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1D9" w:rsidRPr="00996C13" w:rsidRDefault="005019B3" w:rsidP="00E771D9">
      <w:pPr>
        <w:pStyle w:val="phtitlepagecustomer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Company  \* MERGEFORMAT </w:instrText>
      </w:r>
      <w:r>
        <w:fldChar w:fldCharType="separate"/>
      </w:r>
      <w:r w:rsidR="00153AE7">
        <w:rPr>
          <w:rFonts w:ascii="Times New Roman" w:hAnsi="Times New Roman" w:cs="Times New Roman"/>
        </w:rPr>
        <w:t>ЗАО "Барс Груп"</w:t>
      </w:r>
      <w:r>
        <w:rPr>
          <w:rFonts w:ascii="Times New Roman" w:hAnsi="Times New Roman" w:cs="Times New Roman"/>
        </w:rPr>
        <w:fldChar w:fldCharType="end"/>
      </w:r>
    </w:p>
    <w:tbl>
      <w:tblPr>
        <w:tblW w:w="9540" w:type="dxa"/>
        <w:tblInd w:w="648" w:type="dxa"/>
        <w:tblLayout w:type="fixed"/>
        <w:tblLook w:val="0000" w:firstRow="0" w:lastRow="0" w:firstColumn="0" w:lastColumn="0" w:noHBand="0" w:noVBand="0"/>
      </w:tblPr>
      <w:tblGrid>
        <w:gridCol w:w="4770"/>
        <w:gridCol w:w="4770"/>
      </w:tblGrid>
      <w:tr w:rsidR="00E771D9" w:rsidRPr="00996C13" w:rsidTr="00A93AE5">
        <w:trPr>
          <w:trHeight w:val="360"/>
        </w:trPr>
        <w:tc>
          <w:tcPr>
            <w:tcW w:w="4770" w:type="dxa"/>
          </w:tcPr>
          <w:p w:rsidR="00E771D9" w:rsidRPr="00996C13" w:rsidRDefault="00E771D9" w:rsidP="00A93AE5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УТВЕРЖДАЮ</w:t>
            </w:r>
          </w:p>
        </w:tc>
        <w:tc>
          <w:tcPr>
            <w:tcW w:w="4770" w:type="dxa"/>
          </w:tcPr>
          <w:p w:rsidR="00E771D9" w:rsidRPr="00996C13" w:rsidRDefault="00E771D9" w:rsidP="00A93AE5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УТВЕРЖДАЮ</w:t>
            </w:r>
          </w:p>
        </w:tc>
      </w:tr>
      <w:tr w:rsidR="00E771D9" w:rsidRPr="00996C13" w:rsidTr="00A93AE5">
        <w:trPr>
          <w:trHeight w:val="630"/>
        </w:trPr>
        <w:tc>
          <w:tcPr>
            <w:tcW w:w="4770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Должность, компания Исполнителя</w:t>
            </w:r>
          </w:p>
        </w:tc>
      </w:tr>
      <w:tr w:rsidR="00E771D9" w:rsidRPr="00996C13" w:rsidTr="00A93AE5">
        <w:trPr>
          <w:trHeight w:val="353"/>
        </w:trPr>
        <w:tc>
          <w:tcPr>
            <w:tcW w:w="4770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_________________ И.О. Фамилия</w:t>
            </w:r>
          </w:p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 xml:space="preserve">«_____»_______________ </w:t>
            </w:r>
            <w:r w:rsidR="004F3531" w:rsidRPr="00996C13">
              <w:rPr>
                <w:rFonts w:ascii="Times New Roman" w:hAnsi="Times New Roman"/>
              </w:rPr>
              <w:fldChar w:fldCharType="begin"/>
            </w:r>
            <w:r w:rsidRPr="00996C13">
              <w:rPr>
                <w:rFonts w:ascii="Times New Roman" w:hAnsi="Times New Roman"/>
              </w:rPr>
              <w:instrText xml:space="preserve"> CREATEDATE  \@ "yyyy"  \* MERGEFORMAT </w:instrText>
            </w:r>
            <w:r w:rsidR="004F3531" w:rsidRPr="00996C13">
              <w:rPr>
                <w:rFonts w:ascii="Times New Roman" w:hAnsi="Times New Roman"/>
              </w:rPr>
              <w:fldChar w:fldCharType="separate"/>
            </w:r>
            <w:r w:rsidR="00153AE7">
              <w:rPr>
                <w:rFonts w:ascii="Times New Roman" w:hAnsi="Times New Roman"/>
                <w:noProof/>
              </w:rPr>
              <w:t>2013</w:t>
            </w:r>
            <w:r w:rsidR="004F3531" w:rsidRPr="00996C13">
              <w:rPr>
                <w:rFonts w:ascii="Times New Roman" w:hAnsi="Times New Roman"/>
              </w:rPr>
              <w:fldChar w:fldCharType="end"/>
            </w:r>
            <w:r w:rsidRPr="00996C1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4770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_________________ И.О. Фамилия</w:t>
            </w:r>
          </w:p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 xml:space="preserve">«_____»_______________ </w:t>
            </w:r>
            <w:r w:rsidR="004F3531" w:rsidRPr="00996C13">
              <w:rPr>
                <w:rFonts w:ascii="Times New Roman" w:hAnsi="Times New Roman"/>
              </w:rPr>
              <w:fldChar w:fldCharType="begin"/>
            </w:r>
            <w:r w:rsidRPr="00996C13">
              <w:rPr>
                <w:rFonts w:ascii="Times New Roman" w:hAnsi="Times New Roman"/>
              </w:rPr>
              <w:instrText xml:space="preserve"> CREATEDATE  \@ "yyyy"  \* MERGEFORMAT </w:instrText>
            </w:r>
            <w:r w:rsidR="004F3531" w:rsidRPr="00996C13">
              <w:rPr>
                <w:rFonts w:ascii="Times New Roman" w:hAnsi="Times New Roman"/>
              </w:rPr>
              <w:fldChar w:fldCharType="separate"/>
            </w:r>
            <w:r w:rsidR="00153AE7">
              <w:rPr>
                <w:rFonts w:ascii="Times New Roman" w:hAnsi="Times New Roman"/>
                <w:noProof/>
              </w:rPr>
              <w:t>2013</w:t>
            </w:r>
            <w:r w:rsidR="004F3531" w:rsidRPr="00996C13">
              <w:rPr>
                <w:rFonts w:ascii="Times New Roman" w:hAnsi="Times New Roman"/>
              </w:rPr>
              <w:fldChar w:fldCharType="end"/>
            </w:r>
            <w:r w:rsidRPr="00996C13">
              <w:rPr>
                <w:rFonts w:ascii="Times New Roman" w:hAnsi="Times New Roman"/>
              </w:rPr>
              <w:t xml:space="preserve"> г.</w:t>
            </w:r>
          </w:p>
        </w:tc>
      </w:tr>
    </w:tbl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bookmarkStart w:id="0" w:name="название_документа"/>
    <w:p w:rsidR="00E771D9" w:rsidRPr="00996C13" w:rsidRDefault="004F3531" w:rsidP="00E771D9">
      <w:pPr>
        <w:pStyle w:val="phtitlepagesystemfull"/>
        <w:ind w:right="140"/>
        <w:rPr>
          <w:rFonts w:ascii="Times New Roman" w:hAnsi="Times New Roman" w:cs="Times New Roman"/>
        </w:rPr>
      </w:pPr>
      <w:r w:rsidRPr="00996C13">
        <w:rPr>
          <w:rFonts w:ascii="Times New Roman" w:hAnsi="Times New Roman" w:cs="Times New Roman"/>
        </w:rPr>
        <w:fldChar w:fldCharType="begin"/>
      </w:r>
      <w:r w:rsidR="00E771D9" w:rsidRPr="00996C13">
        <w:rPr>
          <w:rFonts w:ascii="Times New Roman" w:hAnsi="Times New Roman" w:cs="Times New Roman"/>
        </w:rPr>
        <w:instrText xml:space="preserve"> DOCPROPERTY  полное_название_системы  \* MERGEFORMAT </w:instrText>
      </w:r>
      <w:r w:rsidRPr="00996C13">
        <w:rPr>
          <w:rFonts w:ascii="Times New Roman" w:hAnsi="Times New Roman" w:cs="Times New Roman"/>
        </w:rPr>
        <w:fldChar w:fldCharType="separate"/>
      </w:r>
      <w:r w:rsidR="00153AE7">
        <w:rPr>
          <w:rFonts w:ascii="Times New Roman" w:hAnsi="Times New Roman" w:cs="Times New Roman"/>
        </w:rPr>
        <w:t>Информационно-аналитическая система расчета нормативного финансирования государственных и муниципальных учреждений, бюджетной потребности на содержание и предоставление услуг государственными и муниципальными учреждениями в Республике Татарстан</w:t>
      </w:r>
      <w:r w:rsidRPr="00996C13">
        <w:rPr>
          <w:rFonts w:ascii="Times New Roman" w:hAnsi="Times New Roman" w:cs="Times New Roman"/>
        </w:rPr>
        <w:fldChar w:fldCharType="end"/>
      </w:r>
    </w:p>
    <w:p w:rsidR="00E771D9" w:rsidRPr="00996C13" w:rsidRDefault="00E771D9" w:rsidP="00E771D9">
      <w:pPr>
        <w:pStyle w:val="phtitlepagesystemshort"/>
        <w:ind w:right="140"/>
        <w:rPr>
          <w:rFonts w:ascii="Times New Roman" w:hAnsi="Times New Roman" w:cs="Times New Roman"/>
        </w:rPr>
      </w:pPr>
      <w:r w:rsidRPr="00996C13">
        <w:rPr>
          <w:rFonts w:ascii="Times New Roman" w:hAnsi="Times New Roman" w:cs="Times New Roman"/>
        </w:rPr>
        <w:t>(</w:t>
      </w:r>
      <w:r w:rsidR="005019B3">
        <w:fldChar w:fldCharType="begin"/>
      </w:r>
      <w:r w:rsidR="005019B3">
        <w:instrText xml:space="preserve"> DOCPROPERTY  краткое_назва</w:instrText>
      </w:r>
      <w:r w:rsidR="005019B3">
        <w:instrText xml:space="preserve">ние_системы  \* MERGEFORMAT </w:instrText>
      </w:r>
      <w:r w:rsidR="005019B3">
        <w:fldChar w:fldCharType="separate"/>
      </w:r>
      <w:r w:rsidR="00153AE7">
        <w:rPr>
          <w:rFonts w:ascii="Times New Roman" w:hAnsi="Times New Roman" w:cs="Times New Roman"/>
        </w:rPr>
        <w:t>ИАС РНФБУ</w:t>
      </w:r>
      <w:r w:rsidR="005019B3">
        <w:rPr>
          <w:rFonts w:ascii="Times New Roman" w:hAnsi="Times New Roman" w:cs="Times New Roman"/>
        </w:rPr>
        <w:fldChar w:fldCharType="end"/>
      </w:r>
      <w:r w:rsidRPr="00996C13">
        <w:rPr>
          <w:rFonts w:ascii="Times New Roman" w:hAnsi="Times New Roman" w:cs="Times New Roman"/>
        </w:rPr>
        <w:t>)</w:t>
      </w:r>
    </w:p>
    <w:p w:rsidR="00E771D9" w:rsidRPr="00996C13" w:rsidRDefault="005019B3" w:rsidP="00E771D9">
      <w:pPr>
        <w:pStyle w:val="phtitlepagedocument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="00153AE7">
        <w:rPr>
          <w:rFonts w:ascii="Times New Roman" w:hAnsi="Times New Roman" w:cs="Times New Roman"/>
        </w:rPr>
        <w:t>Технологическая инструкция по проведению экспертизы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(ред. от 18.09.2013)</w:t>
      </w:r>
    </w:p>
    <w:bookmarkEnd w:id="0"/>
    <w:p w:rsidR="00E771D9" w:rsidRPr="00996C13" w:rsidRDefault="00E771D9" w:rsidP="00E771D9">
      <w:pPr>
        <w:pStyle w:val="phconfirmlist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>Лист утверждения</w:t>
      </w:r>
      <w:r w:rsidR="005019B3">
        <w:rPr>
          <w:rFonts w:ascii="Times New Roman" w:hAnsi="Times New Roman"/>
        </w:rPr>
        <w:t xml:space="preserve"> </w:t>
      </w:r>
    </w:p>
    <w:p w:rsidR="00E771D9" w:rsidRPr="00996C13" w:rsidRDefault="004F3531" w:rsidP="00E771D9">
      <w:pPr>
        <w:pStyle w:val="phtitlepagecode"/>
        <w:ind w:right="140"/>
        <w:rPr>
          <w:rFonts w:ascii="Times New Roman" w:hAnsi="Times New Roman" w:cs="Times New Roman"/>
        </w:rPr>
      </w:pPr>
      <w:r w:rsidRPr="00996C13">
        <w:rPr>
          <w:rFonts w:ascii="Times New Roman" w:hAnsi="Times New Roman" w:cs="Times New Roman"/>
          <w:lang w:val="en-US"/>
        </w:rPr>
        <w:fldChar w:fldCharType="begin"/>
      </w:r>
      <w:r w:rsidR="00E771D9" w:rsidRPr="00996C13">
        <w:rPr>
          <w:rFonts w:ascii="Times New Roman" w:hAnsi="Times New Roman" w:cs="Times New Roman"/>
        </w:rPr>
        <w:instrText xml:space="preserve"> </w:instrText>
      </w:r>
      <w:r w:rsidR="00E771D9" w:rsidRPr="00996C13">
        <w:rPr>
          <w:rFonts w:ascii="Times New Roman" w:hAnsi="Times New Roman" w:cs="Times New Roman"/>
          <w:lang w:val="en-US"/>
        </w:rPr>
        <w:instrText>DOCPROPERTY</w:instrText>
      </w:r>
      <w:r w:rsidR="00E771D9" w:rsidRPr="00996C13">
        <w:rPr>
          <w:rFonts w:ascii="Times New Roman" w:hAnsi="Times New Roman" w:cs="Times New Roman"/>
        </w:rPr>
        <w:instrText xml:space="preserve">  код_документа </w:instrText>
      </w:r>
      <w:r w:rsidRPr="00996C13">
        <w:rPr>
          <w:rFonts w:ascii="Times New Roman" w:hAnsi="Times New Roman" w:cs="Times New Roman"/>
          <w:lang w:val="en-US"/>
        </w:rPr>
        <w:fldChar w:fldCharType="separate"/>
      </w:r>
      <w:r w:rsidR="00153AE7" w:rsidRPr="005019B3">
        <w:rPr>
          <w:rFonts w:ascii="Times New Roman" w:hAnsi="Times New Roman" w:cs="Times New Roman"/>
        </w:rPr>
        <w:t>83470944.506900.001.И2.28</w:t>
      </w:r>
      <w:r w:rsidRPr="00996C13">
        <w:rPr>
          <w:rFonts w:ascii="Times New Roman" w:hAnsi="Times New Roman" w:cs="Times New Roman"/>
          <w:lang w:val="en-US"/>
        </w:rPr>
        <w:fldChar w:fldCharType="end"/>
      </w:r>
      <w:r w:rsidR="00E771D9" w:rsidRPr="00996C13">
        <w:rPr>
          <w:rFonts w:ascii="Times New Roman" w:hAnsi="Times New Roman" w:cs="Times New Roman"/>
        </w:rPr>
        <w:t>-ЛУ</w:t>
      </w:r>
    </w:p>
    <w:tbl>
      <w:tblPr>
        <w:tblW w:w="0" w:type="auto"/>
        <w:tblInd w:w="648" w:type="dxa"/>
        <w:tblLayout w:type="fixed"/>
        <w:tblLook w:val="0000" w:firstRow="0" w:lastRow="0" w:firstColumn="0" w:lastColumn="0" w:noHBand="0" w:noVBand="0"/>
      </w:tblPr>
      <w:tblGrid>
        <w:gridCol w:w="4774"/>
        <w:gridCol w:w="4775"/>
      </w:tblGrid>
      <w:tr w:rsidR="00E771D9" w:rsidRPr="00996C13" w:rsidTr="00A93AE5">
        <w:trPr>
          <w:trHeight w:val="404"/>
        </w:trPr>
        <w:tc>
          <w:tcPr>
            <w:tcW w:w="4774" w:type="dxa"/>
            <w:vAlign w:val="center"/>
          </w:tcPr>
          <w:p w:rsidR="00E771D9" w:rsidRPr="00996C13" w:rsidRDefault="00E771D9" w:rsidP="00A93AE5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СОГЛАСОВАНО</w:t>
            </w:r>
          </w:p>
        </w:tc>
        <w:tc>
          <w:tcPr>
            <w:tcW w:w="4775" w:type="dxa"/>
            <w:vAlign w:val="center"/>
          </w:tcPr>
          <w:p w:rsidR="00E771D9" w:rsidRPr="00996C13" w:rsidRDefault="00E771D9" w:rsidP="00A93AE5">
            <w:pPr>
              <w:pStyle w:val="phconfirmstamptitle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СОГЛАСОВАНО</w:t>
            </w:r>
          </w:p>
        </w:tc>
      </w:tr>
      <w:tr w:rsidR="00E771D9" w:rsidRPr="00996C13" w:rsidTr="00A93AE5">
        <w:trPr>
          <w:trHeight w:val="864"/>
        </w:trPr>
        <w:tc>
          <w:tcPr>
            <w:tcW w:w="4774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Компания, подразделение, должность согласующего лица 1 со стороны Заказчика</w:t>
            </w:r>
          </w:p>
        </w:tc>
        <w:tc>
          <w:tcPr>
            <w:tcW w:w="4775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Компания, подразделение, должность согласующего лица 1 со стороны Исполнителя</w:t>
            </w:r>
          </w:p>
        </w:tc>
      </w:tr>
      <w:tr w:rsidR="00E771D9" w:rsidRPr="00996C13" w:rsidTr="00A93AE5">
        <w:trPr>
          <w:trHeight w:val="643"/>
        </w:trPr>
        <w:tc>
          <w:tcPr>
            <w:tcW w:w="4774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lastRenderedPageBreak/>
              <w:br/>
              <w:t>____________________И.О.Фамилия «___»___________________</w:t>
            </w:r>
            <w:r w:rsidR="004F3531" w:rsidRPr="00996C13">
              <w:rPr>
                <w:rFonts w:ascii="Times New Roman" w:hAnsi="Times New Roman"/>
              </w:rPr>
              <w:fldChar w:fldCharType="begin"/>
            </w:r>
            <w:r w:rsidRPr="00996C13">
              <w:rPr>
                <w:rFonts w:ascii="Times New Roman" w:hAnsi="Times New Roman"/>
              </w:rPr>
              <w:instrText xml:space="preserve"> CREATEDATE  \@ "yyyy"  \* MERGEFORMAT </w:instrText>
            </w:r>
            <w:r w:rsidR="004F3531" w:rsidRPr="00996C13">
              <w:rPr>
                <w:rFonts w:ascii="Times New Roman" w:hAnsi="Times New Roman"/>
              </w:rPr>
              <w:fldChar w:fldCharType="separate"/>
            </w:r>
            <w:r w:rsidR="00153AE7">
              <w:rPr>
                <w:rFonts w:ascii="Times New Roman" w:hAnsi="Times New Roman"/>
                <w:noProof/>
              </w:rPr>
              <w:t>2013</w:t>
            </w:r>
            <w:r w:rsidR="004F3531" w:rsidRPr="00996C13">
              <w:rPr>
                <w:rFonts w:ascii="Times New Roman" w:hAnsi="Times New Roman"/>
              </w:rPr>
              <w:fldChar w:fldCharType="end"/>
            </w:r>
            <w:r w:rsidRPr="00996C1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4775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br/>
              <w:t>____________________И.О.Фамилия «___»____</w:t>
            </w:r>
            <w:bookmarkStart w:id="1" w:name="_GoBack"/>
            <w:bookmarkEnd w:id="1"/>
            <w:r w:rsidRPr="00996C13">
              <w:rPr>
                <w:rFonts w:ascii="Times New Roman" w:hAnsi="Times New Roman"/>
              </w:rPr>
              <w:t>_______________</w:t>
            </w:r>
            <w:r w:rsidR="004F3531" w:rsidRPr="00996C13">
              <w:rPr>
                <w:rFonts w:ascii="Times New Roman" w:hAnsi="Times New Roman"/>
              </w:rPr>
              <w:fldChar w:fldCharType="begin"/>
            </w:r>
            <w:r w:rsidRPr="00996C13">
              <w:rPr>
                <w:rFonts w:ascii="Times New Roman" w:hAnsi="Times New Roman"/>
              </w:rPr>
              <w:instrText xml:space="preserve"> CREATEDATE  \@ "yyyy"  \* MERGEFORMAT </w:instrText>
            </w:r>
            <w:r w:rsidR="004F3531" w:rsidRPr="00996C13">
              <w:rPr>
                <w:rFonts w:ascii="Times New Roman" w:hAnsi="Times New Roman"/>
              </w:rPr>
              <w:fldChar w:fldCharType="separate"/>
            </w:r>
            <w:r w:rsidR="00153AE7">
              <w:rPr>
                <w:rFonts w:ascii="Times New Roman" w:hAnsi="Times New Roman"/>
                <w:noProof/>
              </w:rPr>
              <w:t>2013</w:t>
            </w:r>
            <w:r w:rsidR="004F3531" w:rsidRPr="00996C13">
              <w:rPr>
                <w:rFonts w:ascii="Times New Roman" w:hAnsi="Times New Roman"/>
              </w:rPr>
              <w:fldChar w:fldCharType="end"/>
            </w:r>
            <w:r w:rsidRPr="00996C13">
              <w:rPr>
                <w:rFonts w:ascii="Times New Roman" w:hAnsi="Times New Roman"/>
              </w:rPr>
              <w:t xml:space="preserve"> г.</w:t>
            </w:r>
          </w:p>
        </w:tc>
      </w:tr>
      <w:tr w:rsidR="00E771D9" w:rsidRPr="00996C13" w:rsidTr="00A93AE5">
        <w:trPr>
          <w:trHeight w:val="1080"/>
        </w:trPr>
        <w:tc>
          <w:tcPr>
            <w:tcW w:w="4774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Компания, подразделение, должность согласующего лица 2 со стороны Заказчика</w:t>
            </w:r>
          </w:p>
        </w:tc>
        <w:tc>
          <w:tcPr>
            <w:tcW w:w="4775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Компания, подразделение, должность согласующего лица 2 со стороны Исполнителя</w:t>
            </w:r>
          </w:p>
        </w:tc>
      </w:tr>
      <w:tr w:rsidR="00E771D9" w:rsidRPr="00996C13" w:rsidTr="00A93AE5">
        <w:trPr>
          <w:trHeight w:val="414"/>
        </w:trPr>
        <w:tc>
          <w:tcPr>
            <w:tcW w:w="4774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____________________И.О.Фамилия «___»___________________</w:t>
            </w:r>
            <w:r w:rsidR="004F3531" w:rsidRPr="00996C13">
              <w:rPr>
                <w:rFonts w:ascii="Times New Roman" w:hAnsi="Times New Roman"/>
              </w:rPr>
              <w:fldChar w:fldCharType="begin"/>
            </w:r>
            <w:r w:rsidRPr="00996C13">
              <w:rPr>
                <w:rFonts w:ascii="Times New Roman" w:hAnsi="Times New Roman"/>
              </w:rPr>
              <w:instrText xml:space="preserve"> CREATEDATE  \@ "yyyy"  \* MERGEFORMAT </w:instrText>
            </w:r>
            <w:r w:rsidR="004F3531" w:rsidRPr="00996C13">
              <w:rPr>
                <w:rFonts w:ascii="Times New Roman" w:hAnsi="Times New Roman"/>
              </w:rPr>
              <w:fldChar w:fldCharType="separate"/>
            </w:r>
            <w:r w:rsidR="00153AE7">
              <w:rPr>
                <w:rFonts w:ascii="Times New Roman" w:hAnsi="Times New Roman"/>
                <w:noProof/>
              </w:rPr>
              <w:t>2013</w:t>
            </w:r>
            <w:r w:rsidR="004F3531" w:rsidRPr="00996C13">
              <w:rPr>
                <w:rFonts w:ascii="Times New Roman" w:hAnsi="Times New Roman"/>
              </w:rPr>
              <w:fldChar w:fldCharType="end"/>
            </w:r>
            <w:r w:rsidRPr="00996C1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4775" w:type="dxa"/>
          </w:tcPr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</w:p>
          <w:p w:rsidR="00E771D9" w:rsidRPr="00996C13" w:rsidRDefault="00E771D9" w:rsidP="00A93AE5">
            <w:pPr>
              <w:pStyle w:val="phconfirmstampstamp"/>
              <w:ind w:right="140"/>
              <w:rPr>
                <w:rFonts w:ascii="Times New Roman" w:hAnsi="Times New Roman"/>
              </w:rPr>
            </w:pPr>
            <w:r w:rsidRPr="00996C13">
              <w:rPr>
                <w:rFonts w:ascii="Times New Roman" w:hAnsi="Times New Roman"/>
              </w:rPr>
              <w:t>____________________И.О.Фамилия «___»___________________</w:t>
            </w:r>
            <w:r w:rsidR="004F3531" w:rsidRPr="00996C13">
              <w:rPr>
                <w:rFonts w:ascii="Times New Roman" w:hAnsi="Times New Roman"/>
              </w:rPr>
              <w:fldChar w:fldCharType="begin"/>
            </w:r>
            <w:r w:rsidRPr="00996C13">
              <w:rPr>
                <w:rFonts w:ascii="Times New Roman" w:hAnsi="Times New Roman"/>
              </w:rPr>
              <w:instrText xml:space="preserve"> CREATEDATE  \@ "yyyy"  \* MERGEFORMAT </w:instrText>
            </w:r>
            <w:r w:rsidR="004F3531" w:rsidRPr="00996C13">
              <w:rPr>
                <w:rFonts w:ascii="Times New Roman" w:hAnsi="Times New Roman"/>
              </w:rPr>
              <w:fldChar w:fldCharType="separate"/>
            </w:r>
            <w:r w:rsidR="00153AE7">
              <w:rPr>
                <w:rFonts w:ascii="Times New Roman" w:hAnsi="Times New Roman"/>
                <w:noProof/>
              </w:rPr>
              <w:t>2013</w:t>
            </w:r>
            <w:r w:rsidR="004F3531" w:rsidRPr="00996C13">
              <w:rPr>
                <w:rFonts w:ascii="Times New Roman" w:hAnsi="Times New Roman"/>
              </w:rPr>
              <w:fldChar w:fldCharType="end"/>
            </w:r>
            <w:r w:rsidRPr="00996C13">
              <w:rPr>
                <w:rFonts w:ascii="Times New Roman" w:hAnsi="Times New Roman"/>
              </w:rPr>
              <w:t xml:space="preserve"> г.</w:t>
            </w:r>
          </w:p>
        </w:tc>
      </w:tr>
    </w:tbl>
    <w:p w:rsidR="00E771D9" w:rsidRPr="00996C13" w:rsidRDefault="004F3531" w:rsidP="00E771D9">
      <w:pPr>
        <w:pStyle w:val="phtitlepageother"/>
        <w:ind w:right="140"/>
        <w:rPr>
          <w:rFonts w:ascii="Times New Roman" w:hAnsi="Times New Roman" w:cs="Times New Roman"/>
        </w:rPr>
        <w:sectPr w:rsidR="00E771D9" w:rsidRPr="00996C13" w:rsidSect="00C33B8B">
          <w:headerReference w:type="default" r:id="rId8"/>
          <w:pgSz w:w="11906" w:h="16838" w:code="9"/>
          <w:pgMar w:top="567" w:right="567" w:bottom="1134" w:left="1134" w:header="284" w:footer="709" w:gutter="0"/>
          <w:cols w:space="708"/>
          <w:docGrid w:linePitch="360"/>
        </w:sectPr>
      </w:pPr>
      <w:r w:rsidRPr="00996C13">
        <w:rPr>
          <w:rFonts w:ascii="Times New Roman" w:hAnsi="Times New Roman" w:cs="Times New Roman"/>
        </w:rPr>
        <w:fldChar w:fldCharType="begin"/>
      </w:r>
      <w:r w:rsidR="00E771D9" w:rsidRPr="00996C13">
        <w:rPr>
          <w:rFonts w:ascii="Times New Roman" w:hAnsi="Times New Roman" w:cs="Times New Roman"/>
        </w:rPr>
        <w:instrText xml:space="preserve"> CREATEDATE  \@ "yyyy"  \* MERGEFORMAT </w:instrText>
      </w:r>
      <w:r w:rsidRPr="00996C13">
        <w:rPr>
          <w:rFonts w:ascii="Times New Roman" w:hAnsi="Times New Roman" w:cs="Times New Roman"/>
        </w:rPr>
        <w:fldChar w:fldCharType="separate"/>
      </w:r>
      <w:r w:rsidR="00153AE7">
        <w:rPr>
          <w:rFonts w:ascii="Times New Roman" w:hAnsi="Times New Roman" w:cs="Times New Roman"/>
          <w:noProof/>
        </w:rPr>
        <w:t>2013</w:t>
      </w:r>
      <w:r w:rsidRPr="00996C13">
        <w:rPr>
          <w:rFonts w:ascii="Times New Roman" w:hAnsi="Times New Roman" w:cs="Times New Roman"/>
        </w:rPr>
        <w:fldChar w:fldCharType="end"/>
      </w:r>
    </w:p>
    <w:p w:rsidR="00E771D9" w:rsidRPr="00996C13" w:rsidRDefault="005019B3" w:rsidP="00E771D9">
      <w:pPr>
        <w:pStyle w:val="phtitlepagecustomer"/>
        <w:ind w:right="140"/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DOCPROPERTY  Company  \* MERGEFORMAT </w:instrText>
      </w:r>
      <w:r>
        <w:fldChar w:fldCharType="separate"/>
      </w:r>
      <w:r w:rsidR="00153AE7">
        <w:rPr>
          <w:rFonts w:ascii="Times New Roman" w:hAnsi="Times New Roman" w:cs="Times New Roman"/>
        </w:rPr>
        <w:t>ЗАО "Барс Груп"</w:t>
      </w:r>
      <w:r>
        <w:rPr>
          <w:rFonts w:ascii="Times New Roman" w:hAnsi="Times New Roman" w:cs="Times New Roman"/>
        </w:rPr>
        <w:fldChar w:fldCharType="end"/>
      </w:r>
    </w:p>
    <w:p w:rsidR="00E771D9" w:rsidRPr="00996C13" w:rsidRDefault="00E771D9" w:rsidP="00E771D9">
      <w:pPr>
        <w:pStyle w:val="phtitlepageconfirmstamp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>УТВЕРЖДЕНО</w:t>
      </w:r>
    </w:p>
    <w:p w:rsidR="00E771D9" w:rsidRPr="00996C13" w:rsidRDefault="005019B3" w:rsidP="00E771D9">
      <w:pPr>
        <w:pStyle w:val="phtitlepageconfirmstamp"/>
        <w:ind w:right="140"/>
        <w:rPr>
          <w:rFonts w:ascii="Times New Roman" w:hAnsi="Times New Roman"/>
        </w:rPr>
      </w:pPr>
      <w:r>
        <w:fldChar w:fldCharType="begin"/>
      </w:r>
      <w:r>
        <w:instrText xml:space="preserve"> DOCPROPERTY  код_документа  \* MERGEFORMAT </w:instrText>
      </w:r>
      <w:r>
        <w:fldChar w:fldCharType="separate"/>
      </w:r>
      <w:r w:rsidR="00153AE7">
        <w:rPr>
          <w:rFonts w:ascii="Times New Roman" w:hAnsi="Times New Roman"/>
        </w:rPr>
        <w:t>83470944.506900.001.И2.28</w:t>
      </w:r>
      <w:r>
        <w:rPr>
          <w:rFonts w:ascii="Times New Roman" w:hAnsi="Times New Roman"/>
        </w:rPr>
        <w:fldChar w:fldCharType="end"/>
      </w:r>
      <w:r w:rsidR="00E771D9" w:rsidRPr="00996C13">
        <w:rPr>
          <w:rFonts w:ascii="Times New Roman" w:hAnsi="Times New Roman"/>
        </w:rPr>
        <w:t>-ЛУ</w:t>
      </w: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5019B3" w:rsidP="00E771D9">
      <w:pPr>
        <w:pStyle w:val="phtitlepagesystemfull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полное_название_системы  \* MERGEFORMAT </w:instrText>
      </w:r>
      <w:r>
        <w:fldChar w:fldCharType="separate"/>
      </w:r>
      <w:r w:rsidR="00153AE7">
        <w:rPr>
          <w:rFonts w:ascii="Times New Roman" w:hAnsi="Times New Roman" w:cs="Times New Roman"/>
        </w:rPr>
        <w:t>Информационно-аналитическая система расчета нормативного финансирования государственных и муниципальных учреждений, бюджетной потребности на содержание и предоставление услуг государственными и муниципальными учреждениями в Республике Татарстан</w:t>
      </w:r>
      <w:r>
        <w:rPr>
          <w:rFonts w:ascii="Times New Roman" w:hAnsi="Times New Roman" w:cs="Times New Roman"/>
        </w:rPr>
        <w:fldChar w:fldCharType="end"/>
      </w:r>
    </w:p>
    <w:p w:rsidR="00E771D9" w:rsidRPr="00996C13" w:rsidRDefault="00E771D9" w:rsidP="00E771D9">
      <w:pPr>
        <w:pStyle w:val="phtitlepagesystemshort"/>
        <w:ind w:right="140"/>
        <w:rPr>
          <w:rFonts w:ascii="Times New Roman" w:hAnsi="Times New Roman" w:cs="Times New Roman"/>
        </w:rPr>
      </w:pPr>
      <w:r w:rsidRPr="00996C13">
        <w:rPr>
          <w:rFonts w:ascii="Times New Roman" w:hAnsi="Times New Roman" w:cs="Times New Roman"/>
        </w:rPr>
        <w:t>(</w:t>
      </w:r>
      <w:r w:rsidR="005019B3">
        <w:fldChar w:fldCharType="begin"/>
      </w:r>
      <w:r w:rsidR="005019B3">
        <w:instrText xml:space="preserve"> DOCPROPERTY  краткое_название_системы  \* MERGEFORMAT </w:instrText>
      </w:r>
      <w:r w:rsidR="005019B3">
        <w:fldChar w:fldCharType="separate"/>
      </w:r>
      <w:r w:rsidR="00153AE7">
        <w:rPr>
          <w:rFonts w:ascii="Times New Roman" w:hAnsi="Times New Roman" w:cs="Times New Roman"/>
        </w:rPr>
        <w:t>ИАС РНФБУ</w:t>
      </w:r>
      <w:r w:rsidR="005019B3">
        <w:rPr>
          <w:rFonts w:ascii="Times New Roman" w:hAnsi="Times New Roman" w:cs="Times New Roman"/>
        </w:rPr>
        <w:fldChar w:fldCharType="end"/>
      </w:r>
      <w:r w:rsidRPr="00996C13">
        <w:rPr>
          <w:rFonts w:ascii="Times New Roman" w:hAnsi="Times New Roman" w:cs="Times New Roman"/>
        </w:rPr>
        <w:t>)</w:t>
      </w:r>
    </w:p>
    <w:p w:rsidR="00E771D9" w:rsidRPr="00996C13" w:rsidRDefault="005019B3" w:rsidP="00E771D9">
      <w:pPr>
        <w:pStyle w:val="phtitlepagedocument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="00153AE7">
        <w:rPr>
          <w:rFonts w:ascii="Times New Roman" w:hAnsi="Times New Roman" w:cs="Times New Roman"/>
        </w:rPr>
        <w:t>Технологическая инструкция по проведению экспертизы</w:t>
      </w:r>
      <w:r>
        <w:rPr>
          <w:rFonts w:ascii="Times New Roman" w:hAnsi="Times New Roman" w:cs="Times New Roman"/>
        </w:rPr>
        <w:fldChar w:fldCharType="end"/>
      </w:r>
    </w:p>
    <w:p w:rsidR="00E771D9" w:rsidRPr="00996C13" w:rsidRDefault="005019B3" w:rsidP="00E771D9">
      <w:pPr>
        <w:pStyle w:val="phtitlepagecode"/>
        <w:ind w:right="140"/>
        <w:rPr>
          <w:rFonts w:ascii="Times New Roman" w:hAnsi="Times New Roman" w:cs="Times New Roman"/>
        </w:rPr>
      </w:pPr>
      <w:r>
        <w:fldChar w:fldCharType="begin"/>
      </w:r>
      <w:r>
        <w:instrText xml:space="preserve"> DOCPROPERTY  код_документа  \* MERGEFORMAT </w:instrText>
      </w:r>
      <w:r>
        <w:fldChar w:fldCharType="separate"/>
      </w:r>
      <w:r w:rsidR="00153AE7">
        <w:rPr>
          <w:rFonts w:ascii="Times New Roman" w:hAnsi="Times New Roman" w:cs="Times New Roman"/>
        </w:rPr>
        <w:t>83470944.506900.001.И2.28</w:t>
      </w:r>
      <w:r>
        <w:rPr>
          <w:rFonts w:ascii="Times New Roman" w:hAnsi="Times New Roman" w:cs="Times New Roman"/>
        </w:rPr>
        <w:fldChar w:fldCharType="end"/>
      </w: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E771D9">
      <w:pPr>
        <w:pStyle w:val="phtitlepageother"/>
        <w:ind w:right="140"/>
        <w:rPr>
          <w:rFonts w:ascii="Times New Roman" w:hAnsi="Times New Roman" w:cs="Times New Roman"/>
        </w:rPr>
      </w:pPr>
    </w:p>
    <w:p w:rsidR="00E771D9" w:rsidRPr="00996C13" w:rsidRDefault="00E771D9" w:rsidP="00CC5688">
      <w:pPr>
        <w:pStyle w:val="a8"/>
        <w:sectPr w:rsidR="00E771D9" w:rsidRPr="00996C13" w:rsidSect="00EF28ED">
          <w:headerReference w:type="default" r:id="rId9"/>
          <w:footerReference w:type="default" r:id="rId10"/>
          <w:pgSz w:w="11906" w:h="16838" w:code="9"/>
          <w:pgMar w:top="567" w:right="567" w:bottom="3686" w:left="1134" w:header="284" w:footer="709" w:gutter="0"/>
          <w:pgNumType w:start="1"/>
          <w:cols w:space="708"/>
          <w:docGrid w:linePitch="360"/>
        </w:sectPr>
      </w:pPr>
    </w:p>
    <w:p w:rsidR="00E771D9" w:rsidRPr="00996C13" w:rsidRDefault="00E771D9" w:rsidP="00E771D9">
      <w:pPr>
        <w:pStyle w:val="phcontent"/>
        <w:ind w:right="140"/>
        <w:rPr>
          <w:rFonts w:ascii="Times New Roman" w:hAnsi="Times New Roman" w:cs="Times New Roman"/>
          <w:caps/>
        </w:rPr>
      </w:pPr>
      <w:r w:rsidRPr="00996C13">
        <w:rPr>
          <w:rFonts w:ascii="Times New Roman" w:hAnsi="Times New Roman" w:cs="Times New Roman"/>
          <w:caps/>
        </w:rPr>
        <w:lastRenderedPageBreak/>
        <w:t>Содержание</w:t>
      </w:r>
    </w:p>
    <w:p w:rsidR="00153AE7" w:rsidRDefault="004F3531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996C13">
        <w:fldChar w:fldCharType="begin"/>
      </w:r>
      <w:r w:rsidR="00E771D9" w:rsidRPr="00996C13">
        <w:instrText xml:space="preserve"> TOC \o "1-2" \h \z \u </w:instrText>
      </w:r>
      <w:r w:rsidRPr="00996C13">
        <w:fldChar w:fldCharType="separate"/>
      </w:r>
      <w:hyperlink w:anchor="_Toc363798952" w:history="1">
        <w:r w:rsidR="00153AE7" w:rsidRPr="00A4093F">
          <w:rPr>
            <w:rStyle w:val="a3"/>
            <w:caps/>
            <w:noProof/>
          </w:rPr>
          <w:t>1.</w:t>
        </w:r>
        <w:r w:rsidR="00153AE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53AE7" w:rsidRPr="00A4093F">
          <w:rPr>
            <w:rStyle w:val="a3"/>
            <w:caps/>
            <w:noProof/>
          </w:rPr>
          <w:t>Запуск программы</w:t>
        </w:r>
        <w:r w:rsidR="00153A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53AE7">
          <w:rPr>
            <w:noProof/>
            <w:webHidden/>
          </w:rPr>
          <w:instrText xml:space="preserve"> PAGEREF _Toc363798952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28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53AE7" w:rsidRDefault="005019B3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63798953" w:history="1">
        <w:r w:rsidR="00153AE7" w:rsidRPr="00A4093F">
          <w:rPr>
            <w:rStyle w:val="a3"/>
            <w:caps/>
            <w:noProof/>
          </w:rPr>
          <w:t>2.</w:t>
        </w:r>
        <w:r w:rsidR="00153AE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53AE7" w:rsidRPr="00A4093F">
          <w:rPr>
            <w:rStyle w:val="a3"/>
            <w:caps/>
            <w:noProof/>
          </w:rPr>
          <w:t>Работа с программой</w:t>
        </w:r>
        <w:r w:rsidR="00153AE7">
          <w:rPr>
            <w:noProof/>
            <w:webHidden/>
          </w:rPr>
          <w:tab/>
        </w:r>
        <w:r w:rsidR="004F3531">
          <w:rPr>
            <w:noProof/>
            <w:webHidden/>
          </w:rPr>
          <w:fldChar w:fldCharType="begin"/>
        </w:r>
        <w:r w:rsidR="00153AE7">
          <w:rPr>
            <w:noProof/>
            <w:webHidden/>
          </w:rPr>
          <w:instrText xml:space="preserve"> PAGEREF _Toc363798953 \h </w:instrText>
        </w:r>
        <w:r w:rsidR="004F3531">
          <w:rPr>
            <w:noProof/>
            <w:webHidden/>
          </w:rPr>
        </w:r>
        <w:r w:rsidR="004F3531">
          <w:rPr>
            <w:noProof/>
            <w:webHidden/>
          </w:rPr>
          <w:fldChar w:fldCharType="separate"/>
        </w:r>
        <w:r w:rsidR="007228E0">
          <w:rPr>
            <w:noProof/>
            <w:webHidden/>
          </w:rPr>
          <w:t>5</w:t>
        </w:r>
        <w:r w:rsidR="004F3531">
          <w:rPr>
            <w:noProof/>
            <w:webHidden/>
          </w:rPr>
          <w:fldChar w:fldCharType="end"/>
        </w:r>
      </w:hyperlink>
    </w:p>
    <w:p w:rsidR="00E771D9" w:rsidRPr="00996C13" w:rsidRDefault="004F3531" w:rsidP="00CC5688">
      <w:pPr>
        <w:pStyle w:val="13"/>
      </w:pPr>
      <w:r w:rsidRPr="00996C13">
        <w:fldChar w:fldCharType="end"/>
      </w:r>
    </w:p>
    <w:p w:rsidR="00E771D9" w:rsidRPr="00996C13" w:rsidRDefault="00E771D9" w:rsidP="002225BB">
      <w:pPr>
        <w:pStyle w:val="11"/>
        <w:numPr>
          <w:ilvl w:val="0"/>
          <w:numId w:val="31"/>
        </w:numPr>
        <w:ind w:right="140"/>
        <w:rPr>
          <w:rFonts w:ascii="Times New Roman" w:hAnsi="Times New Roman"/>
          <w:caps/>
        </w:rPr>
      </w:pPr>
      <w:bookmarkStart w:id="2" w:name="OLE_LINK2"/>
      <w:bookmarkStart w:id="3" w:name="OLE_LINK1"/>
      <w:bookmarkStart w:id="4" w:name="_Toc160123790"/>
      <w:bookmarkStart w:id="5" w:name="_Toc346554027"/>
      <w:bookmarkStart w:id="6" w:name="_Toc346554429"/>
      <w:bookmarkStart w:id="7" w:name="_Toc346554459"/>
      <w:bookmarkStart w:id="8" w:name="_Toc346554657"/>
      <w:bookmarkStart w:id="9" w:name="_Toc346554684"/>
      <w:bookmarkStart w:id="10" w:name="_Toc346554756"/>
      <w:bookmarkStart w:id="11" w:name="_Toc346554851"/>
      <w:bookmarkStart w:id="12" w:name="_Toc346554871"/>
      <w:bookmarkStart w:id="13" w:name="_Toc346554922"/>
      <w:bookmarkStart w:id="14" w:name="_Toc346555136"/>
      <w:bookmarkStart w:id="15" w:name="_Toc363798952"/>
      <w:bookmarkEnd w:id="2"/>
      <w:bookmarkEnd w:id="3"/>
      <w:r w:rsidRPr="00996C13">
        <w:rPr>
          <w:rFonts w:ascii="Times New Roman" w:hAnsi="Times New Roman"/>
          <w:caps/>
        </w:rPr>
        <w:lastRenderedPageBreak/>
        <w:t>За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96C13">
        <w:rPr>
          <w:rFonts w:ascii="Times New Roman" w:hAnsi="Times New Roman"/>
          <w:caps/>
        </w:rPr>
        <w:t>пуск программы</w:t>
      </w:r>
      <w:bookmarkEnd w:id="15"/>
    </w:p>
    <w:p w:rsidR="00E771D9" w:rsidRPr="00996C13" w:rsidRDefault="00E771D9" w:rsidP="00E771D9">
      <w:pPr>
        <w:pStyle w:val="ad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>Для запуска программы следует выполнить следующую последовательность действий:</w:t>
      </w:r>
    </w:p>
    <w:p w:rsidR="00E771D9" w:rsidRPr="00996C13" w:rsidRDefault="00E771D9" w:rsidP="00E771D9">
      <w:pPr>
        <w:pStyle w:val="1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  <w:szCs w:val="24"/>
        </w:rPr>
        <w:t xml:space="preserve">Дважды щелкнуть по значку «Стартер Барс» </w:t>
      </w:r>
      <w:r w:rsidR="00CE7F86" w:rsidRPr="00996C13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25755" cy="33401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C13">
        <w:rPr>
          <w:rFonts w:ascii="Times New Roman" w:hAnsi="Times New Roman"/>
          <w:szCs w:val="24"/>
        </w:rPr>
        <w:t>, расположенному на рабочем столе</w:t>
      </w:r>
      <w:r w:rsidRPr="00996C13">
        <w:rPr>
          <w:rFonts w:ascii="Times New Roman" w:hAnsi="Times New Roman"/>
        </w:rPr>
        <w:t>;</w:t>
      </w:r>
    </w:p>
    <w:p w:rsidR="00E771D9" w:rsidRPr="00996C13" w:rsidRDefault="00E771D9" w:rsidP="00E771D9">
      <w:pPr>
        <w:pStyle w:val="1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  <w:szCs w:val="24"/>
        </w:rPr>
        <w:t xml:space="preserve">В открывшемся окне «Стартер-запуск приложений» выбрать пункт </w:t>
      </w:r>
      <w:r w:rsidRPr="00996C13">
        <w:rPr>
          <w:rStyle w:val="af2"/>
          <w:rFonts w:ascii="Times New Roman" w:hAnsi="Times New Roman"/>
        </w:rPr>
        <w:t>[Запуск]</w:t>
      </w:r>
      <w:r w:rsidRPr="00996C13">
        <w:rPr>
          <w:rFonts w:ascii="Times New Roman" w:hAnsi="Times New Roman"/>
          <w:szCs w:val="24"/>
        </w:rPr>
        <w:t xml:space="preserve"> на панели «Старт»</w:t>
      </w:r>
      <w:r w:rsidRPr="00996C13">
        <w:rPr>
          <w:rFonts w:ascii="Times New Roman" w:hAnsi="Times New Roman"/>
        </w:rPr>
        <w:t xml:space="preserve"> (</w:t>
      </w:r>
      <w:r w:rsidR="00AF0BF4">
        <w:fldChar w:fldCharType="begin"/>
      </w:r>
      <w:r w:rsidR="00AF0BF4">
        <w:instrText xml:space="preserve"> REF _Ref346611715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1</w:t>
      </w:r>
      <w:r w:rsidR="00AF0BF4">
        <w:fldChar w:fldCharType="end"/>
      </w:r>
      <w:r w:rsidRPr="00996C13">
        <w:rPr>
          <w:rFonts w:ascii="Times New Roman" w:hAnsi="Times New Roman"/>
        </w:rPr>
        <w:t>);</w:t>
      </w:r>
    </w:p>
    <w:p w:rsidR="00E771D9" w:rsidRPr="00996C13" w:rsidRDefault="00CE7F86" w:rsidP="00E771D9">
      <w:pPr>
        <w:pStyle w:val="ae"/>
        <w:ind w:right="140"/>
      </w:pPr>
      <w:r w:rsidRPr="00996C13">
        <w:rPr>
          <w:lang w:val="ru-RU" w:eastAsia="ru-RU"/>
        </w:rPr>
        <w:drawing>
          <wp:inline distT="0" distB="0" distL="0" distR="0">
            <wp:extent cx="5343525" cy="2639695"/>
            <wp:effectExtent l="19050" t="0" r="9525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9" w:rsidRDefault="00E771D9" w:rsidP="00CC5688">
      <w:pPr>
        <w:pStyle w:val="af0"/>
        <w:rPr>
          <w:lang w:val="en-US"/>
        </w:rPr>
      </w:pPr>
      <w:bookmarkStart w:id="16" w:name="_Ref346611715"/>
      <w:bookmarkStart w:id="17" w:name="_Ref342469876"/>
      <w:bookmarkStart w:id="18" w:name="_Ref345594743"/>
      <w:r w:rsidRPr="00996C13">
        <w:t xml:space="preserve">Рис. </w:t>
      </w:r>
      <w:r w:rsidR="004F3531" w:rsidRPr="00996C13">
        <w:fldChar w:fldCharType="begin"/>
      </w:r>
      <w:r w:rsidR="00650C17"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1</w:t>
      </w:r>
      <w:r w:rsidR="004F3531" w:rsidRPr="00996C13">
        <w:rPr>
          <w:noProof/>
        </w:rPr>
        <w:fldChar w:fldCharType="end"/>
      </w:r>
      <w:bookmarkEnd w:id="16"/>
      <w:r w:rsidRPr="00996C13">
        <w:t xml:space="preserve">. </w:t>
      </w:r>
      <w:bookmarkEnd w:id="17"/>
      <w:r w:rsidRPr="00996C13">
        <w:t>Стартер БАРС</w:t>
      </w:r>
      <w:bookmarkEnd w:id="18"/>
    </w:p>
    <w:p w:rsidR="00D75902" w:rsidRPr="00D75902" w:rsidRDefault="00D75902" w:rsidP="00D75902">
      <w:pPr>
        <w:pStyle w:val="ae"/>
      </w:pPr>
    </w:p>
    <w:p w:rsidR="00E771D9" w:rsidRPr="00996C13" w:rsidRDefault="00E771D9" w:rsidP="00E771D9">
      <w:pPr>
        <w:pStyle w:val="1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  <w:szCs w:val="24"/>
        </w:rPr>
        <w:t xml:space="preserve">Заполнить поля «Логин» и «Пароль» и нажать кнопку «ОК» </w:t>
      </w:r>
      <w:r w:rsidRPr="00996C13">
        <w:rPr>
          <w:rFonts w:ascii="Times New Roman" w:hAnsi="Times New Roman"/>
        </w:rPr>
        <w:t>(</w:t>
      </w:r>
      <w:r w:rsidR="00AF0BF4">
        <w:fldChar w:fldCharType="begin"/>
      </w:r>
      <w:r w:rsidR="00AF0BF4">
        <w:instrText xml:space="preserve"> REF _Ref342470262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2</w:t>
      </w:r>
      <w:r w:rsidR="00AF0BF4">
        <w:fldChar w:fldCharType="end"/>
      </w:r>
      <w:r w:rsidRPr="00996C13">
        <w:rPr>
          <w:rFonts w:ascii="Times New Roman" w:hAnsi="Times New Roman"/>
        </w:rPr>
        <w:t>).</w:t>
      </w:r>
    </w:p>
    <w:p w:rsidR="00E771D9" w:rsidRPr="00996C13" w:rsidRDefault="00CE7F86" w:rsidP="00E771D9">
      <w:pPr>
        <w:pStyle w:val="ae"/>
        <w:ind w:right="140"/>
        <w:rPr>
          <w:lang w:val="ru-RU"/>
        </w:rPr>
      </w:pPr>
      <w:r w:rsidRPr="00996C13">
        <w:rPr>
          <w:lang w:val="ru-RU" w:eastAsia="ru-RU"/>
        </w:rPr>
        <w:lastRenderedPageBreak/>
        <w:drawing>
          <wp:inline distT="0" distB="0" distL="0" distR="0">
            <wp:extent cx="5343525" cy="1654175"/>
            <wp:effectExtent l="19050" t="0" r="9525" b="0"/>
            <wp:docPr id="3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9" w:rsidRPr="00996C13" w:rsidRDefault="00E771D9" w:rsidP="00CC5688">
      <w:pPr>
        <w:pStyle w:val="af0"/>
      </w:pPr>
      <w:bookmarkStart w:id="19" w:name="_Ref342470262"/>
      <w:bookmarkStart w:id="20" w:name="_Ref345594754"/>
      <w:r w:rsidRPr="00996C13">
        <w:t xml:space="preserve">Рис. </w:t>
      </w:r>
      <w:r w:rsidR="004F3531" w:rsidRPr="00996C13">
        <w:fldChar w:fldCharType="begin"/>
      </w:r>
      <w:r w:rsidR="00650C17"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2</w:t>
      </w:r>
      <w:r w:rsidR="004F3531" w:rsidRPr="00996C13">
        <w:rPr>
          <w:noProof/>
        </w:rPr>
        <w:fldChar w:fldCharType="end"/>
      </w:r>
      <w:bookmarkEnd w:id="19"/>
      <w:r w:rsidRPr="00996C13">
        <w:t>. Окно идентификации Пользователя</w:t>
      </w:r>
      <w:bookmarkEnd w:id="20"/>
    </w:p>
    <w:p w:rsidR="00D75902" w:rsidRDefault="00D75902" w:rsidP="00E771D9">
      <w:pPr>
        <w:pStyle w:val="ad"/>
        <w:ind w:right="140"/>
        <w:rPr>
          <w:rFonts w:ascii="Times New Roman" w:hAnsi="Times New Roman"/>
          <w:lang w:val="en-US"/>
        </w:rPr>
      </w:pPr>
    </w:p>
    <w:p w:rsidR="00D75902" w:rsidRDefault="00D75902" w:rsidP="00E771D9">
      <w:pPr>
        <w:pStyle w:val="ad"/>
        <w:ind w:right="140"/>
        <w:rPr>
          <w:rFonts w:ascii="Times New Roman" w:hAnsi="Times New Roman"/>
          <w:lang w:val="en-US"/>
        </w:rPr>
      </w:pPr>
    </w:p>
    <w:p w:rsidR="00E771D9" w:rsidRPr="005019B3" w:rsidRDefault="00E771D9" w:rsidP="00E771D9">
      <w:pPr>
        <w:pStyle w:val="ad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>В результате выполненных действий открывается главное окно Системы (</w:t>
      </w:r>
      <w:r w:rsidR="00AF0BF4">
        <w:fldChar w:fldCharType="begin"/>
      </w:r>
      <w:r w:rsidR="00AF0BF4">
        <w:instrText xml:space="preserve"> REF _Ref342470892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3</w:t>
      </w:r>
      <w:r w:rsidR="00AF0BF4">
        <w:fldChar w:fldCharType="end"/>
      </w:r>
      <w:r w:rsidRPr="00996C13">
        <w:rPr>
          <w:rFonts w:ascii="Times New Roman" w:hAnsi="Times New Roman"/>
        </w:rPr>
        <w:t>).</w:t>
      </w:r>
    </w:p>
    <w:p w:rsidR="00D75902" w:rsidRPr="005019B3" w:rsidRDefault="00D75902" w:rsidP="00E771D9">
      <w:pPr>
        <w:pStyle w:val="ad"/>
        <w:ind w:right="140"/>
        <w:rPr>
          <w:rFonts w:ascii="Times New Roman" w:hAnsi="Times New Roman"/>
        </w:rPr>
      </w:pPr>
    </w:p>
    <w:p w:rsidR="00BC793B" w:rsidRDefault="00BC793B" w:rsidP="00BC793B">
      <w:pPr>
        <w:pStyle w:val="ad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D46986" wp14:editId="01C014DF">
            <wp:extent cx="6225871" cy="1232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" r="24225" b="81149"/>
                    <a:stretch/>
                  </pic:blipFill>
                  <pic:spPr bwMode="auto">
                    <a:xfrm>
                      <a:off x="0" y="0"/>
                      <a:ext cx="6232388" cy="12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1D9" w:rsidRDefault="00E771D9" w:rsidP="00CC5688">
      <w:pPr>
        <w:pStyle w:val="af0"/>
        <w:rPr>
          <w:lang w:val="en-US"/>
        </w:rPr>
      </w:pPr>
      <w:bookmarkStart w:id="21" w:name="_Ref342470892"/>
      <w:bookmarkStart w:id="22" w:name="_Ref345594763"/>
      <w:r w:rsidRPr="00996C13">
        <w:t xml:space="preserve">Рис. </w:t>
      </w:r>
      <w:r w:rsidR="004F3531" w:rsidRPr="00996C13">
        <w:fldChar w:fldCharType="begin"/>
      </w:r>
      <w:r w:rsidR="00650C17"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3</w:t>
      </w:r>
      <w:r w:rsidR="004F3531" w:rsidRPr="00996C13">
        <w:rPr>
          <w:noProof/>
        </w:rPr>
        <w:fldChar w:fldCharType="end"/>
      </w:r>
      <w:bookmarkEnd w:id="21"/>
      <w:r w:rsidRPr="00996C13">
        <w:t>. Главное окно Системы</w:t>
      </w:r>
      <w:bookmarkEnd w:id="22"/>
    </w:p>
    <w:p w:rsidR="00E771D9" w:rsidRPr="00996C13" w:rsidRDefault="00E771D9" w:rsidP="002225BB">
      <w:pPr>
        <w:pStyle w:val="11"/>
        <w:numPr>
          <w:ilvl w:val="0"/>
          <w:numId w:val="29"/>
        </w:numPr>
        <w:ind w:right="140"/>
        <w:rPr>
          <w:rFonts w:ascii="Times New Roman" w:hAnsi="Times New Roman"/>
          <w:caps/>
        </w:rPr>
      </w:pPr>
      <w:bookmarkStart w:id="23" w:name="_Toc363798953"/>
      <w:r w:rsidRPr="00996C13">
        <w:rPr>
          <w:rFonts w:ascii="Times New Roman" w:hAnsi="Times New Roman"/>
          <w:caps/>
        </w:rPr>
        <w:lastRenderedPageBreak/>
        <w:t>Работа с программой</w:t>
      </w:r>
      <w:bookmarkEnd w:id="23"/>
    </w:p>
    <w:p w:rsidR="00E771D9" w:rsidRPr="00996C13" w:rsidRDefault="00E771D9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Чтобы начать работу </w:t>
      </w:r>
      <w:r w:rsidR="008B602D" w:rsidRPr="00996C13">
        <w:rPr>
          <w:rFonts w:ascii="Times New Roman" w:hAnsi="Times New Roman"/>
        </w:rPr>
        <w:t>по согласованию формы</w:t>
      </w:r>
      <w:r w:rsidRPr="00996C13">
        <w:rPr>
          <w:rFonts w:ascii="Times New Roman" w:hAnsi="Times New Roman"/>
        </w:rPr>
        <w:t>, необходимо выполнить следующую последовательность действий:</w:t>
      </w:r>
    </w:p>
    <w:p w:rsidR="00E771D9" w:rsidRPr="00996C13" w:rsidRDefault="00E771D9" w:rsidP="005F61A3">
      <w:pPr>
        <w:pStyle w:val="1"/>
        <w:numPr>
          <w:ilvl w:val="0"/>
          <w:numId w:val="20"/>
        </w:numPr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  <w:szCs w:val="24"/>
        </w:rPr>
        <w:t>Перейти на закладку «</w:t>
      </w:r>
      <w:r w:rsidR="008B602D" w:rsidRPr="00996C13">
        <w:rPr>
          <w:rFonts w:ascii="Times New Roman" w:hAnsi="Times New Roman"/>
          <w:szCs w:val="24"/>
        </w:rPr>
        <w:t>Обработки</w:t>
      </w:r>
      <w:r w:rsidRPr="00996C13">
        <w:rPr>
          <w:rFonts w:ascii="Times New Roman" w:hAnsi="Times New Roman"/>
          <w:szCs w:val="24"/>
        </w:rPr>
        <w:t>» и выбрать в ней пункт</w:t>
      </w:r>
      <w:r w:rsidRPr="00996C13">
        <w:rPr>
          <w:rFonts w:ascii="Times New Roman" w:hAnsi="Times New Roman"/>
          <w:szCs w:val="24"/>
        </w:rPr>
        <w:br/>
      </w:r>
      <w:r w:rsidR="008B602D" w:rsidRPr="00996C13">
        <w:rPr>
          <w:rStyle w:val="af2"/>
          <w:rFonts w:ascii="Times New Roman" w:hAnsi="Times New Roman"/>
          <w:i w:val="0"/>
        </w:rPr>
        <w:t xml:space="preserve"> </w:t>
      </w:r>
      <w:r w:rsidR="00CE7F86" w:rsidRPr="00996C13">
        <w:rPr>
          <w:rFonts w:ascii="Times New Roman" w:hAnsi="Times New Roman"/>
          <w:noProof/>
          <w:lang w:eastAsia="ru-RU"/>
        </w:rPr>
        <w:drawing>
          <wp:inline distT="0" distB="0" distL="0" distR="0" wp14:anchorId="1BED6187" wp14:editId="7CC33781">
            <wp:extent cx="588645" cy="524510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E32" w:rsidRPr="00996C13">
        <w:rPr>
          <w:rFonts w:ascii="Times New Roman" w:hAnsi="Times New Roman"/>
        </w:rPr>
        <w:t>. Появляется</w:t>
      </w:r>
      <w:r w:rsidR="00F24040">
        <w:rPr>
          <w:rFonts w:ascii="Times New Roman" w:hAnsi="Times New Roman"/>
        </w:rPr>
        <w:t xml:space="preserve"> окно «СписокФормДляЭкспертизы».</w:t>
      </w:r>
      <w:r w:rsidR="00F72E32" w:rsidRPr="00996C13">
        <w:rPr>
          <w:rFonts w:ascii="Times New Roman" w:hAnsi="Times New Roman"/>
        </w:rPr>
        <w:t xml:space="preserve"> </w:t>
      </w:r>
      <w:r w:rsidR="00996C13" w:rsidRPr="00996C13">
        <w:rPr>
          <w:rFonts w:ascii="Times New Roman" w:hAnsi="Times New Roman"/>
        </w:rPr>
        <w:t>(</w:t>
      </w:r>
      <w:r w:rsidR="00AF0BF4">
        <w:fldChar w:fldCharType="begin"/>
      </w:r>
      <w:r w:rsidR="00AF0BF4">
        <w:instrText xml:space="preserve"> REF _Ref363798122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4</w:t>
      </w:r>
      <w:r w:rsidR="00AF0BF4">
        <w:fldChar w:fldCharType="end"/>
      </w:r>
      <w:r w:rsidR="00F72E32" w:rsidRPr="00996C13">
        <w:rPr>
          <w:rFonts w:ascii="Times New Roman" w:hAnsi="Times New Roman"/>
        </w:rPr>
        <w:t>).</w:t>
      </w:r>
    </w:p>
    <w:p w:rsidR="00AF6E1A" w:rsidRDefault="00F24040" w:rsidP="00153AE7">
      <w:pPr>
        <w:pStyle w:val="ae"/>
        <w:ind w:right="140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59114" cy="2369488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42" cy="23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Pr="00153AE7" w:rsidRDefault="00996C13" w:rsidP="00153AE7">
      <w:pPr>
        <w:pStyle w:val="af0"/>
      </w:pPr>
      <w:bookmarkStart w:id="24" w:name="_Ref363798122"/>
      <w:r w:rsidRPr="00996C13">
        <w:t xml:space="preserve">Рис. </w:t>
      </w:r>
      <w:r w:rsidR="004F3531" w:rsidRPr="00996C13">
        <w:fldChar w:fldCharType="begin"/>
      </w:r>
      <w:r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4</w:t>
      </w:r>
      <w:r w:rsidR="004F3531" w:rsidRPr="00996C13">
        <w:fldChar w:fldCharType="end"/>
      </w:r>
      <w:bookmarkEnd w:id="24"/>
      <w:r w:rsidRPr="00996C13">
        <w:t xml:space="preserve">. </w:t>
      </w:r>
      <w:r w:rsidR="00AF6E1A" w:rsidRPr="00996C13">
        <w:t>Окно «СписокФормДляЭкспертизы»</w:t>
      </w:r>
    </w:p>
    <w:p w:rsidR="00FE3FC8" w:rsidRPr="00996C13" w:rsidRDefault="00F72E32" w:rsidP="005F61A3">
      <w:pPr>
        <w:pStyle w:val="1"/>
        <w:numPr>
          <w:ilvl w:val="0"/>
          <w:numId w:val="20"/>
        </w:numPr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  <w:szCs w:val="24"/>
        </w:rPr>
        <w:t>В</w:t>
      </w:r>
      <w:r w:rsidR="00E771D9" w:rsidRPr="00996C13">
        <w:rPr>
          <w:rFonts w:ascii="Times New Roman" w:hAnsi="Times New Roman"/>
          <w:szCs w:val="24"/>
        </w:rPr>
        <w:t xml:space="preserve"> поле «</w:t>
      </w:r>
      <w:r w:rsidR="003D0210" w:rsidRPr="00996C13">
        <w:rPr>
          <w:rFonts w:ascii="Times New Roman" w:hAnsi="Times New Roman"/>
          <w:szCs w:val="24"/>
        </w:rPr>
        <w:t>Список отчетных периодов</w:t>
      </w:r>
      <w:r w:rsidR="00E771D9" w:rsidRPr="00996C13">
        <w:rPr>
          <w:rFonts w:ascii="Times New Roman" w:hAnsi="Times New Roman"/>
          <w:szCs w:val="24"/>
        </w:rPr>
        <w:t xml:space="preserve">» нажать на </w:t>
      </w:r>
      <w:r w:rsidR="005F5104" w:rsidRPr="00996C13">
        <w:rPr>
          <w:rFonts w:ascii="Times New Roman" w:hAnsi="Times New Roman"/>
          <w:szCs w:val="24"/>
        </w:rPr>
        <w:t>пиктограмму</w:t>
      </w:r>
      <w:r w:rsidR="00E771D9" w:rsidRPr="00996C13">
        <w:rPr>
          <w:rFonts w:ascii="Times New Roman" w:hAnsi="Times New Roman"/>
          <w:szCs w:val="24"/>
        </w:rPr>
        <w:t xml:space="preserve"> </w:t>
      </w:r>
      <w:r w:rsidR="00CE7F86" w:rsidRPr="00996C1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1D9" w:rsidRPr="00996C13">
        <w:rPr>
          <w:rFonts w:ascii="Times New Roman" w:hAnsi="Times New Roman"/>
          <w:szCs w:val="24"/>
        </w:rPr>
        <w:t xml:space="preserve"> и в отобразившемся выпадающем списке выбрать отчетный период (</w:t>
      </w:r>
      <w:r w:rsidR="00AF0BF4">
        <w:fldChar w:fldCharType="begin"/>
      </w:r>
      <w:r w:rsidR="00AF0BF4">
        <w:instrText xml:space="preserve"> REF _Ref363798134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  <w:szCs w:val="24"/>
        </w:rPr>
        <w:t>Рис. 5</w:t>
      </w:r>
      <w:r w:rsidR="00AF0BF4">
        <w:fldChar w:fldCharType="end"/>
      </w:r>
      <w:r w:rsidR="00E771D9" w:rsidRPr="00996C13">
        <w:rPr>
          <w:rFonts w:ascii="Times New Roman" w:hAnsi="Times New Roman"/>
          <w:szCs w:val="24"/>
        </w:rPr>
        <w:t>)</w:t>
      </w:r>
      <w:r w:rsidR="00FE3FC8" w:rsidRPr="00996C13">
        <w:rPr>
          <w:rFonts w:ascii="Times New Roman" w:hAnsi="Times New Roman"/>
          <w:szCs w:val="24"/>
        </w:rPr>
        <w:t xml:space="preserve">. </w:t>
      </w:r>
      <w:r w:rsidR="0074541D" w:rsidRPr="00996C13">
        <w:rPr>
          <w:rFonts w:ascii="Times New Roman" w:hAnsi="Times New Roman"/>
          <w:szCs w:val="24"/>
        </w:rPr>
        <w:t>П</w:t>
      </w:r>
      <w:r w:rsidR="00FE3FC8" w:rsidRPr="00996C13">
        <w:rPr>
          <w:rFonts w:ascii="Times New Roman" w:hAnsi="Times New Roman"/>
          <w:szCs w:val="24"/>
        </w:rPr>
        <w:t>еречень отчетных периодов</w:t>
      </w:r>
      <w:r w:rsidR="0074541D" w:rsidRPr="00996C13">
        <w:rPr>
          <w:rFonts w:ascii="Times New Roman" w:hAnsi="Times New Roman"/>
          <w:szCs w:val="24"/>
        </w:rPr>
        <w:t xml:space="preserve"> содержит только те периоды</w:t>
      </w:r>
      <w:r w:rsidR="00FE3FC8" w:rsidRPr="00996C13">
        <w:rPr>
          <w:rFonts w:ascii="Times New Roman" w:hAnsi="Times New Roman"/>
          <w:szCs w:val="24"/>
        </w:rPr>
        <w:t xml:space="preserve">, по которым для данного эксперта поступили отчётные формы для оценки. </w:t>
      </w:r>
      <w:r w:rsidR="00FE3FC8" w:rsidRPr="00996C13">
        <w:rPr>
          <w:rFonts w:ascii="Times New Roman" w:hAnsi="Times New Roman"/>
        </w:rPr>
        <w:t xml:space="preserve"> </w:t>
      </w:r>
    </w:p>
    <w:p w:rsidR="00E771D9" w:rsidRPr="00996C13" w:rsidRDefault="00DA7345" w:rsidP="00153AE7">
      <w:pPr>
        <w:pStyle w:val="ae"/>
        <w:ind w:right="14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6234854" cy="2186608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85" cy="219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9" w:rsidRPr="00996C13" w:rsidRDefault="00996C13" w:rsidP="00153AE7">
      <w:pPr>
        <w:pStyle w:val="af0"/>
      </w:pPr>
      <w:bookmarkStart w:id="25" w:name="_Ref363798134"/>
      <w:bookmarkStart w:id="26" w:name="_Ref345594773"/>
      <w:r w:rsidRPr="00996C13">
        <w:t xml:space="preserve">Рис. </w:t>
      </w:r>
      <w:r w:rsidR="004F3531" w:rsidRPr="00996C13">
        <w:fldChar w:fldCharType="begin"/>
      </w:r>
      <w:r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5</w:t>
      </w:r>
      <w:r w:rsidR="004F3531" w:rsidRPr="00996C13">
        <w:fldChar w:fldCharType="end"/>
      </w:r>
      <w:bookmarkEnd w:id="25"/>
      <w:r w:rsidRPr="00996C13">
        <w:t xml:space="preserve">. </w:t>
      </w:r>
      <w:r w:rsidR="00E771D9" w:rsidRPr="00996C13">
        <w:t>Выбор отчетного периода</w:t>
      </w:r>
      <w:bookmarkEnd w:id="26"/>
    </w:p>
    <w:p w:rsidR="00263B98" w:rsidRPr="00263B98" w:rsidRDefault="00F72E32" w:rsidP="00263B98">
      <w:pPr>
        <w:pStyle w:val="1"/>
        <w:numPr>
          <w:ilvl w:val="0"/>
          <w:numId w:val="20"/>
        </w:numPr>
        <w:spacing w:before="0" w:line="360" w:lineRule="auto"/>
        <w:ind w:right="142"/>
        <w:rPr>
          <w:lang w:eastAsia="ru-RU"/>
        </w:rPr>
      </w:pPr>
      <w:r w:rsidRPr="00263B98">
        <w:rPr>
          <w:rFonts w:ascii="Times New Roman" w:hAnsi="Times New Roman"/>
          <w:szCs w:val="24"/>
        </w:rPr>
        <w:t xml:space="preserve">После выбора отчетного периода </w:t>
      </w:r>
      <w:r w:rsidR="002225BB" w:rsidRPr="00263B98">
        <w:rPr>
          <w:rFonts w:ascii="Times New Roman" w:hAnsi="Times New Roman"/>
          <w:szCs w:val="24"/>
        </w:rPr>
        <w:t>необходимо выбрат</w:t>
      </w:r>
      <w:r w:rsidR="00A70F96" w:rsidRPr="00263B98">
        <w:rPr>
          <w:rFonts w:ascii="Times New Roman" w:hAnsi="Times New Roman"/>
          <w:szCs w:val="24"/>
        </w:rPr>
        <w:t>ь отчетную форму для экспертизы</w:t>
      </w:r>
      <w:r w:rsidR="00263B98" w:rsidRPr="00263B98">
        <w:rPr>
          <w:rFonts w:ascii="Times New Roman" w:hAnsi="Times New Roman"/>
          <w:szCs w:val="24"/>
        </w:rPr>
        <w:t xml:space="preserve"> </w:t>
      </w:r>
      <w:r w:rsidR="00322516" w:rsidRPr="00263B98">
        <w:rPr>
          <w:rFonts w:ascii="Times New Roman" w:hAnsi="Times New Roman"/>
          <w:szCs w:val="24"/>
        </w:rPr>
        <w:t>(</w:t>
      </w:r>
      <w:r w:rsidR="00AF0BF4">
        <w:fldChar w:fldCharType="begin"/>
      </w:r>
      <w:r w:rsidR="00AF0BF4">
        <w:instrText xml:space="preserve"> REF _Ref346611841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6</w:t>
      </w:r>
      <w:r w:rsidR="00AF0BF4">
        <w:fldChar w:fldCharType="end"/>
      </w:r>
      <w:r w:rsidR="00322516" w:rsidRPr="00263B98">
        <w:rPr>
          <w:rFonts w:ascii="Times New Roman" w:hAnsi="Times New Roman"/>
          <w:szCs w:val="24"/>
        </w:rPr>
        <w:t>)</w:t>
      </w:r>
      <w:r w:rsidR="00263B98">
        <w:rPr>
          <w:rFonts w:ascii="Times New Roman" w:hAnsi="Times New Roman"/>
        </w:rPr>
        <w:t>.</w:t>
      </w:r>
    </w:p>
    <w:p w:rsidR="00E771D9" w:rsidRPr="00996C13" w:rsidRDefault="00263B98" w:rsidP="00263B98">
      <w:pPr>
        <w:pStyle w:val="1"/>
        <w:numPr>
          <w:ilvl w:val="0"/>
          <w:numId w:val="0"/>
        </w:numPr>
        <w:spacing w:before="0" w:line="360" w:lineRule="auto"/>
        <w:ind w:left="624" w:right="142" w:hanging="482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2410009"/>
            <wp:effectExtent l="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27" cy="24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FC8" w:rsidRPr="00263B98">
        <w:rPr>
          <w:rFonts w:ascii="Times New Roman" w:hAnsi="Times New Roman"/>
          <w:szCs w:val="24"/>
        </w:rPr>
        <w:t xml:space="preserve"> </w:t>
      </w:r>
    </w:p>
    <w:p w:rsidR="00122CEC" w:rsidRPr="00996C13" w:rsidRDefault="00E771D9" w:rsidP="00122CEC">
      <w:pPr>
        <w:pStyle w:val="af0"/>
      </w:pPr>
      <w:bookmarkStart w:id="27" w:name="_Ref346611841"/>
      <w:bookmarkStart w:id="28" w:name="_Ref344134667"/>
      <w:r w:rsidRPr="00996C13">
        <w:t xml:space="preserve">Рис. </w:t>
      </w:r>
      <w:r w:rsidR="004F3531" w:rsidRPr="00996C13">
        <w:fldChar w:fldCharType="begin"/>
      </w:r>
      <w:r w:rsidR="00650C17"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6</w:t>
      </w:r>
      <w:r w:rsidR="004F3531" w:rsidRPr="00996C13">
        <w:rPr>
          <w:noProof/>
        </w:rPr>
        <w:fldChar w:fldCharType="end"/>
      </w:r>
      <w:bookmarkEnd w:id="27"/>
      <w:r w:rsidRPr="00996C13">
        <w:t xml:space="preserve">. </w:t>
      </w:r>
      <w:r w:rsidR="002E77EC" w:rsidRPr="00996C13">
        <w:t>Список</w:t>
      </w:r>
      <w:r w:rsidRPr="00996C13">
        <w:t xml:space="preserve"> форм</w:t>
      </w:r>
      <w:bookmarkEnd w:id="28"/>
    </w:p>
    <w:p w:rsidR="00263B98" w:rsidRPr="00263B98" w:rsidRDefault="00263B98" w:rsidP="00263B98">
      <w:pPr>
        <w:pStyle w:val="1"/>
        <w:numPr>
          <w:ilvl w:val="0"/>
          <w:numId w:val="0"/>
        </w:numPr>
        <w:spacing w:before="0" w:line="360" w:lineRule="auto"/>
        <w:ind w:right="142"/>
        <w:rPr>
          <w:rFonts w:ascii="Times New Roman" w:hAnsi="Times New Roman"/>
          <w:szCs w:val="24"/>
        </w:rPr>
      </w:pPr>
      <w:r w:rsidRPr="00263B98">
        <w:rPr>
          <w:rFonts w:ascii="Times New Roman" w:hAnsi="Times New Roman"/>
          <w:szCs w:val="24"/>
        </w:rPr>
        <w:t>Двойным нажатием левой кнопки мыши на соответствующей строке открыть форму для просмотра.</w:t>
      </w:r>
    </w:p>
    <w:p w:rsidR="00DF54D7" w:rsidRPr="00257BD3" w:rsidRDefault="00DF54D7" w:rsidP="0056671A">
      <w:pPr>
        <w:pStyle w:val="1"/>
        <w:numPr>
          <w:ilvl w:val="0"/>
          <w:numId w:val="0"/>
        </w:numPr>
        <w:spacing w:before="0" w:line="360" w:lineRule="auto"/>
        <w:ind w:left="851"/>
        <w:rPr>
          <w:rFonts w:ascii="Times New Roman" w:hAnsi="Times New Roman"/>
          <w:i/>
        </w:rPr>
      </w:pPr>
      <w:r w:rsidRPr="00257BD3">
        <w:rPr>
          <w:rFonts w:ascii="Times New Roman" w:hAnsi="Times New Roman"/>
          <w:i/>
        </w:rPr>
        <w:t>При работе с форм</w:t>
      </w:r>
      <w:r w:rsidR="00322516" w:rsidRPr="00257BD3">
        <w:rPr>
          <w:rFonts w:ascii="Times New Roman" w:hAnsi="Times New Roman"/>
          <w:i/>
        </w:rPr>
        <w:t>ой</w:t>
      </w:r>
      <w:r w:rsidRPr="00257BD3">
        <w:rPr>
          <w:rFonts w:ascii="Times New Roman" w:hAnsi="Times New Roman"/>
          <w:i/>
        </w:rPr>
        <w:t xml:space="preserve"> «ГосЗадание» эксперт при необходимости может просмотреть отчетные </w:t>
      </w:r>
      <w:r w:rsidR="009C1D66" w:rsidRPr="00257BD3">
        <w:rPr>
          <w:rFonts w:ascii="Times New Roman" w:hAnsi="Times New Roman"/>
          <w:i/>
        </w:rPr>
        <w:t>данные за предшествующий период,</w:t>
      </w:r>
      <w:r w:rsidRPr="00257BD3">
        <w:rPr>
          <w:rFonts w:ascii="Times New Roman" w:hAnsi="Times New Roman"/>
          <w:i/>
        </w:rPr>
        <w:t xml:space="preserve"> </w:t>
      </w:r>
      <w:r w:rsidR="00A54E89" w:rsidRPr="00257BD3">
        <w:rPr>
          <w:rFonts w:ascii="Times New Roman" w:hAnsi="Times New Roman"/>
          <w:i/>
        </w:rPr>
        <w:lastRenderedPageBreak/>
        <w:t>выбрав в меню вкладку</w:t>
      </w:r>
      <w:r w:rsidR="009C1D66" w:rsidRPr="00257BD3">
        <w:rPr>
          <w:rFonts w:ascii="Times New Roman" w:hAnsi="Times New Roman"/>
          <w:i/>
        </w:rPr>
        <w:t xml:space="preserve"> «Обработки»</w:t>
      </w:r>
      <w:r w:rsidR="0056671A" w:rsidRPr="00257BD3">
        <w:rPr>
          <w:rFonts w:ascii="Times New Roman" w:hAnsi="Times New Roman"/>
          <w:i/>
        </w:rPr>
        <w:t>-&gt;</w:t>
      </w:r>
      <w:r w:rsidR="009C1D66" w:rsidRPr="00257BD3">
        <w:rPr>
          <w:rFonts w:ascii="Times New Roman" w:hAnsi="Times New Roman"/>
          <w:i/>
        </w:rPr>
        <w:t xml:space="preserve"> </w:t>
      </w:r>
      <w:r w:rsidR="00A54E89" w:rsidRPr="00257BD3">
        <w:rPr>
          <w:rFonts w:ascii="Times New Roman" w:hAnsi="Times New Roman"/>
          <w:i/>
        </w:rPr>
        <w:t xml:space="preserve"> «</w:t>
      </w:r>
      <w:r w:rsidR="0052796F" w:rsidRPr="00257BD3">
        <w:rPr>
          <w:rFonts w:ascii="Times New Roman" w:hAnsi="Times New Roman"/>
          <w:i/>
        </w:rPr>
        <w:t>открыть о</w:t>
      </w:r>
      <w:r w:rsidR="00A54E89" w:rsidRPr="00257BD3">
        <w:rPr>
          <w:rFonts w:ascii="Times New Roman" w:hAnsi="Times New Roman"/>
          <w:i/>
        </w:rPr>
        <w:t>тчет</w:t>
      </w:r>
      <w:r w:rsidR="0052796F" w:rsidRPr="00257BD3">
        <w:rPr>
          <w:rFonts w:ascii="Times New Roman" w:hAnsi="Times New Roman"/>
          <w:i/>
        </w:rPr>
        <w:t xml:space="preserve"> ГосЗадание </w:t>
      </w:r>
      <w:r w:rsidR="00A54E89" w:rsidRPr="00257BD3">
        <w:rPr>
          <w:rFonts w:ascii="Times New Roman" w:hAnsi="Times New Roman"/>
          <w:i/>
        </w:rPr>
        <w:t xml:space="preserve"> за предыдущий период».</w:t>
      </w:r>
    </w:p>
    <w:p w:rsidR="00A54E89" w:rsidRPr="00996C13" w:rsidRDefault="00A54E89" w:rsidP="005F61A3">
      <w:pPr>
        <w:pStyle w:val="1"/>
        <w:numPr>
          <w:ilvl w:val="0"/>
          <w:numId w:val="0"/>
        </w:numPr>
        <w:spacing w:before="0" w:line="360" w:lineRule="auto"/>
        <w:ind w:firstLine="709"/>
        <w:rPr>
          <w:rFonts w:ascii="Times New Roman" w:hAnsi="Times New Roman"/>
        </w:rPr>
      </w:pPr>
      <w:r w:rsidRPr="00996C13">
        <w:rPr>
          <w:rFonts w:ascii="Times New Roman" w:hAnsi="Times New Roman"/>
        </w:rPr>
        <w:t>После завершения оценки формы необходимо закрыть окно</w:t>
      </w:r>
      <w:r w:rsidR="00322516" w:rsidRPr="00996C13">
        <w:rPr>
          <w:rFonts w:ascii="Times New Roman" w:hAnsi="Times New Roman"/>
        </w:rPr>
        <w:t xml:space="preserve"> формы</w:t>
      </w:r>
      <w:r w:rsidRPr="00996C13">
        <w:rPr>
          <w:rFonts w:ascii="Times New Roman" w:hAnsi="Times New Roman"/>
        </w:rPr>
        <w:t xml:space="preserve">, нажав на кнопку </w:t>
      </w:r>
      <w:r w:rsidR="00CE7F86" w:rsidRPr="00996C1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8755" cy="1911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C13">
        <w:rPr>
          <w:rFonts w:ascii="Times New Roman" w:hAnsi="Times New Roman"/>
        </w:rPr>
        <w:t xml:space="preserve"> в правом верхнем углу. </w:t>
      </w:r>
    </w:p>
    <w:p w:rsidR="00E771D9" w:rsidRPr="00996C13" w:rsidRDefault="00E771D9" w:rsidP="005F61A3">
      <w:pPr>
        <w:pStyle w:val="1"/>
        <w:spacing w:before="0" w:line="360" w:lineRule="auto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Для того, чтобы </w:t>
      </w:r>
      <w:r w:rsidR="00E2260A" w:rsidRPr="00996C13">
        <w:rPr>
          <w:rFonts w:ascii="Times New Roman" w:hAnsi="Times New Roman"/>
        </w:rPr>
        <w:t xml:space="preserve">согласовать </w:t>
      </w:r>
      <w:r w:rsidR="00322516" w:rsidRPr="00996C13">
        <w:rPr>
          <w:rFonts w:ascii="Times New Roman" w:hAnsi="Times New Roman"/>
        </w:rPr>
        <w:t xml:space="preserve">(или не согласовать) </w:t>
      </w:r>
      <w:r w:rsidR="00E2260A" w:rsidRPr="00996C13">
        <w:rPr>
          <w:rFonts w:ascii="Times New Roman" w:hAnsi="Times New Roman"/>
        </w:rPr>
        <w:t>форму, необходимо</w:t>
      </w:r>
      <w:r w:rsidRPr="00996C13">
        <w:rPr>
          <w:rFonts w:ascii="Times New Roman" w:hAnsi="Times New Roman"/>
        </w:rPr>
        <w:t>, находясь</w:t>
      </w:r>
      <w:r w:rsidR="00566AC2" w:rsidRPr="00996C13">
        <w:rPr>
          <w:rFonts w:ascii="Times New Roman" w:hAnsi="Times New Roman"/>
        </w:rPr>
        <w:t xml:space="preserve"> на соответствующей строке</w:t>
      </w:r>
      <w:r w:rsidR="00122CEC" w:rsidRPr="00996C13">
        <w:rPr>
          <w:rFonts w:ascii="Times New Roman" w:hAnsi="Times New Roman"/>
        </w:rPr>
        <w:t xml:space="preserve"> с наименованием согласуемой формы</w:t>
      </w:r>
      <w:r w:rsidRPr="00996C13">
        <w:rPr>
          <w:rFonts w:ascii="Times New Roman" w:hAnsi="Times New Roman"/>
        </w:rPr>
        <w:t>, нажать на правую кнопку мыши</w:t>
      </w:r>
      <w:r w:rsidR="00832D07" w:rsidRPr="00996C13">
        <w:rPr>
          <w:rFonts w:ascii="Times New Roman" w:hAnsi="Times New Roman"/>
        </w:rPr>
        <w:t xml:space="preserve"> и</w:t>
      </w:r>
      <w:r w:rsidRPr="00996C13">
        <w:rPr>
          <w:rFonts w:ascii="Times New Roman" w:hAnsi="Times New Roman"/>
        </w:rPr>
        <w:t xml:space="preserve"> выбрать пункт </w:t>
      </w:r>
      <w:r w:rsidR="00566AC2" w:rsidRPr="00996C13">
        <w:rPr>
          <w:rFonts w:ascii="Times New Roman" w:hAnsi="Times New Roman"/>
          <w:i/>
        </w:rPr>
        <w:t>[Экспертиза]</w:t>
      </w:r>
      <w:r w:rsidR="002459E8" w:rsidRPr="00996C13">
        <w:rPr>
          <w:rFonts w:ascii="Times New Roman" w:hAnsi="Times New Roman"/>
          <w:i/>
        </w:rPr>
        <w:t xml:space="preserve"> </w:t>
      </w:r>
      <w:r w:rsidR="002459E8" w:rsidRPr="00996C13">
        <w:rPr>
          <w:rFonts w:ascii="Times New Roman" w:hAnsi="Times New Roman"/>
        </w:rPr>
        <w:t>(</w:t>
      </w:r>
      <w:r w:rsidR="00AF0BF4">
        <w:fldChar w:fldCharType="begin"/>
      </w:r>
      <w:r w:rsidR="00AF0BF4">
        <w:instrText xml:space="preserve"> REF _Ref362276925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7</w:t>
      </w:r>
      <w:r w:rsidR="00AF0BF4">
        <w:fldChar w:fldCharType="end"/>
      </w:r>
      <w:r w:rsidR="002459E8" w:rsidRPr="00996C13">
        <w:rPr>
          <w:rFonts w:ascii="Times New Roman" w:hAnsi="Times New Roman"/>
        </w:rPr>
        <w:t>).</w:t>
      </w:r>
    </w:p>
    <w:p w:rsidR="003F0FDB" w:rsidRPr="00996C13" w:rsidRDefault="00A70F96" w:rsidP="003F0FDB">
      <w:pPr>
        <w:pStyle w:val="ae"/>
      </w:pPr>
      <w:r>
        <w:rPr>
          <w:lang w:val="ru-RU" w:eastAsia="ru-RU"/>
        </w:rPr>
        <w:drawing>
          <wp:inline distT="0" distB="0" distL="0" distR="0">
            <wp:extent cx="6095503" cy="2527784"/>
            <wp:effectExtent l="19050" t="0" r="497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36" cy="252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B" w:rsidRPr="00996C13" w:rsidRDefault="003F0FDB" w:rsidP="00822DC6">
      <w:pPr>
        <w:pStyle w:val="af0"/>
      </w:pPr>
      <w:bookmarkStart w:id="29" w:name="_Ref362276925"/>
      <w:r w:rsidRPr="00996C13">
        <w:t>Рис</w:t>
      </w:r>
      <w:r w:rsidR="00437088" w:rsidRPr="00996C13">
        <w:t>.</w:t>
      </w:r>
      <w:r w:rsidRPr="00996C13">
        <w:t xml:space="preserve"> </w:t>
      </w:r>
      <w:r w:rsidR="004F3531" w:rsidRPr="00996C13">
        <w:fldChar w:fldCharType="begin"/>
      </w:r>
      <w:r w:rsidR="00650C17"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7</w:t>
      </w:r>
      <w:r w:rsidR="004F3531" w:rsidRPr="00996C13">
        <w:rPr>
          <w:noProof/>
        </w:rPr>
        <w:fldChar w:fldCharType="end"/>
      </w:r>
      <w:bookmarkEnd w:id="29"/>
      <w:r w:rsidRPr="00996C13">
        <w:t xml:space="preserve">. Пункт </w:t>
      </w:r>
      <w:r w:rsidRPr="00996C13">
        <w:rPr>
          <w:i/>
        </w:rPr>
        <w:t>[Экспертиза]</w:t>
      </w:r>
    </w:p>
    <w:p w:rsidR="00322516" w:rsidRPr="00996C13" w:rsidRDefault="00EC73AB" w:rsidP="005F61A3">
      <w:pPr>
        <w:pStyle w:val="ad"/>
        <w:spacing w:before="0" w:line="360" w:lineRule="auto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В открывшемся окне </w:t>
      </w:r>
      <w:r w:rsidR="00555772" w:rsidRPr="00996C13">
        <w:rPr>
          <w:rFonts w:ascii="Times New Roman" w:hAnsi="Times New Roman"/>
        </w:rPr>
        <w:t>«Экспертиза отчетной формы»</w:t>
      </w:r>
      <w:r w:rsidR="00C53B6E" w:rsidRPr="00996C13">
        <w:rPr>
          <w:rFonts w:ascii="Times New Roman" w:hAnsi="Times New Roman"/>
        </w:rPr>
        <w:t xml:space="preserve"> появляется с</w:t>
      </w:r>
      <w:r w:rsidR="00122CEC" w:rsidRPr="00996C13">
        <w:rPr>
          <w:rFonts w:ascii="Times New Roman" w:hAnsi="Times New Roman"/>
        </w:rPr>
        <w:t>пис</w:t>
      </w:r>
      <w:r w:rsidR="00C53B6E" w:rsidRPr="00996C13">
        <w:rPr>
          <w:rFonts w:ascii="Times New Roman" w:hAnsi="Times New Roman"/>
        </w:rPr>
        <w:t>ок</w:t>
      </w:r>
      <w:r w:rsidR="00122CEC" w:rsidRPr="00996C13">
        <w:rPr>
          <w:rFonts w:ascii="Times New Roman" w:hAnsi="Times New Roman"/>
        </w:rPr>
        <w:t xml:space="preserve"> экспертов, сформированн</w:t>
      </w:r>
      <w:r w:rsidR="00C53B6E" w:rsidRPr="00996C13">
        <w:rPr>
          <w:rFonts w:ascii="Times New Roman" w:hAnsi="Times New Roman"/>
        </w:rPr>
        <w:t>ый только для данной формы и состоящий из нескольких уровней экспертов</w:t>
      </w:r>
      <w:r w:rsidR="002E77EC" w:rsidRPr="00996C13">
        <w:rPr>
          <w:rFonts w:ascii="Times New Roman" w:hAnsi="Times New Roman"/>
        </w:rPr>
        <w:t xml:space="preserve"> (</w:t>
      </w:r>
      <w:r w:rsidR="00AF0BF4">
        <w:fldChar w:fldCharType="begin"/>
      </w:r>
      <w:r w:rsidR="00AF0BF4">
        <w:instrText xml:space="preserve"> REF _Ref362278920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8</w:t>
      </w:r>
      <w:r w:rsidR="00AF0BF4">
        <w:fldChar w:fldCharType="end"/>
      </w:r>
      <w:r w:rsidR="002E77EC" w:rsidRPr="00996C13">
        <w:rPr>
          <w:rFonts w:ascii="Times New Roman" w:hAnsi="Times New Roman"/>
        </w:rPr>
        <w:t>)</w:t>
      </w:r>
      <w:r w:rsidR="00C53B6E" w:rsidRPr="00996C13">
        <w:rPr>
          <w:rFonts w:ascii="Times New Roman" w:hAnsi="Times New Roman"/>
        </w:rPr>
        <w:t>.</w:t>
      </w:r>
    </w:p>
    <w:p w:rsidR="004710BA" w:rsidRPr="00996C13" w:rsidRDefault="00D33BBB" w:rsidP="005F61A3">
      <w:pPr>
        <w:pStyle w:val="ad"/>
        <w:spacing w:before="0" w:line="360" w:lineRule="auto"/>
        <w:ind w:right="140"/>
        <w:rPr>
          <w:rFonts w:ascii="Times New Roman" w:hAnsi="Times New Roman"/>
        </w:rPr>
      </w:pPr>
      <w:r w:rsidRPr="00D33BBB">
        <w:rPr>
          <w:rFonts w:ascii="Times New Roman" w:hAnsi="Times New Roman"/>
        </w:rPr>
        <w:t xml:space="preserve">5) </w:t>
      </w:r>
      <w:r w:rsidR="00F31B97" w:rsidRPr="00996C13">
        <w:rPr>
          <w:rFonts w:ascii="Times New Roman" w:hAnsi="Times New Roman"/>
        </w:rPr>
        <w:t>Для проставления статуса экспертизы необходимо</w:t>
      </w:r>
      <w:r w:rsidR="004F0417">
        <w:rPr>
          <w:rFonts w:ascii="Times New Roman" w:hAnsi="Times New Roman"/>
        </w:rPr>
        <w:t xml:space="preserve"> (Рис.8)</w:t>
      </w:r>
      <w:r w:rsidR="004710BA" w:rsidRPr="00996C13">
        <w:rPr>
          <w:rFonts w:ascii="Times New Roman" w:hAnsi="Times New Roman"/>
        </w:rPr>
        <w:t>:</w:t>
      </w:r>
      <w:r w:rsidR="008B4918" w:rsidRPr="00996C13">
        <w:rPr>
          <w:rFonts w:ascii="Times New Roman" w:hAnsi="Times New Roman"/>
        </w:rPr>
        <w:t xml:space="preserve"> </w:t>
      </w:r>
    </w:p>
    <w:p w:rsidR="00322516" w:rsidRPr="00996C13" w:rsidRDefault="00C53B6E" w:rsidP="005F61A3">
      <w:pPr>
        <w:pStyle w:val="1"/>
        <w:numPr>
          <w:ilvl w:val="0"/>
          <w:numId w:val="0"/>
        </w:numPr>
        <w:tabs>
          <w:tab w:val="clear" w:pos="1134"/>
        </w:tabs>
        <w:spacing w:before="0" w:line="360" w:lineRule="auto"/>
        <w:ind w:firstLine="624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- </w:t>
      </w:r>
      <w:r w:rsidR="004710BA" w:rsidRPr="00996C13">
        <w:rPr>
          <w:rFonts w:ascii="Times New Roman" w:hAnsi="Times New Roman"/>
        </w:rPr>
        <w:t xml:space="preserve">выделить строку </w:t>
      </w:r>
      <w:r w:rsidR="0080490D" w:rsidRPr="00996C13">
        <w:rPr>
          <w:rFonts w:ascii="Times New Roman" w:hAnsi="Times New Roman"/>
        </w:rPr>
        <w:t xml:space="preserve">на уровне </w:t>
      </w:r>
      <w:r w:rsidR="00887E0A" w:rsidRPr="00996C13">
        <w:rPr>
          <w:rFonts w:ascii="Times New Roman" w:hAnsi="Times New Roman"/>
        </w:rPr>
        <w:t>эксперта</w:t>
      </w:r>
      <w:r w:rsidR="0056505C" w:rsidRPr="00996C13">
        <w:rPr>
          <w:rFonts w:ascii="Times New Roman" w:hAnsi="Times New Roman"/>
        </w:rPr>
        <w:t xml:space="preserve">, </w:t>
      </w:r>
      <w:r w:rsidR="00322516" w:rsidRPr="00996C13">
        <w:rPr>
          <w:rFonts w:ascii="Times New Roman" w:hAnsi="Times New Roman"/>
        </w:rPr>
        <w:t>осуществляющего оценку формы</w:t>
      </w:r>
      <w:r w:rsidR="00B83792">
        <w:rPr>
          <w:rFonts w:ascii="Times New Roman" w:hAnsi="Times New Roman"/>
        </w:rPr>
        <w:t xml:space="preserve"> (1)</w:t>
      </w:r>
      <w:r w:rsidR="00322516" w:rsidRPr="00996C13">
        <w:rPr>
          <w:rFonts w:ascii="Times New Roman" w:hAnsi="Times New Roman"/>
        </w:rPr>
        <w:t xml:space="preserve">; </w:t>
      </w:r>
      <w:r w:rsidR="0056505C" w:rsidRPr="00996C13">
        <w:rPr>
          <w:rFonts w:ascii="Times New Roman" w:hAnsi="Times New Roman"/>
        </w:rPr>
        <w:t>поля других эксперт</w:t>
      </w:r>
      <w:r w:rsidR="00322516" w:rsidRPr="00996C13">
        <w:rPr>
          <w:rFonts w:ascii="Times New Roman" w:hAnsi="Times New Roman"/>
        </w:rPr>
        <w:t>ов закрыты для редактирования;</w:t>
      </w:r>
    </w:p>
    <w:p w:rsidR="008B4918" w:rsidRPr="00996C13" w:rsidRDefault="00322516" w:rsidP="005F61A3">
      <w:pPr>
        <w:pStyle w:val="1"/>
        <w:numPr>
          <w:ilvl w:val="0"/>
          <w:numId w:val="0"/>
        </w:numPr>
        <w:tabs>
          <w:tab w:val="clear" w:pos="1134"/>
        </w:tabs>
        <w:spacing w:before="0" w:line="360" w:lineRule="auto"/>
        <w:ind w:firstLine="624"/>
        <w:rPr>
          <w:rFonts w:ascii="Times New Roman" w:hAnsi="Times New Roman"/>
        </w:rPr>
      </w:pPr>
      <w:r w:rsidRPr="00996C13">
        <w:rPr>
          <w:rFonts w:ascii="Times New Roman" w:hAnsi="Times New Roman"/>
        </w:rPr>
        <w:lastRenderedPageBreak/>
        <w:t>- в</w:t>
      </w:r>
      <w:r w:rsidR="00832D07" w:rsidRPr="00996C13">
        <w:rPr>
          <w:rFonts w:ascii="Times New Roman" w:hAnsi="Times New Roman"/>
        </w:rPr>
        <w:t xml:space="preserve"> поле «Статус» </w:t>
      </w:r>
      <w:r w:rsidR="004710BA" w:rsidRPr="00996C13">
        <w:rPr>
          <w:rFonts w:ascii="Times New Roman" w:hAnsi="Times New Roman"/>
        </w:rPr>
        <w:t xml:space="preserve">нажать на пиктограмму </w:t>
      </w:r>
      <w:r w:rsidR="00CE7F86" w:rsidRPr="00996C13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42875" cy="1587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C13">
        <w:rPr>
          <w:rFonts w:ascii="Times New Roman" w:hAnsi="Times New Roman"/>
          <w:szCs w:val="24"/>
        </w:rPr>
        <w:t xml:space="preserve"> </w:t>
      </w:r>
      <w:r w:rsidR="00B83792">
        <w:rPr>
          <w:rFonts w:ascii="Times New Roman" w:hAnsi="Times New Roman"/>
          <w:szCs w:val="24"/>
        </w:rPr>
        <w:t xml:space="preserve">(2) </w:t>
      </w:r>
      <w:r w:rsidRPr="00996C13">
        <w:rPr>
          <w:rFonts w:ascii="Times New Roman" w:hAnsi="Times New Roman"/>
          <w:szCs w:val="24"/>
        </w:rPr>
        <w:t xml:space="preserve">и </w:t>
      </w:r>
      <w:r w:rsidRPr="00996C13">
        <w:rPr>
          <w:rFonts w:ascii="Times New Roman" w:hAnsi="Times New Roman"/>
        </w:rPr>
        <w:t>выбрать статус «Согласовано» или «Не согласовано»</w:t>
      </w:r>
      <w:r w:rsidR="002E77EC" w:rsidRPr="00996C13">
        <w:rPr>
          <w:rFonts w:ascii="Times New Roman" w:hAnsi="Times New Roman"/>
        </w:rPr>
        <w:t xml:space="preserve"> (</w:t>
      </w:r>
      <w:r w:rsidR="00B83792">
        <w:rPr>
          <w:rFonts w:ascii="Times New Roman" w:hAnsi="Times New Roman"/>
        </w:rPr>
        <w:t>3</w:t>
      </w:r>
      <w:r w:rsidR="002E77EC" w:rsidRPr="00996C13">
        <w:rPr>
          <w:rFonts w:ascii="Times New Roman" w:hAnsi="Times New Roman"/>
        </w:rPr>
        <w:t>)</w:t>
      </w:r>
      <w:r w:rsidR="00210859">
        <w:rPr>
          <w:rFonts w:ascii="Times New Roman" w:hAnsi="Times New Roman"/>
        </w:rPr>
        <w:t>.</w:t>
      </w:r>
    </w:p>
    <w:p w:rsidR="00D87F85" w:rsidRPr="00996C13" w:rsidRDefault="00E53921" w:rsidP="005F61A3">
      <w:pPr>
        <w:pStyle w:val="ae"/>
        <w:spacing w:before="0" w:after="0" w:line="360" w:lineRule="auto"/>
      </w:pPr>
      <w:r>
        <w:rPr>
          <w:lang w:val="ru-RU" w:eastAsia="ru-RU"/>
        </w:rPr>
        <w:drawing>
          <wp:inline distT="0" distB="0" distL="0" distR="0">
            <wp:extent cx="6480175" cy="3554231"/>
            <wp:effectExtent l="19050" t="0" r="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5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85" w:rsidRPr="00996C13" w:rsidRDefault="00D87F85" w:rsidP="00D87F85">
      <w:pPr>
        <w:pStyle w:val="af0"/>
      </w:pPr>
      <w:bookmarkStart w:id="30" w:name="_Ref362278920"/>
      <w:r w:rsidRPr="00996C13">
        <w:t xml:space="preserve">Рис. </w:t>
      </w:r>
      <w:r w:rsidR="004F3531" w:rsidRPr="00996C13">
        <w:fldChar w:fldCharType="begin"/>
      </w:r>
      <w:r w:rsidR="00650C17"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8</w:t>
      </w:r>
      <w:r w:rsidR="004F3531" w:rsidRPr="00996C13">
        <w:fldChar w:fldCharType="end"/>
      </w:r>
      <w:bookmarkEnd w:id="30"/>
      <w:r w:rsidRPr="00996C13">
        <w:t>. Согласование формы</w:t>
      </w:r>
    </w:p>
    <w:p w:rsidR="00C53B6E" w:rsidRPr="00D33BBB" w:rsidRDefault="0015175B" w:rsidP="00D33BBB">
      <w:pPr>
        <w:pStyle w:val="1"/>
        <w:numPr>
          <w:ilvl w:val="0"/>
          <w:numId w:val="35"/>
        </w:numPr>
        <w:spacing w:before="0" w:line="360" w:lineRule="auto"/>
        <w:ind w:right="140"/>
        <w:rPr>
          <w:rFonts w:ascii="Times New Roman" w:hAnsi="Times New Roman"/>
        </w:rPr>
      </w:pPr>
      <w:r w:rsidRPr="00D33BBB">
        <w:rPr>
          <w:rFonts w:ascii="Times New Roman" w:hAnsi="Times New Roman"/>
        </w:rPr>
        <w:t xml:space="preserve">При выборе статуса «Согласовано» выполняются действия, описанные в </w:t>
      </w:r>
      <w:r w:rsidR="005F61A3" w:rsidRPr="00D33BBB">
        <w:rPr>
          <w:rFonts w:ascii="Times New Roman" w:hAnsi="Times New Roman"/>
        </w:rPr>
        <w:t>п.</w:t>
      </w:r>
      <w:r w:rsidR="00D33BBB" w:rsidRPr="00D33BBB">
        <w:rPr>
          <w:rFonts w:ascii="Times New Roman" w:hAnsi="Times New Roman"/>
        </w:rPr>
        <w:t>7</w:t>
      </w:r>
      <w:r w:rsidR="005F61A3" w:rsidRPr="00D33BBB">
        <w:rPr>
          <w:rFonts w:ascii="Times New Roman" w:hAnsi="Times New Roman"/>
        </w:rPr>
        <w:t xml:space="preserve"> данного раздела.</w:t>
      </w:r>
    </w:p>
    <w:p w:rsidR="00897CD9" w:rsidRPr="00996C13" w:rsidRDefault="004F0417" w:rsidP="005F61A3">
      <w:pPr>
        <w:pStyle w:val="1"/>
        <w:numPr>
          <w:ilvl w:val="0"/>
          <w:numId w:val="0"/>
        </w:numPr>
        <w:spacing w:before="0" w:line="360" w:lineRule="auto"/>
        <w:ind w:right="140" w:firstLine="624"/>
        <w:rPr>
          <w:rFonts w:ascii="Times New Roman" w:hAnsi="Times New Roman"/>
        </w:rPr>
      </w:pPr>
      <w:r>
        <w:rPr>
          <w:rFonts w:ascii="Times New Roman" w:hAnsi="Times New Roman"/>
        </w:rPr>
        <w:t>Если эксперт не согласовывает форму, то п</w:t>
      </w:r>
      <w:r w:rsidR="00E53921">
        <w:rPr>
          <w:rFonts w:ascii="Times New Roman" w:hAnsi="Times New Roman"/>
        </w:rPr>
        <w:t xml:space="preserve">еред тем как выбрать статус </w:t>
      </w:r>
      <w:r w:rsidR="00E53921" w:rsidRPr="00996C13">
        <w:rPr>
          <w:rFonts w:ascii="Times New Roman" w:hAnsi="Times New Roman"/>
        </w:rPr>
        <w:t>«Не согласовано»</w:t>
      </w:r>
      <w:r>
        <w:rPr>
          <w:rFonts w:ascii="Times New Roman" w:hAnsi="Times New Roman"/>
        </w:rPr>
        <w:t>,</w:t>
      </w:r>
      <w:r w:rsidR="00E53921">
        <w:rPr>
          <w:rFonts w:ascii="Times New Roman" w:hAnsi="Times New Roman"/>
        </w:rPr>
        <w:t xml:space="preserve"> </w:t>
      </w:r>
      <w:r w:rsidR="00897CD9" w:rsidRPr="00996C13">
        <w:rPr>
          <w:rFonts w:ascii="Times New Roman" w:hAnsi="Times New Roman"/>
        </w:rPr>
        <w:t xml:space="preserve">эксперт указывает на несоответствия, которые необходимо исправить в форме. Для этого необходимо </w:t>
      </w:r>
      <w:r w:rsidR="00DA5572" w:rsidRPr="00996C13">
        <w:rPr>
          <w:rFonts w:ascii="Times New Roman" w:hAnsi="Times New Roman"/>
        </w:rPr>
        <w:t xml:space="preserve">выбрать в меню </w:t>
      </w:r>
      <w:r w:rsidR="00897CD9" w:rsidRPr="00996C13">
        <w:rPr>
          <w:rFonts w:ascii="Times New Roman" w:hAnsi="Times New Roman"/>
        </w:rPr>
        <w:t>кнопку «Добавить замечание»</w:t>
      </w:r>
      <w:r w:rsidR="00437088" w:rsidRPr="00996C13">
        <w:rPr>
          <w:rFonts w:ascii="Times New Roman" w:hAnsi="Times New Roman"/>
        </w:rPr>
        <w:t xml:space="preserve"> (</w:t>
      </w:r>
      <w:r w:rsidR="004F3531">
        <w:rPr>
          <w:rFonts w:ascii="Times New Roman" w:hAnsi="Times New Roman"/>
        </w:rPr>
        <w:fldChar w:fldCharType="begin"/>
      </w:r>
      <w:r w:rsidR="00E710CA">
        <w:rPr>
          <w:rFonts w:ascii="Times New Roman" w:hAnsi="Times New Roman"/>
        </w:rPr>
        <w:instrText xml:space="preserve"> REF _Ref363798626 \h </w:instrText>
      </w:r>
      <w:r w:rsidR="004F3531">
        <w:rPr>
          <w:rFonts w:ascii="Times New Roman" w:hAnsi="Times New Roman"/>
        </w:rPr>
      </w:r>
      <w:r w:rsidR="004F3531">
        <w:rPr>
          <w:rFonts w:ascii="Times New Roman" w:hAnsi="Times New Roman"/>
        </w:rPr>
        <w:fldChar w:fldCharType="separate"/>
      </w:r>
      <w:r w:rsidR="007228E0" w:rsidRPr="00996C13">
        <w:t xml:space="preserve">Рис. </w:t>
      </w:r>
      <w:r w:rsidR="007228E0">
        <w:rPr>
          <w:noProof/>
        </w:rPr>
        <w:t>9</w:t>
      </w:r>
      <w:r w:rsidR="004F3531">
        <w:rPr>
          <w:rFonts w:ascii="Times New Roman" w:hAnsi="Times New Roman"/>
        </w:rPr>
        <w:fldChar w:fldCharType="end"/>
      </w:r>
      <w:r w:rsidR="00437088" w:rsidRPr="00996C13">
        <w:rPr>
          <w:rFonts w:ascii="Times New Roman" w:hAnsi="Times New Roman"/>
        </w:rPr>
        <w:t>)</w:t>
      </w:r>
      <w:r w:rsidR="00897CD9" w:rsidRPr="00996C13">
        <w:rPr>
          <w:rFonts w:ascii="Times New Roman" w:hAnsi="Times New Roman"/>
        </w:rPr>
        <w:t>.</w:t>
      </w:r>
    </w:p>
    <w:p w:rsidR="00437088" w:rsidRPr="00996C13" w:rsidRDefault="008C76FE" w:rsidP="005F61A3">
      <w:pPr>
        <w:pStyle w:val="ae"/>
        <w:spacing w:before="0" w:after="0" w:line="360" w:lineRule="auto"/>
        <w:rPr>
          <w:lang w:val="ru-RU"/>
        </w:rPr>
      </w:pPr>
      <w:r w:rsidRPr="00996C13">
        <w:rPr>
          <w:lang w:val="ru-RU" w:eastAsia="ru-RU"/>
        </w:rPr>
        <w:lastRenderedPageBreak/>
        <w:drawing>
          <wp:inline distT="0" distB="0" distL="0" distR="0">
            <wp:extent cx="6480175" cy="1889320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A9" w:rsidRPr="00996C13" w:rsidRDefault="00E710CA" w:rsidP="002459E8">
      <w:pPr>
        <w:pStyle w:val="af0"/>
      </w:pPr>
      <w:bookmarkStart w:id="31" w:name="_Ref363798626"/>
      <w:r w:rsidRPr="00996C13">
        <w:t xml:space="preserve">Рис. </w:t>
      </w:r>
      <w:r w:rsidR="004F3531" w:rsidRPr="00996C13">
        <w:fldChar w:fldCharType="begin"/>
      </w:r>
      <w:r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9</w:t>
      </w:r>
      <w:r w:rsidR="004F3531" w:rsidRPr="00996C13">
        <w:fldChar w:fldCharType="end"/>
      </w:r>
      <w:bookmarkEnd w:id="31"/>
      <w:r w:rsidRPr="00996C13">
        <w:t xml:space="preserve">. </w:t>
      </w:r>
      <w:r w:rsidR="00437088" w:rsidRPr="00996C13">
        <w:t>Кнопка «Добавить замечание»</w:t>
      </w:r>
    </w:p>
    <w:p w:rsidR="00A50315" w:rsidRPr="00996C13" w:rsidRDefault="002459E8" w:rsidP="00897CD9">
      <w:pPr>
        <w:pStyle w:val="ad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t>В</w:t>
      </w:r>
      <w:r w:rsidR="00897CD9" w:rsidRPr="00996C13">
        <w:rPr>
          <w:rFonts w:ascii="Times New Roman" w:hAnsi="Times New Roman"/>
        </w:rPr>
        <w:t xml:space="preserve"> открывшемся окне «</w:t>
      </w:r>
      <w:r w:rsidR="00253726" w:rsidRPr="00996C13">
        <w:rPr>
          <w:rFonts w:ascii="Times New Roman" w:hAnsi="Times New Roman"/>
        </w:rPr>
        <w:t>Добавить комментарий</w:t>
      </w:r>
      <w:r w:rsidR="00897CD9" w:rsidRPr="00996C13">
        <w:rPr>
          <w:rFonts w:ascii="Times New Roman" w:hAnsi="Times New Roman"/>
        </w:rPr>
        <w:t xml:space="preserve">» </w:t>
      </w:r>
      <w:r w:rsidR="00BE6863" w:rsidRPr="00996C13">
        <w:rPr>
          <w:rFonts w:ascii="Times New Roman" w:hAnsi="Times New Roman"/>
        </w:rPr>
        <w:t xml:space="preserve">необходимо описать </w:t>
      </w:r>
      <w:r w:rsidR="00253EA3" w:rsidRPr="00996C13">
        <w:rPr>
          <w:rFonts w:ascii="Times New Roman" w:hAnsi="Times New Roman"/>
        </w:rPr>
        <w:t>несоответствия</w:t>
      </w:r>
      <w:r w:rsidR="00897CD9" w:rsidRPr="00996C13">
        <w:rPr>
          <w:rFonts w:ascii="Times New Roman" w:hAnsi="Times New Roman"/>
        </w:rPr>
        <w:t xml:space="preserve"> и нажать на кнопку «</w:t>
      </w:r>
      <w:r w:rsidR="001351C0" w:rsidRPr="00996C13">
        <w:rPr>
          <w:rFonts w:ascii="Times New Roman" w:hAnsi="Times New Roman"/>
        </w:rPr>
        <w:t>Сохранить</w:t>
      </w:r>
      <w:r w:rsidR="00897CD9" w:rsidRPr="00996C13">
        <w:rPr>
          <w:rFonts w:ascii="Times New Roman" w:hAnsi="Times New Roman"/>
        </w:rPr>
        <w:t>»</w:t>
      </w:r>
      <w:r w:rsidR="00253726" w:rsidRPr="00996C13">
        <w:rPr>
          <w:rFonts w:ascii="Times New Roman" w:hAnsi="Times New Roman"/>
        </w:rPr>
        <w:t xml:space="preserve"> (</w:t>
      </w:r>
      <w:r w:rsidR="00AF0BF4">
        <w:fldChar w:fldCharType="begin"/>
      </w:r>
      <w:r w:rsidR="00AF0BF4">
        <w:instrText xml:space="preserve"> REF _Ref363798631 \h  \* MERGEFORMAT </w:instrText>
      </w:r>
      <w:r w:rsidR="00AF0BF4">
        <w:fldChar w:fldCharType="separate"/>
      </w:r>
      <w:r w:rsidR="007228E0" w:rsidRPr="007228E0">
        <w:rPr>
          <w:rFonts w:ascii="Times New Roman" w:hAnsi="Times New Roman"/>
        </w:rPr>
        <w:t>Рис. 10</w:t>
      </w:r>
      <w:r w:rsidR="00AF0BF4">
        <w:fldChar w:fldCharType="end"/>
      </w:r>
      <w:r w:rsidR="00253726" w:rsidRPr="00996C13">
        <w:rPr>
          <w:rFonts w:ascii="Times New Roman" w:hAnsi="Times New Roman"/>
        </w:rPr>
        <w:t>)</w:t>
      </w:r>
      <w:r w:rsidR="00897CD9" w:rsidRPr="00996C13">
        <w:rPr>
          <w:rFonts w:ascii="Times New Roman" w:hAnsi="Times New Roman"/>
        </w:rPr>
        <w:t>.</w:t>
      </w:r>
    </w:p>
    <w:p w:rsidR="00253726" w:rsidRPr="00996C13" w:rsidRDefault="00E40650" w:rsidP="00253726">
      <w:pPr>
        <w:pStyle w:val="ae"/>
      </w:pPr>
      <w:r w:rsidRPr="00996C13">
        <w:rPr>
          <w:lang w:val="ru-RU" w:eastAsia="ru-RU"/>
        </w:rPr>
        <w:drawing>
          <wp:inline distT="0" distB="0" distL="0" distR="0">
            <wp:extent cx="4190365" cy="2440940"/>
            <wp:effectExtent l="19050" t="0" r="63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6" w:rsidRPr="00996C13" w:rsidRDefault="00E710CA" w:rsidP="00253726">
      <w:pPr>
        <w:pStyle w:val="af0"/>
        <w:rPr>
          <w:b/>
        </w:rPr>
      </w:pPr>
      <w:bookmarkStart w:id="32" w:name="_Ref363798631"/>
      <w:r w:rsidRPr="00996C13">
        <w:t xml:space="preserve">Рис. </w:t>
      </w:r>
      <w:r w:rsidR="004F3531" w:rsidRPr="00996C13">
        <w:fldChar w:fldCharType="begin"/>
      </w:r>
      <w:r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10</w:t>
      </w:r>
      <w:r w:rsidR="004F3531" w:rsidRPr="00996C13">
        <w:fldChar w:fldCharType="end"/>
      </w:r>
      <w:bookmarkEnd w:id="32"/>
      <w:r w:rsidRPr="00996C13">
        <w:t xml:space="preserve">. </w:t>
      </w:r>
      <w:r w:rsidR="00253726" w:rsidRPr="00996C13">
        <w:t>Окно «Добавить комментарий»</w:t>
      </w:r>
    </w:p>
    <w:p w:rsidR="001C4066" w:rsidRPr="00996C13" w:rsidRDefault="00253EA3" w:rsidP="005F61A3">
      <w:pPr>
        <w:pStyle w:val="ad"/>
        <w:spacing w:before="0" w:line="360" w:lineRule="auto"/>
        <w:ind w:right="140"/>
        <w:rPr>
          <w:rFonts w:ascii="Times New Roman" w:hAnsi="Times New Roman"/>
        </w:rPr>
      </w:pPr>
      <w:r w:rsidRPr="00996C13">
        <w:rPr>
          <w:rStyle w:val="32"/>
          <w:rFonts w:ascii="Times New Roman" w:hAnsi="Times New Roman"/>
          <w:iCs/>
        </w:rPr>
        <w:t>После этого в окне «Экспертиза отчетной формы</w:t>
      </w:r>
      <w:r w:rsidR="009A7A6A" w:rsidRPr="00996C13">
        <w:rPr>
          <w:rStyle w:val="32"/>
          <w:rFonts w:ascii="Times New Roman" w:hAnsi="Times New Roman"/>
          <w:iCs/>
        </w:rPr>
        <w:t xml:space="preserve"> …</w:t>
      </w:r>
      <w:r w:rsidRPr="00996C13">
        <w:rPr>
          <w:rStyle w:val="32"/>
          <w:rFonts w:ascii="Times New Roman" w:hAnsi="Times New Roman"/>
          <w:iCs/>
        </w:rPr>
        <w:t>» отобразится комментарий эксперта</w:t>
      </w:r>
      <w:r w:rsidR="001C4066" w:rsidRPr="00996C13">
        <w:rPr>
          <w:rFonts w:ascii="Times New Roman" w:hAnsi="Times New Roman"/>
        </w:rPr>
        <w:t xml:space="preserve"> </w:t>
      </w:r>
      <w:r w:rsidR="001C4066" w:rsidRPr="00E710CA">
        <w:rPr>
          <w:rStyle w:val="32"/>
          <w:rFonts w:ascii="Times New Roman" w:hAnsi="Times New Roman"/>
          <w:iCs/>
        </w:rPr>
        <w:t>(</w:t>
      </w:r>
      <w:r w:rsidR="00AF0BF4">
        <w:fldChar w:fldCharType="begin"/>
      </w:r>
      <w:r w:rsidR="00AF0BF4">
        <w:instrText xml:space="preserve"> REF _Ref363798637 \h  \* MERGEFORMAT </w:instrText>
      </w:r>
      <w:r w:rsidR="00AF0BF4">
        <w:fldChar w:fldCharType="separate"/>
      </w:r>
      <w:r w:rsidR="007228E0" w:rsidRPr="007228E0">
        <w:rPr>
          <w:rStyle w:val="32"/>
          <w:rFonts w:ascii="Times New Roman" w:hAnsi="Times New Roman"/>
          <w:iCs/>
        </w:rPr>
        <w:t>Рис. 11</w:t>
      </w:r>
      <w:r w:rsidR="00AF0BF4">
        <w:fldChar w:fldCharType="end"/>
      </w:r>
      <w:r w:rsidR="001C4066" w:rsidRPr="00E710CA">
        <w:rPr>
          <w:rStyle w:val="32"/>
          <w:rFonts w:ascii="Times New Roman" w:hAnsi="Times New Roman"/>
          <w:iCs/>
        </w:rPr>
        <w:t>)</w:t>
      </w:r>
      <w:r w:rsidR="002225BB" w:rsidRPr="00E710CA">
        <w:rPr>
          <w:rStyle w:val="32"/>
          <w:rFonts w:ascii="Times New Roman" w:hAnsi="Times New Roman"/>
          <w:iCs/>
        </w:rPr>
        <w:t>: в поле «Замечание»</w:t>
      </w:r>
      <w:r w:rsidR="009A7A6A" w:rsidRPr="00E710CA">
        <w:rPr>
          <w:rStyle w:val="32"/>
          <w:rFonts w:ascii="Times New Roman" w:hAnsi="Times New Roman"/>
          <w:iCs/>
        </w:rPr>
        <w:t xml:space="preserve"> под строкой</w:t>
      </w:r>
      <w:r w:rsidR="002225BB" w:rsidRPr="00E710CA">
        <w:rPr>
          <w:rStyle w:val="32"/>
          <w:rFonts w:ascii="Times New Roman" w:hAnsi="Times New Roman"/>
          <w:iCs/>
        </w:rPr>
        <w:t xml:space="preserve"> с фамилией эксперта</w:t>
      </w:r>
      <w:r w:rsidR="009A7A6A" w:rsidRPr="00E710CA">
        <w:rPr>
          <w:rStyle w:val="32"/>
          <w:rFonts w:ascii="Times New Roman" w:hAnsi="Times New Roman"/>
          <w:iCs/>
        </w:rPr>
        <w:t xml:space="preserve"> (необходимо раскрыть «+»</w:t>
      </w:r>
      <w:r w:rsidR="009A7A6A" w:rsidRPr="00996C13">
        <w:rPr>
          <w:rFonts w:ascii="Times New Roman" w:hAnsi="Times New Roman"/>
        </w:rPr>
        <w:t xml:space="preserve"> рядом с фамилией эксперта</w:t>
      </w:r>
      <w:r w:rsidR="002225BB" w:rsidRPr="00996C13">
        <w:rPr>
          <w:rFonts w:ascii="Times New Roman" w:hAnsi="Times New Roman"/>
        </w:rPr>
        <w:t>, осуществляющего оценку формы</w:t>
      </w:r>
      <w:r w:rsidR="009A7A6A" w:rsidRPr="00996C13">
        <w:rPr>
          <w:rFonts w:ascii="Times New Roman" w:hAnsi="Times New Roman"/>
        </w:rPr>
        <w:t>)</w:t>
      </w:r>
      <w:r w:rsidR="002225BB" w:rsidRPr="00996C13">
        <w:rPr>
          <w:rFonts w:ascii="Times New Roman" w:hAnsi="Times New Roman"/>
        </w:rPr>
        <w:t>, и в нижней части окна</w:t>
      </w:r>
      <w:r w:rsidR="009A7A6A" w:rsidRPr="00996C13">
        <w:rPr>
          <w:rFonts w:ascii="Times New Roman" w:hAnsi="Times New Roman"/>
        </w:rPr>
        <w:t xml:space="preserve"> – полный текст замечания.</w:t>
      </w:r>
    </w:p>
    <w:p w:rsidR="001C4066" w:rsidRPr="00996C13" w:rsidRDefault="00E40650" w:rsidP="005F61A3">
      <w:pPr>
        <w:pStyle w:val="ae"/>
        <w:spacing w:before="0" w:after="0" w:line="360" w:lineRule="auto"/>
        <w:jc w:val="both"/>
      </w:pPr>
      <w:r w:rsidRPr="00996C13">
        <w:rPr>
          <w:lang w:val="ru-RU" w:eastAsia="ru-RU"/>
        </w:rPr>
        <w:lastRenderedPageBreak/>
        <w:drawing>
          <wp:inline distT="0" distB="0" distL="0" distR="0">
            <wp:extent cx="6480175" cy="2449643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6A" w:rsidRDefault="00E710CA" w:rsidP="009A7A6A">
      <w:pPr>
        <w:pStyle w:val="af0"/>
      </w:pPr>
      <w:bookmarkStart w:id="33" w:name="_Ref363798637"/>
      <w:r w:rsidRPr="00996C13">
        <w:t xml:space="preserve">Рис. </w:t>
      </w:r>
      <w:r w:rsidR="004F3531" w:rsidRPr="00996C13">
        <w:fldChar w:fldCharType="begin"/>
      </w:r>
      <w:r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11</w:t>
      </w:r>
      <w:r w:rsidR="004F3531" w:rsidRPr="00996C13">
        <w:fldChar w:fldCharType="end"/>
      </w:r>
      <w:bookmarkEnd w:id="33"/>
      <w:r w:rsidRPr="00996C13">
        <w:t xml:space="preserve">. </w:t>
      </w:r>
      <w:r w:rsidR="001C4066" w:rsidRPr="00996C13">
        <w:t>Комментарий эксперта</w:t>
      </w:r>
      <w:bookmarkStart w:id="34" w:name="_Toc357346724"/>
    </w:p>
    <w:p w:rsidR="00E53921" w:rsidRDefault="00E53921" w:rsidP="00D33BBB">
      <w:pPr>
        <w:pStyle w:val="ae"/>
        <w:spacing w:before="0" w:after="0" w:line="360" w:lineRule="auto"/>
        <w:ind w:firstLine="709"/>
        <w:jc w:val="both"/>
        <w:rPr>
          <w:lang w:val="ru-RU"/>
        </w:rPr>
      </w:pPr>
      <w:r>
        <w:rPr>
          <w:lang w:val="ru-RU"/>
        </w:rPr>
        <w:t>После добавления замечания</w:t>
      </w:r>
      <w:r w:rsidR="008D1283">
        <w:rPr>
          <w:lang w:val="ru-RU"/>
        </w:rPr>
        <w:t xml:space="preserve">, эксперт ставит статус </w:t>
      </w:r>
      <w:r w:rsidR="008D1283" w:rsidRPr="008D1283">
        <w:rPr>
          <w:lang w:val="ru-RU"/>
        </w:rPr>
        <w:t>«Не согласовано»</w:t>
      </w:r>
      <w:r w:rsidR="00D33BBB">
        <w:rPr>
          <w:lang w:val="ru-RU"/>
        </w:rPr>
        <w:t xml:space="preserve">,  следуя </w:t>
      </w:r>
      <w:r w:rsidR="00D33BBB" w:rsidRPr="00D33BBB">
        <w:rPr>
          <w:lang w:val="ru-RU"/>
        </w:rPr>
        <w:t>действиям, описанным в п.5.</w:t>
      </w:r>
      <w:r w:rsidR="00D33BBB">
        <w:rPr>
          <w:lang w:val="ru-RU"/>
        </w:rPr>
        <w:t xml:space="preserve"> (рис.12)</w:t>
      </w:r>
    </w:p>
    <w:p w:rsidR="00D33BBB" w:rsidRPr="00D33BBB" w:rsidRDefault="00D33BBB" w:rsidP="00D33BBB">
      <w:pPr>
        <w:pStyle w:val="ad"/>
      </w:pPr>
    </w:p>
    <w:p w:rsidR="008D1283" w:rsidRPr="008D1283" w:rsidRDefault="00117584" w:rsidP="008D1283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491204" cy="356671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14" cy="35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83" w:rsidRDefault="008D1283" w:rsidP="008D1283">
      <w:pPr>
        <w:pStyle w:val="af0"/>
      </w:pPr>
      <w:r w:rsidRPr="00996C13">
        <w:t xml:space="preserve">Рис. </w:t>
      </w:r>
      <w:r>
        <w:t>12</w:t>
      </w:r>
      <w:r w:rsidRPr="00996C13">
        <w:t xml:space="preserve">. </w:t>
      </w:r>
      <w:r w:rsidR="00D33BBB">
        <w:t>С</w:t>
      </w:r>
      <w:r>
        <w:t xml:space="preserve">татус </w:t>
      </w:r>
      <w:r w:rsidRPr="008D1283">
        <w:t>«Не согласовано»</w:t>
      </w:r>
    </w:p>
    <w:p w:rsidR="009A7A6A" w:rsidRPr="00E710CA" w:rsidRDefault="002E77EC" w:rsidP="008837E6">
      <w:pPr>
        <w:pStyle w:val="1"/>
        <w:spacing w:before="0" w:line="360" w:lineRule="auto"/>
        <w:ind w:right="142"/>
        <w:rPr>
          <w:rStyle w:val="32"/>
          <w:rFonts w:ascii="Times New Roman" w:hAnsi="Times New Roman"/>
          <w:iCs/>
        </w:rPr>
      </w:pPr>
      <w:r w:rsidRPr="00996C13">
        <w:rPr>
          <w:rFonts w:ascii="Times New Roman" w:hAnsi="Times New Roman"/>
        </w:rPr>
        <w:lastRenderedPageBreak/>
        <w:t>После</w:t>
      </w:r>
      <w:r w:rsidR="0015175B" w:rsidRPr="00996C13">
        <w:rPr>
          <w:rFonts w:ascii="Times New Roman" w:hAnsi="Times New Roman"/>
        </w:rPr>
        <w:t xml:space="preserve"> проставлении статуса «Согласовано» или «Не согласовано»</w:t>
      </w:r>
      <w:r w:rsidR="009A7A6A" w:rsidRPr="00996C13">
        <w:rPr>
          <w:rFonts w:ascii="Times New Roman" w:hAnsi="Times New Roman"/>
        </w:rPr>
        <w:t xml:space="preserve"> (включая оформление комментария)</w:t>
      </w:r>
      <w:r w:rsidR="0015175B" w:rsidRPr="00996C13">
        <w:rPr>
          <w:rFonts w:ascii="Times New Roman" w:hAnsi="Times New Roman"/>
        </w:rPr>
        <w:t xml:space="preserve"> </w:t>
      </w:r>
      <w:r w:rsidR="009A7A6A" w:rsidRPr="00996C13">
        <w:rPr>
          <w:rFonts w:ascii="Times New Roman" w:hAnsi="Times New Roman"/>
        </w:rPr>
        <w:t xml:space="preserve"> необходимо закрыть окно </w:t>
      </w:r>
      <w:r w:rsidR="009A7A6A" w:rsidRPr="00996C13">
        <w:rPr>
          <w:rStyle w:val="32"/>
          <w:rFonts w:ascii="Times New Roman" w:hAnsi="Times New Roman"/>
          <w:iCs/>
        </w:rPr>
        <w:t>«Экспертиза отчетной формы …»</w:t>
      </w:r>
      <w:r w:rsidR="009A7A6A" w:rsidRPr="00996C13">
        <w:rPr>
          <w:rFonts w:ascii="Times New Roman" w:hAnsi="Times New Roman"/>
        </w:rPr>
        <w:t xml:space="preserve">, нажав </w:t>
      </w:r>
      <w:r w:rsidR="009A7A6A" w:rsidRPr="00E710CA">
        <w:rPr>
          <w:rStyle w:val="32"/>
          <w:rFonts w:ascii="Times New Roman" w:hAnsi="Times New Roman"/>
          <w:iCs/>
        </w:rPr>
        <w:t xml:space="preserve">на кнопку </w:t>
      </w:r>
      <w:r w:rsidR="00CE7F86" w:rsidRPr="00E710CA">
        <w:rPr>
          <w:rStyle w:val="32"/>
          <w:rFonts w:ascii="Times New Roman" w:hAnsi="Times New Roman"/>
          <w:iCs/>
          <w:noProof/>
          <w:lang w:eastAsia="ru-RU"/>
        </w:rPr>
        <w:drawing>
          <wp:inline distT="0" distB="0" distL="0" distR="0">
            <wp:extent cx="198755" cy="1911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A6A" w:rsidRPr="00E710CA">
        <w:rPr>
          <w:rStyle w:val="32"/>
          <w:rFonts w:ascii="Times New Roman" w:hAnsi="Times New Roman"/>
          <w:iCs/>
        </w:rPr>
        <w:t xml:space="preserve"> в правом </w:t>
      </w:r>
      <w:r w:rsidR="009A7A6A" w:rsidRPr="00117584">
        <w:rPr>
          <w:rStyle w:val="32"/>
          <w:rFonts w:ascii="Times New Roman" w:hAnsi="Times New Roman"/>
          <w:iCs/>
        </w:rPr>
        <w:t>верхнем углу (</w:t>
      </w:r>
      <w:r w:rsidR="00AF0BF4">
        <w:fldChar w:fldCharType="begin"/>
      </w:r>
      <w:r w:rsidR="00AF0BF4">
        <w:instrText xml:space="preserve"> REF _Ref363798726 \h  \* MERGEFORMAT </w:instrText>
      </w:r>
      <w:r w:rsidR="00AF0BF4">
        <w:fldChar w:fldCharType="separate"/>
      </w:r>
      <w:r w:rsidR="007228E0" w:rsidRPr="007228E0">
        <w:rPr>
          <w:rStyle w:val="32"/>
          <w:rFonts w:ascii="Times New Roman" w:hAnsi="Times New Roman"/>
          <w:iCs/>
        </w:rPr>
        <w:t>Рис</w:t>
      </w:r>
      <w:r w:rsidR="007228E0" w:rsidRPr="00996C13">
        <w:t xml:space="preserve">. </w:t>
      </w:r>
      <w:r w:rsidR="007228E0">
        <w:rPr>
          <w:noProof/>
        </w:rPr>
        <w:t>12</w:t>
      </w:r>
      <w:r w:rsidR="00AF0BF4">
        <w:fldChar w:fldCharType="end"/>
      </w:r>
      <w:r w:rsidR="00920F0E">
        <w:rPr>
          <w:rFonts w:ascii="Times New Roman" w:hAnsi="Times New Roman"/>
        </w:rPr>
        <w:t>13</w:t>
      </w:r>
      <w:r w:rsidR="00117584" w:rsidRPr="00117584">
        <w:rPr>
          <w:rFonts w:ascii="Times New Roman" w:hAnsi="Times New Roman"/>
        </w:rPr>
        <w:t>.)</w:t>
      </w:r>
    </w:p>
    <w:p w:rsidR="005F61A3" w:rsidRPr="00996C13" w:rsidRDefault="009A7A6A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>На экране отображается открытое ранее</w:t>
      </w:r>
      <w:r w:rsidR="00875F74" w:rsidRPr="00996C13">
        <w:rPr>
          <w:rFonts w:ascii="Times New Roman" w:hAnsi="Times New Roman"/>
        </w:rPr>
        <w:t xml:space="preserve"> окно «СписокФормДляЭкспертизы»</w:t>
      </w:r>
      <w:r w:rsidR="00263B98">
        <w:rPr>
          <w:rFonts w:ascii="Times New Roman" w:hAnsi="Times New Roman"/>
        </w:rPr>
        <w:t xml:space="preserve"> (Рис.6)</w:t>
      </w:r>
      <w:r w:rsidR="00423E5D" w:rsidRPr="00996C13">
        <w:rPr>
          <w:rFonts w:ascii="Times New Roman" w:hAnsi="Times New Roman"/>
        </w:rPr>
        <w:t>.</w:t>
      </w:r>
    </w:p>
    <w:bookmarkEnd w:id="34"/>
    <w:p w:rsidR="009A7A6A" w:rsidRPr="00FA2FD5" w:rsidRDefault="009A7A6A" w:rsidP="00FA2FD5">
      <w:pPr>
        <w:pStyle w:val="ad"/>
        <w:spacing w:before="0" w:line="360" w:lineRule="auto"/>
        <w:ind w:left="851" w:right="142" w:firstLine="0"/>
        <w:rPr>
          <w:rFonts w:ascii="Times New Roman" w:hAnsi="Times New Roman"/>
          <w:i/>
        </w:rPr>
      </w:pPr>
      <w:r w:rsidRPr="00FA2FD5">
        <w:rPr>
          <w:rFonts w:ascii="Times New Roman" w:hAnsi="Times New Roman"/>
          <w:i/>
        </w:rPr>
        <w:t>В случае, если выбран статус «Не согласовано», форма возвращается на рассмотрение эксперту предыдущего уровня и заново появится для него в окне «Список форм для экспертизы» со статусом «Не начато».</w:t>
      </w:r>
    </w:p>
    <w:p w:rsidR="009A7A6A" w:rsidRPr="00FA2FD5" w:rsidRDefault="009A7A6A" w:rsidP="00FA2FD5">
      <w:pPr>
        <w:pStyle w:val="ad"/>
        <w:spacing w:before="0" w:line="360" w:lineRule="auto"/>
        <w:ind w:left="851" w:right="142" w:firstLine="0"/>
        <w:rPr>
          <w:rFonts w:ascii="Times New Roman" w:hAnsi="Times New Roman"/>
          <w:i/>
        </w:rPr>
      </w:pPr>
      <w:r w:rsidRPr="00FA2FD5">
        <w:rPr>
          <w:rFonts w:ascii="Times New Roman" w:hAnsi="Times New Roman"/>
          <w:i/>
        </w:rPr>
        <w:t>В случае, если выбран статус «Согласовано», форма направляется на рассмотре</w:t>
      </w:r>
      <w:r w:rsidR="00E710CA" w:rsidRPr="00FA2FD5">
        <w:rPr>
          <w:rFonts w:ascii="Times New Roman" w:hAnsi="Times New Roman"/>
          <w:i/>
        </w:rPr>
        <w:t>ние эксперту следующего уровня.</w:t>
      </w:r>
    </w:p>
    <w:p w:rsidR="00904187" w:rsidRPr="00FA2FD5" w:rsidRDefault="00F31B97" w:rsidP="00FA2FD5">
      <w:pPr>
        <w:pStyle w:val="ad"/>
        <w:spacing w:before="0" w:line="360" w:lineRule="auto"/>
        <w:ind w:left="851" w:right="142" w:firstLine="0"/>
        <w:rPr>
          <w:rFonts w:ascii="Times New Roman" w:hAnsi="Times New Roman"/>
          <w:i/>
        </w:rPr>
      </w:pPr>
      <w:r w:rsidRPr="00FA2FD5">
        <w:rPr>
          <w:rFonts w:ascii="Times New Roman" w:hAnsi="Times New Roman"/>
          <w:i/>
        </w:rPr>
        <w:t>После проставлении статуса «Согласовано» или «Не согласовано» и закрытия окна «Экспертиза отчетной формы …» форма исключается из списка форм для конкретного эксперта, а также исключается отчетный период данной формы из списка отчетных периодов для экспертизы, если в периоде больше не осталось форм для экспертизы.</w:t>
      </w:r>
    </w:p>
    <w:p w:rsidR="00904187" w:rsidRPr="00996C13" w:rsidRDefault="00117584" w:rsidP="00904187">
      <w:pPr>
        <w:pStyle w:val="ae"/>
        <w:ind w:right="14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6480175" cy="28432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187" w:rsidRPr="00996C13" w:rsidRDefault="00E710CA" w:rsidP="00904187">
      <w:pPr>
        <w:pStyle w:val="af0"/>
        <w:rPr>
          <w:b/>
        </w:rPr>
      </w:pPr>
      <w:bookmarkStart w:id="35" w:name="_Ref363798726"/>
      <w:bookmarkStart w:id="36" w:name="_Ref344385723"/>
      <w:r w:rsidRPr="00996C13">
        <w:t xml:space="preserve">Рис. </w:t>
      </w:r>
      <w:r w:rsidR="004F3531" w:rsidRPr="00996C13">
        <w:fldChar w:fldCharType="begin"/>
      </w:r>
      <w:r w:rsidRPr="00996C13">
        <w:instrText xml:space="preserve"> SEQ Рисунок \* ARABIC </w:instrText>
      </w:r>
      <w:r w:rsidR="004F3531" w:rsidRPr="00996C13">
        <w:fldChar w:fldCharType="separate"/>
      </w:r>
      <w:r w:rsidR="007228E0">
        <w:rPr>
          <w:noProof/>
        </w:rPr>
        <w:t>12</w:t>
      </w:r>
      <w:r w:rsidR="004F3531" w:rsidRPr="00996C13">
        <w:fldChar w:fldCharType="end"/>
      </w:r>
      <w:bookmarkEnd w:id="35"/>
      <w:r w:rsidRPr="00996C13">
        <w:t xml:space="preserve">. </w:t>
      </w:r>
      <w:r w:rsidR="008837E6" w:rsidRPr="00996C13">
        <w:t>Закрытие</w:t>
      </w:r>
      <w:r w:rsidR="00904187" w:rsidRPr="00996C13">
        <w:t xml:space="preserve"> формы</w:t>
      </w:r>
      <w:bookmarkEnd w:id="36"/>
      <w:r w:rsidR="00A56C43" w:rsidRPr="00996C13">
        <w:t xml:space="preserve"> </w:t>
      </w:r>
      <w:r w:rsidR="008837E6" w:rsidRPr="00996C13">
        <w:rPr>
          <w:rStyle w:val="32"/>
          <w:rFonts w:ascii="Times New Roman" w:hAnsi="Times New Roman"/>
          <w:iCs/>
        </w:rPr>
        <w:t>«Экспертиза отчетной формы …»</w:t>
      </w:r>
    </w:p>
    <w:p w:rsidR="00A56C43" w:rsidRPr="00996C13" w:rsidRDefault="00A21D04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7) </w:t>
      </w:r>
      <w:r w:rsidR="00A56C43" w:rsidRPr="00996C13">
        <w:rPr>
          <w:rFonts w:ascii="Times New Roman" w:hAnsi="Times New Roman"/>
        </w:rPr>
        <w:t>Чтобы продолжить согласование, необходимо:</w:t>
      </w:r>
    </w:p>
    <w:p w:rsidR="0074541D" w:rsidRPr="00403D1B" w:rsidRDefault="0074541D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>- если в данном периоде есть еще формы для экспертизы, и эксперт продолжает экспертизу форм данног</w:t>
      </w:r>
      <w:r w:rsidR="00E710CA">
        <w:rPr>
          <w:rFonts w:ascii="Times New Roman" w:hAnsi="Times New Roman"/>
        </w:rPr>
        <w:t xml:space="preserve">о </w:t>
      </w:r>
      <w:r w:rsidR="00E710CA" w:rsidRPr="00403D1B">
        <w:rPr>
          <w:rFonts w:ascii="Times New Roman" w:hAnsi="Times New Roman"/>
        </w:rPr>
        <w:t>периода, то см. п.3 раздела 2</w:t>
      </w:r>
      <w:r w:rsidRPr="00403D1B">
        <w:rPr>
          <w:rFonts w:ascii="Times New Roman" w:hAnsi="Times New Roman"/>
        </w:rPr>
        <w:t xml:space="preserve"> и далее по инструкции;</w:t>
      </w:r>
    </w:p>
    <w:p w:rsidR="00A56C43" w:rsidRPr="00403D1B" w:rsidRDefault="00A56C43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- </w:t>
      </w:r>
      <w:r w:rsidR="0074541D" w:rsidRPr="00996C13">
        <w:rPr>
          <w:rFonts w:ascii="Times New Roman" w:hAnsi="Times New Roman"/>
        </w:rPr>
        <w:t xml:space="preserve">если в данном периоде больше нет форм для экспертизы, и эксперт начинает экспертизу форм другого отчетного периода, </w:t>
      </w:r>
      <w:r w:rsidR="0074541D" w:rsidRPr="00403D1B">
        <w:rPr>
          <w:rFonts w:ascii="Times New Roman" w:hAnsi="Times New Roman"/>
        </w:rPr>
        <w:t xml:space="preserve">то </w:t>
      </w:r>
      <w:r w:rsidRPr="00403D1B">
        <w:rPr>
          <w:rFonts w:ascii="Times New Roman" w:hAnsi="Times New Roman"/>
        </w:rPr>
        <w:t xml:space="preserve">см. </w:t>
      </w:r>
      <w:r w:rsidR="00E710CA" w:rsidRPr="00403D1B">
        <w:rPr>
          <w:rFonts w:ascii="Times New Roman" w:hAnsi="Times New Roman"/>
        </w:rPr>
        <w:t>п.2 раздела 2</w:t>
      </w:r>
      <w:r w:rsidRPr="00403D1B">
        <w:rPr>
          <w:rFonts w:ascii="Times New Roman" w:hAnsi="Times New Roman"/>
        </w:rPr>
        <w:t xml:space="preserve"> и далее по инструкции</w:t>
      </w:r>
      <w:r w:rsidR="0074541D" w:rsidRPr="00403D1B">
        <w:rPr>
          <w:rFonts w:ascii="Times New Roman" w:hAnsi="Times New Roman"/>
        </w:rPr>
        <w:t>.</w:t>
      </w:r>
    </w:p>
    <w:p w:rsidR="004D5993" w:rsidRPr="00403D1B" w:rsidRDefault="004D5993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403D1B">
        <w:rPr>
          <w:rFonts w:ascii="Times New Roman" w:hAnsi="Times New Roman"/>
        </w:rPr>
        <w:t>Чтобы завершить сеанс (работу), необходимо:</w:t>
      </w:r>
    </w:p>
    <w:p w:rsidR="004D5993" w:rsidRPr="00996C13" w:rsidRDefault="004D5993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>-</w:t>
      </w:r>
      <w:r w:rsidR="00A56C43" w:rsidRPr="00996C13">
        <w:rPr>
          <w:rFonts w:ascii="Times New Roman" w:hAnsi="Times New Roman"/>
        </w:rPr>
        <w:t xml:space="preserve"> закрыт</w:t>
      </w:r>
      <w:r w:rsidRPr="00996C13">
        <w:rPr>
          <w:rFonts w:ascii="Times New Roman" w:hAnsi="Times New Roman"/>
        </w:rPr>
        <w:t>ь</w:t>
      </w:r>
      <w:r w:rsidR="00A56C43" w:rsidRPr="00996C13">
        <w:rPr>
          <w:rFonts w:ascii="Times New Roman" w:hAnsi="Times New Roman"/>
        </w:rPr>
        <w:t xml:space="preserve"> последовательно все окна, нажав на кнопку </w:t>
      </w:r>
      <w:r w:rsidR="00CE7F86" w:rsidRPr="00996C1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8755" cy="19113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C43" w:rsidRPr="00996C13">
        <w:rPr>
          <w:rFonts w:ascii="Times New Roman" w:hAnsi="Times New Roman"/>
        </w:rPr>
        <w:t xml:space="preserve"> в правом верхнем углу</w:t>
      </w:r>
      <w:r w:rsidRPr="00996C13">
        <w:rPr>
          <w:rFonts w:ascii="Times New Roman" w:hAnsi="Times New Roman"/>
        </w:rPr>
        <w:t>, до главного меню системы</w:t>
      </w:r>
      <w:r w:rsidR="00A56C43" w:rsidRPr="00996C13">
        <w:rPr>
          <w:rFonts w:ascii="Times New Roman" w:hAnsi="Times New Roman"/>
        </w:rPr>
        <w:t xml:space="preserve"> в случае, если эксперт завершает</w:t>
      </w:r>
      <w:r w:rsidRPr="00996C13">
        <w:rPr>
          <w:rFonts w:ascii="Times New Roman" w:hAnsi="Times New Roman"/>
        </w:rPr>
        <w:t xml:space="preserve"> сеанс экспертизы;</w:t>
      </w:r>
    </w:p>
    <w:p w:rsidR="00A56C43" w:rsidRPr="00996C13" w:rsidRDefault="004D5993" w:rsidP="005F61A3">
      <w:pPr>
        <w:pStyle w:val="ad"/>
        <w:spacing w:before="0" w:line="360" w:lineRule="auto"/>
        <w:ind w:right="142"/>
        <w:rPr>
          <w:rFonts w:ascii="Times New Roman" w:hAnsi="Times New Roman"/>
        </w:rPr>
      </w:pPr>
      <w:r w:rsidRPr="00996C13">
        <w:rPr>
          <w:rFonts w:ascii="Times New Roman" w:hAnsi="Times New Roman"/>
        </w:rPr>
        <w:t xml:space="preserve">- закрыть последовательно все открытые окна, нажав на кнопку </w:t>
      </w:r>
      <w:r w:rsidR="00CE7F86" w:rsidRPr="00996C1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8755" cy="19113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C13">
        <w:rPr>
          <w:rFonts w:ascii="Times New Roman" w:hAnsi="Times New Roman"/>
        </w:rPr>
        <w:t xml:space="preserve"> в правом верхнем углу, если эксперт завершает работу с программой.</w:t>
      </w:r>
    </w:p>
    <w:p w:rsidR="00E771D9" w:rsidRPr="00996C13" w:rsidRDefault="00733635" w:rsidP="00E771D9">
      <w:pPr>
        <w:pStyle w:val="ad"/>
        <w:ind w:right="140"/>
        <w:rPr>
          <w:rFonts w:ascii="Times New Roman" w:hAnsi="Times New Roman"/>
        </w:rPr>
      </w:pPr>
      <w:r w:rsidRPr="00996C13">
        <w:rPr>
          <w:rFonts w:ascii="Times New Roman" w:hAnsi="Times New Roman"/>
        </w:rPr>
        <w:br w:type="page"/>
      </w:r>
    </w:p>
    <w:tbl>
      <w:tblPr>
        <w:tblW w:w="100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7"/>
        <w:gridCol w:w="1134"/>
        <w:gridCol w:w="1134"/>
        <w:gridCol w:w="851"/>
        <w:gridCol w:w="992"/>
        <w:gridCol w:w="1134"/>
        <w:gridCol w:w="1134"/>
        <w:gridCol w:w="1417"/>
        <w:gridCol w:w="851"/>
        <w:gridCol w:w="786"/>
      </w:tblGrid>
      <w:tr w:rsidR="00E771D9" w:rsidRPr="00996C13" w:rsidTr="00A93AE5">
        <w:trPr>
          <w:cantSplit/>
          <w:trHeight w:val="355"/>
          <w:jc w:val="center"/>
        </w:trPr>
        <w:tc>
          <w:tcPr>
            <w:tcW w:w="10080" w:type="dxa"/>
            <w:gridSpan w:val="10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96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 регистрации изменений</w:t>
            </w:r>
          </w:p>
        </w:tc>
      </w:tr>
      <w:tr w:rsidR="00E771D9" w:rsidRPr="00996C13" w:rsidTr="00A93AE5">
        <w:trPr>
          <w:cantSplit/>
          <w:trHeight w:val="355"/>
          <w:jc w:val="center"/>
        </w:trPr>
        <w:tc>
          <w:tcPr>
            <w:tcW w:w="4758" w:type="dxa"/>
            <w:gridSpan w:val="5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Всего листов (страниц)</w:t>
            </w:r>
            <w:r w:rsidRPr="00996C13">
              <w:rPr>
                <w:rFonts w:ascii="Times New Roman" w:hAnsi="Times New Roman" w:cs="Times New Roman"/>
              </w:rPr>
              <w:br/>
              <w:t>в докум.</w:t>
            </w:r>
          </w:p>
        </w:tc>
        <w:tc>
          <w:tcPr>
            <w:tcW w:w="1134" w:type="dxa"/>
            <w:vMerge w:val="restart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№</w:t>
            </w:r>
            <w:r w:rsidRPr="00996C13">
              <w:rPr>
                <w:rFonts w:ascii="Times New Roman" w:hAnsi="Times New Roman" w:cs="Times New Roman"/>
              </w:rPr>
              <w:br/>
              <w:t>докумен-та</w:t>
            </w:r>
          </w:p>
        </w:tc>
        <w:tc>
          <w:tcPr>
            <w:tcW w:w="1417" w:type="dxa"/>
            <w:vMerge w:val="restart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Входящий № сопрово-дительного докум.</w:t>
            </w:r>
            <w:r w:rsidRPr="00996C13">
              <w:rPr>
                <w:rFonts w:ascii="Times New Roman" w:hAnsi="Times New Roman" w:cs="Times New Roman"/>
              </w:rPr>
              <w:br/>
              <w:t>и дата</w:t>
            </w:r>
          </w:p>
        </w:tc>
        <w:tc>
          <w:tcPr>
            <w:tcW w:w="851" w:type="dxa"/>
            <w:vMerge w:val="restart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Подп.</w:t>
            </w:r>
          </w:p>
        </w:tc>
        <w:tc>
          <w:tcPr>
            <w:tcW w:w="786" w:type="dxa"/>
            <w:vMerge w:val="restart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Дата</w:t>
            </w:r>
          </w:p>
        </w:tc>
      </w:tr>
      <w:tr w:rsidR="00E771D9" w:rsidRPr="00996C13" w:rsidTr="00A93AE5">
        <w:trPr>
          <w:cantSplit/>
          <w:trHeight w:val="1067"/>
          <w:jc w:val="center"/>
        </w:trPr>
        <w:tc>
          <w:tcPr>
            <w:tcW w:w="647" w:type="dxa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Изменен-ных</w:t>
            </w:r>
          </w:p>
        </w:tc>
        <w:tc>
          <w:tcPr>
            <w:tcW w:w="1134" w:type="dxa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Заменен-ных</w:t>
            </w:r>
          </w:p>
        </w:tc>
        <w:tc>
          <w:tcPr>
            <w:tcW w:w="851" w:type="dxa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992" w:type="dxa"/>
            <w:vAlign w:val="center"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  <w:r w:rsidRPr="00996C13">
              <w:rPr>
                <w:rFonts w:ascii="Times New Roman" w:hAnsi="Times New Roman" w:cs="Times New Roman"/>
              </w:rPr>
              <w:t>Аннули-рован-ных</w:t>
            </w:r>
          </w:p>
        </w:tc>
        <w:tc>
          <w:tcPr>
            <w:tcW w:w="1134" w:type="dxa"/>
            <w:vMerge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  <w:vMerge/>
          </w:tcPr>
          <w:p w:rsidR="00E771D9" w:rsidRPr="00996C13" w:rsidRDefault="00E771D9" w:rsidP="00A93AE5">
            <w:pPr>
              <w:pStyle w:val="phtablecolcaption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  <w:tr w:rsidR="00E771D9" w:rsidRPr="00996C13" w:rsidTr="00A93AE5">
        <w:trPr>
          <w:trHeight w:val="400"/>
          <w:jc w:val="center"/>
        </w:trPr>
        <w:tc>
          <w:tcPr>
            <w:tcW w:w="64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</w:tcPr>
          <w:p w:rsidR="00E771D9" w:rsidRPr="00996C13" w:rsidRDefault="00E771D9" w:rsidP="00A93AE5">
            <w:pPr>
              <w:pStyle w:val="phtablecell"/>
              <w:ind w:right="140"/>
              <w:rPr>
                <w:rFonts w:ascii="Times New Roman" w:hAnsi="Times New Roman" w:cs="Times New Roman"/>
              </w:rPr>
            </w:pPr>
          </w:p>
        </w:tc>
      </w:tr>
    </w:tbl>
    <w:p w:rsidR="00E771D9" w:rsidRPr="00996C13" w:rsidRDefault="00E771D9" w:rsidP="009C4BAC">
      <w:pPr>
        <w:pStyle w:val="phnormal"/>
        <w:ind w:right="140"/>
        <w:rPr>
          <w:rFonts w:ascii="Times New Roman" w:hAnsi="Times New Roman"/>
        </w:rPr>
      </w:pPr>
    </w:p>
    <w:sectPr w:rsidR="00E771D9" w:rsidRPr="00996C13" w:rsidSect="00C33B8B">
      <w:headerReference w:type="even" r:id="rId29"/>
      <w:headerReference w:type="default" r:id="rId30"/>
      <w:footerReference w:type="default" r:id="rId31"/>
      <w:pgSz w:w="11906" w:h="16838" w:code="9"/>
      <w:pgMar w:top="567" w:right="567" w:bottom="226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6AB" w:rsidRDefault="001456AB" w:rsidP="00CC5688">
      <w:r>
        <w:separator/>
      </w:r>
    </w:p>
  </w:endnote>
  <w:endnote w:type="continuationSeparator" w:id="0">
    <w:p w:rsidR="001456AB" w:rsidRDefault="001456AB" w:rsidP="00CC5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902" w:rsidRPr="00AC1D3F" w:rsidRDefault="005019B3" w:rsidP="00CC5688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-556260</wp:posOffset>
              </wp:positionH>
              <wp:positionV relativeFrom="paragraph">
                <wp:posOffset>-9563100</wp:posOffset>
              </wp:positionV>
              <wp:extent cx="7071360" cy="9748520"/>
              <wp:effectExtent l="0" t="9525" r="9525" b="0"/>
              <wp:wrapNone/>
              <wp:docPr id="53" name="Group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1360" cy="9748520"/>
                        <a:chOff x="258" y="600"/>
                        <a:chExt cx="11136" cy="15352"/>
                      </a:xfrm>
                    </wpg:grpSpPr>
                    <wps:wsp>
                      <wps:cNvPr id="54" name="Rectangle 699"/>
                      <wps:cNvSpPr>
                        <a:spLocks noChangeArrowheads="1"/>
                      </wps:cNvSpPr>
                      <wps:spPr bwMode="auto">
                        <a:xfrm>
                          <a:off x="955" y="600"/>
                          <a:ext cx="10431" cy="152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g:grpSp>
                      <wpg:cNvPr id="55" name="Group 700"/>
                      <wpg:cNvGrpSpPr>
                        <a:grpSpLocks/>
                      </wpg:cNvGrpSpPr>
                      <wpg:grpSpPr bwMode="auto">
                        <a:xfrm>
                          <a:off x="258" y="7838"/>
                          <a:ext cx="723" cy="8052"/>
                          <a:chOff x="319" y="8138"/>
                          <a:chExt cx="723" cy="8286"/>
                        </a:xfrm>
                      </wpg:grpSpPr>
                      <wps:wsp>
                        <wps:cNvPr id="56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" y="10229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" y="11489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" y="1296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" y="1494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8644"/>
                            <a:ext cx="565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Подп. и дата</w:t>
                              </w:r>
                            </w:p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61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10323"/>
                            <a:ext cx="56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Инв № дубл.</w:t>
                              </w:r>
                            </w:p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62" name="Group 707"/>
                        <wpg:cNvGrpSpPr>
                          <a:grpSpLocks/>
                        </wpg:cNvGrpSpPr>
                        <wpg:grpSpPr bwMode="auto">
                          <a:xfrm>
                            <a:off x="319" y="11648"/>
                            <a:ext cx="565" cy="4728"/>
                            <a:chOff x="239" y="11626"/>
                            <a:chExt cx="565" cy="4728"/>
                          </a:xfrm>
                        </wpg:grpSpPr>
                        <wps:wsp>
                          <wps:cNvPr id="63" name="Text Box 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5188"/>
                              <a:ext cx="565" cy="1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Инв № подл.</w:t>
                                </w:r>
                              </w:p>
                              <w:p w:rsidR="00D75902" w:rsidRPr="00EA4895" w:rsidRDefault="00D75902" w:rsidP="00CC5688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64" name="Group 709"/>
                          <wpg:cNvGrpSpPr>
                            <a:grpSpLocks/>
                          </wpg:cNvGrpSpPr>
                          <wpg:grpSpPr bwMode="auto">
                            <a:xfrm>
                              <a:off x="239" y="11626"/>
                              <a:ext cx="565" cy="3243"/>
                              <a:chOff x="239" y="11626"/>
                              <a:chExt cx="565" cy="3243"/>
                            </a:xfrm>
                          </wpg:grpSpPr>
                          <wps:wsp>
                            <wps:cNvPr id="65" name="Text Box 7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1626"/>
                                <a:ext cx="565" cy="1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EA4895" w:rsidRDefault="00D75902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Взамен инв. №</w:t>
                                  </w:r>
                                </w:p>
                                <w:p w:rsidR="00D75902" w:rsidRPr="00EA4895" w:rsidRDefault="00D75902" w:rsidP="00CC5688"/>
                                <w:p w:rsidR="00D75902" w:rsidRPr="00EA4895" w:rsidRDefault="00D75902" w:rsidP="00CC5688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Text Box 7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3624"/>
                                <a:ext cx="565" cy="1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EA4895" w:rsidRDefault="00D75902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D75902" w:rsidRPr="00EA4895" w:rsidRDefault="00D75902" w:rsidP="00CC5688"/>
                                <w:p w:rsidR="00D75902" w:rsidRPr="00EA4895" w:rsidRDefault="00D75902" w:rsidP="00CC5688"/>
                                <w:p w:rsidR="00D75902" w:rsidRPr="00EA4895" w:rsidRDefault="00D75902" w:rsidP="00CC5688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7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991"/>
                            <a:ext cx="276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1506"/>
                            <a:ext cx="276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66" y="10263"/>
                            <a:ext cx="27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8157"/>
                            <a:ext cx="276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460" y="8138"/>
                            <a:ext cx="556" cy="82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72" name="Line 717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" y="8153"/>
                            <a:ext cx="0" cy="8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3" name="Group 718"/>
                      <wpg:cNvGrpSpPr>
                        <a:grpSpLocks/>
                      </wpg:cNvGrpSpPr>
                      <wpg:grpSpPr bwMode="auto">
                        <a:xfrm>
                          <a:off x="910" y="13608"/>
                          <a:ext cx="10484" cy="2344"/>
                          <a:chOff x="970" y="14144"/>
                          <a:chExt cx="10484" cy="2344"/>
                        </a:xfrm>
                      </wpg:grpSpPr>
                      <wps:wsp>
                        <wps:cNvPr id="7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6127"/>
                            <a:ext cx="105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75" name="Group 720"/>
                        <wpg:cNvGrpSpPr>
                          <a:grpSpLocks/>
                        </wpg:cNvGrpSpPr>
                        <wpg:grpSpPr bwMode="auto">
                          <a:xfrm>
                            <a:off x="970" y="14144"/>
                            <a:ext cx="10484" cy="2277"/>
                            <a:chOff x="970" y="14144"/>
                            <a:chExt cx="10484" cy="2277"/>
                          </a:xfrm>
                        </wpg:grpSpPr>
                        <wps:wsp>
                          <wps:cNvPr id="76" name="Rectangl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" y="15673"/>
                              <a:ext cx="2780" cy="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5019B3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Company  \* MERGEFORMAT </w:instrText>
                                </w:r>
                                <w:r>
                                  <w:fldChar w:fldCharType="separate"/>
                                </w:r>
                                <w:r w:rsidR="00D75902" w:rsidRPr="007228E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ЗАО "Барс Груп"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72000" rIns="12700" bIns="12700" anchor="t" anchorCtr="0" upright="1">
                            <a:noAutofit/>
                          </wps:bodyPr>
                        </wps:wsp>
                        <wps:wsp>
                          <wps:cNvPr id="77" name="Rectangl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" y="14153"/>
                              <a:ext cx="10428" cy="22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78" name="Line 7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31" y="14144"/>
                              <a:ext cx="1" cy="22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6" y="14151"/>
                              <a:ext cx="2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1" y="14154"/>
                              <a:ext cx="1" cy="2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7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4146"/>
                              <a:ext cx="2" cy="2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7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11" y="14153"/>
                              <a:ext cx="1" cy="22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" y="14717"/>
                              <a:ext cx="34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" y="15299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" y="15851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" y="14430"/>
                              <a:ext cx="34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5570"/>
                              <a:ext cx="349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" y="16135"/>
                              <a:ext cx="3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8" y="15000"/>
                              <a:ext cx="69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6" y="15001"/>
                              <a:ext cx="1" cy="14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7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4" y="15001"/>
                              <a:ext cx="1" cy="6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4" y="15000"/>
                              <a:ext cx="1" cy="6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7" y="15298"/>
                              <a:ext cx="277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Rectangl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15861"/>
                              <a:ext cx="93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95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4" y="14741"/>
                              <a:ext cx="45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Изм.С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96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1" y="15300"/>
                              <a:ext cx="56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8921B4" w:rsidRDefault="00D75902" w:rsidP="00CC5688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97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1" y="15583"/>
                              <a:ext cx="54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8921B4" w:rsidRDefault="00D75902" w:rsidP="00CC5688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98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9" y="15861"/>
                              <a:ext cx="5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8921B4" w:rsidRDefault="00D75902" w:rsidP="00CC5688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99" name="Rectangl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" y="14735"/>
                              <a:ext cx="563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0" name="Rectangl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9" y="14717"/>
                              <a:ext cx="105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1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5" y="14731"/>
                              <a:ext cx="584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72000" tIns="36000" rIns="12700" bIns="12700" anchor="t" anchorCtr="0" upright="1">
                            <a:noAutofit/>
                          </wps:bodyPr>
                        </wps:wsp>
                        <wps:wsp>
                          <wps:cNvPr id="102" name="Rectangl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6" y="14987"/>
                              <a:ext cx="84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3" name="Rectangl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4" y="14987"/>
                              <a:ext cx="840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4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2" y="14987"/>
                              <a:ext cx="108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5" name="Rectangl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47" y="15311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=</w:instrText>
                                </w:r>
                                <w:r w:rsidR="005019B3">
                                  <w:fldChar w:fldCharType="begin"/>
                                </w:r>
                                <w:r w:rsidR="005019B3">
                                  <w:instrText xml:space="preserve"> NUMPAGES   \* MERGEFORMAT </w:instrText>
                                </w:r>
                                <w:r w:rsidR="005019B3">
                                  <w:fldChar w:fldCharType="separate"/>
                                </w:r>
                                <w:r w:rsidR="005019B3" w:rsidRPr="005019B3">
                                  <w:rPr>
                                    <w:rFonts w:ascii="Times New Roman" w:hAnsi="Times New Roman"/>
                                    <w:noProof/>
                                  </w:rPr>
                                  <w:instrText>13</w:instrText>
                                </w:r>
                                <w:r w:rsidR="005019B3">
                                  <w:rPr>
                                    <w:rFonts w:ascii="Times New Roman" w:hAnsi="Times New Roman"/>
                                    <w:noProof/>
                                  </w:rPr>
                                  <w:fldChar w:fldCharType="end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- 1 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fldChar w:fldCharType="separate"/>
                                </w:r>
                                <w:r w:rsidR="005019B3">
                                  <w:rPr>
                                    <w:rFonts w:ascii="Times New Roman" w:hAnsi="Times New Roman"/>
                                    <w:noProof/>
                                  </w:rPr>
                                  <w:t>12</w: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6" name="Rectangle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0" y="15298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=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instrText xml:space="preserve"> PAGE   \* MERGEFORMAT 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separate"/>
                                </w:r>
                                <w:r w:rsidR="005019B3">
                                  <w:rPr>
                                    <w:rFonts w:ascii="Times New Roman" w:hAnsi="Times New Roman"/>
                                    <w:noProof/>
                                  </w:rPr>
                                  <w:instrText>1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end"/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separate"/>
                                </w:r>
                                <w:r w:rsidR="005019B3">
                                  <w:rPr>
                                    <w:rFonts w:ascii="Times New Roman" w:hAnsi="Times New Roman"/>
                                    <w:noProof/>
                                  </w:rPr>
                                  <w:t>1</w:t>
                                </w: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7" name="Rectangl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0" y="15321"/>
                              <a:ext cx="64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Default="00D75902" w:rsidP="00CC5688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8" name="Rectangl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1" y="14325"/>
                              <a:ext cx="6668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5019B3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код_документа  \* MERGEFORMAT </w:instrText>
                                </w:r>
                                <w:r>
                                  <w:fldChar w:fldCharType="separate"/>
                                </w:r>
                                <w:r w:rsidR="00D75902" w:rsidRPr="007228E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83470944.506900.001.И2.28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 w:rsidR="00D75902" w:rsidRPr="00EA4895" w:rsidRDefault="00D75902" w:rsidP="00CC5688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09" name="Rectangl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15026"/>
                              <a:ext cx="3971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5019B3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 краткое_название_системы  \* MERGEFORMAT </w:instrText>
                                </w:r>
                                <w:r>
                                  <w:fldChar w:fldCharType="separate"/>
                                </w:r>
                                <w:r w:rsidR="00D75902" w:rsidRPr="007228E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ИАС РНФБУ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="00D75902"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DOCPROPERTY  Title  \* MERGEFORMAT </w:instrText>
                                </w:r>
                                <w:r>
                                  <w:fldChar w:fldCharType="separate"/>
                                </w:r>
                                <w:r w:rsidR="00D75902" w:rsidRPr="007228E0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Технологическая инструкция по проведению экспертизы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110" name="Line 7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7" y="15666"/>
                              <a:ext cx="27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Text Box 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" y="15001"/>
                              <a:ext cx="1050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" y="15298"/>
                              <a:ext cx="105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0" anchor="t" anchorCtr="0" upright="1">
                            <a:noAutofit/>
                          </wps:bodyPr>
                        </wps:wsp>
                        <wps:wsp>
                          <wps:cNvPr id="113" name="Line 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" y="15001"/>
                              <a:ext cx="34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0" y="1530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5" y="15302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Text Box 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006"/>
                              <a:ext cx="1065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697D28" w:rsidRDefault="00D75902" w:rsidP="00CC5688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117" name="Text Box 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294"/>
                              <a:ext cx="1065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697D28" w:rsidRDefault="00D75902" w:rsidP="00CC5688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118" name="Text Box 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" y="16138"/>
                              <a:ext cx="106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C5688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19" name="Text Box 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6125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8921B4" w:rsidRDefault="00D75902" w:rsidP="00CC5688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20" name="Text Box 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4992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8921B4" w:rsidRDefault="00D75902" w:rsidP="00CC5688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121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" y="15578"/>
                              <a:ext cx="982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C5688"/>
                              <w:p w:rsidR="00D75902" w:rsidRPr="00EA4895" w:rsidRDefault="00D75902" w:rsidP="00CC568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" y="15850"/>
                              <a:ext cx="107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8921B4" w:rsidRDefault="00D75902" w:rsidP="00CC5688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123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8" y="14735"/>
                              <a:ext cx="83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8" o:spid="_x0000_s1044" style="position:absolute;left:0;text-align:left;margin-left:-43.8pt;margin-top:-753pt;width:556.8pt;height:767.6pt;z-index:251658752" coordorigin="258,600" coordsize="11136,1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">
              <v:rect id="Rectangle 699" o:spid="_x0000_s1045" style="position:absolute;left:955;top:60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imsMA&#10;AADbAAAADwAAAGRycy9kb3ducmV2LnhtbESPW2sCMRSE3wv9D+EU+qZJi9fVKGopXt68gK+HzXF3&#10;cXOyJKlu/30jCH0cZuYbZjpvbS1u5EPlWMNHV4Egzp2puNBwOn53RiBCRDZYOyYNvxRgPnt9mWJm&#10;3J33dDvEQiQIhww1lDE2mZQhL8li6LqGOHkX5y3GJH0hjcd7gttafio1kBYrTgslNrQqKb8efqyG&#10;y0lth8dIi+XKj/u7L3UebNRa6/e3djEBEamN/+Fne2M09Hvw+JJ+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aimsMAAADbAAAADwAAAAAAAAAAAAAAAACYAgAAZHJzL2Rv&#10;d25yZXYueG1sUEsFBgAAAAAEAAQA9QAAAIgDAAAAAA==&#10;" filled="f" strokeweight="1.5pt">
                <v:textbox inset=",1mm"/>
              </v:rect>
              <v:group id="Group 700" o:spid="_x0000_s1046" style="position:absolute;left:258;top:783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line id="Line 701" o:spid="_x0000_s1047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<v:line id="Line 702" o:spid="_x0000_s1048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v:line id="Line 703" o:spid="_x0000_s1049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<v:line id="Line 704" o:spid="_x0000_s1050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5" o:spid="_x0000_s1051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oScAA&#10;AADbAAAADwAAAGRycy9kb3ducmV2LnhtbERPy4rCMBTdC/5DuII7m6pYpBplFGYQZ6XOgO4uze2D&#10;aW5qE7X+/WQhuDyc93LdmVrcqXWVZQXjKAZBnFldcaHg5/Q5moNwHlljbZkUPMnBetXvLTHV9sEH&#10;uh99IUIIuxQVlN43qZQuK8mgi2xDHLjctgZ9gG0hdYuPEG5qOYnjRBqsODSU2NC2pOzveDMK/C/P&#10;kvPle3/Z7KZO5/kkv2ZfSg0H3ccChKfOv8Uv904rSML68CX8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EoScAAAADbAAAADwAAAAAAAAAAAAAAAACYAgAAZHJzL2Rvd25y&#10;ZXYueG1sUEsFBgAAAAAEAAQA9QAAAIUDAAAAAA==&#10;" filled="f" stroked="f" strokeweight="1.5pt">
                  <v:textbox style="layout-flow:vertical;mso-layout-flow-alt:bottom-to-top" inset=",1mm">
                    <w:txbxContent>
                      <w:p w:rsidR="00D75902" w:rsidRPr="00EA4895" w:rsidRDefault="00D75902" w:rsidP="00C33B8B">
                        <w:pPr>
                          <w:pStyle w:val="phstampitalic"/>
                          <w:rPr>
                            <w:rFonts w:ascii="Times New Roman" w:hAnsi="Times New Roman"/>
                          </w:rPr>
                        </w:pPr>
                        <w:r w:rsidRPr="00EA4895">
                          <w:rPr>
                            <w:rFonts w:ascii="Times New Roman" w:hAnsi="Times New Roman"/>
                          </w:rPr>
                          <w:t>Подп. и дата</w:t>
                        </w:r>
                      </w:p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shape id="Text Box 706" o:spid="_x0000_s1052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N0sUA&#10;AADbAAAADwAAAGRycy9kb3ducmV2LnhtbESPT2vCQBTE70K/w/IKvenGlAaJrqJCS2hPagt6e2Rf&#10;/mD2bZrdJum37xYEj8PM/IZZbUbTiJ46V1tWMJ9FIIhzq2suFXyeXqcLEM4ja2wsk4JfcrBZP0xW&#10;mGo78IH6oy9FgLBLUUHlfZtK6fKKDLqZbYmDV9jOoA+yK6XucAhw08g4ihJpsOawUGFL+4ry6/HH&#10;KPBf/JKcLx/vl1327HRRxMV3/qbU0+O4XYLwNPp7+NbOtIJkDv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Y3SxQAAANsAAAAPAAAAAAAAAAAAAAAAAJgCAABkcnMv&#10;ZG93bnJldi54bWxQSwUGAAAAAAQABAD1AAAAigMAAAAA&#10;" filled="f" stroked="f" strokeweight="1.5pt">
                  <v:textbox style="layout-flow:vertical;mso-layout-flow-alt:bottom-to-top" inset=",1mm">
                    <w:txbxContent>
                      <w:p w:rsidR="00D75902" w:rsidRPr="00EA4895" w:rsidRDefault="00D75902" w:rsidP="00C33B8B">
                        <w:pPr>
                          <w:pStyle w:val="phstampitalic"/>
                          <w:rPr>
                            <w:rFonts w:ascii="Times New Roman" w:hAnsi="Times New Roman"/>
                          </w:rPr>
                        </w:pPr>
                        <w:r w:rsidRPr="00EA4895">
                          <w:rPr>
                            <w:rFonts w:ascii="Times New Roman" w:hAnsi="Times New Roman"/>
                          </w:rPr>
                          <w:t>Инв № дубл.</w:t>
                        </w:r>
                      </w:p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group id="Group 707" o:spid="_x0000_s1053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Text Box 708" o:spid="_x0000_s1054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2PsUA&#10;AADbAAAADwAAAGRycy9kb3ducmV2LnhtbESPT2vCQBTE7wW/w/IK3ppNFUOJrqJCi9hTbQvm9si+&#10;/MHs25hdk/TbdwsFj8PM/IZZbUbTiJ46V1tW8BzFIIhzq2suFXx9vj69gHAeWWNjmRT8kIPNevKw&#10;wlTbgT+oP/lSBAi7FBVU3replC6vyKCLbEscvMJ2Bn2QXSl1h0OAm0bO4jiRBmsOCxW2tK8ov5xu&#10;RoH/5kVyzt6P2e4wd7ooZsU1f1Nq+jhulyA8jf4e/m8ftIJkD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7Y+xQAAANsAAAAPAAAAAAAAAAAAAAAAAJgCAABkcnMv&#10;ZG93bnJldi54bWxQSwUGAAAAAAQABAD1AAAAigMAAAAA&#10;" filled="f" stroked="f" strokeweight="1.5pt">
                    <v:textbox style="layout-flow:vertical;mso-layout-flow-alt:bottom-to-top" inset=",1mm">
                      <w:txbxContent>
                        <w:p w:rsidR="00D75902" w:rsidRPr="00EA4895" w:rsidRDefault="00D75902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Инв № подл.</w:t>
                          </w:r>
                        </w:p>
                        <w:p w:rsidR="00D75902" w:rsidRPr="00EA4895" w:rsidRDefault="00D75902" w:rsidP="00CC5688"/>
                      </w:txbxContent>
                    </v:textbox>
                  </v:shape>
                  <v:group id="Group 709" o:spid="_x0000_s1055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Text Box 710" o:spid="_x0000_s1056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L0cUA&#10;AADbAAAADwAAAGRycy9kb3ducmV2LnhtbESPT2vCQBTE74V+h+UJvTUbLQkluoottEg9aVswt0f2&#10;5Q9m36bZrYnf3hUEj8PM/IZZrEbTihP1rrGsYBrFIIgLqxuuFPx8fzy/gnAeWWNrmRScycFq+fiw&#10;wEzbgXd02vtKBAi7DBXU3neZlK6oyaCLbEccvNL2Bn2QfSV1j0OAm1bO4jiVBhsOCzV29F5Tcdz/&#10;GwX+l5P0kG+/8rfNi9NlOSv/ik+lnibjeg7C0+jv4Vt7oxWkCVy/h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ovRxQAAANs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D75902" w:rsidRPr="00EA4895" w:rsidRDefault="00D75902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Взамен инв. №</w:t>
                            </w:r>
                          </w:p>
                          <w:p w:rsidR="00D75902" w:rsidRPr="00EA4895" w:rsidRDefault="00D75902" w:rsidP="00CC5688"/>
                          <w:p w:rsidR="00D75902" w:rsidRPr="00EA4895" w:rsidRDefault="00D75902" w:rsidP="00CC5688"/>
                        </w:txbxContent>
                      </v:textbox>
                    </v:shape>
                    <v:shape id="Text Box 711" o:spid="_x0000_s1057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VpsUA&#10;AADbAAAADwAAAGRycy9kb3ducmV2LnhtbESPT2vCQBTE70K/w/IKvZlNlYYSXaUKitSTaQvN7ZF9&#10;+YPZtzG7Nem37wpCj8PM/IZZrkfTiiv1rrGs4DmKQRAXVjdcKfj82E1fQTiPrLG1TAp+ycF69TBZ&#10;YqrtwCe6Zr4SAcIuRQW1910qpStqMugi2xEHr7S9QR9kX0nd4xDgppWzOE6kwYbDQo0dbWsqztmP&#10;UeC/+CX5zo/v+eYwd7osZ+Wl2Cv19Di+LUB4Gv1/+N4+aAVJAr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BWmxQAAANs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D75902" w:rsidRPr="00EA4895" w:rsidRDefault="00D75902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D75902" w:rsidRPr="00EA4895" w:rsidRDefault="00D75902" w:rsidP="00CC5688"/>
                          <w:p w:rsidR="00D75902" w:rsidRPr="00EA4895" w:rsidRDefault="00D75902" w:rsidP="00CC5688"/>
                          <w:p w:rsidR="00D75902" w:rsidRPr="00EA4895" w:rsidRDefault="00D75902" w:rsidP="00CC5688"/>
                        </w:txbxContent>
                      </v:textbox>
                    </v:shape>
                  </v:group>
                </v:group>
                <v:shape id="Text Box 712" o:spid="_x0000_s1058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SYcMA&#10;AADbAAAADwAAAGRycy9kb3ducmV2LnhtbESPT2sCMRTE74LfITyhN81aqX9Wo0jR4qUHV8Hrc/Pc&#10;Xd28LEmq22/fCAWPw8z8hlmsWlOLOzlfWVYwHCQgiHOrKy4UHA/b/hSED8gaa8uk4Jc8rJbdzgJT&#10;bR+8p3sWChEh7FNUUIbQpFL6vCSDfmAb4uhdrDMYonSF1A4fEW5q+Z4kY2mw4rhQYkOfJeW37Mco&#10;MB/Ta7X1uJmd8hG1++9z9iWdUm+9dj0HEagNr/B/e6cVjCfw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+SYcMAAADb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shape id="Text Box 713" o:spid="_x0000_s1059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GE8EA&#10;AADbAAAADwAAAGRycy9kb3ducmV2LnhtbERPz2vCMBS+D/wfwhO8zVRl0lWjiNixyw6tg13fmmfb&#10;rXkpSWy7/345DHb8+H7vj5PpxEDOt5YVrJYJCOLK6pZrBe/X/DEF4QOyxs4yKfghD8fD7GGPmbYj&#10;FzSUoRYxhH2GCpoQ+kxKXzVk0C9tTxy5m3UGQ4SultrhGMNNJ9dJspUGW44NDfZ0bqj6Lu9GgXlK&#10;v9rc4+X5o9rQVLx9li/SKbWYT6cdiEBT+Bf/uV+1gm0cG7/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ABhPBAAAA2wAAAA8AAAAAAAAAAAAAAAAAmAIAAGRycy9kb3du&#10;cmV2LnhtbFBLBQYAAAAABAAEAPUAAACGAwAAAAA=&#10;" filled="f" stroked="f" strokeweight="1.5pt">
                  <v:textbox style="layout-flow:vertical;mso-layout-flow-alt:bottom-to-top" inset="0,0,0,0">
                    <w:txbxContent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shape id="Text Box 714" o:spid="_x0000_s1060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jiMIA&#10;AADbAAAADwAAAGRycy9kb3ducmV2LnhtbESPQYvCMBSE74L/ITzBm6aurGjXKLKo7MWDVdjr2+Zt&#10;W21eShK1/nsjCB6HmfmGmS9bU4srOV9ZVjAaJiCIc6srLhQcD5vBFIQPyBpry6TgTh6Wi25njqm2&#10;N97TNQuFiBD2KSooQ2hSKX1ekkE/tA1x9P6tMxiidIXUDm8Rbmr5kSQTabDiuFBiQ98l5efsYhSY&#10;z+mp2nhcz37zMbX73V+2lU6pfq9dfYEI1IZ3+NX+0QomM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KOIwgAAANsAAAAPAAAAAAAAAAAAAAAAAJgCAABkcnMvZG93&#10;bnJldi54bWxQSwUGAAAAAAQABAD1AAAAhwMAAAAA&#10;" filled="f" stroked="f" strokeweight="1.5pt">
                  <v:textbox style="layout-flow:vertical;mso-layout-flow-alt:bottom-to-top" inset="0,0,0,0">
                    <w:txbxContent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shape id="Text Box 715" o:spid="_x0000_s1061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cyMAA&#10;AADbAAAADwAAAGRycy9kb3ducmV2LnhtbERPy4rCMBTdD/gP4QqzG1OV8VGNIqLDbFxYBbfX5tpW&#10;m5uSZLT+vVkMuDyc93zZmlrcyfnKsoJ+LwFBnFtdcaHgeNh+TUD4gKyxtkwKnuRhueh8zDHV9sF7&#10;umehEDGEfYoKyhCaVEqfl2TQ92xDHLmLdQZDhK6Q2uEjhptaDpJkJA1WHBtKbGhdUn7L/owC8z25&#10;VluPm+kpH1K7352zH+mU+uy2qxmIQG14i//dv1rBO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+cyMAAAADbAAAADwAAAAAAAAAAAAAAAACYAgAAZHJzL2Rvd25y&#10;ZXYueG1sUEsFBgAAAAAEAAQA9QAAAIUDAAAAAA==&#10;" filled="f" stroked="f" strokeweight="1.5pt">
                  <v:textbox style="layout-flow:vertical;mso-layout-flow-alt:bottom-to-top" inset="0,0,0,0">
                    <w:txbxContent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rect id="Rectangle 716" o:spid="_x0000_s1062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dYsMA&#10;AADbAAAADwAAAGRycy9kb3ducmV2LnhtbESPW2sCMRSE3wX/QziCbzVR8LYaRS2l1jcv4Othc9xd&#10;3JwsSarbf98UCj4OM/MNs1y3thYP8qFyrGE4UCCIc2cqLjRczh9vMxAhIhusHZOGHwqwXnU7S8yM&#10;e/KRHqdYiAThkKGGMsYmkzLkJVkMA9cQJ+/mvMWYpC+k8fhMcFvLkVITabHitFBiQ7uS8vvp22q4&#10;XdTX9Bxps935+fjwrq6TvfrUut9rNwsQkdr4Cv+390bDdAh/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dYsMAAADbAAAADwAAAAAAAAAAAAAAAACYAgAAZHJzL2Rv&#10;d25yZXYueG1sUEsFBgAAAAAEAAQA9QAAAIgDAAAAAA==&#10;" filled="f" strokeweight="1.5pt">
                  <v:textbox inset=",1mm"/>
                </v:rect>
                <v:line id="Line 717" o:spid="_x0000_s1063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</v:group>
              <v:group id="Group 718" o:spid="_x0000_s1064" style="position:absolute;left:910;top:13608;width:10484;height:2344" coordorigin="970,14144" coordsize="10484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Text Box 719" o:spid="_x0000_s1065" type="#_x0000_t202" style="position:absolute;left:989;top:16127;width:105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/BMIA&#10;AADbAAAADwAAAGRycy9kb3ducmV2LnhtbESPQYvCMBSE7wv+h/AEL4umiqxSjSIVQcTLqhdvj+bZ&#10;ljYvtYla/70RBI/DzHzDzJetqcSdGldYVjAcRCCIU6sLzhScjpv+FITzyBory6TgSQ6Wi87PHGNt&#10;H/xP94PPRICwi1FB7n0dS+nSnAy6ga2Jg3exjUEfZJNJ3eAjwE0lR1H0Jw0WHBZyrCnJKS0PN6Pg&#10;KMvnNCl32VpW+1v5m1w3xfmqVK/brmYgPLX+G/60t1rBZAz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D8EwgAAANsAAAAPAAAAAAAAAAAAAAAAAJgCAABkcnMvZG93&#10;bnJldi54bWxQSwUGAAAAAAQABAD1AAAAhwMAAAAA&#10;" filled="f" stroked="f">
                  <v:textbox inset=",1mm">
                    <w:txbxContent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group id="Group 720" o:spid="_x0000_s1066" style="position:absolute;left:970;top:14144;width:10484;height:2277" coordorigin="970,14144" coordsize="10484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Rectangle 721" o:spid="_x0000_s1067" style="position:absolute;left:8667;top:15673;width:2780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71MEA&#10;AADbAAAADwAAAGRycy9kb3ducmV2LnhtbESPSwvCMBCE74L/IazgRTRV8EE1igiCelB8gNelWdti&#10;sylN1PrvjSB4HGbmG2a2qE0hnlS53LKCfi8CQZxYnXOq4HJedycgnEfWWFgmBW9ysJg3GzOMtX3x&#10;kZ4nn4oAYRejgsz7MpbSJRkZdD1bEgfvZiuDPsgqlbrCV4CbQg6iaCQN5hwWMixplVFyPz2Mguuu&#10;g7ftZrjeH4452f37EqW7u1LtVr2cgvBU+3/4195oBeMRfL+EH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F+9TBAAAA2wAAAA8AAAAAAAAAAAAAAAAAmAIAAGRycy9kb3du&#10;cmV2LnhtbFBLBQYAAAAABAAEAPUAAACGAwAAAAA=&#10;" filled="f" stroked="f">
                    <v:textbox inset="1pt,2mm,1pt,1pt">
                      <w:txbxContent>
                        <w:p w:rsidR="00D75902" w:rsidRPr="00EA4895" w:rsidRDefault="005019B3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DOCPROPERTY  Company  \* MERGEFORMAT </w:instrText>
                          </w:r>
                          <w:r>
                            <w:fldChar w:fldCharType="separate"/>
                          </w:r>
                          <w:r w:rsidR="00D75902" w:rsidRPr="007228E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ЗАО "Барс Груп"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rect id="Rectangle 722" o:spid="_x0000_s1068" style="position:absolute;left:1016;top:14153;width:1042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gjcMA&#10;AADbAAAADwAAAGRycy9kb3ducmV2LnhtbESPT2sCMRTE74V+h/AK3jSxoKurUaylVL35B7w+Ns/d&#10;xc3LkqS6/faNIPQ4zMxvmPmys424kQ+1Yw3DgQJBXDhTc6nhdPzqT0CEiGywcUwafinAcvH6Msfc&#10;uDvv6XaIpUgQDjlqqGJscylDUZHFMHAtcfIuzluMSfpSGo/3BLeNfFdqLC3WnBYqbGldUXE9/FgN&#10;l5PaZsdIq4+1n452n+o83qhvrXtv3WoGIlIX/8PP9sZoyDJ4fE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gjcMAAADbAAAADwAAAAAAAAAAAAAAAACYAgAAZHJzL2Rv&#10;d25yZXYueG1sUEsFBgAAAAAEAAQA9QAAAIgDAAAAAA==&#10;" filled="f" strokeweight="1.5pt">
                    <v:textbox inset=",1mm"/>
                  </v:rect>
                  <v:line id="Line 723" o:spid="_x0000_s1069" style="position:absolute;flip:x;visibility:visible;mso-wrap-style:square" from="2031,14144" to="203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ImMIAAADbAAAADwAAAGRycy9kb3ducmV2LnhtbERPW2vCMBR+H/gfwhF8m6kKm+tMiwgD&#10;Rca8wV4PzbEpa066JNru3y8Pgz1+fPdVOdhW3MmHxrGC2TQDQVw53XCt4HJ+e1yCCBFZY+uYFPxQ&#10;gLIYPaww167nI91PsRYphEOOCkyMXS5lqAxZDFPXESfu6rzFmKCvpfbYp3DbynmWPUmLDacGgx1t&#10;DFVfp5tVMP/IFvVL9e4P17C/fG96c/7cDUpNxsP6FUSkIf6L/9xbreA5jU1f0g+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ZImMIAAADb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724" o:spid="_x0000_s1070" style="position:absolute;visibility:visible;mso-wrap-style:square" from="1466,14151" to="1468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KhNsUAAADbAAAADwAAAGRycy9kb3ducmV2LnhtbESPQWvCQBSE7wX/w/KE3urGHtImuooI&#10;Qg+9mARqb4/sM4lm3ybZ1cR/3y0Uehxm5htmvZ1MK+40uMayguUiAkFcWt1wpaDIDy/vIJxH1tha&#10;JgUPcrDdzJ7WmGo78pHuma9EgLBLUUHtfZdK6cqaDLqF7YiDd7aDQR/kUEk94BjgppWvURRLgw2H&#10;hRo72tdUXrObCZQiTg7JV9/cLss+O313/Sn/RKWe59NuBcLT5P/Df+0PreAtgd8v4Q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KhNsUAAADb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725" o:spid="_x0000_s1071" style="position:absolute;visibility:visible;mso-wrap-style:square" from="3101,14154" to="310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4jMMAAADbAAAADwAAAGRycy9kb3ducmV2LnhtbESPwYrCQAyG74LvMETwplP3IFodRQRh&#10;D3vZKqi30IltdzuZtjNqffvNYcFj+PN/ybfe9q5WD+pC5dnAbJqAIs69rbgwcDoeJgtQISJbrD2T&#10;gRcF2G6GgzWm1j/5mx5ZLJRAOKRooIyxSbUOeUkOw9Q3xJLdfOcwytgV2nb4FLir9UeSzLXDiuVC&#10;iQ3tS8p/s7sTymm+PCzPbXX/mbXZ5dq0l+MXGjMe9bsVqEh9fC//tz+tgYV8Ly7iAX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deIzDAAAA2w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726" o:spid="_x0000_s1072" style="position:absolute;flip:x;visibility:visible;mso-wrap-style:square" from="3941,14146" to="3943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RIsQAAADbAAAADwAAAGRycy9kb3ducmV2LnhtbESP3WoCMRSE7wu+QzhC72pWhaKrUUQQ&#10;lFJaf8Dbw+a4WdycrEl0t2/fFApeDjPzDTNfdrYWD/KhcqxgOMhAEBdOV1wqOB03bxMQISJrrB2T&#10;gh8KsFz0XuaYa9fynh6HWIoE4ZCjAhNjk0sZCkMWw8A1xMm7OG8xJulLqT22CW5rOcqyd2mx4rRg&#10;sKG1oeJ6uFsFo69sXE6LT/99CR+n27o1x/OuU+q1361mICJ18Rn+b2+1gskQ/r6k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ZEi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27" o:spid="_x0000_s1073" style="position:absolute;flip:x;visibility:visible;mso-wrap-style:square" from="4511,14153" to="451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sPVcQAAADbAAAADwAAAGRycy9kb3ducmV2LnhtbESPQWsCMRSE7wX/Q3hCbzXrCkVXo4gg&#10;KKW0VcHrY/PcLG5e1iS623/fFAo9DjPzDbNY9bYRD/KhdqxgPMpAEJdO11wpOB23L1MQISJrbByT&#10;gm8KsFoOnhZYaNfxFz0OsRIJwqFABSbGtpAylIYshpFriZN3cd5iTNJXUnvsEtw2Ms+yV2mx5rRg&#10;sKWNofJ6uFsF+Uc2qWblu/+8hLfTbdOZ43nfK/U87NdzEJH6+B/+a++0gmkOv1/SD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w9V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28" o:spid="_x0000_s1074" style="position:absolute;visibility:visible;mso-wrap-style:square" from="1019,14717" to="4505,1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m+8IAAADbAAAADwAAAGRycy9kb3ducmV2LnhtbESPQYvCMBSE74L/ITzBm6YqiFajiCDs&#10;YS9bBfX2aJ5ttXlpm6jdf28EweMwM98wy3VrSvGgxhWWFYyGEQji1OqCMwWH/W4wA+E8ssbSMin4&#10;JwfrVbezxFjbJ//RI/GZCBB2MSrIva9iKV2ak0E3tBVx8C62MeiDbDKpG3wGuCnlOIqm0mDBYSHH&#10;irY5pbfkbgLlMJ3v5se6uF9HdXI6V/Vp/4tK9XvtZgHCU+u/4U/7RyuYTeD9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/m+8IAAADb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729" o:spid="_x0000_s1075" style="position:absolute;visibility:visible;mso-wrap-style:square" from="1019,15299" to="4511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Z+j8IAAADbAAAADwAAAGRycy9kb3ducmV2LnhtbESPQYvCMBSE74L/ITzBm6aKiFajiCDs&#10;YS9bBfX2aJ5ttXlpm6jdf28EweMwM98wy3VrSvGgxhWWFYyGEQji1OqCMwWH/W4wA+E8ssbSMin4&#10;JwfrVbezxFjbJ//RI/GZCBB2MSrIva9iKV2ak0E3tBVx8C62MeiDbDKpG3wGuCnlOIqm0mDBYSHH&#10;irY5pbfkbgLlMJ3v5se6uF9HdXI6V/Vp/4tK9XvtZgHCU+u/4U/7RyuYTeD9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Z+j8IAAADb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730" o:spid="_x0000_s1076" style="position:absolute;visibility:visible;mso-wrap-style:square" from="1019,15851" to="4511,1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bFMIAAADbAAAADwAAAGRycy9kb3ducmV2LnhtbESPQYvCMBSE74L/ITzBm6YKilajiCDs&#10;YS9bBfX2aJ5ttXlpm6jdf28EweMwM98wy3VrSvGgxhWWFYyGEQji1OqCMwWH/W4wA+E8ssbSMin4&#10;JwfrVbezxFjbJ//RI/GZCBB2MSrIva9iKV2ak0E3tBVx8C62MeiDbDKpG3wGuCnlOIqm0mDBYSHH&#10;irY5pbfkbgLlMJ3v5se6uF9HdXI6V/Vp/4tK9XvtZgHCU+u/4U/7RyuYTeD9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rbFMIAAADb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731" o:spid="_x0000_s1077" style="position:absolute;visibility:visible;mso-wrap-style:square" from="1034,14430" to="4509,1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hFY8QAAADbAAAADwAAAGRycy9kb3ducmV2LnhtbESPQWvCQBSE7wX/w/IEb83GHoJJXUUE&#10;wUMvxkDT2yP7TKLZt0l21fTfdwuFHoeZ+YZZbyfTiQeNrrWsYBnFIIgrq1uuFRTnw+sKhPPIGjvL&#10;pOCbHGw3s5c1Zto++USP3NciQNhlqKDxvs+kdFVDBl1ke+LgXexo0Ac51lKP+Axw08m3OE6kwZbD&#10;QoM97RuqbvndBEqRpIf0c2jv1+WQl1/9UJ4/UKnFfNq9g/A0+f/wX/uoFawS+P0Sf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+EVj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32" o:spid="_x0000_s1078" style="position:absolute;visibility:visible;mso-wrap-style:square" from="1018,15570" to="4512,15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g+MUAAADbAAAADwAAAGRycy9kb3ducmV2LnhtbESPQWuDQBSE74H+h+UVekvW9GCNzSql&#10;EMghl2og6e3hvqqt+1bdTTT/Plso9DjMzDfMNp9NJ640utaygvUqAkFcWd1yreBY7pYJCOeRNXaW&#10;ScGNHOTZw2KLqbYTf9C18LUIEHYpKmi871MpXdWQQbeyPXHwvuxo0Ac51lKPOAW46eRzFMXSYMth&#10;ocGe3huqfoqLCZRjvNltTkN7+V4PxfmzH87lAZV6epzfXkF4mv1/+K+91wqSF/j9En6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Tg+MUAAADb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733" o:spid="_x0000_s1079" style="position:absolute;visibility:visible;mso-wrap-style:square" from="1016,16135" to="4503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t0isMAAADbAAAADwAAAGRycy9kb3ducmV2LnhtbESPwYrCQAyG74LvMETwplP3IFodRQRh&#10;D3vZKqi30IltdzuZtjNqffvNYcFj+PN/ybfe9q5WD+pC5dnAbJqAIs69rbgwcDoeJgtQISJbrD2T&#10;gRcF2G6GgzWm1j/5mx5ZLJRAOKRooIyxSbUOeUkOw9Q3xJLdfOcwytgV2nb4FLir9UeSzLXDiuVC&#10;iQ3tS8p/s7sTymm+PCzPbXX/mbXZ5dq0l+MXGjMe9bsVqEh9fC//tz+tgYU8Ky7iAX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rdIrDAAAA2w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734" o:spid="_x0000_s1080" style="position:absolute;visibility:visible;mso-wrap-style:square" from="4518,15000" to="11454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REcIAAADbAAAADwAAAGRycy9kb3ducmV2LnhtbESPQYvCMBSE7wv+h/AEb2uqB7HVKCII&#10;HrxYBfX2aJ5ttXlpm6j135uFBY/DzHzDzJedqcSTWldaVjAaRiCIM6tLzhUcD5vfKQjnkTVWlknB&#10;mxwsF72fOSbavnhPz9TnIkDYJaig8L5OpHRZQQbd0NbEwbva1qAPss2lbvEV4KaS4yiaSIMlh4UC&#10;a1oXlN3ThwmU4yTexKemfNxGTXq+1M35sEOlBv1uNQPhqfPf8H97qxVMY/j7En6AXH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fREcIAAADbAAAADwAAAAAAAAAAAAAA&#10;AAChAgAAZHJzL2Rvd25yZXYueG1sUEsFBgAAAAAEAAQA+QAAAJADAAAAAA==&#10;">
                    <v:stroke startarrowwidth="narrow" startarrowlength="short" endarrowwidth="narrow" endarrowlength="short"/>
                  </v:line>
                  <v:line id="Line 735" o:spid="_x0000_s1081" style="position:absolute;visibility:visible;mso-wrap-style:square" from="8666,15001" to="8667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uUcQAAADbAAAADwAAAGRycy9kb3ducmV2LnhtbESPwWrCQBCG7wXfYRnBW93YgzSpq4gg&#10;eOjFKNTehuyYRLOzSXbV+PbOodDj8M//zXyL1eAadac+1J4NzKYJKOLC25pLA8fD9v0TVIjIFhvP&#10;ZOBJAVbL0dsCM+sfvKd7HkslEA4ZGqhibDOtQ1GRwzD1LbFkZ987jDL2pbY9PgTuGv2RJHPtsGa5&#10;UGFLm4qKa35zQjnO023609W3y6zLT79tdzp8ozGT8bD+AhVpiP/Lf+2dNZDK9+IiHq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O5R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36" o:spid="_x0000_s1082" style="position:absolute;flip:x;visibility:visible;mso-wrap-style:square" from="9504,15001" to="9505,15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AH/8QAAADbAAAADwAAAGRycy9kb3ducmV2LnhtbESPzWrDMBCE74W+g9hCb42cFEriWAkl&#10;EEgopfmDXBdrbZlYK1dSYvftq0Ihx2FmvmGK5WBbcSMfGscKxqMMBHHpdMO1gtNx/TIFESKyxtYx&#10;KfihAMvF40OBuXY97+l2iLVIEA45KjAxdrmUoTRkMYxcR5y8ynmLMUlfS+2xT3DbykmWvUmLDacF&#10;gx2tDJWXw9UqmHxlr/Ws/PS7Knycvle9OZ63g1LPT8P7HESkId7D/+2NVjAbw9+X9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UAf/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37" o:spid="_x0000_s1083" style="position:absolute;visibility:visible;mso-wrap-style:square" from="10344,15000" to="10345,1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VvcQAAADbAAAADwAAAGRycy9kb3ducmV2LnhtbESPQWuDQBSE74H+h+UVektWc5BqspFQ&#10;CPTQS1Vocnu4r2rjvlV3E+2/7xYKPQ4z8w2zzxfTiztNrrOsIN5EIIhrqztuFFTlaf0Mwnlkjb1l&#10;UvBNDvLDw2qPmbYzv9O98I0IEHYZKmi9HzIpXd2SQbexA3HwPu1k0Ac5NVJPOAe46eU2ihJpsOOw&#10;0OJALy3V1+JmAqVK0lP6MXa3r3gszpdhPJdvqNTT43LcgfC0+P/wX/tVK0i38Psl/AB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tW9xAAAANs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38" o:spid="_x0000_s1084" style="position:absolute;visibility:visible;mso-wrap-style:square" from="8667,15298" to="11438,1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wJsUAAADbAAAADwAAAGRycy9kb3ducmV2LnhtbESPzWrDMBCE74W+g9hCb42cBEztRgml&#10;EMghlzqBurfF2tpOrJVtyT95+6hQ6HGYmW+YzW42jRipd7VlBctFBIK4sLrmUsH5tH95BeE8ssbG&#10;Mim4kYPd9vFhg6m2E3/SmPlSBAi7FBVU3replK6oyKBb2JY4eD+2N+iD7Eupe5wC3DRyFUWxNFhz&#10;WKiwpY+Kims2mEA5x8k++erq4bLssvy77fLTEZV6fprf30B4mv1/+K990AqSNfx+CT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ZwJsUAAADbAAAADwAAAAAAAAAA&#10;AAAAAAChAgAAZHJzL2Rvd25yZXYueG1sUEsFBgAAAAAEAAQA+QAAAJMDAAAAAA==&#10;">
                    <v:stroke startarrowwidth="narrow" startarrowlength="short" endarrowwidth="narrow" endarrowlength="short"/>
                  </v:line>
                  <v:rect id="Rectangle 739" o:spid="_x0000_s1085" style="position:absolute;left:1094;top:15861;width:93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8ucAA&#10;AADbAAAADwAAAGRycy9kb3ducmV2LnhtbESPzarCMBSE9xd8h3AEd9dUEblWo4gg6Mr//bE5tsXk&#10;pDZR69sbQbjLYWa+YSazxhrxoNqXjhX0ugkI4szpknMFx8Py9w+ED8gajWNS8CIPs2nrZ4Kpdk/e&#10;0WMfchEh7FNUUIRQpVL6rCCLvusq4uhdXG0xRFnnUtf4jHBrZD9JhtJiyXGhwIoWBWXX/d0qCOXr&#10;nJiTvGS3fG38sL/pye1GqU67mY9BBGrCf/jbXmkFowF8vsQfIK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58ucAAAADbAAAADwAAAAAAAAAAAAAAAACYAgAAZHJzL2Rvd25y&#10;ZXYueG1sUEsFBgAAAAAEAAQA9QAAAIUDAAAAAA=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740" o:spid="_x0000_s1086" style="position:absolute;left:1034;top:14741;width:45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ZIsAA&#10;AADbAAAADwAAAGRycy9kb3ducmV2LnhtbESPzarCMBSE9xd8h3AEd9dUQblWo4gg6Mr//bE5tsXk&#10;pDZR69sbQbjLYWa+YSazxhrxoNqXjhX0ugkI4szpknMFx8Py9w+ED8gajWNS8CIPs2nrZ4Kpdk/e&#10;0WMfchEh7FNUUIRQpVL6rCCLvusq4uhdXG0xRFnnUtf4jHBrZD9JhtJiyXGhwIoWBWXX/d0qCOXr&#10;nJiTvGS3fG38sL/pye1GqU67mY9BBGrCf/jbXmkFowF8vsQfIK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LZIsAAAADbAAAADwAAAAAAAAAAAAAAAACYAgAAZHJzL2Rvd25y&#10;ZXYueG1sUEsFBgAAAAAEAAQA9QAAAIUDAAAAAA=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Изм.С</w:t>
                          </w:r>
                        </w:p>
                      </w:txbxContent>
                    </v:textbox>
                  </v:rect>
                  <v:rect id="Rectangle 741" o:spid="_x0000_s1087" style="position:absolute;left:3941;top:15300;width:56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si8IA&#10;AADbAAAADwAAAGRycy9kb3ducmV2LnhtbESPQYvCMBSE74L/ITzBm6YKlraalkUQdg+LrBa8Pppn&#10;W7Z5KU3U+u/NgrDHYWa+YXbFaDpxp8G1lhWslhEI4srqlmsF5fmwSEA4j6yxs0wKnuSgyKeTHWba&#10;PviH7idfiwBhl6GCxvs+k9JVDRl0S9sTB+9qB4M+yKGWesBHgJtOrqMolgZbDgsN9rRvqPo93YyC&#10;6hklSbfZpHE7ptfSft8uX0dSaj4bP7YgPI3+P/xuf2oFaQx/X8IP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myLwgAAANsAAAAPAAAAAAAAAAAAAAAAAJgCAABkcnMvZG93&#10;bnJldi54bWxQSwUGAAAAAAQABAD1AAAAhwMAAAAA&#10;" filled="f" stroked="f">
                    <v:textbox inset="0,1mm,0,1mm">
                      <w:txbxContent>
                        <w:p w:rsidR="00D75902" w:rsidRPr="008921B4" w:rsidRDefault="00D75902" w:rsidP="00CC5688"/>
                      </w:txbxContent>
                    </v:textbox>
                  </v:rect>
                  <v:rect id="Rectangle 742" o:spid="_x0000_s1088" style="position:absolute;left:3961;top:15583;width:54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JEMIA&#10;AADbAAAADwAAAGRycy9kb3ducmV2LnhtbESPQYvCMBSE74L/ITzBm6YKaltNiwgL60EWXWGvj+bZ&#10;FpuX0kSt/94Iwh6HmfmG2eS9acSdOldbVjCbRiCIC6trLhWcf78mMQjnkTU2lknBkxzk2XCwwVTb&#10;Bx/pfvKlCBB2KSqovG9TKV1RkUE3tS1x8C62M+iD7EqpO3wEuGnkPIqW0mDNYaHClnYVFdfTzSgo&#10;nlEcN4tFsqz75HK2h9vf/oeUGo/67RqEp97/hz/tb60gWcH7S/gB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skQwgAAANsAAAAPAAAAAAAAAAAAAAAAAJgCAABkcnMvZG93&#10;bnJldi54bWxQSwUGAAAAAAQABAD1AAAAhwMAAAAA&#10;" filled="f" stroked="f">
                    <v:textbox inset="0,1mm,0,1mm">
                      <w:txbxContent>
                        <w:p w:rsidR="00D75902" w:rsidRPr="008921B4" w:rsidRDefault="00D75902" w:rsidP="00CC5688"/>
                      </w:txbxContent>
                    </v:textbox>
                  </v:rect>
                  <v:rect id="Rectangle 743" o:spid="_x0000_s1089" style="position:absolute;left:3929;top:15861;width:57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dYr0A&#10;AADbAAAADwAAAGRycy9kb3ducmV2LnhtbERPvQrCMBDeBd8hnOCmqYLSVqOIIOggohZcj+Zsi82l&#10;NFHr25tBcPz4/pfrztTiRa2rLCuYjCMQxLnVFRcKsutuFINwHlljbZkUfMjBetXvLTHV9s1nel18&#10;IUIIuxQVlN43qZQuL8mgG9uGOHB32xr0AbaF1C2+Q7ip5TSK5tJgxaGhxIa2JeWPy9MoyD9RHNez&#10;WTKvuuSe2ePzdjiRUsNBt1mA8NT5v/jn3msFSRgb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JldYr0AAADbAAAADwAAAAAAAAAAAAAAAACYAgAAZHJzL2Rvd25yZXYu&#10;eG1sUEsFBgAAAAAEAAQA9QAAAIIDAAAAAA==&#10;" filled="f" stroked="f">
                    <v:textbox inset="0,1mm,0,1mm">
                      <w:txbxContent>
                        <w:p w:rsidR="00D75902" w:rsidRPr="008921B4" w:rsidRDefault="00D75902" w:rsidP="00CC5688"/>
                      </w:txbxContent>
                    </v:textbox>
                  </v:rect>
                  <v:rect id="Rectangle 744" o:spid="_x0000_s1090" style="position:absolute;left:1461;top:14735;width:56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/TJ8IA&#10;AADbAAAADwAAAGRycy9kb3ducmV2LnhtbESPQWsCMRSE7wX/Q3iCt5rVw1JXo4gg6MnW6v2ZPHcX&#10;k5d1E9f13zeFQo/DzHzDLFa9s6KjNtSeFUzGGQhi7U3NpYLT9/b9A0SIyAatZ1LwogCr5eBtgYXx&#10;T/6i7hhLkSAcClRQxdgUUgZdkcMw9g1x8q6+dRiTbEtpWnwmuLNymmW5dFhzWqiwoU1F+nZ8OAWx&#10;fl0ye5ZXfS/3NuTTw0R+HpQaDfv1HESkPv6H/9o7o2A2g98v6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9MnwgAAANsAAAAPAAAAAAAAAAAAAAAAAJgCAABkcnMvZG93&#10;bnJldi54bWxQSwUGAAAAAAQABAD1AAAAhwMAAAAA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45" o:spid="_x0000_s1091" style="position:absolute;left:2039;top:14717;width:105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EwsIA&#10;AADcAAAADwAAAGRycy9kb3ducmV2LnhtbESPzW4CMQyE75V4h8hI3EoCB1RtCQghIbUnftrezcbs&#10;rkicZRNgeXt8QOrN1oxnPs+XffDqRl1qIluYjA0o4jK6hisLvz+b9w9QKSM79JHJwoMSLBeDtzkW&#10;Lt55T7dDrpSEcCrQQp1zW2idypoCpnFsiUU7xS5glrWrtOvwLuHB66kxMx2wYWmosaV1TeX5cA0W&#10;cvM4Gv+nT+Wl+vZpNt1O9G5r7WjYrz5BZerzv/l1/eUE3wi+PCMT6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gTCwgAAANwAAAAPAAAAAAAAAAAAAAAAAJgCAABkcnMvZG93&#10;bnJldi54bWxQSwUGAAAAAAQABAD1AAAAhwMAAAAA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Rectangle 746" o:spid="_x0000_s1092" style="position:absolute;left:3895;top:14731;width:58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3AsIA&#10;AADcAAAADwAAAGRycy9kb3ducmV2LnhtbERPTUsDMRC9C/0PYQrebLYerKxNS1u6IHjR1ktvw2bM&#10;LiaTJRnbrb/eCIK3ebzPWa7H4NWZUu4jG5jPKlDEbbQ9OwPvx+buEVQWZIs+Mhm4Uob1anKzxNrG&#10;C7/R+SBOlRDONRroRIZa69x2FDDP4kBcuI+YAkqByWmb8FLCg9f3VfWgA/ZcGjocaNdR+3n4CgZe&#10;r433Lr80p1ZOC/0tabt3C2Nup+PmCZTQKP/iP/ezLfOrOfw+Uy7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7cCwgAAANwAAAAPAAAAAAAAAAAAAAAAAJgCAABkcnMvZG93&#10;bnJldi54bWxQSwUGAAAAAAQABAD1AAAAhwMAAAAA&#10;" filled="f" stroked="f">
                    <v:textbox inset="2mm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747" o:spid="_x0000_s1093" style="position:absolute;left:8666;top:14987;width:84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/LsAA&#10;AADcAAAADwAAAGRycy9kb3ducmV2LnhtbERPyWrDMBC9F/oPYgq91VJ8CMWNEkIgkJ7SZrlPrfFC&#10;pJFjqbbz91UhkNs83jqL1eSsGKgPrWcNs0yBIC69abnWcDpu395BhIhs0HomDTcKsFo+Py2wMH7k&#10;bxoOsRYphEOBGpoYu0LKUDbkMGS+I05c5XuHMcG+lqbHMYU7K3Ol5tJhy6mhwY42DZWXw6/TENvb&#10;j7JnWZXX+tOGeb6fya+91q8v0/oDRKQpPsR3986k+SqH/2fS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Q/LsAAAADcAAAADwAAAAAAAAAAAAAAAACYAgAAZHJzL2Rvd25y&#10;ZXYueG1sUEsFBgAAAAAEAAQA9QAAAIUDAAAAAA=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Лит</w:t>
                          </w:r>
                        </w:p>
                      </w:txbxContent>
                    </v:textbox>
                  </v:rect>
                  <v:rect id="Rectangle 748" o:spid="_x0000_s1094" style="position:absolute;left:9504;top:14987;width:840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atcEA&#10;AADcAAAADwAAAGRycy9kb3ducmV2LnhtbERP32vCMBB+H/g/hBvsbU3agYxqFBkMtqdOt72fzdkW&#10;k0ttMm3/+0UQfLuP7+ct16Oz4kxD6DxryDMFgrj2puNGw8/3+/MriBCRDVrPpGGiAOvV7GGJpfEX&#10;3tJ5FxuRQjiUqKGNsS+lDHVLDkPme+LEHfzgMCY4NNIMeEnhzspCqbl02HFqaLGnt5bq4+7PaYjd&#10;tFf2Vx7qU/Npw7yocvlVaf30OG4WICKN8S6+uT9Mmq9e4Pp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4mrXBAAAA3AAAAA8AAAAAAAAAAAAAAAAAmAIAAGRycy9kb3du&#10;cmV2LnhtbFBLBQYAAAAABAAEAPUAAACGAwAAAAA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49" o:spid="_x0000_s1095" style="position:absolute;left:10352;top:14987;width:108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CwcEA&#10;AADcAAAADwAAAGRycy9kb3ducmV2LnhtbERP32vCMBB+H/g/hBvsbU1ahoxqFBkMtqdOt72fzdkW&#10;k0ttMm3/+0UQfLuP7+ct16Oz4kxD6DxryDMFgrj2puNGw8/3+/MriBCRDVrPpGGiAOvV7GGJpfEX&#10;3tJ5FxuRQjiUqKGNsS+lDHVLDkPme+LEHfzgMCY4NNIMeEnhzspCqbl02HFqaLGnt5bq4+7PaYjd&#10;tFf2Vx7qU/Npw7yocvlVaf30OG4WICKN8S6+uT9Mmq9e4Pp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AsHBAAAA3AAAAA8AAAAAAAAAAAAAAAAAmAIAAGRycy9kb3du&#10;cmV2LnhtbFBLBQYAAAAABAAEAPUAAACGAwAAAAA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Листов</w:t>
                          </w:r>
                        </w:p>
                      </w:txbxContent>
                    </v:textbox>
                  </v:rect>
                  <v:rect id="Rectangle 750" o:spid="_x0000_s1096" style="position:absolute;left:10547;top:15311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nWsEA&#10;AADcAAAADwAAAGRycy9kb3ducmV2LnhtbERP32vCMBB+H/g/hBvsbU1amIxqFBkMtqdOt72fzdkW&#10;k0ttMm3/+0UQfLuP7+ct16Oz4kxD6DxryDMFgrj2puNGw8/3+/MriBCRDVrPpGGiAOvV7GGJpfEX&#10;3tJ5FxuRQjiUqKGNsS+lDHVLDkPme+LEHfzgMCY4NNIMeEnhzspCqbl02HFqaLGnt5bq4+7PaYjd&#10;tFf2Vx7qU/Npw7yocvlVaf30OG4WICKN8S6+uT9Mmq9e4Pp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dp1rBAAAA3AAAAA8AAAAAAAAAAAAAAAAAmAIAAGRycy9kb3du&#10;cmV2LnhtbFBLBQYAAAAABAAEAPUAAACGAwAAAAA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  <w:lang w:val="en-US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=</w:instrText>
                          </w:r>
                          <w:r w:rsidR="005019B3">
                            <w:fldChar w:fldCharType="begin"/>
                          </w:r>
                          <w:r w:rsidR="005019B3">
                            <w:instrText xml:space="preserve"> NUMPAGES   \* MERGEFORMAT </w:instrText>
                          </w:r>
                          <w:r w:rsidR="005019B3">
                            <w:fldChar w:fldCharType="separate"/>
                          </w:r>
                          <w:r w:rsidR="005019B3" w:rsidRPr="005019B3">
                            <w:rPr>
                              <w:rFonts w:ascii="Times New Roman" w:hAnsi="Times New Roman"/>
                              <w:noProof/>
                            </w:rPr>
                            <w:instrText>13</w:instrText>
                          </w:r>
                          <w:r w:rsidR="005019B3">
                            <w:rPr>
                              <w:rFonts w:ascii="Times New Roman" w:hAnsi="Times New Roman"/>
                              <w:noProof/>
                            </w:rPr>
                            <w:fldChar w:fldCharType="end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- 1 </w:instrText>
                          </w:r>
                          <w:r w:rsidRPr="00EA4895">
                            <w:rPr>
                              <w:rFonts w:ascii="Times New Roman" w:hAnsi="Times New Roman"/>
                              <w:lang w:val="en-US"/>
                            </w:rPr>
                            <w:fldChar w:fldCharType="separate"/>
                          </w:r>
                          <w:r w:rsidR="005019B3">
                            <w:rPr>
                              <w:rFonts w:ascii="Times New Roman" w:hAnsi="Times New Roman"/>
                              <w:noProof/>
                            </w:rPr>
                            <w:t>12</w:t>
                          </w:r>
                          <w:r w:rsidRPr="00EA4895">
                            <w:rPr>
                              <w:rFonts w:ascii="Times New Roman" w:hAnsi="Times New Roman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rect id="Rectangle 751" o:spid="_x0000_s1097" style="position:absolute;left:9700;top:15298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5Lb8A&#10;AADcAAAADwAAAGRycy9kb3ducmV2LnhtbERPS4vCMBC+C/6HMII3TfRQpNsosrCwnnzsep9txraY&#10;TLpN1PrvjSB4m4/vOcWqd1ZcqQuNZw2zqQJBXHrTcKXh9+drsgARIrJB65k03CnAajkcFJgbf+M9&#10;XQ+xEimEQ44a6hjbXMpQ1uQwTH1LnLiT7xzGBLtKmg5vKdxZOVcqkw4bTg01tvRZU3k+XJyG2Nz/&#10;lD3KU/lfbWzI5tuZ3G21Ho/69QeISH18i1/ub5Pmqwyez6QL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TzktvwAAANwAAAAPAAAAAAAAAAAAAAAAAJgCAABkcnMvZG93bnJl&#10;di54bWxQSwUGAAAAAAQABAD1AAAAhAMAAAAA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center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=</w:instrTex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instrText xml:space="preserve"> PAGE   \* MERGEFORMAT </w:instrTex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 w:rsidR="005019B3">
                            <w:rPr>
                              <w:rFonts w:ascii="Times New Roman" w:hAnsi="Times New Roman"/>
                              <w:noProof/>
                            </w:rPr>
                            <w:instrText>1</w:instrTex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 w:rsidR="005019B3">
                            <w:rPr>
                              <w:rFonts w:ascii="Times New Roman" w:hAnsi="Times New Roman"/>
                              <w:noProof/>
                            </w:rPr>
                            <w:t>1</w:t>
                          </w:r>
                          <w:r w:rsidRPr="00EA4895"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rect id="Rectangle 752" o:spid="_x0000_s1098" style="position:absolute;left:8750;top:15321;width:64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ctr8A&#10;AADcAAAADwAAAGRycy9kb3ducmV2LnhtbERPS4vCMBC+L/gfwgje1kQPulSjiCDoycfu3sdmbIvJ&#10;pDZR6783guBtPr7nTOets+JGTag8axj0FQji3JuKCw1/v6vvHxAhIhu0nknDgwLMZ52vKWbG33lP&#10;t0MsRArhkKGGMsY6kzLkJTkMfV8TJ+7kG4cxwaaQpsF7CndWDpUaSYcVp4YSa1qWlJ8PV6chVo+j&#10;sv/ylF+KjQ2j4XYgd1ute912MQERqY0f8du9Nmm+GsPrmXSBn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A5y2vwAAANwAAAAPAAAAAAAAAAAAAAAAAJgCAABkcnMvZG93bnJl&#10;di54bWxQSwUGAAAAAAQABAD1AAAAhAMAAAAA&#10;" filled="f" stroked="f">
                    <v:textbox inset="1pt,1mm,1pt,1pt">
                      <w:txbxContent>
                        <w:p w:rsidR="00D75902" w:rsidRDefault="00D75902" w:rsidP="00CC5688"/>
                      </w:txbxContent>
                    </v:textbox>
                  </v:rect>
                  <v:rect id="Rectangle 753" o:spid="_x0000_s1099" style="position:absolute;left:4511;top:14325;width:666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IxMIA&#10;AADcAAAADwAAAGRycy9kb3ducmV2LnhtbESPzW4CMQyE75V4h8hI3EoCB1RtCQghIbUnftrezcbs&#10;rkicZRNgeXt8QOrN1oxnPs+XffDqRl1qIluYjA0o4jK6hisLvz+b9w9QKSM79JHJwoMSLBeDtzkW&#10;Lt55T7dDrpSEcCrQQp1zW2idypoCpnFsiUU7xS5glrWrtOvwLuHB66kxMx2wYWmosaV1TeX5cA0W&#10;cvM4Gv+nT+Wl+vZpNt1O9G5r7WjYrz5BZerzv/l1/eUE3witPCMT6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AjEwgAAANwAAAAPAAAAAAAAAAAAAAAAAJgCAABkcnMvZG93&#10;bnJldi54bWxQSwUGAAAAAAQABAD1AAAAhwMAAAAA&#10;" filled="f" stroked="f">
                    <v:textbox inset="1pt,1mm,1pt,1pt">
                      <w:txbxContent>
                        <w:p w:rsidR="00D75902" w:rsidRPr="00EA4895" w:rsidRDefault="005019B3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DOCPROPERTY  код_документа  \* MERGEFORMAT </w:instrText>
                          </w:r>
                          <w:r>
                            <w:fldChar w:fldCharType="separate"/>
                          </w:r>
                          <w:r w:rsidR="00D75902" w:rsidRPr="007228E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83470944.506900.001.И2.28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D75902" w:rsidRPr="00EA4895" w:rsidRDefault="00D75902" w:rsidP="00CC5688"/>
                      </w:txbxContent>
                    </v:textbox>
                  </v:rect>
                  <v:rect id="Rectangle 754" o:spid="_x0000_s1100" style="position:absolute;left:4577;top:15026;width:3971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tX78A&#10;AADcAAAADwAAAGRycy9kb3ducmV2LnhtbERPS4vCMBC+L/gfwgje1kQP4lajiCDoycfu3sdmbIvJ&#10;pDZR6783guBtPr7nTOets+JGTag8axj0FQji3JuKCw1/v6vvMYgQkQ1az6ThQQHms87XFDPj77yn&#10;2yEWIoVwyFBDGWOdSRnykhyGvq+JE3fyjcOYYFNI0+A9hTsrh0qNpMOKU0OJNS1Lys+Hq9MQq8dR&#10;2X95yi/FxobRcDuQu63WvW67mICI1MaP+O1emzRf/cDrmXSBn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0K1fvwAAANwAAAAPAAAAAAAAAAAAAAAAAJgCAABkcnMvZG93bnJl&#10;di54bWxQSwUGAAAAAAQABAD1AAAAhAMAAAAA&#10;" filled="f" stroked="f">
                    <v:textbox inset="1pt,1mm,1pt,1pt">
                      <w:txbxContent>
                        <w:p w:rsidR="00D75902" w:rsidRPr="00EA4895" w:rsidRDefault="005019B3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DOCPROPERTY  краткое_название_системы  \* MERGEFORMAT </w:instrText>
                          </w:r>
                          <w:r>
                            <w:fldChar w:fldCharType="separate"/>
                          </w:r>
                          <w:r w:rsidR="00D75902" w:rsidRPr="007228E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ИАС РНФБУ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="00D75902"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fldChar w:fldCharType="begin"/>
                          </w:r>
                          <w:r>
                            <w:instrText xml:space="preserve"> DOCPROPERTY  Title  \* MERGEFORMAT </w:instrText>
                          </w:r>
                          <w:r>
                            <w:fldChar w:fldCharType="separate"/>
                          </w:r>
                          <w:r w:rsidR="00D75902" w:rsidRPr="007228E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Технологическая инструкция по проведению экспертизы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line id="Line 755" o:spid="_x0000_s1101" style="position:absolute;visibility:visible;mso-wrap-style:square" from="8667,15666" to="11431,1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Ep8QAAADcAAAADwAAAGRycy9kb3ducmV2LnhtbESPQWvCQBCF7wX/wzKCt7pJD1JTVxFB&#10;8NCLUai9DdkxiWZnk+yq8d87h0Jvb5g337y3WA2uUXfqQ+3ZQDpNQBEX3tZcGjgetu+foEJEtth4&#10;JgNPCrBajt4WmFn/4D3d81gqgXDI0EAVY5tpHYqKHIapb4lld/a9wyhjX2rb40PgrtEfSTLTDmuW&#10;DxW2tKmouOY3J5TjbL6d/3T17ZJ2+em37U6HbzRmMh7WX6AiDfHf/He9sxI/lfhSRhTo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sSnxAAAANwAAAAPAAAAAAAAAAAA&#10;AAAAAKECAABkcnMvZG93bnJldi54bWxQSwUGAAAAAAQABAD5AAAAkgMAAAAA&#10;">
                    <v:stroke startarrowwidth="narrow" startarrowlength="short" endarrowwidth="narrow" endarrowlength="short"/>
                  </v:line>
                  <v:shape id="Text Box 756" o:spid="_x0000_s1102" type="#_x0000_t202" style="position:absolute;left:974;top:15001;width:105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frsMA&#10;AADcAAAADwAAAGRycy9kb3ducmV2LnhtbERPTWuDQBC9F/IflgnkUupqDiXYrFIsgRJ6aZJLboM7&#10;VdGdVXej5t9nC4Xe5vE+Z58vphMTja6xrCCJYhDEpdUNVwou58PLDoTzyBo7y6TgTg7ybPW0x1Tb&#10;mb9pOvlKhBB2KSqove9TKV1Zk0EX2Z44cD92NOgDHCupR5xDuOnkNo5fpcGGQ0ONPRU1le3pZhSc&#10;ZXvfFe2x+pDd1619LoZDcx2U2qyX9zcQnhb/L/5zf+owP0ng95lw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EfrsMAAADcAAAADwAAAAAAAAAAAAAAAACYAgAAZHJzL2Rv&#10;d25yZXYueG1sUEsFBgAAAAAEAAQA9QAAAIgDAAAAAA==&#10;" filled="f" stroked="f">
                    <v:textbox inset=",1mm">
                      <w:txbxContent>
                        <w:p w:rsidR="00D75902" w:rsidRPr="00EA4895" w:rsidRDefault="00D75902" w:rsidP="00C33B8B">
                          <w:pPr>
                            <w:pStyle w:val="phstampcenter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757" o:spid="_x0000_s1103" type="#_x0000_t202" style="position:absolute;left:970;top:15298;width:105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a8MEA&#10;AADcAAAADwAAAGRycy9kb3ducmV2LnhtbERPTYvCMBC9L/gfwgh7W1N7kN1qFBEXvHiwLnodmrGt&#10;bSY1yWrXX78RBG/zeJ8zW/SmFVdyvrasYDxKQBAXVtdcKvjZf398gvABWWNrmRT8kYfFfPA2w0zb&#10;G+/omodSxBD2GSqoQugyKX1RkUE/sh1x5E7WGQwRulJqh7cYblqZJslEGqw5NlTY0aqiosl/jQLX&#10;uG3R3DeX3H/544H75pziWqn3Yb+cggjUh5f46d7oOH+cwu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GvDBAAAA3AAAAA8AAAAAAAAAAAAAAAAAmAIAAGRycy9kb3du&#10;cmV2LnhtbFBLBQYAAAAABAAEAPUAAACGAwAAAAA=&#10;" filled="f" stroked="f">
                    <v:textbox inset=",1mm,,0">
                      <w:txbxContent>
                        <w:p w:rsidR="00D75902" w:rsidRPr="00EA4895" w:rsidRDefault="00D75902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Пров.</w:t>
                          </w:r>
                        </w:p>
                      </w:txbxContent>
                    </v:textbox>
                  </v:shape>
                  <v:line id="Line 758" o:spid="_x0000_s1104" style="position:absolute;visibility:visible;mso-wrap-style:square" from="1034,15001" to="4503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Ba0MQAAADcAAAADwAAAGRycy9kb3ducmV2LnhtbESPQYvCMBCF74L/IYzgTdPugmg1igjC&#10;HvZiFdTb0IxttZm0TdTuv98IgrcZ3nvfvFmsOlOJB7WutKwgHkcgiDOrS84VHPbb0RSE88gaK8uk&#10;4I8crJb93gITbZ+8o0fqcxEg7BJUUHhfJ1K6rCCDbmxr4qBdbGvQh7XNpW7xGeCmkl9RNJEGSw4X&#10;CqxpU1B2S+8mUA6T2XZ2bMr7NW7S07luTvtfVGo46NZzEJ46/zG/0z861I+/4fVMmE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0FrQ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759" o:spid="_x0000_s1105" style="position:absolute;visibility:visible;mso-wrap-style:square" from="8920,15300" to="8920,1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<v:line id="Line 760" o:spid="_x0000_s1106" style="position:absolute;visibility:visible;mso-wrap-style:square" from="9215,15302" to="9215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<v:shape id="Text Box 761" o:spid="_x0000_s1107" type="#_x0000_t202" style="position:absolute;left:2040;top:15006;width:106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JBcMA&#10;AADcAAAADwAAAGRycy9kb3ducmV2LnhtbERPS4vCMBC+L+x/CCN4EU19UKQaZREEvQh1C7vexmZs&#10;i82kNFHrvzfCwt7m43vOct2ZWtypdZVlBeNRBII4t7riQkH2vR3OQTiPrLG2TAqe5GC9+vxYYqLt&#10;g1O6H30hQgi7BBWU3jeJlC4vyaAb2YY4cBfbGvQBtoXULT5CuKnlJIpiabDi0FBiQ5uS8uvxZhT8&#10;ztLZYD8/Z9PTTxqfB/nVHS6ZUv1e97UA4anz/+I/906H+eMY3s+EC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3JBcMAAADcAAAADwAAAAAAAAAAAAAAAACYAgAAZHJzL2Rv&#10;d25yZXYueG1sUEsFBgAAAAAEAAQA9QAAAIgDAAAAAA==&#10;" filled="f" stroked="f">
                    <v:textbox inset=".5mm,1mm,0,1mm">
                      <w:txbxContent>
                        <w:p w:rsidR="00D75902" w:rsidRPr="00697D28" w:rsidRDefault="00D75902" w:rsidP="00CC5688"/>
                      </w:txbxContent>
                    </v:textbox>
                  </v:shape>
                  <v:shape id="Text Box 762" o:spid="_x0000_s1108" type="#_x0000_t202" style="position:absolute;left:2040;top:15294;width:106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snsUA&#10;AADcAAAADwAAAGRycy9kb3ducmV2LnhtbERPTWvCQBC9C/0PyxR6Ed2kFZXUNRRBaC+F2ED1NmbH&#10;JJidDdltkv77rlDwNo/3OZt0NI3oqXO1ZQXxPAJBXFhdc6kg/9rP1iCcR9bYWCYFv+Qg3T5MNpho&#10;O3BG/cGXIoSwS1BB5X2bSOmKigy6uW2JA3exnUEfYFdK3eEQwk0jn6NoKQ3WHBoqbGlXUXE9/BgF&#10;x0W2mH6sz/nL6TtbnqfF1X1ecqWeHse3VxCeRn8X/7vfdZgfr+D2TLh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WyexQAAANwAAAAPAAAAAAAAAAAAAAAAAJgCAABkcnMv&#10;ZG93bnJldi54bWxQSwUGAAAAAAQABAD1AAAAigMAAAAA&#10;" filled="f" stroked="f">
                    <v:textbox inset=".5mm,1mm,0,1mm">
                      <w:txbxContent>
                        <w:p w:rsidR="00D75902" w:rsidRPr="00697D28" w:rsidRDefault="00D75902" w:rsidP="00CC5688"/>
                      </w:txbxContent>
                    </v:textbox>
                  </v:shape>
                  <v:shape id="Text Box 763" o:spid="_x0000_s1109" type="#_x0000_t202" style="position:absolute;left:2036;top:16138;width:106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2c8UA&#10;AADcAAAADwAAAGRycy9kb3ducmV2LnhtbESPT2/CMAzF70j7DpEncUEjhcPEOgJCEwiExIE/hx2t&#10;xmu7NU5JApRvPx+QuNl6z+/9PJ13rlFXCrH2bGA0zEARF97WXBo4HVdvE1AxIVtsPJOBO0WYz156&#10;U8ytv/GerodUKgnhmKOBKqU21zoWFTmMQ98Si/bjg8Mkayi1DXiTcNfocZa9a4c1S0OFLX1VVPwd&#10;Ls7Ax+L79+SW58D1Tm/LsCe9HpAx/ddu8QkqUZee5sf1xgr+SGjlGZl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PZzxQAAANwAAAAPAAAAAAAAAAAAAAAAAJgCAABkcnMv&#10;ZG93bnJldi54bWxQSwUGAAAAAAQABAD1AAAAigMAAAAA&#10;" filled="f" stroked="f">
                    <v:textbox inset="0,1mm,0,1mm">
                      <w:txbxContent>
                        <w:p w:rsidR="00D75902" w:rsidRPr="00EA4895" w:rsidRDefault="00D75902" w:rsidP="00CC5688"/>
                      </w:txbxContent>
                    </v:textbox>
                  </v:shape>
                  <v:shape id="Text Box 764" o:spid="_x0000_s1110" type="#_x0000_t202" style="position:absolute;left:3941;top:16125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T6MEA&#10;AADcAAAADwAAAGRycy9kb3ducmV2LnhtbERPS4vCMBC+C/6HMMJeRFM9LFqNIrLiInjwcfA4NGNb&#10;bSbdJGr99xtB8DYf33Om88ZU4k7Ol5YVDPoJCOLM6pJzBcfDqjcC4QOyxsoyKXiSh/ms3Zpiqu2D&#10;d3Tfh1zEEPYpKihCqFMpfVaQQd+3NXHkztYZDBG6XGqHjxhuKjlMkm9psOTYUGBNy4Ky6/5mFIwX&#10;p8vR/Pw5Lrdyk7sdyXWXlPrqNIsJiEBN+Ijf7l8d5w/G8Ho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U+jBAAAA3AAAAA8AAAAAAAAAAAAAAAAAmAIAAGRycy9kb3du&#10;cmV2LnhtbFBLBQYAAAAABAAEAPUAAACGAwAAAAA=&#10;" filled="f" stroked="f">
                    <v:textbox inset="0,1mm,0,1mm">
                      <w:txbxContent>
                        <w:p w:rsidR="00D75902" w:rsidRPr="008921B4" w:rsidRDefault="00D75902" w:rsidP="00CC5688"/>
                      </w:txbxContent>
                    </v:textbox>
                  </v:shape>
                  <v:shape id="Text Box 765" o:spid="_x0000_s1111" type="#_x0000_t202" style="position:absolute;left:3941;top:14992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wyMUA&#10;AADcAAAADwAAAGRycy9kb3ducmV2LnhtbESPT2/CMAzF70j7DpEncUEjhcPEOgJCEwiExIE/hx2t&#10;xmu7NU5JApRvPx+QuNl6z+/9PJ13rlFXCrH2bGA0zEARF97WXBo4HVdvE1AxIVtsPJOBO0WYz156&#10;U8ytv/GerodUKgnhmKOBKqU21zoWFTmMQ98Si/bjg8Mkayi1DXiTcNfocZa9a4c1S0OFLX1VVPwd&#10;Ls7Ax+L79+SW58D1Tm/LsCe9HpAx/ddu8QkqUZee5sf1xgr+WPDlGZl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jDIxQAAANwAAAAPAAAAAAAAAAAAAAAAAJgCAABkcnMv&#10;ZG93bnJldi54bWxQSwUGAAAAAAQABAD1AAAAigMAAAAA&#10;" filled="f" stroked="f">
                    <v:textbox inset="0,1mm,0,1mm">
                      <w:txbxContent>
                        <w:p w:rsidR="00D75902" w:rsidRPr="008921B4" w:rsidRDefault="00D75902" w:rsidP="00CC5688"/>
                      </w:txbxContent>
                    </v:textbox>
                  </v:shape>
                  <v:shape id="Text Box 766" o:spid="_x0000_s1112" type="#_x0000_t202" style="position:absolute;left:1013;top:15578;width:98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:rsidR="00D75902" w:rsidRPr="00EA4895" w:rsidRDefault="00D75902" w:rsidP="00CC5688"/>
                        <w:p w:rsidR="00D75902" w:rsidRPr="00EA4895" w:rsidRDefault="00D75902" w:rsidP="00CC5688"/>
                      </w:txbxContent>
                    </v:textbox>
                  </v:shape>
                  <v:shape id="Text Box 767" o:spid="_x0000_s1113" type="#_x0000_t202" style="position:absolute;left:2031;top:15850;width:107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Fu8UA&#10;AADcAAAADwAAAGRycy9kb3ducmV2LnhtbERPTWvCQBC9F/wPyxR6kboxBpHUVUQotBchaUB7G3fH&#10;JJidDdmtpv++Wyj0No/3OevtaDtxo8G3jhXMZwkIYu1My7WC6uP1eQXCB2SDnWNS8E0etpvJwxpz&#10;4+5c0K0MtYgh7HNU0ITQ51J63ZBFP3M9ceQubrAYIhxqaQa8x3DbyTRJltJiy7GhwZ72Delr+WUV&#10;nLIim76vztXi81gsz1N99YdLpdTT47h7ARFoDP/iP/ebifPTFH6fiR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gW7xQAAANwAAAAPAAAAAAAAAAAAAAAAAJgCAABkcnMv&#10;ZG93bnJldi54bWxQSwUGAAAAAAQABAD1AAAAigMAAAAA&#10;" filled="f" stroked="f">
                    <v:textbox inset=".5mm,1mm,0,1mm">
                      <w:txbxContent>
                        <w:p w:rsidR="00D75902" w:rsidRPr="008921B4" w:rsidRDefault="00D75902" w:rsidP="00CC5688"/>
                      </w:txbxContent>
                    </v:textbox>
                  </v:shape>
                  <v:rect id="Rectangle 768" o:spid="_x0000_s1114" style="position:absolute;left:3098;top:14735;width:83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G1cAA&#10;AADcAAAADwAAAGRycy9kb3ducmV2LnhtbERPTYvCMBC9C/6HMII3TVtBlmosIiysJ3ddvY/N2BaT&#10;SW2i1n+/WRC8zeN9zrLorRF36nzjWEE6TUAQl043XCk4/H5OPkD4gKzROCYFT/JQrIaDJebaPfiH&#10;7vtQiRjCPkcFdQhtLqUva7Lop64ljtzZdRZDhF0ldYePGG6NzJJkLi02HBtqbGlTU3nZ36yC0DxP&#10;iTnKc3mttsbPs10qv3dKjUf9egEiUB/e4pf7S8f52Qz+n4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3G1cAAAADcAAAADwAAAAAAAAAAAAAAAACYAgAAZHJzL2Rvd25y&#10;ZXYueG1sUEsFBgAAAAAEAAQA9QAAAIUDAAAAAA==&#10;" filled="f" stroked="f">
                    <v:textbox inset="1pt,1mm,1pt,1pt">
                      <w:txbxContent>
                        <w:p w:rsidR="00D75902" w:rsidRPr="00EA4895" w:rsidRDefault="00D75902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Подп.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902" w:rsidRPr="00AC1D3F" w:rsidRDefault="005019B3" w:rsidP="00CC5688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-9595485</wp:posOffset>
              </wp:positionV>
              <wp:extent cx="7073900" cy="9880600"/>
              <wp:effectExtent l="0" t="15240" r="12700" b="635"/>
              <wp:wrapNone/>
              <wp:docPr id="4" name="Group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0" cy="9880600"/>
                        <a:chOff x="234" y="412"/>
                        <a:chExt cx="11140" cy="15560"/>
                      </a:xfrm>
                    </wpg:grpSpPr>
                    <wpg:grpSp>
                      <wpg:cNvPr id="8" name="Group 650"/>
                      <wpg:cNvGrpSpPr>
                        <a:grpSpLocks/>
                      </wpg:cNvGrpSpPr>
                      <wpg:grpSpPr bwMode="auto">
                        <a:xfrm>
                          <a:off x="234" y="412"/>
                          <a:ext cx="11140" cy="15560"/>
                          <a:chOff x="234" y="412"/>
                          <a:chExt cx="11140" cy="15560"/>
                        </a:xfrm>
                      </wpg:grpSpPr>
                      <wpg:grpSp>
                        <wpg:cNvPr id="9" name="Group 651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11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instrText xml:space="preserve"> =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5019B3"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  <w:instrText>12</w:instrTex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5019B3"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  <w:t>12</w:t>
                                </w:r>
                                <w:r w:rsidRPr="00EA4895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 w:rsidR="00D75902" w:rsidRPr="00EA4895" w:rsidRDefault="00D75902" w:rsidP="00CC5688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13" name="Line 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657"/>
                        <wpg:cNvGrpSpPr>
                          <a:grpSpLocks/>
                        </wpg:cNvGrpSpPr>
                        <wpg:grpSpPr bwMode="auto">
                          <a:xfrm>
                            <a:off x="234" y="412"/>
                            <a:ext cx="11128" cy="15455"/>
                            <a:chOff x="498" y="840"/>
                            <a:chExt cx="11128" cy="15290"/>
                          </a:xfrm>
                        </wpg:grpSpPr>
                        <wps:wsp>
                          <wps:cNvPr id="23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24" name="Group 659"/>
                          <wpg:cNvGrpSpPr>
                            <a:grpSpLocks/>
                          </wpg:cNvGrpSpPr>
                          <wpg:grpSpPr bwMode="auto">
                            <a:xfrm>
                              <a:off x="498" y="8078"/>
                              <a:ext cx="723" cy="8052"/>
                              <a:chOff x="319" y="8138"/>
                              <a:chExt cx="723" cy="8286"/>
                            </a:xfrm>
                          </wpg:grpSpPr>
                          <wps:wsp>
                            <wps:cNvPr id="28" name="Line 6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6" y="10229"/>
                                <a:ext cx="5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6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7" y="11489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6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0" y="12964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6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5" y="14940"/>
                                <a:ext cx="5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Text Box 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8644"/>
                                <a:ext cx="565" cy="1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EA4895" w:rsidRDefault="00D75902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D75902" w:rsidRPr="00EA4895" w:rsidRDefault="00D75902" w:rsidP="00CC5688"/>
                                <w:p w:rsidR="00D75902" w:rsidRPr="00EA4895" w:rsidRDefault="00D75902" w:rsidP="00CC5688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Text Box 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10323"/>
                                <a:ext cx="565" cy="1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EA4895" w:rsidRDefault="00D75902" w:rsidP="00C33B8B">
                                  <w:pPr>
                                    <w:pStyle w:val="phstampitalic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A4895">
                                    <w:rPr>
                                      <w:rFonts w:ascii="Times New Roman" w:hAnsi="Times New Roman"/>
                                    </w:rPr>
                                    <w:t>Инв № дубл.</w:t>
                                  </w:r>
                                </w:p>
                                <w:p w:rsidR="00D75902" w:rsidRPr="00EA4895" w:rsidRDefault="00D75902" w:rsidP="00CC5688"/>
                                <w:p w:rsidR="00D75902" w:rsidRPr="00EA4895" w:rsidRDefault="00D75902" w:rsidP="00CC5688"/>
                                <w:p w:rsidR="00D75902" w:rsidRPr="00EA4895" w:rsidRDefault="00D75902" w:rsidP="00CC5688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g:grpSp>
                            <wpg:cNvPr id="38" name="Group 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" y="11648"/>
                                <a:ext cx="565" cy="4728"/>
                                <a:chOff x="239" y="11626"/>
                                <a:chExt cx="565" cy="4728"/>
                              </a:xfrm>
                            </wpg:grpSpPr>
                            <wps:wsp>
                              <wps:cNvPr id="39" name="Text Box 6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" y="15188"/>
                                  <a:ext cx="565" cy="1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75902" w:rsidRPr="00EA4895" w:rsidRDefault="00D75902" w:rsidP="00C33B8B">
                                    <w:pPr>
                                      <w:pStyle w:val="phstampitalic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EA4895">
                                      <w:rPr>
                                        <w:rFonts w:ascii="Times New Roman" w:hAnsi="Times New Roman"/>
                                      </w:rPr>
                                      <w:t>Инв № подл.</w:t>
                                    </w:r>
                                  </w:p>
                                  <w:p w:rsidR="00D75902" w:rsidRPr="00EA4895" w:rsidRDefault="00D75902" w:rsidP="00CC5688"/>
                                  <w:p w:rsidR="00D75902" w:rsidRPr="00EA4895" w:rsidRDefault="00D75902" w:rsidP="00CC5688"/>
                                </w:txbxContent>
                              </wps:txbx>
                              <wps:bodyPr rot="0" vert="vert270" wrap="square" lIns="91440" tIns="3600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" name="Group 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9" y="11626"/>
                                  <a:ext cx="565" cy="3243"/>
                                  <a:chOff x="239" y="11626"/>
                                  <a:chExt cx="565" cy="3243"/>
                                </a:xfrm>
                              </wpg:grpSpPr>
                              <wps:wsp>
                                <wps:cNvPr id="42" name="Text Box 6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1626"/>
                                    <a:ext cx="565" cy="1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75902" w:rsidRPr="00EA4895" w:rsidRDefault="00D75902" w:rsidP="00C33B8B">
                                      <w:pPr>
                                        <w:pStyle w:val="phstampitalic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A4895">
                                        <w:rPr>
                                          <w:rFonts w:ascii="Times New Roman" w:hAnsi="Times New Roman"/>
                                        </w:rPr>
                                        <w:t>Взамен инв. №</w:t>
                                      </w:r>
                                    </w:p>
                                    <w:p w:rsidR="00D75902" w:rsidRPr="00EA4895" w:rsidRDefault="00D75902" w:rsidP="00CC5688"/>
                                    <w:p w:rsidR="00D75902" w:rsidRPr="00EA4895" w:rsidRDefault="00D75902" w:rsidP="00CC5688"/>
                                    <w:p w:rsidR="00D75902" w:rsidRPr="00EA4895" w:rsidRDefault="00D75902" w:rsidP="00CC5688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Text Box 6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3624"/>
                                    <a:ext cx="565" cy="1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75902" w:rsidRPr="00EA4895" w:rsidRDefault="00D75902" w:rsidP="00C33B8B">
                                      <w:pPr>
                                        <w:pStyle w:val="phstampitalic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A4895">
                                        <w:rPr>
                                          <w:rFonts w:ascii="Times New Roman" w:hAnsi="Times New Roman"/>
                                        </w:rPr>
                                        <w:t>Подп. и дата</w:t>
                                      </w:r>
                                    </w:p>
                                    <w:p w:rsidR="00D75902" w:rsidRPr="00EA4895" w:rsidRDefault="00D75902" w:rsidP="00CC5688"/>
                                    <w:p w:rsidR="00D75902" w:rsidRPr="00EA4895" w:rsidRDefault="00D75902" w:rsidP="00CC5688"/>
                                    <w:p w:rsidR="00D75902" w:rsidRPr="00EA4895" w:rsidRDefault="00D75902" w:rsidP="00CC5688"/>
                                    <w:p w:rsidR="00D75902" w:rsidRPr="00EA4895" w:rsidRDefault="00D75902" w:rsidP="00CC5688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4" name="Text Box 6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2991"/>
                                <a:ext cx="276" cy="1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8921B4" w:rsidRDefault="00D75902" w:rsidP="00CC5688"/>
                                <w:p w:rsidR="00D75902" w:rsidRDefault="00D75902" w:rsidP="00CC5688"/>
                                <w:p w:rsidR="00D75902" w:rsidRDefault="00D75902" w:rsidP="00CC5688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" name="Text Box 6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1506"/>
                                <a:ext cx="276" cy="1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8921B4" w:rsidRDefault="00D75902" w:rsidP="00CC5688"/>
                                <w:p w:rsidR="00D75902" w:rsidRDefault="00D75902" w:rsidP="00CC5688"/>
                                <w:p w:rsidR="00D75902" w:rsidRDefault="00D75902" w:rsidP="00CC5688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" name="Text Box 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6" y="10263"/>
                                <a:ext cx="276" cy="1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8921B4" w:rsidRDefault="00D75902" w:rsidP="00CC5688"/>
                                <w:p w:rsidR="00D75902" w:rsidRDefault="00D75902" w:rsidP="00CC5688"/>
                                <w:p w:rsidR="00D75902" w:rsidRDefault="00D75902" w:rsidP="00CC5688"/>
                                <w:p w:rsidR="00D75902" w:rsidRDefault="00D75902" w:rsidP="00CC5688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" name="Text Box 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3" y="8157"/>
                                <a:ext cx="276" cy="2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5902" w:rsidRPr="008921B4" w:rsidRDefault="00D75902" w:rsidP="00CC5688"/>
                                <w:p w:rsidR="00D75902" w:rsidRDefault="00D75902" w:rsidP="00CC5688"/>
                                <w:p w:rsidR="00D75902" w:rsidRDefault="00D75902" w:rsidP="00CC5688"/>
                                <w:p w:rsidR="00D75902" w:rsidRDefault="00D75902" w:rsidP="00CC5688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" name="Rectangl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" y="8138"/>
                                <a:ext cx="556" cy="828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Line 6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2" y="8153"/>
                                <a:ext cx="0" cy="82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50" name="Group 677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51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5019B3" w:rsidP="00C33B8B">
                              <w:pPr>
                                <w:pStyle w:val="phstamp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код_документа  \* MERGEFORMAT </w:instrText>
                              </w:r>
                              <w:r>
                                <w:fldChar w:fldCharType="separate"/>
                              </w:r>
                              <w:r w:rsidR="00D75902" w:rsidRPr="007228E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83470944.506900.001.И2.28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52" name="Line 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9" o:spid="_x0000_s1115" style="position:absolute;left:0;text-align:left;margin-left:-45pt;margin-top:-755.55pt;width:557pt;height:778pt;z-index:251656704" coordorigin="234,412" coordsize="11140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">
              <v:group id="Group 650" o:spid="_x0000_s1116" style="position:absolute;left:234;top:412;width:11140;height:15560" coordorigin="234,412" coordsize="11140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group id="Group 651" o:spid="_x0000_s1117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 652" o:spid="_x0000_s1118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7gcEA&#10;AADbAAAADwAAAGRycy9kb3ducmV2LnhtbERPS2vCQBC+F/oflin01myUUiRmFbGU9tAGojl4HLKT&#10;B2Znw+6q8d93BcHbfHzPydeTGcSZnO8tK5glKQji2uqeWwXV/uttAcIHZI2DZVJwJQ/r1fNTjpm2&#10;Fy7pvAutiCHsM1TQhTBmUvq6I4M+sSNx5BrrDIYIXSu1w0sMN4Ocp+mHNNhzbOhwpG1H9XF3Mgq+&#10;P6/U819hy8I3lZl+39PgDkq9vkybJYhAU3iI7+4fHefP4PZLP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3e4HBAAAA2wAAAA8AAAAAAAAAAAAAAAAAmAIAAGRycy9kb3du&#10;cmV2LnhtbFBLBQYAAAAABAAEAPUAAACGAwAAAAA=&#10;" filled="f" stroked="f">
                    <v:textbox inset="0,2mm,0,0">
                      <w:txbxContent>
                        <w:p w:rsidR="00D75902" w:rsidRPr="00EA4895" w:rsidRDefault="00D75902" w:rsidP="00C33B8B">
                          <w:pPr>
                            <w:pStyle w:val="phstamp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=</w:instrTex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019B3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instrText>12</w:instrTex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019B3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 w:rsidRPr="00EA4895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D75902" w:rsidRPr="00EA4895" w:rsidRDefault="00D75902" w:rsidP="00CC5688"/>
                      </w:txbxContent>
                    </v:textbox>
                  </v:rect>
                  <v:line id="Line 653" o:spid="_x0000_s1119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AA8AAAADbAAAADwAAAGRycy9kb3ducmV2LnhtbERPS4vCMBC+C/sfwizsTdNVEK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3gAPAAAAA2wAAAA8AAAAAAAAAAAAAAAAA&#10;oQIAAGRycy9kb3ducmV2LnhtbFBLBQYAAAAABAAEAPkAAACOAwAAAAA=&#10;" strokeweight="1.5pt"/>
                  <v:line id="Line 654" o:spid="_x0000_s1120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55" o:spid="_x0000_s1121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g253CAAAA2wAAAA8AAABkcnMvZG93bnJldi54bWxEj0+LwjAQxe+C3yGM4EVsqrhFuk1FBMHj&#10;+oficWjGtmwzKU3U6qffLCzsbYb35r3fZJvBtOJBvWssK1hEMQji0uqGKwWX836+BuE8ssbWMil4&#10;kYNNPh5lmGr75CM9Tr4SIYRdigpq77tUSlfWZNBFtiMO2s32Bn1Y+0rqHp8h3LRyGceJNNhwaKix&#10;o11N5ffpbhScD7NrsuKPr4KKhXbvomIXeNR0Mmw/QXga/L/57/qgA34Cv7+EAW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YNudwgAAANsAAAAPAAAAAAAAAAAAAAAAAJ8C&#10;AABkcnMvZG93bnJldi54bWxQSwUGAAAAAAQABAD3AAAAjgMAAAAA&#10;">
                    <v:imagedata r:id="rId3" o:title=""/>
                  </v:shape>
                  <v:shape id="Picture 656" o:spid="_x0000_s1122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SjPEAAAA2wAAAA8AAABkcnMvZG93bnJldi54bWxEj0FvwjAMhe9I/IfISLuNlCEx6AgINk1i&#10;ggsd2tlqvLbQOFWSQffv58Mkbrbe83ufl+vetepKITaeDUzGGSji0tuGKwOnz/fHOaiYkC22nsnA&#10;L0VYr4aDJebW3/hI1yJVSkI45migTqnLtY5lTQ7j2HfEon374DDJGiptA94k3LX6Kctm2mHD0lBj&#10;R681lZfixxlI4Wu63y+qTdyenu30vHibfBzOxjyM+s0LqER9upv/r3dW8AVW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PSjPEAAAA2wAAAA8AAAAAAAAAAAAAAAAA&#10;nwIAAGRycy9kb3ducmV2LnhtbFBLBQYAAAAABAAEAPcAAACQAwAAAAA=&#10;">
                    <v:imagedata r:id="rId4" o:title=""/>
                  </v:shape>
                </v:group>
                <v:group id="Group 657" o:spid="_x0000_s1123" style="position:absolute;left:234;top:412;width:11128;height:15455" coordorigin="498,840" coordsize="11128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658" o:spid="_x0000_s1124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Jk8MA&#10;AADbAAAADwAAAGRycy9kb3ducmV2LnhtbESPW2sCMRSE3wX/QzhC32qipVZXo3ihVPvmBXw9bI67&#10;i5uTJYm6/fdNoeDjMDPfMLNFa2txJx8qxxoGfQWCOHem4kLD6fj5OgYRIrLB2jFp+KEAi3m3M8PM&#10;uAfv6X6IhUgQDhlqKGNsMilDXpLF0HcNcfIuzluMSfpCGo+PBLe1HCo1khYrTgslNrQuKb8eblbD&#10;5aR2H8dIy9XaT96/N+o82qovrV967XIKIlIbn+H/9tZoGL7B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Jk8MAAADbAAAADwAAAAAAAAAAAAAAAACYAgAAZHJzL2Rv&#10;d25yZXYueG1sUEsFBgAAAAAEAAQA9QAAAIgDAAAAAA==&#10;" filled="f" strokeweight="1.5pt">
                    <v:textbox inset=",1mm"/>
                  </v:rect>
                  <v:group id="Group 659" o:spid="_x0000_s1125" style="position:absolute;left:498;top:807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line id="Line 660" o:spid="_x0000_s1126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  <v:line id="Line 661" o:spid="_x0000_s1127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  <v:line id="Line 662" o:spid="_x0000_s1128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  <v:line id="Line 663" o:spid="_x0000_s1129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4" o:spid="_x0000_s1130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6u8UA&#10;AADbAAAADwAAAGRycy9kb3ducmV2LnhtbESPT2vCQBTE7wW/w/IK3ppNFUOJrqJCi9hTbQvm9si+&#10;/MHs25hdk/TbdwsFj8PM/IZZbUbTiJ46V1tW8BzFIIhzq2suFXx9vj69gHAeWWNjmRT8kIPNevKw&#10;wlTbgT+oP/lSBAi7FBVU3replC6vyKCLbEscvMJ2Bn2QXSl1h0OAm0bO4jiRBmsOCxW2tK8ov5xu&#10;RoH/5kVyzt6P2e4wd7ooZsU1f1Nq+jhulyA8jf4e/m8ftIJ5A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zq7xQAAANs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D75902" w:rsidRPr="00EA4895" w:rsidRDefault="00D75902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D75902" w:rsidRPr="00EA4895" w:rsidRDefault="00D75902" w:rsidP="00CC5688"/>
                          <w:p w:rsidR="00D75902" w:rsidRPr="00EA4895" w:rsidRDefault="00D75902" w:rsidP="00CC5688"/>
                        </w:txbxContent>
                      </v:textbox>
                    </v:shape>
                    <v:shape id="Text Box 665" o:spid="_x0000_s1131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fIMUA&#10;AADbAAAADwAAAGRycy9kb3ducmV2LnhtbESPT2vCQBTE74V+h+UJ3urGBLWkrlILlVBP1Qp6e2Rf&#10;/tDs25hdTfrtuwWhx2FmfsMs14NpxI06V1tWMJ1EIIhzq2suFXwd3p+eQTiPrLGxTAp+yMF69fiw&#10;xFTbnj/ptvelCBB2KSqovG9TKV1ekUE3sS1x8ArbGfRBdqXUHfYBbhoZR9FcGqw5LFTY0ltF+ff+&#10;ahT4I8/mp/Pu47zJEqeLIi4u+Vap8Wh4fQHhafD/4Xs70wqSB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58gxQAAANs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D75902" w:rsidRPr="00EA4895" w:rsidRDefault="00D75902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Инв № дубл.</w:t>
                            </w:r>
                          </w:p>
                          <w:p w:rsidR="00D75902" w:rsidRPr="00EA4895" w:rsidRDefault="00D75902" w:rsidP="00CC5688"/>
                          <w:p w:rsidR="00D75902" w:rsidRPr="00EA4895" w:rsidRDefault="00D75902" w:rsidP="00CC5688"/>
                          <w:p w:rsidR="00D75902" w:rsidRPr="00EA4895" w:rsidRDefault="00D75902" w:rsidP="00CC5688"/>
                        </w:txbxContent>
                      </v:textbox>
                    </v:shape>
                    <v:group id="Group 666" o:spid="_x0000_s1132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Text Box 667" o:spid="_x0000_s1133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uycUA&#10;AADbAAAADwAAAGRycy9kb3ducmV2LnhtbESPT2vCQBTE74V+h+UJ3urGBMWmrlILlVBP1Qp6e2Rf&#10;/tDs25hdTfrtuwWhx2FmfsMs14NpxI06V1tWMJ1EIIhzq2suFXwd3p8WIJxH1thYJgU/5GC9enxY&#10;Yqptz5902/tSBAi7FBVU3replC6vyKCb2JY4eIXtDPogu1LqDvsAN42Mo2guDdYcFips6a2i/Ht/&#10;NQr8kWfz03n3cd5kidNFEReXfKvUeDS8voDwNPj/8L2daQXJM/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K7JxQAAANsAAAAPAAAAAAAAAAAAAAAAAJgCAABkcnMv&#10;ZG93bnJldi54bWxQSwUGAAAAAAQABAD1AAAAigMAAAAA&#10;" filled="f" stroked="f" strokeweight="1.5pt">
                        <v:textbox style="layout-flow:vertical;mso-layout-flow-alt:bottom-to-top" inset=",1mm">
                          <w:txbxContent>
                            <w:p w:rsidR="00D75902" w:rsidRPr="00EA4895" w:rsidRDefault="00D75902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Инв № подл.</w:t>
                              </w:r>
                            </w:p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v:textbox>
                      </v:shape>
                      <v:group id="Group 668" o:spid="_x0000_s1134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Text Box 669" o:spid="_x0000_s1135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PxcUA&#10;AADbAAAADwAAAGRycy9kb3ducmV2LnhtbESPT2vCQBTE7wW/w/IKvdVNUw0lZiO20CL1pFbQ2yP7&#10;8gezb9PsVuO37wqCx2FmfsNk88G04kS9aywreBlHIIgLqxuuFPxsP5/fQDiPrLG1TAou5GCejx4y&#10;TLU985pOG1+JAGGXooLa+y6V0hU1GXRj2xEHr7S9QR9kX0nd4znATSvjKEqkwYbDQo0dfdRUHDd/&#10;RoHf8TTZH1bfh/flq9NlGZe/xZdST4/DYgbC0+Dv4Vt7qRVMYrh+CT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k/FxQAAANsAAAAPAAAAAAAAAAAAAAAAAJgCAABkcnMv&#10;ZG93bnJldi54bWxQSwUGAAAAAAQABAD1AAAAigMAAAAA&#10;" filled="f" stroked="f" strokeweight="1.5pt">
                          <v:textbox style="layout-flow:vertical;mso-layout-flow-alt:bottom-to-top" inset=",1mm"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Взамен инв. №</w:t>
                                </w:r>
                              </w:p>
                              <w:p w:rsidR="00D75902" w:rsidRPr="00EA4895" w:rsidRDefault="00D75902" w:rsidP="00CC5688"/>
                              <w:p w:rsidR="00D75902" w:rsidRPr="00EA4895" w:rsidRDefault="00D75902" w:rsidP="00CC5688"/>
                              <w:p w:rsidR="00D75902" w:rsidRPr="00EA4895" w:rsidRDefault="00D75902" w:rsidP="00CC5688"/>
                            </w:txbxContent>
                          </v:textbox>
                        </v:shape>
                        <v:shape id="Text Box 670" o:spid="_x0000_s1136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qXsQA&#10;AADbAAAADwAAAGRycy9kb3ducmV2LnhtbESPS2vDMBCE74X+B7GF3ho5T4JrJbSFFtOc8oL6tljr&#10;B7FWrqXGzr+vAoEch5n5hknWg2nEmTpXW1YwHkUgiHOray4VHPafL0sQziNrbCyTggs5WK8eHxKM&#10;te15S+edL0WAsItRQeV9G0vp8ooMupFtiYNX2M6gD7Irpe6wD3DTyEkULaTBmsNChS19VJSfdn9G&#10;gT/yfPGTbb6z93TqdFFMit/8S6nnp+HtFYSnwd/Dt3aqFcymcP0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6l7EAAAA2wAAAA8AAAAAAAAAAAAAAAAAmAIAAGRycy9k&#10;b3ducmV2LnhtbFBLBQYAAAAABAAEAPUAAACJAwAAAAA=&#10;" filled="f" stroked="f" strokeweight="1.5pt">
                          <v:textbox style="layout-flow:vertical;mso-layout-flow-alt:bottom-to-top" inset=",1mm"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Подп. и дата</w:t>
                                </w:r>
                              </w:p>
                              <w:p w:rsidR="00D75902" w:rsidRPr="00EA4895" w:rsidRDefault="00D75902" w:rsidP="00CC5688"/>
                              <w:p w:rsidR="00D75902" w:rsidRPr="00EA4895" w:rsidRDefault="00D75902" w:rsidP="00CC5688"/>
                              <w:p w:rsidR="00D75902" w:rsidRPr="00EA4895" w:rsidRDefault="00D75902" w:rsidP="00CC5688"/>
                              <w:p w:rsidR="00D75902" w:rsidRPr="00EA4895" w:rsidRDefault="00D75902" w:rsidP="00CC5688"/>
                            </w:txbxContent>
                          </v:textbox>
                        </v:shape>
                      </v:group>
                    </v:group>
                    <v:shape id="Text Box 671" o:spid="_x0000_s1137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QdsMA&#10;AADbAAAADwAAAGRycy9kb3ducmV2LnhtbESPT2sCMRTE7wW/Q3hCbzVr/YOuRpGixUsProLX5+a5&#10;u7p5WZJUt9/eFASPw8z8hpkvW1OLGzlfWVbQ7yUgiHOrKy4UHPabjwkIH5A11pZJwR95WC46b3NM&#10;tb3zjm5ZKESEsE9RQRlCk0rp85IM+p5tiKN3ts5giNIVUju8R7ip5WeSjKXBiuNCiQ19lZRfs1+j&#10;wIwml2rjcT095gNqdz+n7Fs6pd677WoGIlAbXuFne6sVDIfw/y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hQdsMAAADb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v:textbox>
                    </v:shape>
                    <v:shape id="Text Box 672" o:spid="_x0000_s1138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17cMA&#10;AADbAAAADwAAAGRycy9kb3ducmV2LnhtbESPQWsCMRSE74L/ITyhN81aq+hqFClavPTgKnh9bp67&#10;q5uXJUl1++8boeBxmJlvmMWqNbW4k/OVZQXDQQKCOLe64kLB8bDtT0H4gKyxtkwKfsnDatntLDDV&#10;9sF7umehEBHCPkUFZQhNKqXPSzLoB7Yhjt7FOoMhSldI7fAR4aaW70kykQYrjgslNvRZUn7LfowC&#10;M55eq63HzeyUj6jdf5+zL+mUeuu16zmIQG14hf/bO63gYwzP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T17cMAAADb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v:textbox>
                    </v:shape>
                    <v:shape id="Text Box 673" o:spid="_x0000_s1139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rmsMA&#10;AADbAAAADwAAAGRycy9kb3ducmV2LnhtbESPQWsCMRSE7wX/Q3hCbzVrraKrUaRo8eLBVfD63Dx3&#10;VzcvS5Lq9t83guBxmJlvmNmiNbW4kfOVZQX9XgKCOLe64kLBYb/+GIPwAVljbZkU/JGHxbzzNsNU&#10;2zvv6JaFQkQI+xQVlCE0qZQ+L8mg79mGOHpn6wyGKF0htcN7hJtafibJSBqsOC6U2NB3Sfk1+zUK&#10;zHB8qdYeV5NjPqB2tz1lP9Ip9d5tl1MQgdrwCj/bG63gawS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rmsMAAADb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v:textbox>
                    </v:shape>
                    <v:shape id="Text Box 674" o:spid="_x0000_s1140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OAcMA&#10;AADbAAAADwAAAGRycy9kb3ducmV2LnhtbESPQWsCMRSE74L/ITyhN81qq9WtUUpR6cWDW8Hrc/O6&#10;u7p5WZKo239vCoLHYWa+YebL1tTiSs5XlhUMBwkI4tzqigsF+591fwrCB2SNtWVS8EcelotuZ46p&#10;tjfe0TULhYgQ9ikqKENoUil9XpJBP7ANcfR+rTMYonSF1A5vEW5qOUqSiTRYcVwosaGvkvJzdjEK&#10;zHh6qtYeV7ND/krtbnvMNtIp9dJrPz9ABGrDM/xof2sFb+/w/y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OAcMAAADb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v:textbox>
                    </v:shape>
                    <v:rect id="Rectangle 675" o:spid="_x0000_s1141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+QsEA&#10;AADbAAAADwAAAGRycy9kb3ducmV2LnhtbERPy2oCMRTdF/yHcAvddZKK1XY0ilqKj111oNvL5M4D&#10;JzdDkur0782i0OXhvBerwXbiSj60jjW8ZAoEcelMy7WG4vz5/AYiRGSDnWPS8EsBVsvRwwJz4278&#10;RddTrEUK4ZCjhibGPpcylA1ZDJnriRNXOW8xJuhraTzeUrjt5FipqbTYcmposKdtQ+Xl9GM1VIU6&#10;zM6R1putf389fqjv6V7ttH56HNZzEJGG+C/+c++Nhk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yPkLBAAAA2wAAAA8AAAAAAAAAAAAAAAAAmAIAAGRycy9kb3du&#10;cmV2LnhtbFBLBQYAAAAABAAEAPUAAACGAwAAAAA=&#10;" filled="f" strokeweight="1.5pt">
                      <v:textbox inset=",1mm"/>
                    </v:rect>
                    <v:line id="Line 676" o:spid="_x0000_s1142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</v:group>
                </v:group>
              </v:group>
              <v:group id="Group 677" o:spid="_x0000_s1143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rect id="Rectangle 678" o:spid="_x0000_s1144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D9MEA&#10;AADbAAAADwAAAGRycy9kb3ducmV2LnhtbESP0YrCMBRE3wX/IVzBN01VXKQaRZYVC/sgW/2AS3Nt&#10;i81NTaLWvzcLgo/DzJxhVpvONOJOzteWFUzGCQjiwuqaSwWn4260AOEDssbGMil4kofNut9bYart&#10;g//onodSRAj7FBVUIbSplL6oyKAf25Y4emfrDIYoXSm1w0eEm0ZOk+RLGqw5LlTY0ndFxSW/GQWZ&#10;cc8FZ4fb7+xnnrSH7XXPOSo1HHTbJYhAXfiE3+1MK5hP4P9L/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yQ/TBAAAA2wAAAA8AAAAAAAAAAAAAAAAAmAIAAGRycy9kb3du&#10;cmV2LnhtbFBLBQYAAAAABAAEAPUAAACGAwAAAAA=&#10;" filled="f" stroked="f">
                  <v:textbox inset="0,5mm,0,0">
                    <w:txbxContent>
                      <w:p w:rsidR="00D75902" w:rsidRPr="00EA4895" w:rsidRDefault="005019B3" w:rsidP="00C33B8B">
                        <w:pPr>
                          <w:pStyle w:val="phstamp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DOCPROPERTY  код_документа  \* MERGEFORMAT </w:instrText>
                        </w:r>
                        <w:r>
                          <w:fldChar w:fldCharType="separate"/>
                        </w:r>
                        <w:r w:rsidR="00D75902" w:rsidRPr="007228E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83470944.506900.001.И2.28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rect>
                <v:line id="Line 679" o:spid="_x0000_s1145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6AB" w:rsidRDefault="001456AB" w:rsidP="00CC5688">
      <w:r>
        <w:separator/>
      </w:r>
    </w:p>
  </w:footnote>
  <w:footnote w:type="continuationSeparator" w:id="0">
    <w:p w:rsidR="001456AB" w:rsidRDefault="001456AB" w:rsidP="00CC5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902" w:rsidRPr="00EA4895" w:rsidRDefault="005019B3" w:rsidP="00CC568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4637405</wp:posOffset>
              </wp:positionV>
              <wp:extent cx="459105" cy="5168265"/>
              <wp:effectExtent l="0" t="17780" r="0" b="14605"/>
              <wp:wrapNone/>
              <wp:docPr id="124" name="Group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9105" cy="5168265"/>
                        <a:chOff x="319" y="8138"/>
                        <a:chExt cx="723" cy="8286"/>
                      </a:xfrm>
                    </wpg:grpSpPr>
                    <wps:wsp>
                      <wps:cNvPr id="125" name="Line 681"/>
                      <wps:cNvCnPr>
                        <a:cxnSpLocks noChangeShapeType="1"/>
                      </wps:cNvCnPr>
                      <wps:spPr bwMode="auto">
                        <a:xfrm flipH="1">
                          <a:off x="466" y="10229"/>
                          <a:ext cx="54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682"/>
                      <wps:cNvCnPr>
                        <a:cxnSpLocks noChangeShapeType="1"/>
                      </wps:cNvCnPr>
                      <wps:spPr bwMode="auto">
                        <a:xfrm flipH="1">
                          <a:off x="457" y="11489"/>
                          <a:ext cx="5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683"/>
                      <wps:cNvCnPr>
                        <a:cxnSpLocks noChangeShapeType="1"/>
                      </wps:cNvCnPr>
                      <wps:spPr bwMode="auto">
                        <a:xfrm flipH="1">
                          <a:off x="460" y="12964"/>
                          <a:ext cx="5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684"/>
                      <wps:cNvCnPr>
                        <a:cxnSpLocks noChangeShapeType="1"/>
                      </wps:cNvCnPr>
                      <wps:spPr bwMode="auto">
                        <a:xfrm flipH="1">
                          <a:off x="475" y="14940"/>
                          <a:ext cx="54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Text Box 685"/>
                      <wps:cNvSpPr txBox="1">
                        <a:spLocks noChangeArrowheads="1"/>
                      </wps:cNvSpPr>
                      <wps:spPr bwMode="auto">
                        <a:xfrm>
                          <a:off x="319" y="8644"/>
                          <a:ext cx="565" cy="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902" w:rsidRPr="00EA4895" w:rsidRDefault="00D75902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D75902" w:rsidRPr="00EA4895" w:rsidRDefault="00D75902" w:rsidP="00CC5688"/>
                          <w:p w:rsidR="00D75902" w:rsidRPr="00EA4895" w:rsidRDefault="00D75902" w:rsidP="00CC5688"/>
                        </w:txbxContent>
                      </wps:txbx>
                      <wps:bodyPr rot="0" vert="vert270" wrap="square" lIns="91440" tIns="36000" rIns="91440" bIns="45720" anchor="t" anchorCtr="0" upright="1">
                        <a:noAutofit/>
                      </wps:bodyPr>
                    </wps:wsp>
                    <wps:wsp>
                      <wps:cNvPr id="130" name="Text Box 686"/>
                      <wps:cNvSpPr txBox="1">
                        <a:spLocks noChangeArrowheads="1"/>
                      </wps:cNvSpPr>
                      <wps:spPr bwMode="auto">
                        <a:xfrm>
                          <a:off x="319" y="10323"/>
                          <a:ext cx="565" cy="1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902" w:rsidRPr="00EA4895" w:rsidRDefault="00D75902" w:rsidP="00C33B8B">
                            <w:pPr>
                              <w:pStyle w:val="phstampitalic"/>
                              <w:rPr>
                                <w:rFonts w:ascii="Times New Roman" w:hAnsi="Times New Roman"/>
                              </w:rPr>
                            </w:pPr>
                            <w:r w:rsidRPr="00EA4895">
                              <w:rPr>
                                <w:rFonts w:ascii="Times New Roman" w:hAnsi="Times New Roman"/>
                              </w:rPr>
                              <w:t>Инв № дубл.</w:t>
                            </w:r>
                          </w:p>
                          <w:p w:rsidR="00D75902" w:rsidRPr="00EA4895" w:rsidRDefault="00D75902" w:rsidP="00CC5688"/>
                          <w:p w:rsidR="00D75902" w:rsidRPr="00EA4895" w:rsidRDefault="00D75902" w:rsidP="00CC5688"/>
                          <w:p w:rsidR="00D75902" w:rsidRPr="00EA4895" w:rsidRDefault="00D75902" w:rsidP="00CC5688"/>
                        </w:txbxContent>
                      </wps:txbx>
                      <wps:bodyPr rot="0" vert="vert270" wrap="square" lIns="91440" tIns="36000" rIns="91440" bIns="45720" anchor="t" anchorCtr="0" upright="1">
                        <a:noAutofit/>
                      </wps:bodyPr>
                    </wps:wsp>
                    <wpg:grpSp>
                      <wpg:cNvPr id="131" name="Group 687"/>
                      <wpg:cNvGrpSpPr>
                        <a:grpSpLocks/>
                      </wpg:cNvGrpSpPr>
                      <wpg:grpSpPr bwMode="auto">
                        <a:xfrm>
                          <a:off x="319" y="11648"/>
                          <a:ext cx="565" cy="4728"/>
                          <a:chOff x="239" y="11626"/>
                          <a:chExt cx="565" cy="4728"/>
                        </a:xfrm>
                      </wpg:grpSpPr>
                      <wps:wsp>
                        <wps:cNvPr id="132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5188"/>
                            <a:ext cx="56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902" w:rsidRPr="00EA4895" w:rsidRDefault="00D75902" w:rsidP="00C33B8B">
                              <w:pPr>
                                <w:pStyle w:val="phstampitalic"/>
                                <w:rPr>
                                  <w:rFonts w:ascii="Times New Roman" w:hAnsi="Times New Roman"/>
                                </w:rPr>
                              </w:pPr>
                              <w:r w:rsidRPr="00EA4895">
                                <w:rPr>
                                  <w:rFonts w:ascii="Times New Roman" w:hAnsi="Times New Roman"/>
                                </w:rPr>
                                <w:t>Инв № подл.</w:t>
                              </w:r>
                            </w:p>
                            <w:p w:rsidR="00D75902" w:rsidRPr="00EA4895" w:rsidRDefault="00D75902" w:rsidP="00CC5688"/>
                            <w:p w:rsidR="00D75902" w:rsidRPr="00EA4895" w:rsidRDefault="00D75902" w:rsidP="00CC5688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133" name="Group 689"/>
                        <wpg:cNvGrpSpPr>
                          <a:grpSpLocks/>
                        </wpg:cNvGrpSpPr>
                        <wpg:grpSpPr bwMode="auto">
                          <a:xfrm>
                            <a:off x="239" y="11626"/>
                            <a:ext cx="565" cy="3243"/>
                            <a:chOff x="239" y="11626"/>
                            <a:chExt cx="565" cy="3243"/>
                          </a:xfrm>
                        </wpg:grpSpPr>
                        <wps:wsp>
                          <wps:cNvPr id="134" name="Text Box 6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1626"/>
                              <a:ext cx="565" cy="1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Взамен инв. №</w:t>
                                </w:r>
                              </w:p>
                              <w:p w:rsidR="00D75902" w:rsidRPr="00EA4895" w:rsidRDefault="00D75902" w:rsidP="00CC5688"/>
                              <w:p w:rsidR="00D75902" w:rsidRPr="00EA4895" w:rsidRDefault="00D75902" w:rsidP="00CC5688"/>
                              <w:p w:rsidR="00D75902" w:rsidRPr="00EA4895" w:rsidRDefault="00D75902" w:rsidP="00CC5688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3624"/>
                              <a:ext cx="565" cy="1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902" w:rsidRPr="00EA4895" w:rsidRDefault="00D75902" w:rsidP="00C33B8B">
                                <w:pPr>
                                  <w:pStyle w:val="phstampitalic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A4895">
                                  <w:rPr>
                                    <w:rFonts w:ascii="Times New Roman" w:hAnsi="Times New Roman"/>
                                  </w:rPr>
                                  <w:t>Подп. и дата</w:t>
                                </w:r>
                              </w:p>
                              <w:p w:rsidR="00D75902" w:rsidRPr="00EA4895" w:rsidRDefault="00D75902" w:rsidP="00CC5688"/>
                              <w:p w:rsidR="00D75902" w:rsidRPr="00EA4895" w:rsidRDefault="00D75902" w:rsidP="00CC5688"/>
                              <w:p w:rsidR="00D75902" w:rsidRPr="00EA4895" w:rsidRDefault="00D75902" w:rsidP="00CC5688"/>
                              <w:p w:rsidR="00D75902" w:rsidRPr="00EA4895" w:rsidRDefault="00D75902" w:rsidP="00CC5688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36" name="Text Box 692"/>
                      <wps:cNvSpPr txBox="1">
                        <a:spLocks noChangeArrowheads="1"/>
                      </wps:cNvSpPr>
                      <wps:spPr bwMode="auto">
                        <a:xfrm>
                          <a:off x="744" y="12991"/>
                          <a:ext cx="276" cy="1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37" name="Text Box 693"/>
                      <wps:cNvSpPr txBox="1">
                        <a:spLocks noChangeArrowheads="1"/>
                      </wps:cNvSpPr>
                      <wps:spPr bwMode="auto">
                        <a:xfrm>
                          <a:off x="744" y="11506"/>
                          <a:ext cx="276" cy="1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38" name="Text Box 694"/>
                      <wps:cNvSpPr txBox="1">
                        <a:spLocks noChangeArrowheads="1"/>
                      </wps:cNvSpPr>
                      <wps:spPr bwMode="auto">
                        <a:xfrm>
                          <a:off x="766" y="10263"/>
                          <a:ext cx="27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39" name="Text Box 695"/>
                      <wps:cNvSpPr txBox="1">
                        <a:spLocks noChangeArrowheads="1"/>
                      </wps:cNvSpPr>
                      <wps:spPr bwMode="auto">
                        <a:xfrm>
                          <a:off x="743" y="8157"/>
                          <a:ext cx="276" cy="2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902" w:rsidRPr="008921B4" w:rsidRDefault="00D75902" w:rsidP="00CC5688"/>
                          <w:p w:rsidR="00D75902" w:rsidRDefault="00D75902" w:rsidP="00CC5688"/>
                          <w:p w:rsidR="00D75902" w:rsidRDefault="00D75902" w:rsidP="00CC5688"/>
                          <w:p w:rsidR="00D75902" w:rsidRDefault="00D75902" w:rsidP="00CC5688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40" name="Rectangle 696"/>
                      <wps:cNvSpPr>
                        <a:spLocks noChangeArrowheads="1"/>
                      </wps:cNvSpPr>
                      <wps:spPr bwMode="auto">
                        <a:xfrm>
                          <a:off x="460" y="8138"/>
                          <a:ext cx="556" cy="82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s:wsp>
                      <wps:cNvPr id="141" name="Line 697"/>
                      <wps:cNvCnPr>
                        <a:cxnSpLocks noChangeShapeType="1"/>
                      </wps:cNvCnPr>
                      <wps:spPr bwMode="auto">
                        <a:xfrm flipV="1">
                          <a:off x="692" y="8153"/>
                          <a:ext cx="0" cy="82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80" o:spid="_x0000_s1026" style="position:absolute;left:0;text-align:left;margin-left:-45pt;margin-top:365.15pt;width:36.15pt;height:406.95pt;z-index:-251658752" coordorigin="319,8138" coordsize="723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">
              <v:line id="Line 681" o:spid="_x0000_s1027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<v:line id="Line 682" o:spid="_x0000_s1028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<v:line id="Line 683" o:spid="_x0000_s1029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FFtcQAAADc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H/yB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UW1xAAAANwAAAAPAAAAAAAAAAAA&#10;AAAAAKECAABkcnMvZG93bnJldi54bWxQSwUGAAAAAAQABAD5AAAAkgMAAAAA&#10;"/>
              <v:line id="Line 684" o:spid="_x0000_s1030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7Rx8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tHHxwAAANwAAAAPAAAAAAAA&#10;AAAAAAAAAKECAABkcnMvZG93bnJldi54bWxQSwUGAAAAAAQABAD5AAAAlQM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5" o:spid="_x0000_s1031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6f8IA&#10;AADcAAAADwAAAGRycy9kb3ducmV2LnhtbERPS2sCMRC+F/wPYYTeatYVRVejqKBIe/IFehs2sw/c&#10;TNZNqtt/3xQK3ubje85s0ZpKPKhxpWUF/V4Egji1uuRcwem4+RiDcB5ZY2WZFPyQg8W88zbDRNsn&#10;7+lx8LkIIewSVFB4XydSurQgg65na+LAZbYx6ANscqkbfIZwU8k4ikbSYMmhocCa1gWlt8O3UeDP&#10;PBxdrl+f19Vu4HSWxdk93Sr13m2XUxCeWv8S/7t3OsyPJ/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Pp/wgAAANwAAAAPAAAAAAAAAAAAAAAAAJgCAABkcnMvZG93&#10;bnJldi54bWxQSwUGAAAAAAQABAD1AAAAhwMAAAAA&#10;" filled="f" stroked="f" strokeweight="1.5pt">
                <v:textbox style="layout-flow:vertical;mso-layout-flow-alt:bottom-to-top" inset=",1mm">
                  <w:txbxContent>
                    <w:p w:rsidR="00D75902" w:rsidRPr="00EA4895" w:rsidRDefault="00D75902" w:rsidP="00C33B8B">
                      <w:pPr>
                        <w:pStyle w:val="phstampitalic"/>
                        <w:rPr>
                          <w:rFonts w:ascii="Times New Roman" w:hAnsi="Times New Roman"/>
                        </w:rPr>
                      </w:pPr>
                      <w:r w:rsidRPr="00EA4895">
                        <w:rPr>
                          <w:rFonts w:ascii="Times New Roman" w:hAnsi="Times New Roman"/>
                        </w:rPr>
                        <w:t>Подп. и дата</w:t>
                      </w:r>
                    </w:p>
                    <w:p w:rsidR="00D75902" w:rsidRPr="00EA4895" w:rsidRDefault="00D75902" w:rsidP="00CC5688"/>
                    <w:p w:rsidR="00D75902" w:rsidRPr="00EA4895" w:rsidRDefault="00D75902" w:rsidP="00CC5688"/>
                  </w:txbxContent>
                </v:textbox>
              </v:shape>
              <v:shape id="Text Box 686" o:spid="_x0000_s1032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FP8UA&#10;AADcAAAADwAAAGRycy9kb3ducmV2LnhtbESPT2sCQQzF74V+hyGF3upsFaWsjtIWLKIntYLewk72&#10;D+5k1p1R129vDoK3hPfy3i+TWedqdaE2VJ4NfPYSUMSZtxUXBv63848vUCEiW6w9k4EbBZhNX18m&#10;mFp/5TVdNrFQEsIhRQNljE2qdchKchh6viEWLfetwyhrW2jb4lXCXa37STLSDiuWhhIb+i0pO27O&#10;zkDc8XC0P6yWh5/FINg87+en7M+Y97fuewwqUhef5sf1wgr+QPDlGZlAT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8U/xQAAANwAAAAPAAAAAAAAAAAAAAAAAJgCAABkcnMv&#10;ZG93bnJldi54bWxQSwUGAAAAAAQABAD1AAAAigMAAAAA&#10;" filled="f" stroked="f" strokeweight="1.5pt">
                <v:textbox style="layout-flow:vertical;mso-layout-flow-alt:bottom-to-top" inset=",1mm">
                  <w:txbxContent>
                    <w:p w:rsidR="00D75902" w:rsidRPr="00EA4895" w:rsidRDefault="00D75902" w:rsidP="00C33B8B">
                      <w:pPr>
                        <w:pStyle w:val="phstampitalic"/>
                        <w:rPr>
                          <w:rFonts w:ascii="Times New Roman" w:hAnsi="Times New Roman"/>
                        </w:rPr>
                      </w:pPr>
                      <w:r w:rsidRPr="00EA4895">
                        <w:rPr>
                          <w:rFonts w:ascii="Times New Roman" w:hAnsi="Times New Roman"/>
                        </w:rPr>
                        <w:t>Инв № дубл.</w:t>
                      </w:r>
                    </w:p>
                    <w:p w:rsidR="00D75902" w:rsidRPr="00EA4895" w:rsidRDefault="00D75902" w:rsidP="00CC5688"/>
                    <w:p w:rsidR="00D75902" w:rsidRPr="00EA4895" w:rsidRDefault="00D75902" w:rsidP="00CC5688"/>
                    <w:p w:rsidR="00D75902" w:rsidRPr="00EA4895" w:rsidRDefault="00D75902" w:rsidP="00CC5688"/>
                  </w:txbxContent>
                </v:textbox>
              </v:shape>
              <v:group id="Group 687" o:spid="_x0000_s1033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<v:shape id="Text Box 688" o:spid="_x0000_s1034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+08IA&#10;AADcAAAADwAAAGRycy9kb3ducmV2LnhtbERPS4vCMBC+L/gfwgh7W1MrilSj6IIielofoLehmT6w&#10;mXSbrNZ/b4QFb/PxPWc6b00lbtS40rKCfi8CQZxaXXKu4HhYfY1BOI+ssbJMCh7kYD7rfEwx0fbO&#10;P3Tb+1yEEHYJKii8rxMpXVqQQdezNXHgMtsY9AE2udQN3kO4qWQcRSNpsOTQUGBN3wWl1/2fUeBP&#10;PBydL7vtZbkZOJ1lcfabrpX67LaLCQhPrX+L/90bHeYPYn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f7TwgAAANwAAAAPAAAAAAAAAAAAAAAAAJgCAABkcnMvZG93&#10;bnJldi54bWxQSwUGAAAAAAQABAD1AAAAhwMAAAAA&#10;" filled="f" stroked="f" strokeweight="1.5pt">
                  <v:textbox style="layout-flow:vertical;mso-layout-flow-alt:bottom-to-top" inset=",1mm">
                    <w:txbxContent>
                      <w:p w:rsidR="00D75902" w:rsidRPr="00EA4895" w:rsidRDefault="00D75902" w:rsidP="00C33B8B">
                        <w:pPr>
                          <w:pStyle w:val="phstampitalic"/>
                          <w:rPr>
                            <w:rFonts w:ascii="Times New Roman" w:hAnsi="Times New Roman"/>
                          </w:rPr>
                        </w:pPr>
                        <w:r w:rsidRPr="00EA4895">
                          <w:rPr>
                            <w:rFonts w:ascii="Times New Roman" w:hAnsi="Times New Roman"/>
                          </w:rPr>
                          <w:t>Инв № подл.</w:t>
                        </w:r>
                      </w:p>
                      <w:p w:rsidR="00D75902" w:rsidRPr="00EA4895" w:rsidRDefault="00D75902" w:rsidP="00CC5688"/>
                      <w:p w:rsidR="00D75902" w:rsidRPr="00EA4895" w:rsidRDefault="00D75902" w:rsidP="00CC5688"/>
                    </w:txbxContent>
                  </v:textbox>
                </v:shape>
                <v:group id="Group 689" o:spid="_x0000_s1035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Text Box 690" o:spid="_x0000_s1036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DPMIA&#10;AADcAAAADwAAAGRycy9kb3ducmV2LnhtbERPyWrDMBC9F/oPYgq9NXJWgmsltIUW05yyQX0brPFC&#10;rJFrqbHz91UgkNs83jrJejCNOFPnassKxqMIBHFudc2lgsP+82UJwnlkjY1lUnAhB+vV40OCsbY9&#10;b+m886UIIexiVFB538ZSurwig25kW+LAFbYz6APsSqk77EO4aeQkihbSYM2hocKWPirKT7s/o8Af&#10;eb74yTbf2Xs6dbooJsVv/qXU89Pw9grC0+Dv4ps71WH+dAbX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MM8wgAAANwAAAAPAAAAAAAAAAAAAAAAAJgCAABkcnMvZG93&#10;bnJldi54bWxQSwUGAAAAAAQABAD1AAAAhwMAAAAA&#10;" filled="f" stroked="f" strokeweight="1.5pt">
                    <v:textbox style="layout-flow:vertical;mso-layout-flow-alt:bottom-to-top" inset=",1mm">
                      <w:txbxContent>
                        <w:p w:rsidR="00D75902" w:rsidRPr="00EA4895" w:rsidRDefault="00D75902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Взамен инв. №</w:t>
                          </w:r>
                        </w:p>
                        <w:p w:rsidR="00D75902" w:rsidRPr="00EA4895" w:rsidRDefault="00D75902" w:rsidP="00CC5688"/>
                        <w:p w:rsidR="00D75902" w:rsidRPr="00EA4895" w:rsidRDefault="00D75902" w:rsidP="00CC5688"/>
                        <w:p w:rsidR="00D75902" w:rsidRPr="00EA4895" w:rsidRDefault="00D75902" w:rsidP="00CC5688"/>
                      </w:txbxContent>
                    </v:textbox>
                  </v:shape>
                  <v:shape id="Text Box 691" o:spid="_x0000_s1037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mp8MA&#10;AADcAAAADwAAAGRycy9kb3ducmV2LnhtbERPS2vCQBC+C/6HZYTezEaDoURXsYUWsaemLdTbkJ08&#10;MDubZtcY/71bKPQ2H99zNrvRtGKg3jWWFSyiGARxYXXDlYLPj5f5IwjnkTW2lknBjRzsttPJBjNt&#10;r/xOQ+4rEULYZaig9r7LpHRFTQZdZDviwJW2N+gD7Cupe7yGcNPKZRyn0mDDoaHGjp5rKs75xSjw&#10;X7xKv09vx9PTIXG6LJflT/Gq1MNs3K9BeBr9v/jPfdBhfrKC32fC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mp8MAAADcAAAADwAAAAAAAAAAAAAAAACYAgAAZHJzL2Rv&#10;d25yZXYueG1sUEsFBgAAAAAEAAQA9QAAAIgDAAAAAA==&#10;" filled="f" stroked="f" strokeweight="1.5pt">
                    <v:textbox style="layout-flow:vertical;mso-layout-flow-alt:bottom-to-top" inset=",1mm">
                      <w:txbxContent>
                        <w:p w:rsidR="00D75902" w:rsidRPr="00EA4895" w:rsidRDefault="00D75902" w:rsidP="00C33B8B">
                          <w:pPr>
                            <w:pStyle w:val="phstampitalic"/>
                            <w:rPr>
                              <w:rFonts w:ascii="Times New Roman" w:hAnsi="Times New Roman"/>
                            </w:rPr>
                          </w:pPr>
                          <w:r w:rsidRPr="00EA4895">
                            <w:rPr>
                              <w:rFonts w:ascii="Times New Roman" w:hAnsi="Times New Roman"/>
                            </w:rPr>
                            <w:t>Подп. и дата</w:t>
                          </w:r>
                        </w:p>
                        <w:p w:rsidR="00D75902" w:rsidRPr="00EA4895" w:rsidRDefault="00D75902" w:rsidP="00CC5688"/>
                        <w:p w:rsidR="00D75902" w:rsidRPr="00EA4895" w:rsidRDefault="00D75902" w:rsidP="00CC5688"/>
                        <w:p w:rsidR="00D75902" w:rsidRPr="00EA4895" w:rsidRDefault="00D75902" w:rsidP="00CC5688"/>
                        <w:p w:rsidR="00D75902" w:rsidRPr="00EA4895" w:rsidRDefault="00D75902" w:rsidP="00CC5688"/>
                      </w:txbxContent>
                    </v:textbox>
                  </v:shape>
                </v:group>
              </v:group>
              <v:shape id="Text Box 692" o:spid="_x0000_s1038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tQ8AA&#10;AADcAAAADwAAAGRycy9kb3ducmV2LnhtbERPTYvCMBC9L/gfwgje1lRlRatRRFT2sger4HVsxrba&#10;TEoStf77zcKCt3m8z5kvW1OLBzlfWVYw6CcgiHOrKy4UHA/bzwkIH5A11pZJwYs8LBedjzmm2j55&#10;T48sFCKGsE9RQRlCk0rp85IM+r5tiCN3sc5giNAVUjt8xnBTy2GSjKXBimNDiQ2tS8pv2d0oMF+T&#10;a7X1uJme8hG1+59ztpNOqV63Xc1ABGrDW/zv/tZx/mgMf8/EC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etQ8AAAADcAAAADwAAAAAAAAAAAAAAAACYAgAAZHJzL2Rvd25y&#10;ZXYueG1sUEsFBgAAAAAEAAQA9QAAAIUDAAAAAA==&#10;" filled="f" stroked="f" strokeweight="1.5pt">
                <v:textbox style="layout-flow:vertical;mso-layout-flow-alt:bottom-to-top" inset="0,0,0,0">
                  <w:txbxContent>
                    <w:p w:rsidR="00D75902" w:rsidRPr="008921B4" w:rsidRDefault="00D75902" w:rsidP="00CC5688"/>
                    <w:p w:rsidR="00D75902" w:rsidRDefault="00D75902" w:rsidP="00CC5688"/>
                    <w:p w:rsidR="00D75902" w:rsidRDefault="00D75902" w:rsidP="00CC5688"/>
                  </w:txbxContent>
                </v:textbox>
              </v:shape>
              <v:shape id="Text Box 693" o:spid="_x0000_s1039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I2MEA&#10;AADcAAAADwAAAGRycy9kb3ducmV2LnhtbERPTYvCMBC9C/6HMII3TVV2datRRHTx4sG6sNfZZmyr&#10;zaQkWe3+eyMseJvH+5zFqjW1uJHzlWUFo2ECgji3uuJCwddpN5iB8AFZY22ZFPyRh9Wy21lgqu2d&#10;j3TLQiFiCPsUFZQhNKmUPi/JoB/ahjhyZ+sMhghdIbXDeww3tRwnybs0WHFsKLGhTUn5Nfs1Cszb&#10;7FLtPG4/vvMJtcfDT/YpnVL9XruegwjUhpf4373Xcf5kC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bCNjBAAAA3AAAAA8AAAAAAAAAAAAAAAAAmAIAAGRycy9kb3du&#10;cmV2LnhtbFBLBQYAAAAABAAEAPUAAACGAwAAAAA=&#10;" filled="f" stroked="f" strokeweight="1.5pt">
                <v:textbox style="layout-flow:vertical;mso-layout-flow-alt:bottom-to-top" inset="0,0,0,0">
                  <w:txbxContent>
                    <w:p w:rsidR="00D75902" w:rsidRPr="008921B4" w:rsidRDefault="00D75902" w:rsidP="00CC5688"/>
                    <w:p w:rsidR="00D75902" w:rsidRDefault="00D75902" w:rsidP="00CC5688"/>
                    <w:p w:rsidR="00D75902" w:rsidRDefault="00D75902" w:rsidP="00CC5688"/>
                  </w:txbxContent>
                </v:textbox>
              </v:shape>
              <v:shape id="Text Box 694" o:spid="_x0000_s1040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cqsQA&#10;AADcAAAADwAAAGRycy9kb3ducmV2LnhtbESPQW/CMAyF75P4D5GRuI2UoU1QCAhNA+2yAwWJq2lM&#10;W2icKsmg+/fzYdJutt7ze5+X69616k4hNp4NTMYZKOLS24YrA8fD9nkGKiZki61nMvBDEdarwdMS&#10;c+sfvKd7kSolIRxzNFCn1OVax7Imh3HsO2LRLj44TLKGStuADwl3rX7JsjftsGFpqLGj95rKW/Ht&#10;DLjX2bXZRvyYn8op9fuvc7HTwZjRsN8sQCXq07/57/rTCv5U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nKrEAAAA3AAAAA8AAAAAAAAAAAAAAAAAmAIAAGRycy9k&#10;b3ducmV2LnhtbFBLBQYAAAAABAAEAPUAAACJAwAAAAA=&#10;" filled="f" stroked="f" strokeweight="1.5pt">
                <v:textbox style="layout-flow:vertical;mso-layout-flow-alt:bottom-to-top" inset="0,0,0,0">
                  <w:txbxContent>
                    <w:p w:rsidR="00D75902" w:rsidRPr="008921B4" w:rsidRDefault="00D75902" w:rsidP="00CC5688"/>
                    <w:p w:rsidR="00D75902" w:rsidRDefault="00D75902" w:rsidP="00CC5688"/>
                    <w:p w:rsidR="00D75902" w:rsidRDefault="00D75902" w:rsidP="00CC5688"/>
                    <w:p w:rsidR="00D75902" w:rsidRDefault="00D75902" w:rsidP="00CC5688"/>
                  </w:txbxContent>
                </v:textbox>
              </v:shape>
              <v:shape id="Text Box 695" o:spid="_x0000_s1041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5McIA&#10;AADcAAAADwAAAGRycy9kb3ducmV2LnhtbERPTWsCMRC9C/6HMIXe3Gwryro1ihQtXnpwW+h1mkx3&#10;t91MliTq+u9NQfA2j/c5y/VgO3EiH1rHCp6yHASxdqblWsHnx25SgAgR2WDnmBRcKMB6NR4tsTTu&#10;zAc6VbEWKYRDiQqaGPtSyqAbshgy1xMn7sd5izFBX0vj8ZzCbSef83wuLbacGhrs6bUh/VcdrQI7&#10;K37bXcDt4ktPaTi8f1dv0iv1+DBsXkBEGuJdfHPvTZo/XcD/M+k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DkxwgAAANwAAAAPAAAAAAAAAAAAAAAAAJgCAABkcnMvZG93&#10;bnJldi54bWxQSwUGAAAAAAQABAD1AAAAhwMAAAAA&#10;" filled="f" stroked="f" strokeweight="1.5pt">
                <v:textbox style="layout-flow:vertical;mso-layout-flow-alt:bottom-to-top" inset="0,0,0,0">
                  <w:txbxContent>
                    <w:p w:rsidR="00D75902" w:rsidRPr="008921B4" w:rsidRDefault="00D75902" w:rsidP="00CC5688"/>
                    <w:p w:rsidR="00D75902" w:rsidRDefault="00D75902" w:rsidP="00CC5688"/>
                    <w:p w:rsidR="00D75902" w:rsidRDefault="00D75902" w:rsidP="00CC5688"/>
                    <w:p w:rsidR="00D75902" w:rsidRDefault="00D75902" w:rsidP="00CC5688"/>
                  </w:txbxContent>
                </v:textbox>
              </v:shape>
              <v:rect id="Rectangle 696" o:spid="_x0000_s1042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1ecUA&#10;AADcAAAADwAAAGRycy9kb3ducmV2LnhtbESPQU8CMRCF7yT+h2ZIuEGLUdSVQhBjBG8CidfJdtjd&#10;uJ1u2gLrv3cOJNxm8t6898182ftWnSmmJrCF6cSAIi6Da7iycNh/jJ9BpYzssA1MFv4owXJxN5hj&#10;4cKFv+m8y5WSEE4FWqhz7gqtU1mTxzQJHbFoxxA9ZlljpV3Ei4T7Vt8bM9MeG5aGGjta11T+7k7e&#10;wvFgtk/7TKu3dXx5/Ho3P7ON+bR2NOxXr6Ay9flmvl5vnOA/CL4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7V5xQAAANwAAAAPAAAAAAAAAAAAAAAAAJgCAABkcnMv&#10;ZG93bnJldi54bWxQSwUGAAAAAAQABAD1AAAAigMAAAAA&#10;" filled="f" strokeweight="1.5pt">
                <v:textbox inset=",1mm"/>
              </v:rect>
              <v:line id="Line 697" o:spid="_x0000_s1043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d+s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eMR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536xAAAANwAAAAPAAAAAAAAAAAA&#10;AAAAAKECAABkcnMvZG93bnJldi54bWxQSwUGAAAAAAQABAD5AAAAkgMAAAAA&#10;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902" w:rsidRPr="00EA4895" w:rsidRDefault="00D75902" w:rsidP="00CC568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902" w:rsidRDefault="00D75902" w:rsidP="00CC568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902" w:rsidRDefault="00D75902" w:rsidP="00CC568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C4225"/>
    <w:multiLevelType w:val="hybridMultilevel"/>
    <w:tmpl w:val="A5DEB1CA"/>
    <w:lvl w:ilvl="0" w:tplc="4A9EE72E">
      <w:start w:val="1"/>
      <w:numFmt w:val="decimal"/>
      <w:lvlText w:val="%1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10387576"/>
    <w:multiLevelType w:val="hybridMultilevel"/>
    <w:tmpl w:val="15C6BF4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11A05D1D"/>
    <w:multiLevelType w:val="hybridMultilevel"/>
    <w:tmpl w:val="773A50FE"/>
    <w:lvl w:ilvl="0" w:tplc="F72271B4">
      <w:start w:val="2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12475635"/>
    <w:multiLevelType w:val="hybridMultilevel"/>
    <w:tmpl w:val="FDB486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6CB25A2"/>
    <w:multiLevelType w:val="hybridMultilevel"/>
    <w:tmpl w:val="4DFC3286"/>
    <w:lvl w:ilvl="0" w:tplc="7D06CB5E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color w:val="0000FF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52A7E"/>
    <w:multiLevelType w:val="hybridMultilevel"/>
    <w:tmpl w:val="C8B6927E"/>
    <w:lvl w:ilvl="0" w:tplc="6CA09326">
      <w:start w:val="1"/>
      <w:numFmt w:val="lowerLetter"/>
      <w:pStyle w:val="phlistordered2"/>
      <w:lvlText w:val="%1)"/>
      <w:lvlJc w:val="left"/>
      <w:pPr>
        <w:tabs>
          <w:tab w:val="num" w:pos="1757"/>
        </w:tabs>
        <w:ind w:left="175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8">
    <w:nsid w:val="22F2557E"/>
    <w:multiLevelType w:val="hybridMultilevel"/>
    <w:tmpl w:val="F74A80FE"/>
    <w:lvl w:ilvl="0" w:tplc="04190011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>
    <w:nsid w:val="4C9128AB"/>
    <w:multiLevelType w:val="hybridMultilevel"/>
    <w:tmpl w:val="C598D6A0"/>
    <w:lvl w:ilvl="0" w:tplc="42D0A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26F5C"/>
    <w:multiLevelType w:val="hybridMultilevel"/>
    <w:tmpl w:val="989E569A"/>
    <w:lvl w:ilvl="0" w:tplc="1EA89842">
      <w:start w:val="3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60C70092"/>
    <w:multiLevelType w:val="multilevel"/>
    <w:tmpl w:val="3FDA1E4A"/>
    <w:lvl w:ilvl="0">
      <w:start w:val="1"/>
      <w:numFmt w:val="decimal"/>
      <w:pStyle w:val="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04" w:hanging="360"/>
      </w:pPr>
    </w:lvl>
    <w:lvl w:ilvl="2" w:tentative="1">
      <w:start w:val="1"/>
      <w:numFmt w:val="lowerRoman"/>
      <w:lvlText w:val="%3."/>
      <w:lvlJc w:val="right"/>
      <w:pPr>
        <w:ind w:left="2424" w:hanging="180"/>
      </w:pPr>
    </w:lvl>
    <w:lvl w:ilvl="3" w:tentative="1">
      <w:start w:val="1"/>
      <w:numFmt w:val="decimal"/>
      <w:lvlText w:val="%4."/>
      <w:lvlJc w:val="left"/>
      <w:pPr>
        <w:ind w:left="3144" w:hanging="360"/>
      </w:pPr>
    </w:lvl>
    <w:lvl w:ilvl="4" w:tentative="1">
      <w:start w:val="1"/>
      <w:numFmt w:val="lowerLetter"/>
      <w:lvlText w:val="%5."/>
      <w:lvlJc w:val="left"/>
      <w:pPr>
        <w:ind w:left="3864" w:hanging="360"/>
      </w:pPr>
    </w:lvl>
    <w:lvl w:ilvl="5" w:tentative="1">
      <w:start w:val="1"/>
      <w:numFmt w:val="lowerRoman"/>
      <w:lvlText w:val="%6."/>
      <w:lvlJc w:val="right"/>
      <w:pPr>
        <w:ind w:left="4584" w:hanging="180"/>
      </w:pPr>
    </w:lvl>
    <w:lvl w:ilvl="6" w:tentative="1">
      <w:start w:val="1"/>
      <w:numFmt w:val="decimal"/>
      <w:lvlText w:val="%7."/>
      <w:lvlJc w:val="left"/>
      <w:pPr>
        <w:ind w:left="5304" w:hanging="360"/>
      </w:pPr>
    </w:lvl>
    <w:lvl w:ilvl="7" w:tentative="1">
      <w:start w:val="1"/>
      <w:numFmt w:val="lowerLetter"/>
      <w:lvlText w:val="%8."/>
      <w:lvlJc w:val="left"/>
      <w:pPr>
        <w:ind w:left="6024" w:hanging="360"/>
      </w:pPr>
    </w:lvl>
    <w:lvl w:ilvl="8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5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012FC2"/>
    <w:multiLevelType w:val="multilevel"/>
    <w:tmpl w:val="B6489EAA"/>
    <w:lvl w:ilvl="0">
      <w:start w:val="1"/>
      <w:numFmt w:val="decimal"/>
      <w:pStyle w:val="11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5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3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8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8"/>
  </w:num>
  <w:num w:numId="4">
    <w:abstractNumId w:val="2"/>
  </w:num>
  <w:num w:numId="5">
    <w:abstractNumId w:val="5"/>
  </w:num>
  <w:num w:numId="6">
    <w:abstractNumId w:val="7"/>
  </w:num>
  <w:num w:numId="7">
    <w:abstractNumId w:val="17"/>
  </w:num>
  <w:num w:numId="8">
    <w:abstractNumId w:val="14"/>
    <w:lvlOverride w:ilvl="0">
      <w:startOverride w:val="1"/>
    </w:lvlOverride>
  </w:num>
  <w:num w:numId="9">
    <w:abstractNumId w:val="16"/>
  </w:num>
  <w:num w:numId="10">
    <w:abstractNumId w:val="9"/>
  </w:num>
  <w:num w:numId="11">
    <w:abstractNumId w:val="14"/>
    <w:lvlOverride w:ilvl="0">
      <w:startOverride w:val="1"/>
    </w:lvlOverride>
  </w:num>
  <w:num w:numId="12">
    <w:abstractNumId w:val="10"/>
  </w:num>
  <w:num w:numId="13">
    <w:abstractNumId w:val="1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4"/>
    <w:lvlOverride w:ilvl="0">
      <w:startOverride w:val="1"/>
    </w:lvlOverride>
  </w:num>
  <w:num w:numId="21">
    <w:abstractNumId w:val="0"/>
  </w:num>
  <w:num w:numId="22">
    <w:abstractNumId w:val="8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4"/>
    <w:lvlOverride w:ilvl="0">
      <w:startOverride w:val="1"/>
    </w:lvlOverride>
  </w:num>
  <w:num w:numId="26">
    <w:abstractNumId w:val="3"/>
  </w:num>
  <w:num w:numId="27">
    <w:abstractNumId w:val="13"/>
  </w:num>
  <w:num w:numId="28">
    <w:abstractNumId w:val="14"/>
    <w:lvlOverride w:ilvl="0">
      <w:startOverride w:val="1"/>
    </w:lvlOverride>
  </w:num>
  <w:num w:numId="29">
    <w:abstractNumId w:val="4"/>
  </w:num>
  <w:num w:numId="30">
    <w:abstractNumId w:val="6"/>
  </w:num>
  <w:num w:numId="31">
    <w:abstractNumId w:val="12"/>
  </w:num>
  <w:num w:numId="32">
    <w:abstractNumId w:val="14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6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activeWritingStyle w:appName="MSWord" w:lang="ru-RU" w:vendorID="1" w:dllVersion="512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82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28"/>
    <w:rsid w:val="00001694"/>
    <w:rsid w:val="0000419D"/>
    <w:rsid w:val="00010918"/>
    <w:rsid w:val="00011E6A"/>
    <w:rsid w:val="00015CBF"/>
    <w:rsid w:val="000166AE"/>
    <w:rsid w:val="00034037"/>
    <w:rsid w:val="00035903"/>
    <w:rsid w:val="00037B17"/>
    <w:rsid w:val="000501A2"/>
    <w:rsid w:val="00052358"/>
    <w:rsid w:val="00055FCC"/>
    <w:rsid w:val="00063C34"/>
    <w:rsid w:val="000725F0"/>
    <w:rsid w:val="00076391"/>
    <w:rsid w:val="00082E3C"/>
    <w:rsid w:val="00084348"/>
    <w:rsid w:val="000845A8"/>
    <w:rsid w:val="00085D26"/>
    <w:rsid w:val="00093EC1"/>
    <w:rsid w:val="000947E1"/>
    <w:rsid w:val="000A2E1A"/>
    <w:rsid w:val="000B033F"/>
    <w:rsid w:val="000B4C77"/>
    <w:rsid w:val="000B737A"/>
    <w:rsid w:val="000C5E28"/>
    <w:rsid w:val="000C7D28"/>
    <w:rsid w:val="000D4446"/>
    <w:rsid w:val="000D4C77"/>
    <w:rsid w:val="000E04E6"/>
    <w:rsid w:val="000E456D"/>
    <w:rsid w:val="00100F4A"/>
    <w:rsid w:val="0010173D"/>
    <w:rsid w:val="00104ECD"/>
    <w:rsid w:val="00111E29"/>
    <w:rsid w:val="0011515D"/>
    <w:rsid w:val="00117584"/>
    <w:rsid w:val="00120549"/>
    <w:rsid w:val="00122CEC"/>
    <w:rsid w:val="00125E93"/>
    <w:rsid w:val="001327F8"/>
    <w:rsid w:val="0013337D"/>
    <w:rsid w:val="001351C0"/>
    <w:rsid w:val="00137C68"/>
    <w:rsid w:val="00142D91"/>
    <w:rsid w:val="001456AB"/>
    <w:rsid w:val="0015018C"/>
    <w:rsid w:val="0015175B"/>
    <w:rsid w:val="00152342"/>
    <w:rsid w:val="00153AE7"/>
    <w:rsid w:val="0015559D"/>
    <w:rsid w:val="0015779D"/>
    <w:rsid w:val="00165611"/>
    <w:rsid w:val="00190653"/>
    <w:rsid w:val="001906D1"/>
    <w:rsid w:val="0019151D"/>
    <w:rsid w:val="00191F23"/>
    <w:rsid w:val="00193D19"/>
    <w:rsid w:val="00193FE0"/>
    <w:rsid w:val="00194A49"/>
    <w:rsid w:val="001B2FFC"/>
    <w:rsid w:val="001B3571"/>
    <w:rsid w:val="001C4066"/>
    <w:rsid w:val="001C7F0D"/>
    <w:rsid w:val="001D2B2B"/>
    <w:rsid w:val="001D7130"/>
    <w:rsid w:val="001E1955"/>
    <w:rsid w:val="001E1DB4"/>
    <w:rsid w:val="001E7F51"/>
    <w:rsid w:val="001F132E"/>
    <w:rsid w:val="001F31A8"/>
    <w:rsid w:val="001F3318"/>
    <w:rsid w:val="001F7422"/>
    <w:rsid w:val="001F7BED"/>
    <w:rsid w:val="002101BA"/>
    <w:rsid w:val="00210859"/>
    <w:rsid w:val="00211FFB"/>
    <w:rsid w:val="00213CD6"/>
    <w:rsid w:val="00220EF3"/>
    <w:rsid w:val="00221871"/>
    <w:rsid w:val="002225BB"/>
    <w:rsid w:val="002309B5"/>
    <w:rsid w:val="00234F52"/>
    <w:rsid w:val="002418BE"/>
    <w:rsid w:val="00242490"/>
    <w:rsid w:val="00243018"/>
    <w:rsid w:val="002459E8"/>
    <w:rsid w:val="0024620D"/>
    <w:rsid w:val="00250C9C"/>
    <w:rsid w:val="00253726"/>
    <w:rsid w:val="00253EA3"/>
    <w:rsid w:val="00257BD3"/>
    <w:rsid w:val="002608F7"/>
    <w:rsid w:val="002617FD"/>
    <w:rsid w:val="00262257"/>
    <w:rsid w:val="00263B98"/>
    <w:rsid w:val="00263F59"/>
    <w:rsid w:val="002647EB"/>
    <w:rsid w:val="00264F98"/>
    <w:rsid w:val="00283FB4"/>
    <w:rsid w:val="002844C8"/>
    <w:rsid w:val="002A2C81"/>
    <w:rsid w:val="002A5428"/>
    <w:rsid w:val="002A731E"/>
    <w:rsid w:val="002A75ED"/>
    <w:rsid w:val="002B110B"/>
    <w:rsid w:val="002B2DCA"/>
    <w:rsid w:val="002B4251"/>
    <w:rsid w:val="002B66D1"/>
    <w:rsid w:val="002C090E"/>
    <w:rsid w:val="002C17B0"/>
    <w:rsid w:val="002C5C6E"/>
    <w:rsid w:val="002D0524"/>
    <w:rsid w:val="002D176A"/>
    <w:rsid w:val="002D2145"/>
    <w:rsid w:val="002D2203"/>
    <w:rsid w:val="002D6E3D"/>
    <w:rsid w:val="002E1C2D"/>
    <w:rsid w:val="002E77EC"/>
    <w:rsid w:val="002F0210"/>
    <w:rsid w:val="002F583A"/>
    <w:rsid w:val="002F6BFF"/>
    <w:rsid w:val="002F7718"/>
    <w:rsid w:val="0030351D"/>
    <w:rsid w:val="00311D4D"/>
    <w:rsid w:val="00314B94"/>
    <w:rsid w:val="00320E6B"/>
    <w:rsid w:val="00321619"/>
    <w:rsid w:val="00322516"/>
    <w:rsid w:val="0032313E"/>
    <w:rsid w:val="00325F19"/>
    <w:rsid w:val="003308EF"/>
    <w:rsid w:val="0034119C"/>
    <w:rsid w:val="00341C15"/>
    <w:rsid w:val="00343BEB"/>
    <w:rsid w:val="003454B5"/>
    <w:rsid w:val="0035139F"/>
    <w:rsid w:val="00355312"/>
    <w:rsid w:val="003553E4"/>
    <w:rsid w:val="003836EC"/>
    <w:rsid w:val="00387BA7"/>
    <w:rsid w:val="0039086E"/>
    <w:rsid w:val="00390FFA"/>
    <w:rsid w:val="00391324"/>
    <w:rsid w:val="0039594E"/>
    <w:rsid w:val="00396F04"/>
    <w:rsid w:val="003A2B4E"/>
    <w:rsid w:val="003A3B4F"/>
    <w:rsid w:val="003A506D"/>
    <w:rsid w:val="003B2636"/>
    <w:rsid w:val="003B3217"/>
    <w:rsid w:val="003D0210"/>
    <w:rsid w:val="003D2754"/>
    <w:rsid w:val="003E171C"/>
    <w:rsid w:val="003E3BD5"/>
    <w:rsid w:val="003F0F86"/>
    <w:rsid w:val="003F0FDB"/>
    <w:rsid w:val="003F141E"/>
    <w:rsid w:val="003F3B23"/>
    <w:rsid w:val="003F58A9"/>
    <w:rsid w:val="003F5A7B"/>
    <w:rsid w:val="00403D1B"/>
    <w:rsid w:val="00404844"/>
    <w:rsid w:val="00407EDA"/>
    <w:rsid w:val="004119F1"/>
    <w:rsid w:val="00416C57"/>
    <w:rsid w:val="004174B5"/>
    <w:rsid w:val="004207F7"/>
    <w:rsid w:val="00423E5D"/>
    <w:rsid w:val="00425466"/>
    <w:rsid w:val="004258C5"/>
    <w:rsid w:val="0042620C"/>
    <w:rsid w:val="00427CC1"/>
    <w:rsid w:val="00431273"/>
    <w:rsid w:val="004339A7"/>
    <w:rsid w:val="004356FD"/>
    <w:rsid w:val="004362D5"/>
    <w:rsid w:val="00437088"/>
    <w:rsid w:val="00440739"/>
    <w:rsid w:val="00441E0C"/>
    <w:rsid w:val="0046258A"/>
    <w:rsid w:val="00470EAA"/>
    <w:rsid w:val="004710BA"/>
    <w:rsid w:val="004741BE"/>
    <w:rsid w:val="004778E6"/>
    <w:rsid w:val="00480413"/>
    <w:rsid w:val="00482D28"/>
    <w:rsid w:val="00486C95"/>
    <w:rsid w:val="004916AD"/>
    <w:rsid w:val="00491F5B"/>
    <w:rsid w:val="00492CD2"/>
    <w:rsid w:val="00495CA1"/>
    <w:rsid w:val="004A15E4"/>
    <w:rsid w:val="004A4CBC"/>
    <w:rsid w:val="004A6C34"/>
    <w:rsid w:val="004B46BF"/>
    <w:rsid w:val="004C00D7"/>
    <w:rsid w:val="004C251E"/>
    <w:rsid w:val="004C3FD8"/>
    <w:rsid w:val="004D5993"/>
    <w:rsid w:val="004F0417"/>
    <w:rsid w:val="004F34BD"/>
    <w:rsid w:val="004F3531"/>
    <w:rsid w:val="004F387A"/>
    <w:rsid w:val="0050090A"/>
    <w:rsid w:val="00500B60"/>
    <w:rsid w:val="00500F30"/>
    <w:rsid w:val="005019B3"/>
    <w:rsid w:val="005063D6"/>
    <w:rsid w:val="005205E9"/>
    <w:rsid w:val="00526E4C"/>
    <w:rsid w:val="0052796F"/>
    <w:rsid w:val="005307B2"/>
    <w:rsid w:val="00530FA7"/>
    <w:rsid w:val="005329D1"/>
    <w:rsid w:val="0053576A"/>
    <w:rsid w:val="0053753B"/>
    <w:rsid w:val="005401F6"/>
    <w:rsid w:val="00541270"/>
    <w:rsid w:val="00542FDD"/>
    <w:rsid w:val="00545A1C"/>
    <w:rsid w:val="00545D47"/>
    <w:rsid w:val="00546111"/>
    <w:rsid w:val="005504C5"/>
    <w:rsid w:val="00552E98"/>
    <w:rsid w:val="00555772"/>
    <w:rsid w:val="0056505C"/>
    <w:rsid w:val="00565B95"/>
    <w:rsid w:val="00565F03"/>
    <w:rsid w:val="0056671A"/>
    <w:rsid w:val="00566AC2"/>
    <w:rsid w:val="00566CCD"/>
    <w:rsid w:val="0057184E"/>
    <w:rsid w:val="00572CE6"/>
    <w:rsid w:val="00581741"/>
    <w:rsid w:val="00587BCE"/>
    <w:rsid w:val="00587D9A"/>
    <w:rsid w:val="00591D43"/>
    <w:rsid w:val="00592314"/>
    <w:rsid w:val="005926FA"/>
    <w:rsid w:val="005A2CB8"/>
    <w:rsid w:val="005C44AB"/>
    <w:rsid w:val="005C6047"/>
    <w:rsid w:val="005D6252"/>
    <w:rsid w:val="005D6C98"/>
    <w:rsid w:val="005E207E"/>
    <w:rsid w:val="005E2157"/>
    <w:rsid w:val="005E2848"/>
    <w:rsid w:val="005F0E6A"/>
    <w:rsid w:val="005F2552"/>
    <w:rsid w:val="005F5104"/>
    <w:rsid w:val="005F61A3"/>
    <w:rsid w:val="00602F64"/>
    <w:rsid w:val="006046B3"/>
    <w:rsid w:val="006147C8"/>
    <w:rsid w:val="00614BAE"/>
    <w:rsid w:val="0061742D"/>
    <w:rsid w:val="00620B33"/>
    <w:rsid w:val="00623A4E"/>
    <w:rsid w:val="006260D4"/>
    <w:rsid w:val="00627042"/>
    <w:rsid w:val="0063189C"/>
    <w:rsid w:val="00631D17"/>
    <w:rsid w:val="00632A75"/>
    <w:rsid w:val="00632EE9"/>
    <w:rsid w:val="006367F4"/>
    <w:rsid w:val="006427C3"/>
    <w:rsid w:val="0064613A"/>
    <w:rsid w:val="0064620C"/>
    <w:rsid w:val="00650C17"/>
    <w:rsid w:val="00650C72"/>
    <w:rsid w:val="00652A87"/>
    <w:rsid w:val="006601B4"/>
    <w:rsid w:val="00665499"/>
    <w:rsid w:val="00666AB1"/>
    <w:rsid w:val="0066756E"/>
    <w:rsid w:val="006713AF"/>
    <w:rsid w:val="006715A6"/>
    <w:rsid w:val="00675074"/>
    <w:rsid w:val="006753B7"/>
    <w:rsid w:val="006769F0"/>
    <w:rsid w:val="00676D3E"/>
    <w:rsid w:val="00677664"/>
    <w:rsid w:val="00685EDF"/>
    <w:rsid w:val="006914B2"/>
    <w:rsid w:val="00695211"/>
    <w:rsid w:val="006A2D47"/>
    <w:rsid w:val="006B096D"/>
    <w:rsid w:val="006B4D99"/>
    <w:rsid w:val="006B6243"/>
    <w:rsid w:val="006C1398"/>
    <w:rsid w:val="006C4579"/>
    <w:rsid w:val="006C781E"/>
    <w:rsid w:val="006D237F"/>
    <w:rsid w:val="006D6F15"/>
    <w:rsid w:val="006E2EEE"/>
    <w:rsid w:val="006E5178"/>
    <w:rsid w:val="006E6582"/>
    <w:rsid w:val="006E75C3"/>
    <w:rsid w:val="006F4965"/>
    <w:rsid w:val="006F6047"/>
    <w:rsid w:val="007011A1"/>
    <w:rsid w:val="00701228"/>
    <w:rsid w:val="00701898"/>
    <w:rsid w:val="00703576"/>
    <w:rsid w:val="0071009C"/>
    <w:rsid w:val="00716811"/>
    <w:rsid w:val="00720DDA"/>
    <w:rsid w:val="007213CF"/>
    <w:rsid w:val="00722326"/>
    <w:rsid w:val="007228E0"/>
    <w:rsid w:val="00723939"/>
    <w:rsid w:val="00731D90"/>
    <w:rsid w:val="00733354"/>
    <w:rsid w:val="00733635"/>
    <w:rsid w:val="00734572"/>
    <w:rsid w:val="0074541D"/>
    <w:rsid w:val="0074747B"/>
    <w:rsid w:val="00751F62"/>
    <w:rsid w:val="007532FF"/>
    <w:rsid w:val="007541C5"/>
    <w:rsid w:val="00761C94"/>
    <w:rsid w:val="00762BAA"/>
    <w:rsid w:val="007641F1"/>
    <w:rsid w:val="007769B5"/>
    <w:rsid w:val="007811D4"/>
    <w:rsid w:val="00783360"/>
    <w:rsid w:val="00787FDE"/>
    <w:rsid w:val="007918CF"/>
    <w:rsid w:val="00797367"/>
    <w:rsid w:val="007A4104"/>
    <w:rsid w:val="007A7174"/>
    <w:rsid w:val="007B0B64"/>
    <w:rsid w:val="007C1A2B"/>
    <w:rsid w:val="007C4852"/>
    <w:rsid w:val="007D0374"/>
    <w:rsid w:val="007D1B61"/>
    <w:rsid w:val="007D4429"/>
    <w:rsid w:val="007D4944"/>
    <w:rsid w:val="007D5BE5"/>
    <w:rsid w:val="007D71F4"/>
    <w:rsid w:val="007F322A"/>
    <w:rsid w:val="0080490D"/>
    <w:rsid w:val="00804B30"/>
    <w:rsid w:val="008228E8"/>
    <w:rsid w:val="00822DC6"/>
    <w:rsid w:val="00823786"/>
    <w:rsid w:val="00832A9F"/>
    <w:rsid w:val="00832D07"/>
    <w:rsid w:val="00835428"/>
    <w:rsid w:val="00850C9B"/>
    <w:rsid w:val="0086036D"/>
    <w:rsid w:val="00862031"/>
    <w:rsid w:val="008627B5"/>
    <w:rsid w:val="00863130"/>
    <w:rsid w:val="0086688C"/>
    <w:rsid w:val="0087209E"/>
    <w:rsid w:val="00873378"/>
    <w:rsid w:val="00875F74"/>
    <w:rsid w:val="00876A77"/>
    <w:rsid w:val="00876AFC"/>
    <w:rsid w:val="00876EBB"/>
    <w:rsid w:val="00877E68"/>
    <w:rsid w:val="0088012B"/>
    <w:rsid w:val="0088079F"/>
    <w:rsid w:val="0088156E"/>
    <w:rsid w:val="008837E6"/>
    <w:rsid w:val="0088478F"/>
    <w:rsid w:val="00885CC1"/>
    <w:rsid w:val="00886FE9"/>
    <w:rsid w:val="00887E0A"/>
    <w:rsid w:val="0089585C"/>
    <w:rsid w:val="00895D44"/>
    <w:rsid w:val="00897CD9"/>
    <w:rsid w:val="008A2A85"/>
    <w:rsid w:val="008A3125"/>
    <w:rsid w:val="008B02B6"/>
    <w:rsid w:val="008B0556"/>
    <w:rsid w:val="008B05B3"/>
    <w:rsid w:val="008B2B77"/>
    <w:rsid w:val="008B4918"/>
    <w:rsid w:val="008B602D"/>
    <w:rsid w:val="008C2333"/>
    <w:rsid w:val="008C5C86"/>
    <w:rsid w:val="008C76FE"/>
    <w:rsid w:val="008D1283"/>
    <w:rsid w:val="008D440F"/>
    <w:rsid w:val="008E0851"/>
    <w:rsid w:val="008E30C8"/>
    <w:rsid w:val="008E4338"/>
    <w:rsid w:val="008F54DE"/>
    <w:rsid w:val="008F7A6D"/>
    <w:rsid w:val="00901015"/>
    <w:rsid w:val="009013DE"/>
    <w:rsid w:val="00904187"/>
    <w:rsid w:val="0090712C"/>
    <w:rsid w:val="00913616"/>
    <w:rsid w:val="00915843"/>
    <w:rsid w:val="0091760E"/>
    <w:rsid w:val="00917CFA"/>
    <w:rsid w:val="00920F0E"/>
    <w:rsid w:val="00922A79"/>
    <w:rsid w:val="0092587E"/>
    <w:rsid w:val="00925C5E"/>
    <w:rsid w:val="009279E8"/>
    <w:rsid w:val="00930772"/>
    <w:rsid w:val="0093229E"/>
    <w:rsid w:val="00932B8C"/>
    <w:rsid w:val="00933D75"/>
    <w:rsid w:val="00940B14"/>
    <w:rsid w:val="009448D4"/>
    <w:rsid w:val="00944ED2"/>
    <w:rsid w:val="00945381"/>
    <w:rsid w:val="00947583"/>
    <w:rsid w:val="00950273"/>
    <w:rsid w:val="00952051"/>
    <w:rsid w:val="009545E2"/>
    <w:rsid w:val="009558CA"/>
    <w:rsid w:val="00955C86"/>
    <w:rsid w:val="00961BD0"/>
    <w:rsid w:val="00962274"/>
    <w:rsid w:val="00974639"/>
    <w:rsid w:val="00975FA9"/>
    <w:rsid w:val="00986C21"/>
    <w:rsid w:val="0099602F"/>
    <w:rsid w:val="0099697F"/>
    <w:rsid w:val="00996C13"/>
    <w:rsid w:val="00996D8D"/>
    <w:rsid w:val="009A07E7"/>
    <w:rsid w:val="009A7A6A"/>
    <w:rsid w:val="009B16E1"/>
    <w:rsid w:val="009B4CCC"/>
    <w:rsid w:val="009B7DD3"/>
    <w:rsid w:val="009C07C7"/>
    <w:rsid w:val="009C0D36"/>
    <w:rsid w:val="009C1D66"/>
    <w:rsid w:val="009C2B94"/>
    <w:rsid w:val="009C311C"/>
    <w:rsid w:val="009C4BAC"/>
    <w:rsid w:val="009D22EE"/>
    <w:rsid w:val="009E34A1"/>
    <w:rsid w:val="009E50DD"/>
    <w:rsid w:val="009E6966"/>
    <w:rsid w:val="009F2E43"/>
    <w:rsid w:val="009F391D"/>
    <w:rsid w:val="00A05741"/>
    <w:rsid w:val="00A137EB"/>
    <w:rsid w:val="00A14FC2"/>
    <w:rsid w:val="00A15568"/>
    <w:rsid w:val="00A1671B"/>
    <w:rsid w:val="00A21D04"/>
    <w:rsid w:val="00A228D6"/>
    <w:rsid w:val="00A24135"/>
    <w:rsid w:val="00A24A22"/>
    <w:rsid w:val="00A25314"/>
    <w:rsid w:val="00A25B91"/>
    <w:rsid w:val="00A30890"/>
    <w:rsid w:val="00A50315"/>
    <w:rsid w:val="00A53FA1"/>
    <w:rsid w:val="00A54E89"/>
    <w:rsid w:val="00A55DBB"/>
    <w:rsid w:val="00A56C43"/>
    <w:rsid w:val="00A67668"/>
    <w:rsid w:val="00A70F96"/>
    <w:rsid w:val="00A7177F"/>
    <w:rsid w:val="00A833C8"/>
    <w:rsid w:val="00A8520A"/>
    <w:rsid w:val="00A92718"/>
    <w:rsid w:val="00A93AE5"/>
    <w:rsid w:val="00A967B0"/>
    <w:rsid w:val="00AA0AB0"/>
    <w:rsid w:val="00AA78D0"/>
    <w:rsid w:val="00AB0091"/>
    <w:rsid w:val="00AB2A8D"/>
    <w:rsid w:val="00AB498F"/>
    <w:rsid w:val="00AB7747"/>
    <w:rsid w:val="00AD68A2"/>
    <w:rsid w:val="00AD7D77"/>
    <w:rsid w:val="00AE02B6"/>
    <w:rsid w:val="00AF0BF4"/>
    <w:rsid w:val="00AF1304"/>
    <w:rsid w:val="00AF6E1A"/>
    <w:rsid w:val="00B043DD"/>
    <w:rsid w:val="00B12A31"/>
    <w:rsid w:val="00B13D9B"/>
    <w:rsid w:val="00B176FA"/>
    <w:rsid w:val="00B41194"/>
    <w:rsid w:val="00B41D0A"/>
    <w:rsid w:val="00B47596"/>
    <w:rsid w:val="00B5467A"/>
    <w:rsid w:val="00B62598"/>
    <w:rsid w:val="00B65025"/>
    <w:rsid w:val="00B6550C"/>
    <w:rsid w:val="00B74061"/>
    <w:rsid w:val="00B83792"/>
    <w:rsid w:val="00B9444B"/>
    <w:rsid w:val="00B947A5"/>
    <w:rsid w:val="00B96F61"/>
    <w:rsid w:val="00B96F85"/>
    <w:rsid w:val="00B97957"/>
    <w:rsid w:val="00BA03DD"/>
    <w:rsid w:val="00BA2699"/>
    <w:rsid w:val="00BA2E43"/>
    <w:rsid w:val="00BA44EC"/>
    <w:rsid w:val="00BB15EB"/>
    <w:rsid w:val="00BB426D"/>
    <w:rsid w:val="00BB5718"/>
    <w:rsid w:val="00BB6E09"/>
    <w:rsid w:val="00BC493D"/>
    <w:rsid w:val="00BC4CB2"/>
    <w:rsid w:val="00BC6354"/>
    <w:rsid w:val="00BC793B"/>
    <w:rsid w:val="00BC7AF4"/>
    <w:rsid w:val="00BC7B62"/>
    <w:rsid w:val="00BD0959"/>
    <w:rsid w:val="00BE1125"/>
    <w:rsid w:val="00BE187B"/>
    <w:rsid w:val="00BE58A9"/>
    <w:rsid w:val="00BE6863"/>
    <w:rsid w:val="00BF41B1"/>
    <w:rsid w:val="00BF50A9"/>
    <w:rsid w:val="00BF5660"/>
    <w:rsid w:val="00C0041B"/>
    <w:rsid w:val="00C14C4E"/>
    <w:rsid w:val="00C15437"/>
    <w:rsid w:val="00C15B3E"/>
    <w:rsid w:val="00C15D09"/>
    <w:rsid w:val="00C32BF7"/>
    <w:rsid w:val="00C33B8B"/>
    <w:rsid w:val="00C35ACA"/>
    <w:rsid w:val="00C51672"/>
    <w:rsid w:val="00C526B0"/>
    <w:rsid w:val="00C53A44"/>
    <w:rsid w:val="00C53B6E"/>
    <w:rsid w:val="00C55CEA"/>
    <w:rsid w:val="00C615F9"/>
    <w:rsid w:val="00C619BF"/>
    <w:rsid w:val="00C62893"/>
    <w:rsid w:val="00C6352E"/>
    <w:rsid w:val="00C65370"/>
    <w:rsid w:val="00C70AA3"/>
    <w:rsid w:val="00C8002E"/>
    <w:rsid w:val="00C83623"/>
    <w:rsid w:val="00C87983"/>
    <w:rsid w:val="00CA44B5"/>
    <w:rsid w:val="00CB4E48"/>
    <w:rsid w:val="00CB5A7D"/>
    <w:rsid w:val="00CC5688"/>
    <w:rsid w:val="00CC67ED"/>
    <w:rsid w:val="00CD72C8"/>
    <w:rsid w:val="00CE01CB"/>
    <w:rsid w:val="00CE3D6D"/>
    <w:rsid w:val="00CE7F86"/>
    <w:rsid w:val="00CF1E3A"/>
    <w:rsid w:val="00CF7618"/>
    <w:rsid w:val="00D0270C"/>
    <w:rsid w:val="00D05229"/>
    <w:rsid w:val="00D06F61"/>
    <w:rsid w:val="00D07177"/>
    <w:rsid w:val="00D20A9B"/>
    <w:rsid w:val="00D25086"/>
    <w:rsid w:val="00D25201"/>
    <w:rsid w:val="00D27447"/>
    <w:rsid w:val="00D27B82"/>
    <w:rsid w:val="00D30140"/>
    <w:rsid w:val="00D31756"/>
    <w:rsid w:val="00D32B63"/>
    <w:rsid w:val="00D33BBB"/>
    <w:rsid w:val="00D34B24"/>
    <w:rsid w:val="00D35388"/>
    <w:rsid w:val="00D37D57"/>
    <w:rsid w:val="00D40187"/>
    <w:rsid w:val="00D4031D"/>
    <w:rsid w:val="00D43AE1"/>
    <w:rsid w:val="00D50267"/>
    <w:rsid w:val="00D669CA"/>
    <w:rsid w:val="00D73B6D"/>
    <w:rsid w:val="00D75752"/>
    <w:rsid w:val="00D75902"/>
    <w:rsid w:val="00D76632"/>
    <w:rsid w:val="00D8005E"/>
    <w:rsid w:val="00D813FC"/>
    <w:rsid w:val="00D87F85"/>
    <w:rsid w:val="00D91411"/>
    <w:rsid w:val="00D92A50"/>
    <w:rsid w:val="00D94C22"/>
    <w:rsid w:val="00D96B4B"/>
    <w:rsid w:val="00D972E7"/>
    <w:rsid w:val="00D974B1"/>
    <w:rsid w:val="00D9764C"/>
    <w:rsid w:val="00DA5572"/>
    <w:rsid w:val="00DA5F9E"/>
    <w:rsid w:val="00DA7345"/>
    <w:rsid w:val="00DB5CBF"/>
    <w:rsid w:val="00DC1A78"/>
    <w:rsid w:val="00DC31DE"/>
    <w:rsid w:val="00DC44FB"/>
    <w:rsid w:val="00DC79B6"/>
    <w:rsid w:val="00DD186E"/>
    <w:rsid w:val="00DD2984"/>
    <w:rsid w:val="00DD2CB6"/>
    <w:rsid w:val="00DD2D6D"/>
    <w:rsid w:val="00DD2E0B"/>
    <w:rsid w:val="00DD67B9"/>
    <w:rsid w:val="00DE6FC7"/>
    <w:rsid w:val="00DF5477"/>
    <w:rsid w:val="00DF54D7"/>
    <w:rsid w:val="00DF624F"/>
    <w:rsid w:val="00DF7B17"/>
    <w:rsid w:val="00E014A9"/>
    <w:rsid w:val="00E2260A"/>
    <w:rsid w:val="00E26449"/>
    <w:rsid w:val="00E30D65"/>
    <w:rsid w:val="00E32BEB"/>
    <w:rsid w:val="00E34A79"/>
    <w:rsid w:val="00E357D7"/>
    <w:rsid w:val="00E373B1"/>
    <w:rsid w:val="00E40650"/>
    <w:rsid w:val="00E53921"/>
    <w:rsid w:val="00E556E1"/>
    <w:rsid w:val="00E557F8"/>
    <w:rsid w:val="00E56896"/>
    <w:rsid w:val="00E57610"/>
    <w:rsid w:val="00E63508"/>
    <w:rsid w:val="00E65FA1"/>
    <w:rsid w:val="00E67993"/>
    <w:rsid w:val="00E67D89"/>
    <w:rsid w:val="00E710CA"/>
    <w:rsid w:val="00E7251C"/>
    <w:rsid w:val="00E757FE"/>
    <w:rsid w:val="00E771D9"/>
    <w:rsid w:val="00E8394E"/>
    <w:rsid w:val="00E8417E"/>
    <w:rsid w:val="00E93446"/>
    <w:rsid w:val="00E97415"/>
    <w:rsid w:val="00EA126D"/>
    <w:rsid w:val="00EA13B6"/>
    <w:rsid w:val="00EA20A5"/>
    <w:rsid w:val="00EA4895"/>
    <w:rsid w:val="00EA5900"/>
    <w:rsid w:val="00EB1605"/>
    <w:rsid w:val="00EB1FCE"/>
    <w:rsid w:val="00EB5638"/>
    <w:rsid w:val="00EB6FBD"/>
    <w:rsid w:val="00EC453F"/>
    <w:rsid w:val="00EC4C0D"/>
    <w:rsid w:val="00EC5ADC"/>
    <w:rsid w:val="00EC5AFB"/>
    <w:rsid w:val="00EC696B"/>
    <w:rsid w:val="00EC73AB"/>
    <w:rsid w:val="00ED0148"/>
    <w:rsid w:val="00ED4146"/>
    <w:rsid w:val="00ED715D"/>
    <w:rsid w:val="00ED7C03"/>
    <w:rsid w:val="00ED7D15"/>
    <w:rsid w:val="00EE0035"/>
    <w:rsid w:val="00EF15B0"/>
    <w:rsid w:val="00EF1E57"/>
    <w:rsid w:val="00EF28ED"/>
    <w:rsid w:val="00EF31E0"/>
    <w:rsid w:val="00EF46DE"/>
    <w:rsid w:val="00EF77A0"/>
    <w:rsid w:val="00F10852"/>
    <w:rsid w:val="00F12409"/>
    <w:rsid w:val="00F136F0"/>
    <w:rsid w:val="00F16389"/>
    <w:rsid w:val="00F16EB6"/>
    <w:rsid w:val="00F22C97"/>
    <w:rsid w:val="00F24040"/>
    <w:rsid w:val="00F24819"/>
    <w:rsid w:val="00F278E2"/>
    <w:rsid w:val="00F31B97"/>
    <w:rsid w:val="00F320D1"/>
    <w:rsid w:val="00F428BE"/>
    <w:rsid w:val="00F4560A"/>
    <w:rsid w:val="00F53058"/>
    <w:rsid w:val="00F535E1"/>
    <w:rsid w:val="00F64DF3"/>
    <w:rsid w:val="00F66390"/>
    <w:rsid w:val="00F72E32"/>
    <w:rsid w:val="00F74914"/>
    <w:rsid w:val="00F91079"/>
    <w:rsid w:val="00F96027"/>
    <w:rsid w:val="00FA1233"/>
    <w:rsid w:val="00FA2FD5"/>
    <w:rsid w:val="00FB1606"/>
    <w:rsid w:val="00FB2678"/>
    <w:rsid w:val="00FB3ED7"/>
    <w:rsid w:val="00FB4893"/>
    <w:rsid w:val="00FB528C"/>
    <w:rsid w:val="00FC3352"/>
    <w:rsid w:val="00FC6C4C"/>
    <w:rsid w:val="00FD03D5"/>
    <w:rsid w:val="00FD4E92"/>
    <w:rsid w:val="00FE31BF"/>
    <w:rsid w:val="00FE3FC8"/>
    <w:rsid w:val="00FE400A"/>
    <w:rsid w:val="00FE4926"/>
    <w:rsid w:val="00FF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20"/>
    <o:shapelayout v:ext="edit">
      <o:idmap v:ext="edit" data="1"/>
    </o:shapelayout>
  </w:shapeDefaults>
  <w:decimalSymbol w:val=","/>
  <w:listSeparator w:val=";"/>
  <w15:docId w15:val="{E783318D-7C15-45B6-90C6-5B6D83C5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CC5688"/>
    <w:pPr>
      <w:spacing w:before="20" w:after="120" w:line="360" w:lineRule="auto"/>
      <w:jc w:val="both"/>
    </w:pPr>
    <w:rPr>
      <w:sz w:val="24"/>
    </w:rPr>
  </w:style>
  <w:style w:type="paragraph" w:styleId="11">
    <w:name w:val="heading 1"/>
    <w:basedOn w:val="phbase"/>
    <w:next w:val="phnormal"/>
    <w:link w:val="12"/>
    <w:qFormat/>
    <w:rsid w:val="00C33B8B"/>
    <w:pPr>
      <w:keepNext/>
      <w:keepLines/>
      <w:pageBreakBefore/>
      <w:numPr>
        <w:numId w:val="7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6715A6"/>
    <w:pPr>
      <w:keepNext/>
      <w:keepLines/>
      <w:numPr>
        <w:ilvl w:val="1"/>
        <w:numId w:val="7"/>
      </w:numPr>
      <w:tabs>
        <w:tab w:val="left" w:pos="720"/>
      </w:tabs>
      <w:spacing w:before="360" w:after="360"/>
      <w:ind w:right="170"/>
      <w:outlineLvl w:val="1"/>
    </w:pPr>
    <w:rPr>
      <w:rFonts w:ascii="Times New Roman" w:hAnsi="Times New Roman"/>
      <w:b/>
    </w:rPr>
  </w:style>
  <w:style w:type="paragraph" w:styleId="30">
    <w:name w:val="heading 3"/>
    <w:basedOn w:val="phbase"/>
    <w:next w:val="phnormal"/>
    <w:qFormat/>
    <w:rsid w:val="00C33B8B"/>
    <w:pPr>
      <w:keepNext/>
      <w:keepLines/>
      <w:numPr>
        <w:ilvl w:val="2"/>
        <w:numId w:val="7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basedOn w:val="phbase"/>
    <w:next w:val="phnormal"/>
    <w:qFormat/>
    <w:rsid w:val="00C33B8B"/>
    <w:pPr>
      <w:keepNext/>
      <w:keepLines/>
      <w:numPr>
        <w:ilvl w:val="3"/>
        <w:numId w:val="7"/>
      </w:numPr>
      <w:spacing w:before="120" w:after="120"/>
      <w:ind w:right="170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base">
    <w:name w:val="ph_base"/>
    <w:rsid w:val="00C33B8B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C33B8B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C33B8B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C33B8B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C33B8B"/>
    <w:pPr>
      <w:numPr>
        <w:numId w:val="1"/>
      </w:numPr>
    </w:pPr>
  </w:style>
  <w:style w:type="paragraph" w:customStyle="1" w:styleId="phbibliography">
    <w:name w:val="ph_bibliography"/>
    <w:basedOn w:val="phbase"/>
    <w:rsid w:val="00C33B8B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33B8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33B8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33B8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C33B8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33B8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33B8B"/>
  </w:style>
  <w:style w:type="paragraph" w:customStyle="1" w:styleId="phconfirmstamptitle">
    <w:name w:val="ph_confirmstamp_title"/>
    <w:basedOn w:val="phconfirmstamp"/>
    <w:next w:val="phconfirmstampstamp"/>
    <w:rsid w:val="00C33B8B"/>
    <w:rPr>
      <w:caps/>
      <w:szCs w:val="24"/>
    </w:rPr>
  </w:style>
  <w:style w:type="paragraph" w:customStyle="1" w:styleId="phcontent">
    <w:name w:val="ph_content"/>
    <w:basedOn w:val="phbase"/>
    <w:next w:val="13"/>
    <w:rsid w:val="00C33B8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C33B8B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customStyle="1" w:styleId="phexample">
    <w:name w:val="ph_example"/>
    <w:basedOn w:val="phbase"/>
    <w:rsid w:val="00C33B8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C33B8B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33B8B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C33B8B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33B8B"/>
    <w:pPr>
      <w:widowControl w:val="0"/>
    </w:pPr>
    <w:rPr>
      <w:sz w:val="18"/>
    </w:rPr>
  </w:style>
  <w:style w:type="character" w:customStyle="1" w:styleId="phinline">
    <w:name w:val="ph_inline"/>
    <w:basedOn w:val="a0"/>
    <w:rsid w:val="00C33B8B"/>
  </w:style>
  <w:style w:type="character" w:customStyle="1" w:styleId="phinline8">
    <w:name w:val="ph_inline_8"/>
    <w:rsid w:val="00C33B8B"/>
    <w:rPr>
      <w:sz w:val="16"/>
    </w:rPr>
  </w:style>
  <w:style w:type="character" w:customStyle="1" w:styleId="phinlinebolditalic">
    <w:name w:val="ph_inline_bolditalic"/>
    <w:rsid w:val="00C33B8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33B8B"/>
    <w:rPr>
      <w:rFonts w:ascii="Courier New" w:hAnsi="Courier New"/>
      <w:sz w:val="24"/>
    </w:rPr>
  </w:style>
  <w:style w:type="character" w:customStyle="1" w:styleId="phinlinefirstterm">
    <w:name w:val="ph_inline_firstterm"/>
    <w:rsid w:val="00C33B8B"/>
    <w:rPr>
      <w:i/>
      <w:sz w:val="24"/>
    </w:rPr>
  </w:style>
  <w:style w:type="character" w:customStyle="1" w:styleId="phinlineguiitem">
    <w:name w:val="ph_inline_guiitem"/>
    <w:rsid w:val="00C33B8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C33B8B"/>
    <w:rPr>
      <w:b/>
      <w:smallCaps/>
      <w:sz w:val="24"/>
    </w:rPr>
  </w:style>
  <w:style w:type="character" w:customStyle="1" w:styleId="phinlinespace">
    <w:name w:val="ph_inline_space"/>
    <w:rsid w:val="00C33B8B"/>
    <w:rPr>
      <w:spacing w:val="60"/>
    </w:rPr>
  </w:style>
  <w:style w:type="character" w:customStyle="1" w:styleId="phinlinesuperline">
    <w:name w:val="ph_inline_superline"/>
    <w:rsid w:val="00C33B8B"/>
    <w:rPr>
      <w:vertAlign w:val="superscript"/>
    </w:rPr>
  </w:style>
  <w:style w:type="character" w:customStyle="1" w:styleId="phinlineunderline">
    <w:name w:val="ph_inline_underline"/>
    <w:rsid w:val="00C33B8B"/>
    <w:rPr>
      <w:u w:val="single"/>
      <w:lang w:val="ru-RU"/>
    </w:rPr>
  </w:style>
  <w:style w:type="character" w:customStyle="1" w:styleId="phinlineunderlineitalic">
    <w:name w:val="ph_inline_underlineitalic"/>
    <w:rsid w:val="00C33B8B"/>
    <w:rPr>
      <w:i/>
      <w:u w:val="single"/>
      <w:lang w:val="ru-RU"/>
    </w:rPr>
  </w:style>
  <w:style w:type="character" w:customStyle="1" w:styleId="phinlineuppercase">
    <w:name w:val="ph_inline_uppercase"/>
    <w:rsid w:val="00C33B8B"/>
    <w:rPr>
      <w:caps/>
      <w:lang w:val="ru-RU"/>
    </w:rPr>
  </w:style>
  <w:style w:type="paragraph" w:customStyle="1" w:styleId="phinset">
    <w:name w:val="ph_inset"/>
    <w:basedOn w:val="phnormal"/>
    <w:next w:val="phnormal"/>
    <w:rsid w:val="00C33B8B"/>
  </w:style>
  <w:style w:type="paragraph" w:customStyle="1" w:styleId="phinsetcaution">
    <w:name w:val="ph_inset_caution"/>
    <w:basedOn w:val="phinset"/>
    <w:rsid w:val="00C33B8B"/>
    <w:pPr>
      <w:keepLines/>
    </w:pPr>
  </w:style>
  <w:style w:type="paragraph" w:customStyle="1" w:styleId="phinsetnote">
    <w:name w:val="ph_inset_note"/>
    <w:basedOn w:val="phinset"/>
    <w:rsid w:val="00C33B8B"/>
    <w:pPr>
      <w:keepLines/>
    </w:pPr>
  </w:style>
  <w:style w:type="paragraph" w:customStyle="1" w:styleId="phinsettitle">
    <w:name w:val="ph_inset_title"/>
    <w:basedOn w:val="phinset"/>
    <w:next w:val="phinsetnote"/>
    <w:rsid w:val="00C33B8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C33B8B"/>
    <w:pPr>
      <w:keepLines/>
    </w:pPr>
  </w:style>
  <w:style w:type="paragraph" w:customStyle="1" w:styleId="phlistitemized1">
    <w:name w:val="ph_list_itemized_1"/>
    <w:basedOn w:val="phnormal"/>
    <w:rsid w:val="00C33B8B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C33B8B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C33B8B"/>
    <w:pPr>
      <w:keepNext/>
    </w:pPr>
  </w:style>
  <w:style w:type="paragraph" w:customStyle="1" w:styleId="phlistordered1">
    <w:name w:val="ph_list_ordered_1"/>
    <w:basedOn w:val="phnormal"/>
    <w:rsid w:val="00C33B8B"/>
    <w:pPr>
      <w:numPr>
        <w:numId w:val="5"/>
      </w:numPr>
      <w:ind w:left="1077" w:hanging="357"/>
    </w:pPr>
  </w:style>
  <w:style w:type="paragraph" w:customStyle="1" w:styleId="phlistordered2">
    <w:name w:val="ph_list_ordered_2"/>
    <w:basedOn w:val="phnormal"/>
    <w:rsid w:val="00C33B8B"/>
    <w:pPr>
      <w:numPr>
        <w:numId w:val="6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C33B8B"/>
    <w:pPr>
      <w:keepNext/>
    </w:pPr>
  </w:style>
  <w:style w:type="paragraph" w:customStyle="1" w:styleId="phnormal">
    <w:name w:val="ph_normal"/>
    <w:basedOn w:val="phbase"/>
    <w:rsid w:val="00C33B8B"/>
    <w:pPr>
      <w:ind w:right="170" w:firstLine="720"/>
    </w:pPr>
  </w:style>
  <w:style w:type="paragraph" w:customStyle="1" w:styleId="phstamp">
    <w:name w:val="ph_stamp"/>
    <w:basedOn w:val="phbase"/>
    <w:rsid w:val="00C33B8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33B8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33B8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33B8B"/>
    <w:pPr>
      <w:ind w:left="57"/>
    </w:pPr>
    <w:rPr>
      <w:i/>
    </w:rPr>
  </w:style>
  <w:style w:type="paragraph" w:customStyle="1" w:styleId="phtablecell">
    <w:name w:val="ph_table_cell"/>
    <w:basedOn w:val="phbase"/>
    <w:rsid w:val="00C33B8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33B8B"/>
    <w:pPr>
      <w:jc w:val="center"/>
    </w:pPr>
  </w:style>
  <w:style w:type="paragraph" w:customStyle="1" w:styleId="phtablecellleft">
    <w:name w:val="ph_table_cellleft"/>
    <w:basedOn w:val="phtablecell"/>
    <w:rsid w:val="00C33B8B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C33B8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33B8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C33B8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C33B8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33B8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33B8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C33B8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33B8B"/>
    <w:rPr>
      <w:b/>
    </w:rPr>
  </w:style>
  <w:style w:type="paragraph" w:customStyle="1" w:styleId="phtitlepagedocument">
    <w:name w:val="ph_titlepage_document"/>
    <w:basedOn w:val="phtitlepage"/>
    <w:autoRedefine/>
    <w:rsid w:val="00C33B8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33B8B"/>
  </w:style>
  <w:style w:type="paragraph" w:customStyle="1" w:styleId="phtitlepagesystemfull">
    <w:name w:val="ph_titlepage_system_full"/>
    <w:basedOn w:val="phtitlepage"/>
    <w:next w:val="phtitlepagesystemshort"/>
    <w:rsid w:val="00C33B8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33B8B"/>
    <w:rPr>
      <w:b/>
      <w:sz w:val="32"/>
    </w:rPr>
  </w:style>
  <w:style w:type="character" w:styleId="a3">
    <w:name w:val="Hyperlink"/>
    <w:uiPriority w:val="99"/>
    <w:rsid w:val="00C33B8B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C33B8B"/>
    <w:pPr>
      <w:tabs>
        <w:tab w:val="center" w:pos="4677"/>
        <w:tab w:val="right" w:pos="9355"/>
      </w:tabs>
    </w:pPr>
    <w:rPr>
      <w:rFonts w:ascii="Arial" w:hAnsi="Arial"/>
    </w:rPr>
  </w:style>
  <w:style w:type="paragraph" w:styleId="HTML">
    <w:name w:val="HTML Address"/>
    <w:basedOn w:val="a"/>
    <w:semiHidden/>
    <w:rsid w:val="00C33B8B"/>
    <w:rPr>
      <w:i/>
      <w:iCs/>
    </w:rPr>
  </w:style>
  <w:style w:type="paragraph" w:styleId="a6">
    <w:name w:val="footer"/>
    <w:basedOn w:val="a"/>
    <w:link w:val="a7"/>
    <w:uiPriority w:val="99"/>
    <w:rsid w:val="00C33B8B"/>
    <w:pPr>
      <w:tabs>
        <w:tab w:val="center" w:pos="4677"/>
        <w:tab w:val="right" w:pos="9355"/>
      </w:tabs>
    </w:pPr>
    <w:rPr>
      <w:rFonts w:ascii="Arial" w:hAnsi="Arial"/>
    </w:rPr>
  </w:style>
  <w:style w:type="paragraph" w:styleId="22">
    <w:name w:val="toc 2"/>
    <w:basedOn w:val="a"/>
    <w:next w:val="a"/>
    <w:autoRedefine/>
    <w:uiPriority w:val="39"/>
    <w:rsid w:val="00C33B8B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31">
    <w:name w:val="toc 3"/>
    <w:basedOn w:val="a"/>
    <w:next w:val="a"/>
    <w:autoRedefine/>
    <w:semiHidden/>
    <w:rsid w:val="00C33B8B"/>
    <w:pPr>
      <w:tabs>
        <w:tab w:val="left" w:pos="2262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0">
    <w:name w:val="toc 4"/>
    <w:basedOn w:val="a"/>
    <w:next w:val="a"/>
    <w:autoRedefine/>
    <w:semiHidden/>
    <w:rsid w:val="00C33B8B"/>
    <w:pPr>
      <w:ind w:left="600"/>
      <w:jc w:val="left"/>
    </w:pPr>
    <w:rPr>
      <w:szCs w:val="21"/>
    </w:rPr>
  </w:style>
  <w:style w:type="paragraph" w:styleId="5">
    <w:name w:val="toc 5"/>
    <w:basedOn w:val="a"/>
    <w:next w:val="a"/>
    <w:autoRedefine/>
    <w:semiHidden/>
    <w:rsid w:val="00C33B8B"/>
    <w:pPr>
      <w:ind w:left="960"/>
    </w:pPr>
  </w:style>
  <w:style w:type="paragraph" w:styleId="6">
    <w:name w:val="toc 6"/>
    <w:basedOn w:val="a"/>
    <w:next w:val="a"/>
    <w:autoRedefine/>
    <w:semiHidden/>
    <w:rsid w:val="00C33B8B"/>
    <w:pPr>
      <w:ind w:left="1200"/>
    </w:pPr>
  </w:style>
  <w:style w:type="paragraph" w:styleId="7">
    <w:name w:val="toc 7"/>
    <w:basedOn w:val="a"/>
    <w:next w:val="a"/>
    <w:autoRedefine/>
    <w:semiHidden/>
    <w:rsid w:val="00C33B8B"/>
    <w:pPr>
      <w:ind w:left="1440"/>
    </w:pPr>
  </w:style>
  <w:style w:type="paragraph" w:styleId="8">
    <w:name w:val="toc 8"/>
    <w:basedOn w:val="a"/>
    <w:next w:val="a"/>
    <w:autoRedefine/>
    <w:semiHidden/>
    <w:rsid w:val="00C33B8B"/>
    <w:pPr>
      <w:ind w:left="1680"/>
    </w:pPr>
  </w:style>
  <w:style w:type="paragraph" w:styleId="9">
    <w:name w:val="toc 9"/>
    <w:basedOn w:val="a"/>
    <w:next w:val="a"/>
    <w:autoRedefine/>
    <w:semiHidden/>
    <w:rsid w:val="00C33B8B"/>
    <w:pPr>
      <w:ind w:left="1920"/>
    </w:pPr>
  </w:style>
  <w:style w:type="paragraph" w:styleId="a8">
    <w:name w:val="Body Text"/>
    <w:basedOn w:val="a"/>
    <w:rsid w:val="00C33B8B"/>
  </w:style>
  <w:style w:type="paragraph" w:customStyle="1" w:styleId="phheader1withoutnum">
    <w:name w:val="ph_header_1_without_num"/>
    <w:basedOn w:val="11"/>
    <w:next w:val="phnormal"/>
    <w:rsid w:val="00C33B8B"/>
    <w:pPr>
      <w:numPr>
        <w:numId w:val="0"/>
      </w:numPr>
      <w:ind w:left="720"/>
    </w:pPr>
  </w:style>
  <w:style w:type="paragraph" w:styleId="a9">
    <w:name w:val="Normal (Web)"/>
    <w:basedOn w:val="a"/>
    <w:rsid w:val="008228E8"/>
    <w:pPr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phadditontype">
    <w:name w:val="ph_additon_type"/>
    <w:basedOn w:val="phbase"/>
    <w:next w:val="phnormal"/>
    <w:rsid w:val="00C33B8B"/>
    <w:pPr>
      <w:jc w:val="center"/>
    </w:pPr>
    <w:rPr>
      <w:i/>
    </w:rPr>
  </w:style>
  <w:style w:type="paragraph" w:customStyle="1" w:styleId="aa">
    <w:name w:val="Чертежный"/>
    <w:rsid w:val="00B65025"/>
    <w:pPr>
      <w:jc w:val="both"/>
    </w:pPr>
    <w:rPr>
      <w:rFonts w:ascii="ISOCPEUR" w:hAnsi="ISOCPEUR"/>
      <w:i/>
      <w:sz w:val="28"/>
      <w:lang w:val="uk-UA"/>
    </w:rPr>
  </w:style>
  <w:style w:type="paragraph" w:customStyle="1" w:styleId="phtablecolcaptionunderline">
    <w:name w:val="ph_table_colcaption_underline"/>
    <w:basedOn w:val="phtablecolcaption"/>
    <w:next w:val="phtablecell"/>
    <w:rsid w:val="00C33B8B"/>
    <w:rPr>
      <w:u w:val="single"/>
    </w:rPr>
  </w:style>
  <w:style w:type="paragraph" w:customStyle="1" w:styleId="phstampleft">
    <w:name w:val="ph_stamp_left"/>
    <w:basedOn w:val="phstamp"/>
    <w:rsid w:val="00C33B8B"/>
    <w:pPr>
      <w:jc w:val="left"/>
    </w:pPr>
    <w:rPr>
      <w:sz w:val="18"/>
    </w:rPr>
  </w:style>
  <w:style w:type="character" w:customStyle="1" w:styleId="a7">
    <w:name w:val="Нижний колонтитул Знак"/>
    <w:link w:val="a6"/>
    <w:uiPriority w:val="99"/>
    <w:rsid w:val="00DD67B9"/>
    <w:rPr>
      <w:rFonts w:ascii="Arial" w:hAnsi="Arial"/>
      <w:sz w:val="24"/>
    </w:rPr>
  </w:style>
  <w:style w:type="paragraph" w:styleId="ab">
    <w:name w:val="TOC Heading"/>
    <w:basedOn w:val="11"/>
    <w:next w:val="a"/>
    <w:uiPriority w:val="39"/>
    <w:semiHidden/>
    <w:unhideWhenUsed/>
    <w:qFormat/>
    <w:rsid w:val="00DD67B9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styleId="ac">
    <w:name w:val="FollowedHyperlink"/>
    <w:uiPriority w:val="99"/>
    <w:semiHidden/>
    <w:unhideWhenUsed/>
    <w:rsid w:val="005A2CB8"/>
    <w:rPr>
      <w:color w:val="800080"/>
      <w:u w:val="single"/>
    </w:rPr>
  </w:style>
  <w:style w:type="character" w:customStyle="1" w:styleId="a5">
    <w:name w:val="Верхний колонтитул Знак"/>
    <w:link w:val="a4"/>
    <w:uiPriority w:val="99"/>
    <w:rsid w:val="005A2CB8"/>
    <w:rPr>
      <w:rFonts w:ascii="Arial" w:hAnsi="Arial"/>
      <w:sz w:val="24"/>
    </w:rPr>
  </w:style>
  <w:style w:type="paragraph" w:customStyle="1" w:styleId="ad">
    <w:name w:val="Текст пункта"/>
    <w:link w:val="32"/>
    <w:rsid w:val="00DC44FB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32">
    <w:name w:val="Текст пункта Знак3"/>
    <w:link w:val="ad"/>
    <w:rsid w:val="00DC44FB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12">
    <w:name w:val="Заголовок 1 Знак"/>
    <w:link w:val="11"/>
    <w:rsid w:val="00DC44FB"/>
    <w:rPr>
      <w:rFonts w:ascii="Arial" w:hAnsi="Arial"/>
      <w:b/>
      <w:sz w:val="28"/>
      <w:szCs w:val="28"/>
    </w:rPr>
  </w:style>
  <w:style w:type="paragraph" w:customStyle="1" w:styleId="ae">
    <w:name w:val="Рис"/>
    <w:next w:val="ad"/>
    <w:rsid w:val="004362D5"/>
    <w:pPr>
      <w:keepNext/>
      <w:keepLines/>
      <w:spacing w:before="240" w:after="120"/>
      <w:jc w:val="center"/>
    </w:pPr>
    <w:rPr>
      <w:noProof/>
      <w:sz w:val="24"/>
      <w:lang w:val="en-US" w:eastAsia="en-US"/>
    </w:rPr>
  </w:style>
  <w:style w:type="paragraph" w:styleId="af">
    <w:name w:val="Document Map"/>
    <w:basedOn w:val="a"/>
    <w:rsid w:val="00C33B8B"/>
    <w:pPr>
      <w:shd w:val="clear" w:color="auto" w:fill="000080"/>
    </w:pPr>
    <w:rPr>
      <w:rFonts w:ascii="Tahoma" w:hAnsi="Tahoma" w:cs="Tahoma"/>
      <w:sz w:val="20"/>
    </w:rPr>
  </w:style>
  <w:style w:type="paragraph" w:customStyle="1" w:styleId="af0">
    <w:name w:val="Рис Имя"/>
    <w:basedOn w:val="a"/>
    <w:next w:val="ae"/>
    <w:rsid w:val="00EB5638"/>
    <w:pPr>
      <w:spacing w:before="240" w:after="360" w:line="288" w:lineRule="auto"/>
      <w:jc w:val="center"/>
    </w:pPr>
    <w:rPr>
      <w:lang w:eastAsia="en-US"/>
    </w:rPr>
  </w:style>
  <w:style w:type="paragraph" w:customStyle="1" w:styleId="10">
    <w:name w:val="Маркированный 1 уровень"/>
    <w:rsid w:val="00BB15EB"/>
    <w:pPr>
      <w:numPr>
        <w:numId w:val="9"/>
      </w:numPr>
      <w:spacing w:before="60" w:after="60" w:line="288" w:lineRule="auto"/>
    </w:pPr>
    <w:rPr>
      <w:snapToGrid w:val="0"/>
      <w:spacing w:val="2"/>
      <w:sz w:val="24"/>
      <w:szCs w:val="24"/>
      <w:lang w:eastAsia="en-US"/>
    </w:rPr>
  </w:style>
  <w:style w:type="paragraph" w:customStyle="1" w:styleId="1">
    <w:name w:val="Список_1)"/>
    <w:basedOn w:val="ad"/>
    <w:rsid w:val="002D2203"/>
    <w:pPr>
      <w:numPr>
        <w:numId w:val="8"/>
      </w:numPr>
    </w:pPr>
    <w:rPr>
      <w:kern w:val="24"/>
      <w:szCs w:val="20"/>
    </w:rPr>
  </w:style>
  <w:style w:type="paragraph" w:customStyle="1" w:styleId="3">
    <w:name w:val="Маркированный 3 уровень"/>
    <w:basedOn w:val="10"/>
    <w:qFormat/>
    <w:rsid w:val="002D2203"/>
    <w:pPr>
      <w:numPr>
        <w:numId w:val="10"/>
      </w:numPr>
      <w:ind w:left="1701"/>
    </w:pPr>
  </w:style>
  <w:style w:type="paragraph" w:customStyle="1" w:styleId="af1">
    <w:name w:val="Горячая клавиша (пункт меню)"/>
    <w:basedOn w:val="a"/>
    <w:next w:val="a"/>
    <w:link w:val="af2"/>
    <w:rsid w:val="002D2203"/>
    <w:pPr>
      <w:spacing w:before="0" w:after="0" w:line="240" w:lineRule="auto"/>
      <w:ind w:firstLine="340"/>
    </w:pPr>
    <w:rPr>
      <w:rFonts w:ascii="Tahoma" w:hAnsi="Tahoma"/>
      <w:i/>
      <w:sz w:val="20"/>
    </w:rPr>
  </w:style>
  <w:style w:type="character" w:customStyle="1" w:styleId="af2">
    <w:name w:val="Горячая клавиша (пункт меню) Знак Знак"/>
    <w:link w:val="af1"/>
    <w:rsid w:val="002D2203"/>
    <w:rPr>
      <w:rFonts w:ascii="Tahoma" w:hAnsi="Tahoma"/>
      <w:i/>
    </w:rPr>
  </w:style>
  <w:style w:type="paragraph" w:customStyle="1" w:styleId="af3">
    <w:name w:val="Примечание (текст)"/>
    <w:basedOn w:val="a"/>
    <w:link w:val="af4"/>
    <w:rsid w:val="00A15568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line="240" w:lineRule="auto"/>
      <w:ind w:left="567" w:right="567"/>
    </w:pPr>
    <w:rPr>
      <w:rFonts w:ascii="Tahoma" w:hAnsi="Tahoma"/>
      <w:sz w:val="20"/>
      <w:szCs w:val="24"/>
    </w:rPr>
  </w:style>
  <w:style w:type="paragraph" w:customStyle="1" w:styleId="af5">
    <w:name w:val="Важно!"/>
    <w:basedOn w:val="a"/>
    <w:link w:val="af6"/>
    <w:rsid w:val="00AB0091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/>
    </w:pPr>
    <w:rPr>
      <w:b/>
      <w:color w:val="E02020"/>
      <w:szCs w:val="24"/>
    </w:rPr>
  </w:style>
  <w:style w:type="character" w:customStyle="1" w:styleId="af4">
    <w:name w:val="Примечание (текст) Знак"/>
    <w:link w:val="af3"/>
    <w:rsid w:val="00A15568"/>
    <w:rPr>
      <w:rFonts w:ascii="Tahoma" w:hAnsi="Tahoma"/>
      <w:szCs w:val="24"/>
    </w:rPr>
  </w:style>
  <w:style w:type="character" w:customStyle="1" w:styleId="af6">
    <w:name w:val="Важно! Знак"/>
    <w:link w:val="af5"/>
    <w:rsid w:val="00AB0091"/>
    <w:rPr>
      <w:b/>
      <w:color w:val="E02020"/>
      <w:sz w:val="24"/>
      <w:szCs w:val="24"/>
    </w:rPr>
  </w:style>
  <w:style w:type="character" w:customStyle="1" w:styleId="14">
    <w:name w:val="Выдел_1"/>
    <w:rsid w:val="003B2636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2">
    <w:name w:val="Маркированный 2 уровень"/>
    <w:basedOn w:val="10"/>
    <w:qFormat/>
    <w:rsid w:val="003B2636"/>
    <w:pPr>
      <w:numPr>
        <w:numId w:val="12"/>
      </w:numPr>
      <w:ind w:left="1276"/>
    </w:pPr>
  </w:style>
  <w:style w:type="character" w:styleId="af7">
    <w:name w:val="Emphasis"/>
    <w:uiPriority w:val="20"/>
    <w:qFormat/>
    <w:rsid w:val="006715A6"/>
    <w:rPr>
      <w:i/>
      <w:iCs/>
    </w:rPr>
  </w:style>
  <w:style w:type="paragraph" w:styleId="af8">
    <w:name w:val="caption"/>
    <w:basedOn w:val="a"/>
    <w:next w:val="a"/>
    <w:uiPriority w:val="35"/>
    <w:unhideWhenUsed/>
    <w:qFormat/>
    <w:rsid w:val="00761C94"/>
    <w:rPr>
      <w:b/>
      <w:bCs/>
      <w:sz w:val="20"/>
    </w:rPr>
  </w:style>
  <w:style w:type="character" w:styleId="af9">
    <w:name w:val="annotation reference"/>
    <w:uiPriority w:val="99"/>
    <w:semiHidden/>
    <w:unhideWhenUsed/>
    <w:rsid w:val="00A14FC2"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rsid w:val="00A14FC2"/>
    <w:rPr>
      <w:sz w:val="20"/>
    </w:rPr>
  </w:style>
  <w:style w:type="character" w:customStyle="1" w:styleId="afb">
    <w:name w:val="Текст примечания Знак"/>
    <w:basedOn w:val="a0"/>
    <w:link w:val="afa"/>
    <w:uiPriority w:val="99"/>
    <w:rsid w:val="00A14FC2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14FC2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A14FC2"/>
    <w:rPr>
      <w:b/>
      <w:bCs/>
    </w:rPr>
  </w:style>
  <w:style w:type="paragraph" w:styleId="afe">
    <w:name w:val="Balloon Text"/>
    <w:basedOn w:val="a"/>
    <w:link w:val="aff"/>
    <w:uiPriority w:val="99"/>
    <w:semiHidden/>
    <w:unhideWhenUsed/>
    <w:rsid w:val="00A14FC2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A14FC2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link w:val="20"/>
    <w:rsid w:val="00AE02B6"/>
    <w:rPr>
      <w:b/>
      <w:sz w:val="24"/>
    </w:rPr>
  </w:style>
  <w:style w:type="paragraph" w:styleId="aff0">
    <w:name w:val="table of figures"/>
    <w:basedOn w:val="a"/>
    <w:next w:val="a"/>
    <w:uiPriority w:val="99"/>
    <w:unhideWhenUsed/>
    <w:rsid w:val="00341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4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wmf"/><Relationship Id="rId2" Type="http://schemas.openxmlformats.org/officeDocument/2006/relationships/image" Target="media/image20.wmf"/><Relationship Id="rId1" Type="http://schemas.openxmlformats.org/officeDocument/2006/relationships/image" Target="media/image19.wmf"/><Relationship Id="rId4" Type="http://schemas.openxmlformats.org/officeDocument/2006/relationships/image" Target="media/image2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hilosoft_1\GOST_34\&#1043;&#1054;&#1057;&#1058;3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09BF6-E501-411E-AB93-2735EE5C4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ГОСТ34</Template>
  <TotalTime>1</TotalTime>
  <Pages>13</Pages>
  <Words>1313</Words>
  <Characters>7489</Characters>
  <Application>Microsoft Office Word</Application>
  <DocSecurity>4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инструкция по проведению экспертизы</vt:lpstr>
    </vt:vector>
  </TitlesOfParts>
  <Manager>Косолапова Екатерина Сергеевна</Manager>
  <Company>ЗАО "Барс Груп"</Company>
  <LinksUpToDate>false</LinksUpToDate>
  <CharactersWithSpaces>8785</CharactersWithSpaces>
  <SharedDoc>false</SharedDoc>
  <HLinks>
    <vt:vector size="24" baseType="variant">
      <vt:variant>
        <vt:i4>1703990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_Toc362339419</vt:lpwstr>
      </vt:variant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_Toc362339418</vt:lpwstr>
      </vt:variant>
      <vt:variant>
        <vt:i4>1703990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_Toc362339417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_Toc362339416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инструкция по проведению экспертизы</dc:title>
  <dc:creator>Ахметов Дмитрий Владимирович</dc:creator>
  <cp:lastModifiedBy>Ольга Морозова</cp:lastModifiedBy>
  <cp:revision>2</cp:revision>
  <cp:lastPrinted>2013-09-03T13:39:00Z</cp:lastPrinted>
  <dcterms:created xsi:type="dcterms:W3CDTF">2013-09-18T11:11:00Z</dcterms:created>
  <dcterms:modified xsi:type="dcterms:W3CDTF">2013-09-18T11:11:00Z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Версия документа</vt:lpwstr>
  </property>
  <property fmtid="{D5CDD505-2E9C-101B-9397-08002B2CF9AE}" pid="3" name="номер_документа">
    <vt:lpwstr>Номер документа</vt:lpwstr>
  </property>
  <property fmtid="{D5CDD505-2E9C-101B-9397-08002B2CF9AE}" pid="4" name="краткое_название_системы">
    <vt:lpwstr>ИАС РНФБУ</vt:lpwstr>
  </property>
  <property fmtid="{D5CDD505-2E9C-101B-9397-08002B2CF9AE}" pid="5" name="полное_название_системы">
    <vt:lpwstr>Информационно-аналитическая система расчета нормативного финансирования государственных и муниципальных учреждений, бюджетной потребности на содержание и предоставление услуг государственными и муниципальными учреждениями в Республике Татарстан</vt:lpwstr>
  </property>
  <property fmtid="{D5CDD505-2E9C-101B-9397-08002B2CF9AE}" pid="6" name="код_документа">
    <vt:lpwstr>83470944.506900.001.И2.28</vt:lpwstr>
  </property>
  <property fmtid="{D5CDD505-2E9C-101B-9397-08002B2CF9AE}" pid="7" name="шифр_системы">
    <vt:lpwstr>Шифр системы</vt:lpwstr>
  </property>
</Properties>
</file>