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333639" w:themeColor="text2" w:themeTint="E6"/>
        </w:rPr>
        <w:id w:val="-1601091879"/>
        <w:docPartObj>
          <w:docPartGallery w:val="Cover Pages"/>
          <w:docPartUnique/>
        </w:docPartObj>
      </w:sdtPr>
      <w:sdtEndPr>
        <w:rPr>
          <w:i/>
        </w:rPr>
      </w:sdtEndPr>
      <w:sdtContent>
        <w:p w:rsidR="00E702AC" w:rsidRPr="00306FBC" w:rsidRDefault="00C10BCC" w:rsidP="0056253B">
          <w:pPr>
            <w:keepNext/>
            <w:suppressAutoHyphens/>
            <w:spacing w:before="0" w:after="0" w:line="276" w:lineRule="auto"/>
            <w:ind w:left="-142"/>
            <w:rPr>
              <w:i/>
              <w:color w:val="333639" w:themeColor="text2" w:themeTint="E6"/>
              <w:sz w:val="36"/>
            </w:rPr>
          </w:pPr>
          <w:r>
            <w:rPr>
              <w:i/>
              <w:noProof/>
              <w:color w:val="333639" w:themeColor="text2" w:themeTint="E6"/>
            </w:rPr>
            <mc:AlternateContent>
              <mc:Choice Requires="wps">
                <w:drawing>
                  <wp:anchor distT="0" distB="0" distL="114300" distR="114300" simplePos="0" relativeHeight="251659264" behindDoc="0" locked="0" layoutInCell="1" allowOverlap="0">
                    <wp:simplePos x="0" y="0"/>
                    <wp:positionH relativeFrom="page">
                      <wp:posOffset>904875</wp:posOffset>
                    </wp:positionH>
                    <wp:positionV relativeFrom="page">
                      <wp:posOffset>6934200</wp:posOffset>
                    </wp:positionV>
                    <wp:extent cx="6238875" cy="3143250"/>
                    <wp:effectExtent l="0" t="0" r="0" b="0"/>
                    <wp:wrapNone/>
                    <wp:docPr id="56" name="Надпись 6" descr="Заголовок, подзаголовок и аннотаци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4397" w:rsidRDefault="005D4397">
                                <w:pPr>
                                  <w:pStyle w:val="afffff6"/>
                                </w:pPr>
                                <w:sdt>
                                  <w:sdtPr>
                                    <w:rPr>
                                      <w:rFonts w:asciiTheme="minorHAnsi" w:hAnsiTheme="minorHAnsi"/>
                                      <w:b/>
                                      <w:sz w:val="44"/>
                                      <w:szCs w:val="44"/>
                                    </w:rPr>
                                    <w:alias w:val="Заголовок"/>
                                    <w:tag w:val=""/>
                                    <w:id w:val="267969655"/>
                                    <w:dataBinding w:prefixMappings="xmlns:ns0='http://purl.org/dc/elements/1.1/' xmlns:ns1='http://schemas.openxmlformats.org/package/2006/metadata/core-properties' " w:xpath="/ns1:coreProperties[1]/ns0:title[1]" w:storeItemID="{6C3C8BC8-F283-45AE-878A-BAB7291924A1}"/>
                                    <w:text w:multiLine="1"/>
                                  </w:sdtPr>
                                  <w:sdtContent>
                                    <w:r w:rsidRPr="00D64996">
                                      <w:rPr>
                                        <w:rFonts w:asciiTheme="minorHAnsi" w:hAnsiTheme="minorHAnsi"/>
                                        <w:b/>
                                        <w:sz w:val="44"/>
                                        <w:szCs w:val="44"/>
                                      </w:rPr>
                                      <w:t xml:space="preserve">стратегия социально экономического развития </w:t>
                                    </w:r>
                                    <w:r>
                                      <w:rPr>
                                        <w:rFonts w:asciiTheme="minorHAnsi" w:hAnsiTheme="minorHAnsi"/>
                                        <w:b/>
                                        <w:sz w:val="44"/>
                                        <w:szCs w:val="44"/>
                                      </w:rPr>
                                      <w:t>менделеев</w:t>
                                    </w:r>
                                    <w:r w:rsidRPr="00D64996">
                                      <w:rPr>
                                        <w:rFonts w:asciiTheme="minorHAnsi" w:hAnsiTheme="minorHAnsi"/>
                                        <w:b/>
                                        <w:sz w:val="44"/>
                                        <w:szCs w:val="44"/>
                                      </w:rPr>
                                      <w:t>ского муниципал</w:t>
                                    </w:r>
                                    <w:r>
                                      <w:rPr>
                                        <w:rFonts w:asciiTheme="minorHAnsi" w:hAnsiTheme="minorHAnsi"/>
                                        <w:b/>
                                        <w:sz w:val="44"/>
                                        <w:szCs w:val="44"/>
                                      </w:rPr>
                                      <w:t>ьного района на период 2016-2021 годы и на плановый</w:t>
                                    </w:r>
                                    <w:r w:rsidRPr="00D64996">
                                      <w:rPr>
                                        <w:rFonts w:asciiTheme="minorHAnsi" w:hAnsiTheme="minorHAnsi"/>
                                        <w:b/>
                                        <w:sz w:val="44"/>
                                        <w:szCs w:val="44"/>
                                      </w:rPr>
                                      <w:t xml:space="preserve"> </w:t>
                                    </w:r>
                                    <w:r>
                                      <w:rPr>
                                        <w:rFonts w:asciiTheme="minorHAnsi" w:hAnsiTheme="minorHAnsi"/>
                                        <w:b/>
                                        <w:sz w:val="44"/>
                                        <w:szCs w:val="44"/>
                                      </w:rPr>
                                      <w:t xml:space="preserve">период </w:t>
                                    </w:r>
                                    <w:r w:rsidRPr="00D64996">
                                      <w:rPr>
                                        <w:rFonts w:asciiTheme="minorHAnsi" w:hAnsiTheme="minorHAnsi"/>
                                        <w:b/>
                                        <w:sz w:val="44"/>
                                        <w:szCs w:val="44"/>
                                      </w:rPr>
                                      <w:t>до 2030 года</w:t>
                                    </w:r>
                                  </w:sdtContent>
                                </w:sdt>
                              </w:p>
                              <w:p w:rsidR="005D4397" w:rsidRDefault="005D4397" w:rsidP="00763AED">
                                <w:pPr>
                                  <w:pStyle w:val="afffffd"/>
                                  <w:tabs>
                                    <w:tab w:val="left" w:pos="9214"/>
                                  </w:tabs>
                                  <w:ind w:right="611"/>
                                  <w:rPr>
                                    <w:noProof/>
                                    <w:color w:val="auto"/>
                                  </w:rPr>
                                </w:pPr>
                                <w:sdt>
                                  <w:sdtPr>
                                    <w:rPr>
                                      <w:noProof/>
                                      <w:color w:val="auto"/>
                                    </w:rPr>
                                    <w:alias w:val="Аннотация"/>
                                    <w:id w:val="122363170"/>
                                    <w:dataBinding w:prefixMappings="xmlns:ns0='http://schemas.microsoft.com/office/2006/coverPageProps'" w:xpath="/ns0:CoverPageProperties[1]/ns0:Abstract[1]" w:storeItemID="{55AF091B-3C7A-41E3-B477-F2FDAA23CFDA}"/>
                                    <w:text/>
                                  </w:sdtPr>
                                  <w:sdtContent>
                                    <w:r>
                                      <w:rPr>
                                        <w:noProof/>
                                        <w:color w:val="auto"/>
                                      </w:rPr>
                                      <w:t>Менделеевский муниципальный район: новое качество роста</w:t>
                                    </w:r>
                                  </w:sdtContent>
                                </w:sdt>
                              </w:p>
                              <w:p w:rsidR="005D4397" w:rsidRDefault="005D4397" w:rsidP="008E0598">
                                <w:pPr>
                                  <w:pStyle w:val="afffffd"/>
                                  <w:tabs>
                                    <w:tab w:val="left" w:pos="9214"/>
                                  </w:tabs>
                                  <w:ind w:right="611"/>
                                  <w:jc w:val="center"/>
                                  <w:rPr>
                                    <w:noProof/>
                                    <w:color w:val="auto"/>
                                  </w:rPr>
                                </w:pPr>
                              </w:p>
                              <w:p w:rsidR="005D4397" w:rsidRDefault="005D4397" w:rsidP="008E0598">
                                <w:pPr>
                                  <w:pStyle w:val="afffffd"/>
                                  <w:tabs>
                                    <w:tab w:val="left" w:pos="9214"/>
                                  </w:tabs>
                                  <w:ind w:right="611"/>
                                  <w:jc w:val="center"/>
                                </w:pPr>
                                <w:r>
                                  <w:rPr>
                                    <w:noProof/>
                                    <w:color w:val="auto"/>
                                  </w:rPr>
                                  <w:t>Менделеевск, 2016</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alt="Заголовок, подзаголовок и аннотация" style="position:absolute;left:0;text-align:left;margin-left:71.25pt;margin-top:546pt;width:491.25pt;height:2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" o:allowoverlap="f" filled="f" stroked="f" strokeweight=".5pt">
                    <v:textbox inset="0,0,0,0">
                      <w:txbxContent>
                        <w:p w:rsidR="005D4397" w:rsidRDefault="005D4397">
                          <w:pPr>
                            <w:pStyle w:val="afffff6"/>
                          </w:pPr>
                          <w:sdt>
                            <w:sdtPr>
                              <w:rPr>
                                <w:rFonts w:asciiTheme="minorHAnsi" w:hAnsiTheme="minorHAnsi"/>
                                <w:b/>
                                <w:sz w:val="44"/>
                                <w:szCs w:val="44"/>
                              </w:rPr>
                              <w:alias w:val="Заголовок"/>
                              <w:tag w:val=""/>
                              <w:id w:val="267969655"/>
                              <w:dataBinding w:prefixMappings="xmlns:ns0='http://purl.org/dc/elements/1.1/' xmlns:ns1='http://schemas.openxmlformats.org/package/2006/metadata/core-properties' " w:xpath="/ns1:coreProperties[1]/ns0:title[1]" w:storeItemID="{6C3C8BC8-F283-45AE-878A-BAB7291924A1}"/>
                              <w:text w:multiLine="1"/>
                            </w:sdtPr>
                            <w:sdtContent>
                              <w:r w:rsidRPr="00D64996">
                                <w:rPr>
                                  <w:rFonts w:asciiTheme="minorHAnsi" w:hAnsiTheme="minorHAnsi"/>
                                  <w:b/>
                                  <w:sz w:val="44"/>
                                  <w:szCs w:val="44"/>
                                </w:rPr>
                                <w:t xml:space="preserve">стратегия социально экономического развития </w:t>
                              </w:r>
                              <w:r>
                                <w:rPr>
                                  <w:rFonts w:asciiTheme="minorHAnsi" w:hAnsiTheme="minorHAnsi"/>
                                  <w:b/>
                                  <w:sz w:val="44"/>
                                  <w:szCs w:val="44"/>
                                </w:rPr>
                                <w:t>менделеев</w:t>
                              </w:r>
                              <w:r w:rsidRPr="00D64996">
                                <w:rPr>
                                  <w:rFonts w:asciiTheme="minorHAnsi" w:hAnsiTheme="minorHAnsi"/>
                                  <w:b/>
                                  <w:sz w:val="44"/>
                                  <w:szCs w:val="44"/>
                                </w:rPr>
                                <w:t>ского муниципал</w:t>
                              </w:r>
                              <w:r>
                                <w:rPr>
                                  <w:rFonts w:asciiTheme="minorHAnsi" w:hAnsiTheme="minorHAnsi"/>
                                  <w:b/>
                                  <w:sz w:val="44"/>
                                  <w:szCs w:val="44"/>
                                </w:rPr>
                                <w:t>ьного района на период 2016-2021 годы и на плановый</w:t>
                              </w:r>
                              <w:r w:rsidRPr="00D64996">
                                <w:rPr>
                                  <w:rFonts w:asciiTheme="minorHAnsi" w:hAnsiTheme="minorHAnsi"/>
                                  <w:b/>
                                  <w:sz w:val="44"/>
                                  <w:szCs w:val="44"/>
                                </w:rPr>
                                <w:t xml:space="preserve"> </w:t>
                              </w:r>
                              <w:r>
                                <w:rPr>
                                  <w:rFonts w:asciiTheme="minorHAnsi" w:hAnsiTheme="minorHAnsi"/>
                                  <w:b/>
                                  <w:sz w:val="44"/>
                                  <w:szCs w:val="44"/>
                                </w:rPr>
                                <w:t xml:space="preserve">период </w:t>
                              </w:r>
                              <w:r w:rsidRPr="00D64996">
                                <w:rPr>
                                  <w:rFonts w:asciiTheme="minorHAnsi" w:hAnsiTheme="minorHAnsi"/>
                                  <w:b/>
                                  <w:sz w:val="44"/>
                                  <w:szCs w:val="44"/>
                                </w:rPr>
                                <w:t>до 2030 года</w:t>
                              </w:r>
                            </w:sdtContent>
                          </w:sdt>
                        </w:p>
                        <w:p w:rsidR="005D4397" w:rsidRDefault="005D4397" w:rsidP="00763AED">
                          <w:pPr>
                            <w:pStyle w:val="afffffd"/>
                            <w:tabs>
                              <w:tab w:val="left" w:pos="9214"/>
                            </w:tabs>
                            <w:ind w:right="611"/>
                            <w:rPr>
                              <w:noProof/>
                              <w:color w:val="auto"/>
                            </w:rPr>
                          </w:pPr>
                          <w:sdt>
                            <w:sdtPr>
                              <w:rPr>
                                <w:noProof/>
                                <w:color w:val="auto"/>
                              </w:rPr>
                              <w:alias w:val="Аннотация"/>
                              <w:id w:val="122363170"/>
                              <w:dataBinding w:prefixMappings="xmlns:ns0='http://schemas.microsoft.com/office/2006/coverPageProps'" w:xpath="/ns0:CoverPageProperties[1]/ns0:Abstract[1]" w:storeItemID="{55AF091B-3C7A-41E3-B477-F2FDAA23CFDA}"/>
                              <w:text/>
                            </w:sdtPr>
                            <w:sdtContent>
                              <w:r>
                                <w:rPr>
                                  <w:noProof/>
                                  <w:color w:val="auto"/>
                                </w:rPr>
                                <w:t>Менделеевский муниципальный район: новое качество роста</w:t>
                              </w:r>
                            </w:sdtContent>
                          </w:sdt>
                        </w:p>
                        <w:p w:rsidR="005D4397" w:rsidRDefault="005D4397" w:rsidP="008E0598">
                          <w:pPr>
                            <w:pStyle w:val="afffffd"/>
                            <w:tabs>
                              <w:tab w:val="left" w:pos="9214"/>
                            </w:tabs>
                            <w:ind w:right="611"/>
                            <w:jc w:val="center"/>
                            <w:rPr>
                              <w:noProof/>
                              <w:color w:val="auto"/>
                            </w:rPr>
                          </w:pPr>
                        </w:p>
                        <w:p w:rsidR="005D4397" w:rsidRDefault="005D4397" w:rsidP="008E0598">
                          <w:pPr>
                            <w:pStyle w:val="afffffd"/>
                            <w:tabs>
                              <w:tab w:val="left" w:pos="9214"/>
                            </w:tabs>
                            <w:ind w:right="611"/>
                            <w:jc w:val="center"/>
                          </w:pPr>
                          <w:r>
                            <w:rPr>
                              <w:noProof/>
                              <w:color w:val="auto"/>
                            </w:rPr>
                            <w:t>Менделеевск, 2016</w:t>
                          </w:r>
                        </w:p>
                      </w:txbxContent>
                    </v:textbox>
                    <w10:wrap anchorx="page" anchory="page"/>
                  </v:shape>
                </w:pict>
              </mc:Fallback>
            </mc:AlternateContent>
          </w:r>
          <w:r w:rsidR="00366463" w:rsidRPr="00306FBC">
            <w:rPr>
              <w:noProof/>
              <w:color w:val="333639" w:themeColor="text2" w:themeTint="E6"/>
            </w:rPr>
            <w:drawing>
              <wp:anchor distT="0" distB="0" distL="114300" distR="114300" simplePos="0" relativeHeight="251695104" behindDoc="0" locked="0" layoutInCell="1" allowOverlap="1">
                <wp:simplePos x="0" y="0"/>
                <wp:positionH relativeFrom="column">
                  <wp:posOffset>2106930</wp:posOffset>
                </wp:positionH>
                <wp:positionV relativeFrom="paragraph">
                  <wp:posOffset>817245</wp:posOffset>
                </wp:positionV>
                <wp:extent cx="666750" cy="933450"/>
                <wp:effectExtent l="0" t="0" r="0" b="0"/>
                <wp:wrapNone/>
                <wp:docPr id="2" name="Рисунок 2" descr="mendel%20rn%20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del%20rn%20he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933450"/>
                        </a:xfrm>
                        <a:prstGeom prst="rect">
                          <a:avLst/>
                        </a:prstGeom>
                        <a:noFill/>
                        <a:ln>
                          <a:noFill/>
                        </a:ln>
                      </pic:spPr>
                    </pic:pic>
                  </a:graphicData>
                </a:graphic>
              </wp:anchor>
            </w:drawing>
          </w:r>
          <w:r w:rsidR="00C04FAD" w:rsidRPr="00306FBC">
            <w:rPr>
              <w:color w:val="333639" w:themeColor="text2" w:themeTint="E6"/>
            </w:rPr>
            <w:t xml:space="preserve"> </w:t>
          </w:r>
          <w:r w:rsidR="00366463" w:rsidRPr="00306FBC">
            <w:rPr>
              <w:noProof/>
              <w:color w:val="333639" w:themeColor="text2" w:themeTint="E6"/>
            </w:rPr>
            <w:drawing>
              <wp:inline distT="0" distB="0" distL="0" distR="0">
                <wp:extent cx="6248399" cy="60674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6786" cy="6065858"/>
                        </a:xfrm>
                        <a:prstGeom prst="rect">
                          <a:avLst/>
                        </a:prstGeom>
                        <a:noFill/>
                        <a:ln>
                          <a:noFill/>
                        </a:ln>
                      </pic:spPr>
                    </pic:pic>
                  </a:graphicData>
                </a:graphic>
              </wp:inline>
            </w:drawing>
          </w:r>
          <w:r w:rsidR="00E702AC" w:rsidRPr="00306FBC">
            <w:rPr>
              <w:i/>
              <w:color w:val="333639" w:themeColor="text2" w:themeTint="E6"/>
            </w:rPr>
            <w:br w:type="page"/>
          </w:r>
        </w:p>
      </w:sdtContent>
    </w:sdt>
    <w:sdt>
      <w:sdtPr>
        <w:rPr>
          <w:color w:val="333639" w:themeColor="text2" w:themeTint="E6"/>
          <w:sz w:val="28"/>
          <w:szCs w:val="28"/>
        </w:rPr>
        <w:id w:val="-1766533207"/>
        <w:docPartObj>
          <w:docPartGallery w:val="Table of Contents"/>
          <w:docPartUnique/>
        </w:docPartObj>
      </w:sdtPr>
      <w:sdtEndPr>
        <w:rPr>
          <w:b/>
          <w:bCs/>
          <w:sz w:val="20"/>
          <w:szCs w:val="20"/>
        </w:rPr>
      </w:sdtEndPr>
      <w:sdtContent>
        <w:p w:rsidR="00B459FB" w:rsidRPr="001712F4" w:rsidRDefault="00306FBC" w:rsidP="0056253B">
          <w:pPr>
            <w:pStyle w:val="afffff9"/>
            <w:keepNext/>
            <w:spacing w:line="276" w:lineRule="auto"/>
            <w:rPr>
              <w:color w:val="333639" w:themeColor="text2" w:themeTint="E6"/>
              <w:sz w:val="28"/>
              <w:szCs w:val="28"/>
            </w:rPr>
          </w:pPr>
          <w:r w:rsidRPr="001712F4">
            <w:rPr>
              <w:color w:val="333639" w:themeColor="text2" w:themeTint="E6"/>
              <w:sz w:val="28"/>
              <w:szCs w:val="28"/>
            </w:rPr>
            <w:t>ОГЛАВЛЕНИЕ</w:t>
          </w:r>
        </w:p>
        <w:p w:rsidR="00C411A3" w:rsidRDefault="00F9250F">
          <w:pPr>
            <w:pStyle w:val="1fc"/>
            <w:tabs>
              <w:tab w:val="right" w:leader="dot" w:pos="9960"/>
            </w:tabs>
            <w:rPr>
              <w:rFonts w:eastAsiaTheme="minorEastAsia"/>
              <w:noProof/>
              <w:color w:val="auto"/>
              <w:kern w:val="0"/>
              <w:sz w:val="22"/>
              <w:szCs w:val="22"/>
            </w:rPr>
          </w:pPr>
          <w:r w:rsidRPr="001712F4">
            <w:rPr>
              <w:color w:val="333639" w:themeColor="text2" w:themeTint="E6"/>
              <w:sz w:val="24"/>
              <w:szCs w:val="24"/>
            </w:rPr>
            <w:fldChar w:fldCharType="begin"/>
          </w:r>
          <w:r w:rsidR="00B459FB" w:rsidRPr="001712F4">
            <w:rPr>
              <w:color w:val="333639" w:themeColor="text2" w:themeTint="E6"/>
              <w:sz w:val="24"/>
              <w:szCs w:val="24"/>
            </w:rPr>
            <w:instrText xml:space="preserve"> TOC \o "1-3" \h \z \u </w:instrText>
          </w:r>
          <w:r w:rsidRPr="001712F4">
            <w:rPr>
              <w:color w:val="333639" w:themeColor="text2" w:themeTint="E6"/>
              <w:sz w:val="24"/>
              <w:szCs w:val="24"/>
            </w:rPr>
            <w:fldChar w:fldCharType="separate"/>
          </w:r>
          <w:hyperlink w:anchor="_Toc456953289" w:history="1">
            <w:r w:rsidR="00C411A3" w:rsidRPr="00662A07">
              <w:rPr>
                <w:rStyle w:val="afff1"/>
                <w:noProof/>
              </w:rPr>
              <w:t>ПАСПОРТ СТРАТЕГИИ</w:t>
            </w:r>
            <w:r w:rsidR="00C411A3">
              <w:rPr>
                <w:noProof/>
                <w:webHidden/>
              </w:rPr>
              <w:tab/>
            </w:r>
            <w:r>
              <w:rPr>
                <w:noProof/>
                <w:webHidden/>
              </w:rPr>
              <w:fldChar w:fldCharType="begin"/>
            </w:r>
            <w:r w:rsidR="00C411A3">
              <w:rPr>
                <w:noProof/>
                <w:webHidden/>
              </w:rPr>
              <w:instrText xml:space="preserve"> PAGEREF _Toc456953289 \h </w:instrText>
            </w:r>
            <w:r>
              <w:rPr>
                <w:noProof/>
                <w:webHidden/>
              </w:rPr>
            </w:r>
            <w:r>
              <w:rPr>
                <w:noProof/>
                <w:webHidden/>
              </w:rPr>
              <w:fldChar w:fldCharType="separate"/>
            </w:r>
            <w:r w:rsidR="00A31372">
              <w:rPr>
                <w:noProof/>
                <w:webHidden/>
              </w:rPr>
              <w:t>5</w:t>
            </w:r>
            <w:r>
              <w:rPr>
                <w:noProof/>
                <w:webHidden/>
              </w:rPr>
              <w:fldChar w:fldCharType="end"/>
            </w:r>
          </w:hyperlink>
        </w:p>
        <w:p w:rsidR="00C411A3" w:rsidRDefault="005D4397">
          <w:pPr>
            <w:pStyle w:val="1fc"/>
            <w:tabs>
              <w:tab w:val="left" w:pos="400"/>
              <w:tab w:val="right" w:leader="dot" w:pos="9960"/>
            </w:tabs>
            <w:rPr>
              <w:rFonts w:eastAsiaTheme="minorEastAsia"/>
              <w:noProof/>
              <w:color w:val="auto"/>
              <w:kern w:val="0"/>
              <w:sz w:val="22"/>
              <w:szCs w:val="22"/>
            </w:rPr>
          </w:pPr>
          <w:hyperlink w:anchor="_Toc456953290" w:history="1">
            <w:r w:rsidR="00C411A3" w:rsidRPr="00662A07">
              <w:rPr>
                <w:rStyle w:val="afff1"/>
                <w:noProof/>
              </w:rPr>
              <w:t>1.</w:t>
            </w:r>
            <w:r w:rsidR="00C411A3">
              <w:rPr>
                <w:rFonts w:eastAsiaTheme="minorEastAsia"/>
                <w:noProof/>
                <w:color w:val="auto"/>
                <w:kern w:val="0"/>
                <w:sz w:val="22"/>
                <w:szCs w:val="22"/>
              </w:rPr>
              <w:tab/>
            </w:r>
            <w:r w:rsidR="00C411A3" w:rsidRPr="00662A07">
              <w:rPr>
                <w:rStyle w:val="afff1"/>
                <w:noProof/>
              </w:rPr>
              <w:t>ОСНОВНЫЕ ПОЛОЖЕНИЯ</w:t>
            </w:r>
            <w:r w:rsidR="00C411A3">
              <w:rPr>
                <w:noProof/>
                <w:webHidden/>
              </w:rPr>
              <w:tab/>
            </w:r>
            <w:r w:rsidR="00F9250F">
              <w:rPr>
                <w:noProof/>
                <w:webHidden/>
              </w:rPr>
              <w:fldChar w:fldCharType="begin"/>
            </w:r>
            <w:r w:rsidR="00C411A3">
              <w:rPr>
                <w:noProof/>
                <w:webHidden/>
              </w:rPr>
              <w:instrText xml:space="preserve"> PAGEREF _Toc456953290 \h </w:instrText>
            </w:r>
            <w:r w:rsidR="00F9250F">
              <w:rPr>
                <w:noProof/>
                <w:webHidden/>
              </w:rPr>
            </w:r>
            <w:r w:rsidR="00F9250F">
              <w:rPr>
                <w:noProof/>
                <w:webHidden/>
              </w:rPr>
              <w:fldChar w:fldCharType="separate"/>
            </w:r>
            <w:r w:rsidR="00A31372">
              <w:rPr>
                <w:noProof/>
                <w:webHidden/>
              </w:rPr>
              <w:t>7</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291" w:history="1">
            <w:r w:rsidR="00C411A3" w:rsidRPr="00662A07">
              <w:rPr>
                <w:rStyle w:val="afff1"/>
                <w:noProof/>
              </w:rPr>
              <w:t>1.1.</w:t>
            </w:r>
            <w:r w:rsidR="00C411A3">
              <w:rPr>
                <w:rFonts w:eastAsiaTheme="minorEastAsia"/>
                <w:noProof/>
                <w:color w:val="auto"/>
                <w:kern w:val="0"/>
                <w:sz w:val="22"/>
                <w:szCs w:val="22"/>
              </w:rPr>
              <w:tab/>
            </w:r>
            <w:r w:rsidR="00C411A3" w:rsidRPr="00662A07">
              <w:rPr>
                <w:rStyle w:val="afff1"/>
                <w:noProof/>
              </w:rPr>
              <w:t>Цели и задачи стратегии</w:t>
            </w:r>
            <w:r w:rsidR="00C411A3">
              <w:rPr>
                <w:noProof/>
                <w:webHidden/>
              </w:rPr>
              <w:tab/>
            </w:r>
            <w:r w:rsidR="00F9250F">
              <w:rPr>
                <w:noProof/>
                <w:webHidden/>
              </w:rPr>
              <w:fldChar w:fldCharType="begin"/>
            </w:r>
            <w:r w:rsidR="00C411A3">
              <w:rPr>
                <w:noProof/>
                <w:webHidden/>
              </w:rPr>
              <w:instrText xml:space="preserve"> PAGEREF _Toc456953291 \h </w:instrText>
            </w:r>
            <w:r w:rsidR="00F9250F">
              <w:rPr>
                <w:noProof/>
                <w:webHidden/>
              </w:rPr>
            </w:r>
            <w:r w:rsidR="00F9250F">
              <w:rPr>
                <w:noProof/>
                <w:webHidden/>
              </w:rPr>
              <w:fldChar w:fldCharType="separate"/>
            </w:r>
            <w:r w:rsidR="00A31372">
              <w:rPr>
                <w:noProof/>
                <w:webHidden/>
              </w:rPr>
              <w:t>7</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292" w:history="1">
            <w:r w:rsidR="00C411A3" w:rsidRPr="00662A07">
              <w:rPr>
                <w:rStyle w:val="afff1"/>
                <w:noProof/>
              </w:rPr>
              <w:t>1.2.</w:t>
            </w:r>
            <w:r w:rsidR="00C411A3">
              <w:rPr>
                <w:rFonts w:eastAsiaTheme="minorEastAsia"/>
                <w:noProof/>
                <w:color w:val="auto"/>
                <w:kern w:val="0"/>
                <w:sz w:val="22"/>
                <w:szCs w:val="22"/>
              </w:rPr>
              <w:tab/>
            </w:r>
            <w:r w:rsidR="00C411A3" w:rsidRPr="00662A07">
              <w:rPr>
                <w:rStyle w:val="afff1"/>
                <w:noProof/>
              </w:rPr>
              <w:t>Горизонт планирования</w:t>
            </w:r>
            <w:r w:rsidR="00C411A3">
              <w:rPr>
                <w:noProof/>
                <w:webHidden/>
              </w:rPr>
              <w:tab/>
            </w:r>
            <w:r w:rsidR="00F9250F">
              <w:rPr>
                <w:noProof/>
                <w:webHidden/>
              </w:rPr>
              <w:fldChar w:fldCharType="begin"/>
            </w:r>
            <w:r w:rsidR="00C411A3">
              <w:rPr>
                <w:noProof/>
                <w:webHidden/>
              </w:rPr>
              <w:instrText xml:space="preserve"> PAGEREF _Toc456953292 \h </w:instrText>
            </w:r>
            <w:r w:rsidR="00F9250F">
              <w:rPr>
                <w:noProof/>
                <w:webHidden/>
              </w:rPr>
            </w:r>
            <w:r w:rsidR="00F9250F">
              <w:rPr>
                <w:noProof/>
                <w:webHidden/>
              </w:rPr>
              <w:fldChar w:fldCharType="separate"/>
            </w:r>
            <w:r w:rsidR="00A31372">
              <w:rPr>
                <w:noProof/>
                <w:webHidden/>
              </w:rPr>
              <w:t>8</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293" w:history="1">
            <w:r w:rsidR="00C411A3" w:rsidRPr="00662A07">
              <w:rPr>
                <w:rStyle w:val="afff1"/>
                <w:noProof/>
              </w:rPr>
              <w:t>1.3.</w:t>
            </w:r>
            <w:r w:rsidR="00C411A3">
              <w:rPr>
                <w:rFonts w:eastAsiaTheme="minorEastAsia"/>
                <w:noProof/>
                <w:color w:val="auto"/>
                <w:kern w:val="0"/>
                <w:sz w:val="22"/>
                <w:szCs w:val="22"/>
              </w:rPr>
              <w:tab/>
            </w:r>
            <w:r w:rsidR="00C411A3" w:rsidRPr="00662A07">
              <w:rPr>
                <w:rStyle w:val="afff1"/>
                <w:noProof/>
              </w:rPr>
              <w:t>Ключевые подходыи принципы</w:t>
            </w:r>
            <w:r w:rsidR="00C411A3">
              <w:rPr>
                <w:noProof/>
                <w:webHidden/>
              </w:rPr>
              <w:tab/>
            </w:r>
            <w:r w:rsidR="00F9250F">
              <w:rPr>
                <w:noProof/>
                <w:webHidden/>
              </w:rPr>
              <w:fldChar w:fldCharType="begin"/>
            </w:r>
            <w:r w:rsidR="00C411A3">
              <w:rPr>
                <w:noProof/>
                <w:webHidden/>
              </w:rPr>
              <w:instrText xml:space="preserve"> PAGEREF _Toc456953293 \h </w:instrText>
            </w:r>
            <w:r w:rsidR="00F9250F">
              <w:rPr>
                <w:noProof/>
                <w:webHidden/>
              </w:rPr>
            </w:r>
            <w:r w:rsidR="00F9250F">
              <w:rPr>
                <w:noProof/>
                <w:webHidden/>
              </w:rPr>
              <w:fldChar w:fldCharType="separate"/>
            </w:r>
            <w:r w:rsidR="00A31372">
              <w:rPr>
                <w:noProof/>
                <w:webHidden/>
              </w:rPr>
              <w:t>8</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294" w:history="1">
            <w:r w:rsidR="00C411A3" w:rsidRPr="00662A07">
              <w:rPr>
                <w:rStyle w:val="afff1"/>
                <w:noProof/>
              </w:rPr>
              <w:t>1.4.</w:t>
            </w:r>
            <w:r w:rsidR="00C411A3">
              <w:rPr>
                <w:rFonts w:eastAsiaTheme="minorEastAsia"/>
                <w:noProof/>
                <w:color w:val="auto"/>
                <w:kern w:val="0"/>
                <w:sz w:val="22"/>
                <w:szCs w:val="22"/>
              </w:rPr>
              <w:tab/>
            </w:r>
            <w:r w:rsidR="00C411A3" w:rsidRPr="00662A07">
              <w:rPr>
                <w:rStyle w:val="afff1"/>
                <w:noProof/>
              </w:rPr>
              <w:t>Система преемственности на поселенческом уровне</w:t>
            </w:r>
            <w:r w:rsidR="00C411A3">
              <w:rPr>
                <w:noProof/>
                <w:webHidden/>
              </w:rPr>
              <w:tab/>
            </w:r>
            <w:r w:rsidR="00F9250F">
              <w:rPr>
                <w:noProof/>
                <w:webHidden/>
              </w:rPr>
              <w:fldChar w:fldCharType="begin"/>
            </w:r>
            <w:r w:rsidR="00C411A3">
              <w:rPr>
                <w:noProof/>
                <w:webHidden/>
              </w:rPr>
              <w:instrText xml:space="preserve"> PAGEREF _Toc456953294 \h </w:instrText>
            </w:r>
            <w:r w:rsidR="00F9250F">
              <w:rPr>
                <w:noProof/>
                <w:webHidden/>
              </w:rPr>
            </w:r>
            <w:r w:rsidR="00F9250F">
              <w:rPr>
                <w:noProof/>
                <w:webHidden/>
              </w:rPr>
              <w:fldChar w:fldCharType="separate"/>
            </w:r>
            <w:r w:rsidR="00A31372">
              <w:rPr>
                <w:noProof/>
                <w:webHidden/>
              </w:rPr>
              <w:t>12</w:t>
            </w:r>
            <w:r w:rsidR="00F9250F">
              <w:rPr>
                <w:noProof/>
                <w:webHidden/>
              </w:rPr>
              <w:fldChar w:fldCharType="end"/>
            </w:r>
          </w:hyperlink>
        </w:p>
        <w:p w:rsidR="00C411A3" w:rsidRDefault="005D4397">
          <w:pPr>
            <w:pStyle w:val="1fc"/>
            <w:tabs>
              <w:tab w:val="left" w:pos="400"/>
              <w:tab w:val="right" w:leader="dot" w:pos="9960"/>
            </w:tabs>
            <w:rPr>
              <w:rFonts w:eastAsiaTheme="minorEastAsia"/>
              <w:noProof/>
              <w:color w:val="auto"/>
              <w:kern w:val="0"/>
              <w:sz w:val="22"/>
              <w:szCs w:val="22"/>
            </w:rPr>
          </w:pPr>
          <w:hyperlink w:anchor="_Toc456953295" w:history="1">
            <w:r w:rsidR="00C411A3" w:rsidRPr="00662A07">
              <w:rPr>
                <w:rStyle w:val="afff1"/>
                <w:noProof/>
              </w:rPr>
              <w:t>2.</w:t>
            </w:r>
            <w:r w:rsidR="00C411A3">
              <w:rPr>
                <w:rFonts w:eastAsiaTheme="minorEastAsia"/>
                <w:noProof/>
                <w:color w:val="auto"/>
                <w:kern w:val="0"/>
                <w:sz w:val="22"/>
                <w:szCs w:val="22"/>
              </w:rPr>
              <w:tab/>
            </w:r>
            <w:r w:rsidR="00C411A3" w:rsidRPr="00662A07">
              <w:rPr>
                <w:rStyle w:val="afff1"/>
                <w:noProof/>
              </w:rPr>
              <w:t>СТРАТЕГИЧЕСКИЙ АНАЛИЗ РАЗВИТИЯ ТЕРРИТОРИИ: РЕСУРСЫ, ПРОБЛЕМЫ, ФАКТОРЫ ВЛИЯНИЯ</w:t>
            </w:r>
            <w:r w:rsidR="00C411A3">
              <w:rPr>
                <w:noProof/>
                <w:webHidden/>
              </w:rPr>
              <w:tab/>
            </w:r>
            <w:r w:rsidR="00F9250F">
              <w:rPr>
                <w:noProof/>
                <w:webHidden/>
              </w:rPr>
              <w:fldChar w:fldCharType="begin"/>
            </w:r>
            <w:r w:rsidR="00C411A3">
              <w:rPr>
                <w:noProof/>
                <w:webHidden/>
              </w:rPr>
              <w:instrText xml:space="preserve"> PAGEREF _Toc456953295 \h </w:instrText>
            </w:r>
            <w:r w:rsidR="00F9250F">
              <w:rPr>
                <w:noProof/>
                <w:webHidden/>
              </w:rPr>
            </w:r>
            <w:r w:rsidR="00F9250F">
              <w:rPr>
                <w:noProof/>
                <w:webHidden/>
              </w:rPr>
              <w:fldChar w:fldCharType="separate"/>
            </w:r>
            <w:r w:rsidR="00A31372">
              <w:rPr>
                <w:noProof/>
                <w:webHidden/>
              </w:rPr>
              <w:t>13</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296" w:history="1">
            <w:r w:rsidR="00C411A3" w:rsidRPr="00662A07">
              <w:rPr>
                <w:rStyle w:val="afff1"/>
                <w:noProof/>
              </w:rPr>
              <w:t>2.1.</w:t>
            </w:r>
            <w:r w:rsidR="00C411A3">
              <w:rPr>
                <w:rFonts w:eastAsiaTheme="minorEastAsia"/>
                <w:noProof/>
                <w:color w:val="auto"/>
                <w:kern w:val="0"/>
                <w:sz w:val="22"/>
                <w:szCs w:val="22"/>
              </w:rPr>
              <w:tab/>
            </w:r>
            <w:r w:rsidR="00C411A3" w:rsidRPr="00662A07">
              <w:rPr>
                <w:rStyle w:val="afff1"/>
                <w:noProof/>
              </w:rPr>
              <w:t>Ресурсный потенциал, современное социально-экономическое положение и проблемный каркас Стратегии</w:t>
            </w:r>
            <w:r w:rsidR="00C411A3">
              <w:rPr>
                <w:noProof/>
                <w:webHidden/>
              </w:rPr>
              <w:tab/>
            </w:r>
            <w:r w:rsidR="00F9250F">
              <w:rPr>
                <w:noProof/>
                <w:webHidden/>
              </w:rPr>
              <w:fldChar w:fldCharType="begin"/>
            </w:r>
            <w:r w:rsidR="00C411A3">
              <w:rPr>
                <w:noProof/>
                <w:webHidden/>
              </w:rPr>
              <w:instrText xml:space="preserve"> PAGEREF _Toc456953296 \h </w:instrText>
            </w:r>
            <w:r w:rsidR="00F9250F">
              <w:rPr>
                <w:noProof/>
                <w:webHidden/>
              </w:rPr>
            </w:r>
            <w:r w:rsidR="00F9250F">
              <w:rPr>
                <w:noProof/>
                <w:webHidden/>
              </w:rPr>
              <w:fldChar w:fldCharType="separate"/>
            </w:r>
            <w:r w:rsidR="00A31372">
              <w:rPr>
                <w:noProof/>
                <w:webHidden/>
              </w:rPr>
              <w:t>13</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297" w:history="1">
            <w:r w:rsidR="00C411A3" w:rsidRPr="00662A07">
              <w:rPr>
                <w:rStyle w:val="afff1"/>
                <w:noProof/>
              </w:rPr>
              <w:t>2.2.</w:t>
            </w:r>
            <w:r w:rsidR="00C411A3">
              <w:rPr>
                <w:rFonts w:eastAsiaTheme="minorEastAsia"/>
                <w:noProof/>
                <w:color w:val="auto"/>
                <w:kern w:val="0"/>
                <w:sz w:val="22"/>
                <w:szCs w:val="22"/>
              </w:rPr>
              <w:tab/>
            </w:r>
            <w:r w:rsidR="00C411A3" w:rsidRPr="00662A07">
              <w:rPr>
                <w:rStyle w:val="afff1"/>
                <w:noProof/>
              </w:rPr>
              <w:t>Внешние условия развития</w:t>
            </w:r>
            <w:r w:rsidR="00C411A3">
              <w:rPr>
                <w:noProof/>
                <w:webHidden/>
              </w:rPr>
              <w:tab/>
            </w:r>
            <w:r w:rsidR="00F9250F">
              <w:rPr>
                <w:noProof/>
                <w:webHidden/>
              </w:rPr>
              <w:fldChar w:fldCharType="begin"/>
            </w:r>
            <w:r w:rsidR="00C411A3">
              <w:rPr>
                <w:noProof/>
                <w:webHidden/>
              </w:rPr>
              <w:instrText xml:space="preserve"> PAGEREF _Toc456953297 \h </w:instrText>
            </w:r>
            <w:r w:rsidR="00F9250F">
              <w:rPr>
                <w:noProof/>
                <w:webHidden/>
              </w:rPr>
            </w:r>
            <w:r w:rsidR="00F9250F">
              <w:rPr>
                <w:noProof/>
                <w:webHidden/>
              </w:rPr>
              <w:fldChar w:fldCharType="separate"/>
            </w:r>
            <w:r w:rsidR="00A31372">
              <w:rPr>
                <w:noProof/>
                <w:webHidden/>
              </w:rPr>
              <w:t>59</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298" w:history="1">
            <w:r w:rsidR="00C411A3" w:rsidRPr="00662A07">
              <w:rPr>
                <w:rStyle w:val="afff1"/>
                <w:noProof/>
              </w:rPr>
              <w:t>2.3.</w:t>
            </w:r>
            <w:r w:rsidR="00C411A3">
              <w:rPr>
                <w:rFonts w:eastAsiaTheme="minorEastAsia"/>
                <w:noProof/>
                <w:color w:val="auto"/>
                <w:kern w:val="0"/>
                <w:sz w:val="22"/>
                <w:szCs w:val="22"/>
              </w:rPr>
              <w:tab/>
            </w:r>
            <w:r w:rsidR="00C411A3" w:rsidRPr="00662A07">
              <w:rPr>
                <w:rStyle w:val="afff1"/>
                <w:noProof/>
              </w:rPr>
              <w:t>Преимущества и возможности территории</w:t>
            </w:r>
            <w:r w:rsidR="00C411A3">
              <w:rPr>
                <w:noProof/>
                <w:webHidden/>
              </w:rPr>
              <w:tab/>
            </w:r>
            <w:r w:rsidR="00F9250F">
              <w:rPr>
                <w:noProof/>
                <w:webHidden/>
              </w:rPr>
              <w:fldChar w:fldCharType="begin"/>
            </w:r>
            <w:r w:rsidR="00C411A3">
              <w:rPr>
                <w:noProof/>
                <w:webHidden/>
              </w:rPr>
              <w:instrText xml:space="preserve"> PAGEREF _Toc456953298 \h </w:instrText>
            </w:r>
            <w:r w:rsidR="00F9250F">
              <w:rPr>
                <w:noProof/>
                <w:webHidden/>
              </w:rPr>
            </w:r>
            <w:r w:rsidR="00F9250F">
              <w:rPr>
                <w:noProof/>
                <w:webHidden/>
              </w:rPr>
              <w:fldChar w:fldCharType="separate"/>
            </w:r>
            <w:r w:rsidR="00A31372">
              <w:rPr>
                <w:noProof/>
                <w:webHidden/>
              </w:rPr>
              <w:t>72</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299" w:history="1">
            <w:r w:rsidR="00C411A3" w:rsidRPr="00662A07">
              <w:rPr>
                <w:rStyle w:val="afff1"/>
                <w:noProof/>
              </w:rPr>
              <w:t>2.4.</w:t>
            </w:r>
            <w:r w:rsidR="00C411A3">
              <w:rPr>
                <w:rFonts w:eastAsiaTheme="minorEastAsia"/>
                <w:noProof/>
                <w:color w:val="auto"/>
                <w:kern w:val="0"/>
                <w:sz w:val="22"/>
                <w:szCs w:val="22"/>
              </w:rPr>
              <w:tab/>
            </w:r>
            <w:r w:rsidR="00C411A3" w:rsidRPr="00662A07">
              <w:rPr>
                <w:rStyle w:val="afff1"/>
                <w:noProof/>
              </w:rPr>
              <w:t>Ограничения и риски</w:t>
            </w:r>
            <w:r w:rsidR="00C411A3">
              <w:rPr>
                <w:noProof/>
                <w:webHidden/>
              </w:rPr>
              <w:tab/>
            </w:r>
            <w:r w:rsidR="00F9250F">
              <w:rPr>
                <w:noProof/>
                <w:webHidden/>
              </w:rPr>
              <w:fldChar w:fldCharType="begin"/>
            </w:r>
            <w:r w:rsidR="00C411A3">
              <w:rPr>
                <w:noProof/>
                <w:webHidden/>
              </w:rPr>
              <w:instrText xml:space="preserve"> PAGEREF _Toc456953299 \h </w:instrText>
            </w:r>
            <w:r w:rsidR="00F9250F">
              <w:rPr>
                <w:noProof/>
                <w:webHidden/>
              </w:rPr>
            </w:r>
            <w:r w:rsidR="00F9250F">
              <w:rPr>
                <w:noProof/>
                <w:webHidden/>
              </w:rPr>
              <w:fldChar w:fldCharType="separate"/>
            </w:r>
            <w:r w:rsidR="00A31372">
              <w:rPr>
                <w:noProof/>
                <w:webHidden/>
              </w:rPr>
              <w:t>74</w:t>
            </w:r>
            <w:r w:rsidR="00F9250F">
              <w:rPr>
                <w:noProof/>
                <w:webHidden/>
              </w:rPr>
              <w:fldChar w:fldCharType="end"/>
            </w:r>
          </w:hyperlink>
        </w:p>
        <w:p w:rsidR="00C411A3" w:rsidRDefault="005D4397">
          <w:pPr>
            <w:pStyle w:val="1fc"/>
            <w:tabs>
              <w:tab w:val="left" w:pos="400"/>
              <w:tab w:val="right" w:leader="dot" w:pos="9960"/>
            </w:tabs>
            <w:rPr>
              <w:rFonts w:eastAsiaTheme="minorEastAsia"/>
              <w:noProof/>
              <w:color w:val="auto"/>
              <w:kern w:val="0"/>
              <w:sz w:val="22"/>
              <w:szCs w:val="22"/>
            </w:rPr>
          </w:pPr>
          <w:hyperlink w:anchor="_Toc456953300" w:history="1">
            <w:r w:rsidR="00C411A3" w:rsidRPr="00662A07">
              <w:rPr>
                <w:rStyle w:val="afff1"/>
                <w:noProof/>
              </w:rPr>
              <w:t>3.</w:t>
            </w:r>
            <w:r w:rsidR="00C411A3">
              <w:rPr>
                <w:rFonts w:eastAsiaTheme="minorEastAsia"/>
                <w:noProof/>
                <w:color w:val="auto"/>
                <w:kern w:val="0"/>
                <w:sz w:val="22"/>
                <w:szCs w:val="22"/>
              </w:rPr>
              <w:tab/>
            </w:r>
            <w:r w:rsidR="00C411A3" w:rsidRPr="00662A07">
              <w:rPr>
                <w:rStyle w:val="afff1"/>
                <w:noProof/>
              </w:rPr>
              <w:t>СТРАТЕГИЧЕСКИЕ АЛЬТЕРНАТИВЫ И ОБРАЗ БУДУЩЕГО</w:t>
            </w:r>
            <w:r w:rsidR="00C411A3">
              <w:rPr>
                <w:noProof/>
                <w:webHidden/>
              </w:rPr>
              <w:tab/>
            </w:r>
            <w:r w:rsidR="00F9250F">
              <w:rPr>
                <w:noProof/>
                <w:webHidden/>
              </w:rPr>
              <w:fldChar w:fldCharType="begin"/>
            </w:r>
            <w:r w:rsidR="00C411A3">
              <w:rPr>
                <w:noProof/>
                <w:webHidden/>
              </w:rPr>
              <w:instrText xml:space="preserve"> PAGEREF _Toc456953300 \h </w:instrText>
            </w:r>
            <w:r w:rsidR="00F9250F">
              <w:rPr>
                <w:noProof/>
                <w:webHidden/>
              </w:rPr>
            </w:r>
            <w:r w:rsidR="00F9250F">
              <w:rPr>
                <w:noProof/>
                <w:webHidden/>
              </w:rPr>
              <w:fldChar w:fldCharType="separate"/>
            </w:r>
            <w:r w:rsidR="00A31372">
              <w:rPr>
                <w:noProof/>
                <w:webHidden/>
              </w:rPr>
              <w:t>77</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301" w:history="1">
            <w:r w:rsidR="00C411A3" w:rsidRPr="00662A07">
              <w:rPr>
                <w:rStyle w:val="afff1"/>
                <w:noProof/>
              </w:rPr>
              <w:t>3.1.</w:t>
            </w:r>
            <w:r w:rsidR="00C411A3">
              <w:rPr>
                <w:rFonts w:eastAsiaTheme="minorEastAsia"/>
                <w:noProof/>
                <w:color w:val="auto"/>
                <w:kern w:val="0"/>
                <w:sz w:val="22"/>
                <w:szCs w:val="22"/>
              </w:rPr>
              <w:tab/>
            </w:r>
            <w:r w:rsidR="00C411A3" w:rsidRPr="00662A07">
              <w:rPr>
                <w:rStyle w:val="afff1"/>
                <w:noProof/>
              </w:rPr>
              <w:t>Стратегические альтернативы</w:t>
            </w:r>
            <w:r w:rsidR="00C411A3">
              <w:rPr>
                <w:noProof/>
                <w:webHidden/>
              </w:rPr>
              <w:tab/>
            </w:r>
            <w:r w:rsidR="00F9250F">
              <w:rPr>
                <w:noProof/>
                <w:webHidden/>
              </w:rPr>
              <w:fldChar w:fldCharType="begin"/>
            </w:r>
            <w:r w:rsidR="00C411A3">
              <w:rPr>
                <w:noProof/>
                <w:webHidden/>
              </w:rPr>
              <w:instrText xml:space="preserve"> PAGEREF _Toc456953301 \h </w:instrText>
            </w:r>
            <w:r w:rsidR="00F9250F">
              <w:rPr>
                <w:noProof/>
                <w:webHidden/>
              </w:rPr>
            </w:r>
            <w:r w:rsidR="00F9250F">
              <w:rPr>
                <w:noProof/>
                <w:webHidden/>
              </w:rPr>
              <w:fldChar w:fldCharType="separate"/>
            </w:r>
            <w:r w:rsidR="00A31372">
              <w:rPr>
                <w:noProof/>
                <w:webHidden/>
              </w:rPr>
              <w:t>77</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302" w:history="1">
            <w:r w:rsidR="00C411A3" w:rsidRPr="00662A07">
              <w:rPr>
                <w:rStyle w:val="afff1"/>
                <w:noProof/>
              </w:rPr>
              <w:t>3.2.</w:t>
            </w:r>
            <w:r w:rsidR="00C411A3">
              <w:rPr>
                <w:rFonts w:eastAsiaTheme="minorEastAsia"/>
                <w:noProof/>
                <w:color w:val="auto"/>
                <w:kern w:val="0"/>
                <w:sz w:val="22"/>
                <w:szCs w:val="22"/>
              </w:rPr>
              <w:tab/>
            </w:r>
            <w:r w:rsidR="00C411A3" w:rsidRPr="00662A07">
              <w:rPr>
                <w:rStyle w:val="afff1"/>
                <w:noProof/>
              </w:rPr>
              <w:t>Образ будущего и Генеральная стратегическая цель</w:t>
            </w:r>
            <w:r w:rsidR="00C411A3">
              <w:rPr>
                <w:noProof/>
                <w:webHidden/>
              </w:rPr>
              <w:tab/>
            </w:r>
            <w:r w:rsidR="00F9250F">
              <w:rPr>
                <w:noProof/>
                <w:webHidden/>
              </w:rPr>
              <w:fldChar w:fldCharType="begin"/>
            </w:r>
            <w:r w:rsidR="00C411A3">
              <w:rPr>
                <w:noProof/>
                <w:webHidden/>
              </w:rPr>
              <w:instrText xml:space="preserve"> PAGEREF _Toc456953302 \h </w:instrText>
            </w:r>
            <w:r w:rsidR="00F9250F">
              <w:rPr>
                <w:noProof/>
                <w:webHidden/>
              </w:rPr>
            </w:r>
            <w:r w:rsidR="00F9250F">
              <w:rPr>
                <w:noProof/>
                <w:webHidden/>
              </w:rPr>
              <w:fldChar w:fldCharType="separate"/>
            </w:r>
            <w:r w:rsidR="00A31372">
              <w:rPr>
                <w:noProof/>
                <w:webHidden/>
              </w:rPr>
              <w:t>81</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303" w:history="1">
            <w:r w:rsidR="00C411A3" w:rsidRPr="00662A07">
              <w:rPr>
                <w:rStyle w:val="afff1"/>
                <w:noProof/>
              </w:rPr>
              <w:t>3.3.</w:t>
            </w:r>
            <w:r w:rsidR="00C411A3">
              <w:rPr>
                <w:rFonts w:eastAsiaTheme="minorEastAsia"/>
                <w:noProof/>
                <w:color w:val="auto"/>
                <w:kern w:val="0"/>
                <w:sz w:val="22"/>
                <w:szCs w:val="22"/>
              </w:rPr>
              <w:tab/>
            </w:r>
            <w:r w:rsidR="00C411A3" w:rsidRPr="00662A07">
              <w:rPr>
                <w:rStyle w:val="afff1"/>
                <w:noProof/>
              </w:rPr>
              <w:t>Система стратегических целей и задач</w:t>
            </w:r>
            <w:r w:rsidR="00C411A3">
              <w:rPr>
                <w:noProof/>
                <w:webHidden/>
              </w:rPr>
              <w:tab/>
            </w:r>
            <w:r w:rsidR="00F9250F">
              <w:rPr>
                <w:noProof/>
                <w:webHidden/>
              </w:rPr>
              <w:fldChar w:fldCharType="begin"/>
            </w:r>
            <w:r w:rsidR="00C411A3">
              <w:rPr>
                <w:noProof/>
                <w:webHidden/>
              </w:rPr>
              <w:instrText xml:space="preserve"> PAGEREF _Toc456953303 \h </w:instrText>
            </w:r>
            <w:r w:rsidR="00F9250F">
              <w:rPr>
                <w:noProof/>
                <w:webHidden/>
              </w:rPr>
            </w:r>
            <w:r w:rsidR="00F9250F">
              <w:rPr>
                <w:noProof/>
                <w:webHidden/>
              </w:rPr>
              <w:fldChar w:fldCharType="separate"/>
            </w:r>
            <w:r w:rsidR="00A31372">
              <w:rPr>
                <w:noProof/>
                <w:webHidden/>
              </w:rPr>
              <w:t>84</w:t>
            </w:r>
            <w:r w:rsidR="00F9250F">
              <w:rPr>
                <w:noProof/>
                <w:webHidden/>
              </w:rPr>
              <w:fldChar w:fldCharType="end"/>
            </w:r>
          </w:hyperlink>
        </w:p>
        <w:p w:rsidR="00C411A3" w:rsidRDefault="005D4397">
          <w:pPr>
            <w:pStyle w:val="1fc"/>
            <w:tabs>
              <w:tab w:val="left" w:pos="400"/>
              <w:tab w:val="right" w:leader="dot" w:pos="9960"/>
            </w:tabs>
            <w:rPr>
              <w:rFonts w:eastAsiaTheme="minorEastAsia"/>
              <w:noProof/>
              <w:color w:val="auto"/>
              <w:kern w:val="0"/>
              <w:sz w:val="22"/>
              <w:szCs w:val="22"/>
            </w:rPr>
          </w:pPr>
          <w:hyperlink w:anchor="_Toc456953304" w:history="1">
            <w:r w:rsidR="00C411A3" w:rsidRPr="00662A07">
              <w:rPr>
                <w:rStyle w:val="afff1"/>
                <w:noProof/>
              </w:rPr>
              <w:t>4.</w:t>
            </w:r>
            <w:r w:rsidR="00C411A3">
              <w:rPr>
                <w:rFonts w:eastAsiaTheme="minorEastAsia"/>
                <w:noProof/>
                <w:color w:val="auto"/>
                <w:kern w:val="0"/>
                <w:sz w:val="22"/>
                <w:szCs w:val="22"/>
              </w:rPr>
              <w:tab/>
            </w:r>
            <w:r w:rsidR="00C411A3" w:rsidRPr="00662A07">
              <w:rPr>
                <w:rStyle w:val="afff1"/>
                <w:noProof/>
              </w:rPr>
              <w:t>СТРАТЕГИЧЕСКИЕ ПРИОРИТЕТЫ РАЗВИТИЯ ТЕРРИТОРИИ</w:t>
            </w:r>
            <w:r w:rsidR="00C411A3">
              <w:rPr>
                <w:noProof/>
                <w:webHidden/>
              </w:rPr>
              <w:tab/>
            </w:r>
            <w:r w:rsidR="00F9250F">
              <w:rPr>
                <w:noProof/>
                <w:webHidden/>
              </w:rPr>
              <w:fldChar w:fldCharType="begin"/>
            </w:r>
            <w:r w:rsidR="00C411A3">
              <w:rPr>
                <w:noProof/>
                <w:webHidden/>
              </w:rPr>
              <w:instrText xml:space="preserve"> PAGEREF _Toc456953304 \h </w:instrText>
            </w:r>
            <w:r w:rsidR="00F9250F">
              <w:rPr>
                <w:noProof/>
                <w:webHidden/>
              </w:rPr>
            </w:r>
            <w:r w:rsidR="00F9250F">
              <w:rPr>
                <w:noProof/>
                <w:webHidden/>
              </w:rPr>
              <w:fldChar w:fldCharType="separate"/>
            </w:r>
            <w:r w:rsidR="00A31372">
              <w:rPr>
                <w:noProof/>
                <w:webHidden/>
              </w:rPr>
              <w:t>86</w:t>
            </w:r>
            <w:r w:rsidR="00F9250F">
              <w:rPr>
                <w:noProof/>
                <w:webHidden/>
              </w:rPr>
              <w:fldChar w:fldCharType="end"/>
            </w:r>
          </w:hyperlink>
        </w:p>
        <w:p w:rsidR="00C411A3" w:rsidRDefault="005D4397">
          <w:pPr>
            <w:pStyle w:val="1fc"/>
            <w:tabs>
              <w:tab w:val="left" w:pos="660"/>
              <w:tab w:val="right" w:leader="dot" w:pos="9960"/>
            </w:tabs>
            <w:rPr>
              <w:rFonts w:eastAsiaTheme="minorEastAsia"/>
              <w:noProof/>
              <w:color w:val="auto"/>
              <w:kern w:val="0"/>
              <w:sz w:val="22"/>
              <w:szCs w:val="22"/>
            </w:rPr>
          </w:pPr>
          <w:hyperlink w:anchor="_Toc456953305" w:history="1">
            <w:r w:rsidR="00C411A3" w:rsidRPr="00662A07">
              <w:rPr>
                <w:rStyle w:val="afff1"/>
                <w:noProof/>
              </w:rPr>
              <w:t>4.1.</w:t>
            </w:r>
            <w:r w:rsidR="00C411A3">
              <w:rPr>
                <w:rFonts w:eastAsiaTheme="minorEastAsia"/>
                <w:noProof/>
                <w:color w:val="auto"/>
                <w:kern w:val="0"/>
                <w:sz w:val="22"/>
                <w:szCs w:val="22"/>
              </w:rPr>
              <w:tab/>
            </w:r>
            <w:r w:rsidR="00C411A3" w:rsidRPr="00662A07">
              <w:rPr>
                <w:rStyle w:val="afff1"/>
                <w:noProof/>
              </w:rPr>
              <w:t>Стратегические инициативы в области сохранения и развития эффективного человеческого капитала</w:t>
            </w:r>
            <w:r w:rsidR="00C411A3">
              <w:rPr>
                <w:noProof/>
                <w:webHidden/>
              </w:rPr>
              <w:tab/>
            </w:r>
            <w:r w:rsidR="00F9250F">
              <w:rPr>
                <w:noProof/>
                <w:webHidden/>
              </w:rPr>
              <w:fldChar w:fldCharType="begin"/>
            </w:r>
            <w:r w:rsidR="00C411A3">
              <w:rPr>
                <w:noProof/>
                <w:webHidden/>
              </w:rPr>
              <w:instrText xml:space="preserve"> PAGEREF _Toc456953305 \h </w:instrText>
            </w:r>
            <w:r w:rsidR="00F9250F">
              <w:rPr>
                <w:noProof/>
                <w:webHidden/>
              </w:rPr>
            </w:r>
            <w:r w:rsidR="00F9250F">
              <w:rPr>
                <w:noProof/>
                <w:webHidden/>
              </w:rPr>
              <w:fldChar w:fldCharType="separate"/>
            </w:r>
            <w:r w:rsidR="00A31372">
              <w:rPr>
                <w:noProof/>
                <w:webHidden/>
              </w:rPr>
              <w:t>88</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306" w:history="1">
            <w:r w:rsidR="00C411A3" w:rsidRPr="00662A07">
              <w:rPr>
                <w:rStyle w:val="afff1"/>
                <w:noProof/>
              </w:rPr>
              <w:t>4.1.1.</w:t>
            </w:r>
            <w:r w:rsidR="00C411A3">
              <w:rPr>
                <w:rFonts w:eastAsiaTheme="minorEastAsia"/>
                <w:noProof/>
                <w:color w:val="auto"/>
                <w:kern w:val="0"/>
                <w:sz w:val="22"/>
                <w:szCs w:val="22"/>
              </w:rPr>
              <w:tab/>
            </w:r>
            <w:r w:rsidR="00C411A3" w:rsidRPr="00662A07">
              <w:rPr>
                <w:rStyle w:val="afff1"/>
                <w:noProof/>
              </w:rPr>
              <w:t>Повышение эффективности системы формирования и развития человеческого капитала</w:t>
            </w:r>
            <w:r w:rsidR="00C411A3">
              <w:rPr>
                <w:noProof/>
                <w:webHidden/>
              </w:rPr>
              <w:tab/>
            </w:r>
            <w:r w:rsidR="00F9250F">
              <w:rPr>
                <w:noProof/>
                <w:webHidden/>
              </w:rPr>
              <w:fldChar w:fldCharType="begin"/>
            </w:r>
            <w:r w:rsidR="00C411A3">
              <w:rPr>
                <w:noProof/>
                <w:webHidden/>
              </w:rPr>
              <w:instrText xml:space="preserve"> PAGEREF _Toc456953306 \h </w:instrText>
            </w:r>
            <w:r w:rsidR="00F9250F">
              <w:rPr>
                <w:noProof/>
                <w:webHidden/>
              </w:rPr>
            </w:r>
            <w:r w:rsidR="00F9250F">
              <w:rPr>
                <w:noProof/>
                <w:webHidden/>
              </w:rPr>
              <w:fldChar w:fldCharType="separate"/>
            </w:r>
            <w:r w:rsidR="00A31372">
              <w:rPr>
                <w:noProof/>
                <w:webHidden/>
              </w:rPr>
              <w:t>89</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307" w:history="1">
            <w:r w:rsidR="00C411A3" w:rsidRPr="00662A07">
              <w:rPr>
                <w:rStyle w:val="afff1"/>
                <w:noProof/>
              </w:rPr>
              <w:t>4.1.2.</w:t>
            </w:r>
            <w:r w:rsidR="00C411A3">
              <w:rPr>
                <w:rFonts w:eastAsiaTheme="minorEastAsia"/>
                <w:noProof/>
                <w:color w:val="auto"/>
                <w:kern w:val="0"/>
                <w:sz w:val="22"/>
                <w:szCs w:val="22"/>
              </w:rPr>
              <w:tab/>
            </w:r>
            <w:r w:rsidR="00C411A3" w:rsidRPr="00662A07">
              <w:rPr>
                <w:rStyle w:val="afff1"/>
                <w:noProof/>
              </w:rPr>
              <w:t>Сохранение человеческого капитала, забота о здоровье и долголетии жителей Менделеевского муниципального района</w:t>
            </w:r>
            <w:r w:rsidR="00C411A3">
              <w:rPr>
                <w:noProof/>
                <w:webHidden/>
              </w:rPr>
              <w:tab/>
            </w:r>
            <w:r w:rsidR="00F9250F">
              <w:rPr>
                <w:noProof/>
                <w:webHidden/>
              </w:rPr>
              <w:fldChar w:fldCharType="begin"/>
            </w:r>
            <w:r w:rsidR="00C411A3">
              <w:rPr>
                <w:noProof/>
                <w:webHidden/>
              </w:rPr>
              <w:instrText xml:space="preserve"> PAGEREF _Toc456953307 \h </w:instrText>
            </w:r>
            <w:r w:rsidR="00F9250F">
              <w:rPr>
                <w:noProof/>
                <w:webHidden/>
              </w:rPr>
            </w:r>
            <w:r w:rsidR="00F9250F">
              <w:rPr>
                <w:noProof/>
                <w:webHidden/>
              </w:rPr>
              <w:fldChar w:fldCharType="separate"/>
            </w:r>
            <w:r w:rsidR="00A31372">
              <w:rPr>
                <w:noProof/>
                <w:webHidden/>
              </w:rPr>
              <w:t>93</w:t>
            </w:r>
            <w:r w:rsidR="00F9250F">
              <w:rPr>
                <w:noProof/>
                <w:webHidden/>
              </w:rPr>
              <w:fldChar w:fldCharType="end"/>
            </w:r>
          </w:hyperlink>
        </w:p>
        <w:p w:rsidR="00C411A3" w:rsidRDefault="005D4397">
          <w:pPr>
            <w:pStyle w:val="1fc"/>
            <w:tabs>
              <w:tab w:val="left" w:pos="660"/>
              <w:tab w:val="right" w:leader="dot" w:pos="9960"/>
            </w:tabs>
            <w:rPr>
              <w:rFonts w:eastAsiaTheme="minorEastAsia"/>
              <w:noProof/>
              <w:color w:val="auto"/>
              <w:kern w:val="0"/>
              <w:sz w:val="22"/>
              <w:szCs w:val="22"/>
            </w:rPr>
          </w:pPr>
          <w:hyperlink w:anchor="_Toc456953308" w:history="1">
            <w:r w:rsidR="00C411A3" w:rsidRPr="00662A07">
              <w:rPr>
                <w:rStyle w:val="afff1"/>
                <w:noProof/>
              </w:rPr>
              <w:t>4.2.</w:t>
            </w:r>
            <w:r w:rsidR="00C411A3">
              <w:rPr>
                <w:rFonts w:eastAsiaTheme="minorEastAsia"/>
                <w:noProof/>
                <w:color w:val="auto"/>
                <w:kern w:val="0"/>
                <w:sz w:val="22"/>
                <w:szCs w:val="22"/>
              </w:rPr>
              <w:tab/>
            </w:r>
            <w:r w:rsidR="00C411A3" w:rsidRPr="00662A07">
              <w:rPr>
                <w:rStyle w:val="afff1"/>
                <w:noProof/>
              </w:rPr>
              <w:t>Стратегические инициативы в области формирования устойчивой экономики, обеспечивающей опережающее развитие</w:t>
            </w:r>
            <w:r w:rsidR="00C411A3">
              <w:rPr>
                <w:noProof/>
                <w:webHidden/>
              </w:rPr>
              <w:tab/>
            </w:r>
            <w:r w:rsidR="00F9250F">
              <w:rPr>
                <w:noProof/>
                <w:webHidden/>
              </w:rPr>
              <w:fldChar w:fldCharType="begin"/>
            </w:r>
            <w:r w:rsidR="00C411A3">
              <w:rPr>
                <w:noProof/>
                <w:webHidden/>
              </w:rPr>
              <w:instrText xml:space="preserve"> PAGEREF _Toc456953308 \h </w:instrText>
            </w:r>
            <w:r w:rsidR="00F9250F">
              <w:rPr>
                <w:noProof/>
                <w:webHidden/>
              </w:rPr>
            </w:r>
            <w:r w:rsidR="00F9250F">
              <w:rPr>
                <w:noProof/>
                <w:webHidden/>
              </w:rPr>
              <w:fldChar w:fldCharType="separate"/>
            </w:r>
            <w:r w:rsidR="00A31372">
              <w:rPr>
                <w:noProof/>
                <w:webHidden/>
              </w:rPr>
              <w:t>104</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309" w:history="1">
            <w:r w:rsidR="00C411A3" w:rsidRPr="00662A07">
              <w:rPr>
                <w:rStyle w:val="afff1"/>
                <w:noProof/>
              </w:rPr>
              <w:t>4.3.1.</w:t>
            </w:r>
            <w:r w:rsidR="00C411A3">
              <w:rPr>
                <w:rFonts w:eastAsiaTheme="minorEastAsia"/>
                <w:noProof/>
                <w:color w:val="auto"/>
                <w:kern w:val="0"/>
                <w:sz w:val="22"/>
                <w:szCs w:val="22"/>
              </w:rPr>
              <w:tab/>
            </w:r>
            <w:r w:rsidR="00C411A3" w:rsidRPr="00662A07">
              <w:rPr>
                <w:rStyle w:val="afff1"/>
                <w:noProof/>
              </w:rPr>
              <w:t>Промышленность ММР как одна из «точек роста» экономики Республики Татарстан</w:t>
            </w:r>
            <w:r w:rsidR="00C411A3">
              <w:rPr>
                <w:noProof/>
                <w:webHidden/>
              </w:rPr>
              <w:tab/>
            </w:r>
            <w:r w:rsidR="00F9250F">
              <w:rPr>
                <w:noProof/>
                <w:webHidden/>
              </w:rPr>
              <w:fldChar w:fldCharType="begin"/>
            </w:r>
            <w:r w:rsidR="00C411A3">
              <w:rPr>
                <w:noProof/>
                <w:webHidden/>
              </w:rPr>
              <w:instrText xml:space="preserve"> PAGEREF _Toc456953309 \h </w:instrText>
            </w:r>
            <w:r w:rsidR="00F9250F">
              <w:rPr>
                <w:noProof/>
                <w:webHidden/>
              </w:rPr>
            </w:r>
            <w:r w:rsidR="00F9250F">
              <w:rPr>
                <w:noProof/>
                <w:webHidden/>
              </w:rPr>
              <w:fldChar w:fldCharType="separate"/>
            </w:r>
            <w:r w:rsidR="00A31372">
              <w:rPr>
                <w:noProof/>
                <w:webHidden/>
              </w:rPr>
              <w:t>108</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310" w:history="1">
            <w:r w:rsidR="00C411A3" w:rsidRPr="00662A07">
              <w:rPr>
                <w:rStyle w:val="afff1"/>
                <w:noProof/>
              </w:rPr>
              <w:t>4.3.2.</w:t>
            </w:r>
            <w:r w:rsidR="00C411A3">
              <w:rPr>
                <w:rFonts w:eastAsiaTheme="minorEastAsia"/>
                <w:noProof/>
                <w:color w:val="auto"/>
                <w:kern w:val="0"/>
                <w:sz w:val="22"/>
                <w:szCs w:val="22"/>
              </w:rPr>
              <w:tab/>
            </w:r>
            <w:r w:rsidR="00C411A3" w:rsidRPr="00662A07">
              <w:rPr>
                <w:rStyle w:val="afff1"/>
                <w:noProof/>
              </w:rPr>
              <w:t>Развитие агропромышленного сектора ММР как современного высокотехнологического комплекса по производству экологически чистой сельскохозяйственной продукции</w:t>
            </w:r>
            <w:r w:rsidR="00C411A3">
              <w:rPr>
                <w:noProof/>
                <w:webHidden/>
              </w:rPr>
              <w:tab/>
            </w:r>
            <w:r w:rsidR="00F9250F">
              <w:rPr>
                <w:noProof/>
                <w:webHidden/>
              </w:rPr>
              <w:fldChar w:fldCharType="begin"/>
            </w:r>
            <w:r w:rsidR="00C411A3">
              <w:rPr>
                <w:noProof/>
                <w:webHidden/>
              </w:rPr>
              <w:instrText xml:space="preserve"> PAGEREF _Toc456953310 \h </w:instrText>
            </w:r>
            <w:r w:rsidR="00F9250F">
              <w:rPr>
                <w:noProof/>
                <w:webHidden/>
              </w:rPr>
            </w:r>
            <w:r w:rsidR="00F9250F">
              <w:rPr>
                <w:noProof/>
                <w:webHidden/>
              </w:rPr>
              <w:fldChar w:fldCharType="separate"/>
            </w:r>
            <w:r w:rsidR="00A31372">
              <w:rPr>
                <w:noProof/>
                <w:webHidden/>
              </w:rPr>
              <w:t>123</w:t>
            </w:r>
            <w:r w:rsidR="00F9250F">
              <w:rPr>
                <w:noProof/>
                <w:webHidden/>
              </w:rPr>
              <w:fldChar w:fldCharType="end"/>
            </w:r>
          </w:hyperlink>
        </w:p>
        <w:p w:rsidR="00C411A3" w:rsidRDefault="005D4397">
          <w:pPr>
            <w:pStyle w:val="2fe"/>
            <w:tabs>
              <w:tab w:val="right" w:leader="dot" w:pos="9960"/>
            </w:tabs>
            <w:rPr>
              <w:rFonts w:eastAsiaTheme="minorEastAsia"/>
              <w:noProof/>
              <w:color w:val="auto"/>
              <w:kern w:val="0"/>
              <w:sz w:val="22"/>
              <w:szCs w:val="22"/>
            </w:rPr>
          </w:pPr>
          <w:hyperlink w:anchor="_Toc456953311" w:history="1">
            <w:r w:rsidR="00C411A3" w:rsidRPr="00662A07">
              <w:rPr>
                <w:rStyle w:val="afff1"/>
                <w:noProof/>
              </w:rPr>
              <w:t>4.3.3. Туристско-рекреационный потенциал развития ММР как один из драйверов экономического роста и диверсификации экономики</w:t>
            </w:r>
            <w:r w:rsidR="00C411A3">
              <w:rPr>
                <w:noProof/>
                <w:webHidden/>
              </w:rPr>
              <w:tab/>
            </w:r>
            <w:r w:rsidR="00F9250F">
              <w:rPr>
                <w:noProof/>
                <w:webHidden/>
              </w:rPr>
              <w:fldChar w:fldCharType="begin"/>
            </w:r>
            <w:r w:rsidR="00C411A3">
              <w:rPr>
                <w:noProof/>
                <w:webHidden/>
              </w:rPr>
              <w:instrText xml:space="preserve"> PAGEREF _Toc456953311 \h </w:instrText>
            </w:r>
            <w:r w:rsidR="00F9250F">
              <w:rPr>
                <w:noProof/>
                <w:webHidden/>
              </w:rPr>
            </w:r>
            <w:r w:rsidR="00F9250F">
              <w:rPr>
                <w:noProof/>
                <w:webHidden/>
              </w:rPr>
              <w:fldChar w:fldCharType="separate"/>
            </w:r>
            <w:r w:rsidR="00A31372">
              <w:rPr>
                <w:noProof/>
                <w:webHidden/>
              </w:rPr>
              <w:t>136</w:t>
            </w:r>
            <w:r w:rsidR="00F9250F">
              <w:rPr>
                <w:noProof/>
                <w:webHidden/>
              </w:rPr>
              <w:fldChar w:fldCharType="end"/>
            </w:r>
          </w:hyperlink>
        </w:p>
        <w:p w:rsidR="00C411A3" w:rsidRDefault="005D4397">
          <w:pPr>
            <w:pStyle w:val="1fc"/>
            <w:tabs>
              <w:tab w:val="left" w:pos="660"/>
              <w:tab w:val="right" w:leader="dot" w:pos="9960"/>
            </w:tabs>
            <w:rPr>
              <w:rFonts w:eastAsiaTheme="minorEastAsia"/>
              <w:noProof/>
              <w:color w:val="auto"/>
              <w:kern w:val="0"/>
              <w:sz w:val="22"/>
              <w:szCs w:val="22"/>
            </w:rPr>
          </w:pPr>
          <w:hyperlink w:anchor="_Toc456953312" w:history="1">
            <w:r w:rsidR="00C411A3" w:rsidRPr="00662A07">
              <w:rPr>
                <w:rStyle w:val="afff1"/>
                <w:noProof/>
              </w:rPr>
              <w:t>4.3.</w:t>
            </w:r>
            <w:r w:rsidR="00C411A3">
              <w:rPr>
                <w:rFonts w:eastAsiaTheme="minorEastAsia"/>
                <w:noProof/>
                <w:color w:val="auto"/>
                <w:kern w:val="0"/>
                <w:sz w:val="22"/>
                <w:szCs w:val="22"/>
              </w:rPr>
              <w:tab/>
            </w:r>
            <w:r w:rsidR="00C411A3" w:rsidRPr="00662A07">
              <w:rPr>
                <w:rStyle w:val="afff1"/>
                <w:noProof/>
              </w:rPr>
              <w:t>Стратегические инициативы в области пространственного развития</w:t>
            </w:r>
            <w:r w:rsidR="00C411A3">
              <w:rPr>
                <w:noProof/>
                <w:webHidden/>
              </w:rPr>
              <w:tab/>
            </w:r>
            <w:r w:rsidR="00F9250F">
              <w:rPr>
                <w:noProof/>
                <w:webHidden/>
              </w:rPr>
              <w:fldChar w:fldCharType="begin"/>
            </w:r>
            <w:r w:rsidR="00C411A3">
              <w:rPr>
                <w:noProof/>
                <w:webHidden/>
              </w:rPr>
              <w:instrText xml:space="preserve"> PAGEREF _Toc456953312 \h </w:instrText>
            </w:r>
            <w:r w:rsidR="00F9250F">
              <w:rPr>
                <w:noProof/>
                <w:webHidden/>
              </w:rPr>
            </w:r>
            <w:r w:rsidR="00F9250F">
              <w:rPr>
                <w:noProof/>
                <w:webHidden/>
              </w:rPr>
              <w:fldChar w:fldCharType="separate"/>
            </w:r>
            <w:r w:rsidR="00A31372">
              <w:rPr>
                <w:noProof/>
                <w:webHidden/>
              </w:rPr>
              <w:t>182</w:t>
            </w:r>
            <w:r w:rsidR="00F9250F">
              <w:rPr>
                <w:noProof/>
                <w:webHidden/>
              </w:rPr>
              <w:fldChar w:fldCharType="end"/>
            </w:r>
          </w:hyperlink>
        </w:p>
        <w:p w:rsidR="00C411A3" w:rsidRDefault="005D4397">
          <w:pPr>
            <w:pStyle w:val="1fc"/>
            <w:tabs>
              <w:tab w:val="left" w:pos="660"/>
              <w:tab w:val="right" w:leader="dot" w:pos="9960"/>
            </w:tabs>
            <w:rPr>
              <w:rFonts w:eastAsiaTheme="minorEastAsia"/>
              <w:noProof/>
              <w:color w:val="auto"/>
              <w:kern w:val="0"/>
              <w:sz w:val="22"/>
              <w:szCs w:val="22"/>
            </w:rPr>
          </w:pPr>
          <w:hyperlink w:anchor="_Toc456953313" w:history="1">
            <w:r w:rsidR="00C411A3" w:rsidRPr="00662A07">
              <w:rPr>
                <w:rStyle w:val="afff1"/>
                <w:noProof/>
              </w:rPr>
              <w:t>4.4.</w:t>
            </w:r>
            <w:r w:rsidR="00C411A3">
              <w:rPr>
                <w:rFonts w:eastAsiaTheme="minorEastAsia"/>
                <w:noProof/>
                <w:color w:val="auto"/>
                <w:kern w:val="0"/>
                <w:sz w:val="22"/>
                <w:szCs w:val="22"/>
              </w:rPr>
              <w:tab/>
            </w:r>
            <w:r w:rsidR="00C411A3" w:rsidRPr="00662A07">
              <w:rPr>
                <w:rStyle w:val="afff1"/>
                <w:noProof/>
              </w:rPr>
              <w:t>Стратегические инициативы в области создания эффективной системы управления местным сообществом</w:t>
            </w:r>
            <w:r w:rsidR="00C411A3">
              <w:rPr>
                <w:noProof/>
                <w:webHidden/>
              </w:rPr>
              <w:tab/>
            </w:r>
            <w:r w:rsidR="00F9250F">
              <w:rPr>
                <w:noProof/>
                <w:webHidden/>
              </w:rPr>
              <w:fldChar w:fldCharType="begin"/>
            </w:r>
            <w:r w:rsidR="00C411A3">
              <w:rPr>
                <w:noProof/>
                <w:webHidden/>
              </w:rPr>
              <w:instrText xml:space="preserve"> PAGEREF _Toc456953313 \h </w:instrText>
            </w:r>
            <w:r w:rsidR="00F9250F">
              <w:rPr>
                <w:noProof/>
                <w:webHidden/>
              </w:rPr>
            </w:r>
            <w:r w:rsidR="00F9250F">
              <w:rPr>
                <w:noProof/>
                <w:webHidden/>
              </w:rPr>
              <w:fldChar w:fldCharType="separate"/>
            </w:r>
            <w:r w:rsidR="00A31372">
              <w:rPr>
                <w:noProof/>
                <w:webHidden/>
              </w:rPr>
              <w:t>189</w:t>
            </w:r>
            <w:r w:rsidR="00F9250F">
              <w:rPr>
                <w:noProof/>
                <w:webHidden/>
              </w:rPr>
              <w:fldChar w:fldCharType="end"/>
            </w:r>
          </w:hyperlink>
        </w:p>
        <w:p w:rsidR="00C411A3" w:rsidRDefault="005D4397">
          <w:pPr>
            <w:pStyle w:val="1fc"/>
            <w:tabs>
              <w:tab w:val="left" w:pos="400"/>
              <w:tab w:val="right" w:leader="dot" w:pos="9960"/>
            </w:tabs>
            <w:rPr>
              <w:rFonts w:eastAsiaTheme="minorEastAsia"/>
              <w:noProof/>
              <w:color w:val="auto"/>
              <w:kern w:val="0"/>
              <w:sz w:val="22"/>
              <w:szCs w:val="22"/>
            </w:rPr>
          </w:pPr>
          <w:hyperlink w:anchor="_Toc456953314" w:history="1">
            <w:r w:rsidR="00C411A3" w:rsidRPr="00662A07">
              <w:rPr>
                <w:rStyle w:val="afff1"/>
                <w:noProof/>
              </w:rPr>
              <w:t>5.</w:t>
            </w:r>
            <w:r w:rsidR="00C411A3">
              <w:rPr>
                <w:rFonts w:eastAsiaTheme="minorEastAsia"/>
                <w:noProof/>
                <w:color w:val="auto"/>
                <w:kern w:val="0"/>
                <w:sz w:val="22"/>
                <w:szCs w:val="22"/>
              </w:rPr>
              <w:tab/>
            </w:r>
            <w:r w:rsidR="00C411A3" w:rsidRPr="00662A07">
              <w:rPr>
                <w:rStyle w:val="afff1"/>
                <w:noProof/>
              </w:rPr>
              <w:t>ЭТАПЫ РЕАЛИЗАЦИИ СТРАТЕГИИ</w:t>
            </w:r>
            <w:r w:rsidR="00C411A3">
              <w:rPr>
                <w:noProof/>
                <w:webHidden/>
              </w:rPr>
              <w:tab/>
            </w:r>
            <w:r w:rsidR="00F9250F">
              <w:rPr>
                <w:noProof/>
                <w:webHidden/>
              </w:rPr>
              <w:fldChar w:fldCharType="begin"/>
            </w:r>
            <w:r w:rsidR="00C411A3">
              <w:rPr>
                <w:noProof/>
                <w:webHidden/>
              </w:rPr>
              <w:instrText xml:space="preserve"> PAGEREF _Toc456953314 \h </w:instrText>
            </w:r>
            <w:r w:rsidR="00F9250F">
              <w:rPr>
                <w:noProof/>
                <w:webHidden/>
              </w:rPr>
            </w:r>
            <w:r w:rsidR="00F9250F">
              <w:rPr>
                <w:noProof/>
                <w:webHidden/>
              </w:rPr>
              <w:fldChar w:fldCharType="separate"/>
            </w:r>
            <w:r w:rsidR="00A31372">
              <w:rPr>
                <w:noProof/>
                <w:webHidden/>
              </w:rPr>
              <w:t>199</w:t>
            </w:r>
            <w:r w:rsidR="00F9250F">
              <w:rPr>
                <w:noProof/>
                <w:webHidden/>
              </w:rPr>
              <w:fldChar w:fldCharType="end"/>
            </w:r>
          </w:hyperlink>
        </w:p>
        <w:p w:rsidR="00C411A3" w:rsidRDefault="005D4397">
          <w:pPr>
            <w:pStyle w:val="1fc"/>
            <w:tabs>
              <w:tab w:val="left" w:pos="400"/>
              <w:tab w:val="right" w:leader="dot" w:pos="9960"/>
            </w:tabs>
            <w:rPr>
              <w:rFonts w:eastAsiaTheme="minorEastAsia"/>
              <w:noProof/>
              <w:color w:val="auto"/>
              <w:kern w:val="0"/>
              <w:sz w:val="22"/>
              <w:szCs w:val="22"/>
            </w:rPr>
          </w:pPr>
          <w:hyperlink w:anchor="_Toc456953315" w:history="1">
            <w:r w:rsidR="00C411A3" w:rsidRPr="00662A07">
              <w:rPr>
                <w:rStyle w:val="afff1"/>
                <w:noProof/>
              </w:rPr>
              <w:t>6.</w:t>
            </w:r>
            <w:r w:rsidR="00C411A3">
              <w:rPr>
                <w:rFonts w:eastAsiaTheme="minorEastAsia"/>
                <w:noProof/>
                <w:color w:val="auto"/>
                <w:kern w:val="0"/>
                <w:sz w:val="22"/>
                <w:szCs w:val="22"/>
              </w:rPr>
              <w:tab/>
            </w:r>
            <w:r w:rsidR="00C411A3" w:rsidRPr="00662A07">
              <w:rPr>
                <w:rStyle w:val="afff1"/>
                <w:noProof/>
              </w:rPr>
              <w:t>МЕХАНИЗМЫ РЕАЛИЗАЦИИ СТРАТЕГИИ</w:t>
            </w:r>
            <w:r w:rsidR="00C411A3">
              <w:rPr>
                <w:noProof/>
                <w:webHidden/>
              </w:rPr>
              <w:tab/>
            </w:r>
            <w:r w:rsidR="00F9250F">
              <w:rPr>
                <w:noProof/>
                <w:webHidden/>
              </w:rPr>
              <w:fldChar w:fldCharType="begin"/>
            </w:r>
            <w:r w:rsidR="00C411A3">
              <w:rPr>
                <w:noProof/>
                <w:webHidden/>
              </w:rPr>
              <w:instrText xml:space="preserve"> PAGEREF _Toc456953315 \h </w:instrText>
            </w:r>
            <w:r w:rsidR="00F9250F">
              <w:rPr>
                <w:noProof/>
                <w:webHidden/>
              </w:rPr>
            </w:r>
            <w:r w:rsidR="00F9250F">
              <w:rPr>
                <w:noProof/>
                <w:webHidden/>
              </w:rPr>
              <w:fldChar w:fldCharType="separate"/>
            </w:r>
            <w:r w:rsidR="00A31372">
              <w:rPr>
                <w:noProof/>
                <w:webHidden/>
              </w:rPr>
              <w:t>199</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316" w:history="1">
            <w:r w:rsidR="00C411A3" w:rsidRPr="00662A07">
              <w:rPr>
                <w:rStyle w:val="afff1"/>
                <w:noProof/>
              </w:rPr>
              <w:t>6.1.</w:t>
            </w:r>
            <w:r w:rsidR="00C411A3">
              <w:rPr>
                <w:rFonts w:eastAsiaTheme="minorEastAsia"/>
                <w:noProof/>
                <w:color w:val="auto"/>
                <w:kern w:val="0"/>
                <w:sz w:val="22"/>
                <w:szCs w:val="22"/>
              </w:rPr>
              <w:tab/>
            </w:r>
            <w:r w:rsidR="00C411A3" w:rsidRPr="00662A07">
              <w:rPr>
                <w:rStyle w:val="afff1"/>
                <w:noProof/>
              </w:rPr>
              <w:t>Система управления реализацией стратегических приоритетов, инициатив и проектов</w:t>
            </w:r>
            <w:r w:rsidR="00C411A3">
              <w:rPr>
                <w:noProof/>
                <w:webHidden/>
              </w:rPr>
              <w:tab/>
            </w:r>
            <w:r w:rsidR="00F9250F">
              <w:rPr>
                <w:noProof/>
                <w:webHidden/>
              </w:rPr>
              <w:fldChar w:fldCharType="begin"/>
            </w:r>
            <w:r w:rsidR="00C411A3">
              <w:rPr>
                <w:noProof/>
                <w:webHidden/>
              </w:rPr>
              <w:instrText xml:space="preserve"> PAGEREF _Toc456953316 \h </w:instrText>
            </w:r>
            <w:r w:rsidR="00F9250F">
              <w:rPr>
                <w:noProof/>
                <w:webHidden/>
              </w:rPr>
            </w:r>
            <w:r w:rsidR="00F9250F">
              <w:rPr>
                <w:noProof/>
                <w:webHidden/>
              </w:rPr>
              <w:fldChar w:fldCharType="separate"/>
            </w:r>
            <w:r w:rsidR="00A31372">
              <w:rPr>
                <w:noProof/>
                <w:webHidden/>
              </w:rPr>
              <w:t>200</w:t>
            </w:r>
            <w:r w:rsidR="00F9250F">
              <w:rPr>
                <w:noProof/>
                <w:webHidden/>
              </w:rPr>
              <w:fldChar w:fldCharType="end"/>
            </w:r>
          </w:hyperlink>
        </w:p>
        <w:p w:rsidR="00C411A3" w:rsidRDefault="005D4397">
          <w:pPr>
            <w:pStyle w:val="2fe"/>
            <w:tabs>
              <w:tab w:val="left" w:pos="880"/>
              <w:tab w:val="right" w:leader="dot" w:pos="9960"/>
            </w:tabs>
            <w:rPr>
              <w:rFonts w:eastAsiaTheme="minorEastAsia"/>
              <w:noProof/>
              <w:color w:val="auto"/>
              <w:kern w:val="0"/>
              <w:sz w:val="22"/>
              <w:szCs w:val="22"/>
            </w:rPr>
          </w:pPr>
          <w:hyperlink w:anchor="_Toc456953317" w:history="1">
            <w:r w:rsidR="00C411A3" w:rsidRPr="00662A07">
              <w:rPr>
                <w:rStyle w:val="afff1"/>
                <w:noProof/>
              </w:rPr>
              <w:t>6.2.</w:t>
            </w:r>
            <w:r w:rsidR="00C411A3">
              <w:rPr>
                <w:rFonts w:eastAsiaTheme="minorEastAsia"/>
                <w:noProof/>
                <w:color w:val="auto"/>
                <w:kern w:val="0"/>
                <w:sz w:val="22"/>
                <w:szCs w:val="22"/>
              </w:rPr>
              <w:tab/>
            </w:r>
            <w:r w:rsidR="00C411A3" w:rsidRPr="00662A07">
              <w:rPr>
                <w:rStyle w:val="afff1"/>
                <w:noProof/>
              </w:rPr>
              <w:t>Правила корректировки и детализации</w:t>
            </w:r>
            <w:r w:rsidR="00C411A3">
              <w:rPr>
                <w:noProof/>
                <w:webHidden/>
              </w:rPr>
              <w:tab/>
            </w:r>
            <w:r w:rsidR="00F9250F">
              <w:rPr>
                <w:noProof/>
                <w:webHidden/>
              </w:rPr>
              <w:fldChar w:fldCharType="begin"/>
            </w:r>
            <w:r w:rsidR="00C411A3">
              <w:rPr>
                <w:noProof/>
                <w:webHidden/>
              </w:rPr>
              <w:instrText xml:space="preserve"> PAGEREF _Toc456953317 \h </w:instrText>
            </w:r>
            <w:r w:rsidR="00F9250F">
              <w:rPr>
                <w:noProof/>
                <w:webHidden/>
              </w:rPr>
            </w:r>
            <w:r w:rsidR="00F9250F">
              <w:rPr>
                <w:noProof/>
                <w:webHidden/>
              </w:rPr>
              <w:fldChar w:fldCharType="separate"/>
            </w:r>
            <w:r w:rsidR="00A31372">
              <w:rPr>
                <w:noProof/>
                <w:webHidden/>
              </w:rPr>
              <w:t>207</w:t>
            </w:r>
            <w:r w:rsidR="00F9250F">
              <w:rPr>
                <w:noProof/>
                <w:webHidden/>
              </w:rPr>
              <w:fldChar w:fldCharType="end"/>
            </w:r>
          </w:hyperlink>
        </w:p>
        <w:p w:rsidR="00C411A3" w:rsidRDefault="005D4397">
          <w:pPr>
            <w:pStyle w:val="1fc"/>
            <w:tabs>
              <w:tab w:val="left" w:pos="400"/>
              <w:tab w:val="right" w:leader="dot" w:pos="9960"/>
            </w:tabs>
            <w:rPr>
              <w:rFonts w:eastAsiaTheme="minorEastAsia"/>
              <w:noProof/>
              <w:color w:val="auto"/>
              <w:kern w:val="0"/>
              <w:sz w:val="22"/>
              <w:szCs w:val="22"/>
            </w:rPr>
          </w:pPr>
          <w:hyperlink w:anchor="_Toc456953318" w:history="1">
            <w:r w:rsidR="00C411A3" w:rsidRPr="00662A07">
              <w:rPr>
                <w:rStyle w:val="afff1"/>
                <w:noProof/>
              </w:rPr>
              <w:t>7.</w:t>
            </w:r>
            <w:r w:rsidR="00C411A3">
              <w:rPr>
                <w:rFonts w:eastAsiaTheme="minorEastAsia"/>
                <w:noProof/>
                <w:color w:val="auto"/>
                <w:kern w:val="0"/>
                <w:sz w:val="22"/>
                <w:szCs w:val="22"/>
              </w:rPr>
              <w:tab/>
            </w:r>
            <w:r w:rsidR="00C411A3" w:rsidRPr="00662A07">
              <w:rPr>
                <w:rStyle w:val="afff1"/>
                <w:noProof/>
              </w:rPr>
              <w:t>ОЖИДАЕМЫЕ РЕЗУЛЬТАТЫ РЕАЛИЗАЦИИ СТРАТЕГИИ</w:t>
            </w:r>
            <w:r w:rsidR="00C411A3">
              <w:rPr>
                <w:noProof/>
                <w:webHidden/>
              </w:rPr>
              <w:tab/>
            </w:r>
            <w:r w:rsidR="00F9250F">
              <w:rPr>
                <w:noProof/>
                <w:webHidden/>
              </w:rPr>
              <w:fldChar w:fldCharType="begin"/>
            </w:r>
            <w:r w:rsidR="00C411A3">
              <w:rPr>
                <w:noProof/>
                <w:webHidden/>
              </w:rPr>
              <w:instrText xml:space="preserve"> PAGEREF _Toc456953318 \h </w:instrText>
            </w:r>
            <w:r w:rsidR="00F9250F">
              <w:rPr>
                <w:noProof/>
                <w:webHidden/>
              </w:rPr>
            </w:r>
            <w:r w:rsidR="00F9250F">
              <w:rPr>
                <w:noProof/>
                <w:webHidden/>
              </w:rPr>
              <w:fldChar w:fldCharType="separate"/>
            </w:r>
            <w:r w:rsidR="00A31372">
              <w:rPr>
                <w:noProof/>
                <w:webHidden/>
              </w:rPr>
              <w:t>208</w:t>
            </w:r>
            <w:r w:rsidR="00F9250F">
              <w:rPr>
                <w:noProof/>
                <w:webHidden/>
              </w:rPr>
              <w:fldChar w:fldCharType="end"/>
            </w:r>
          </w:hyperlink>
        </w:p>
        <w:p w:rsidR="00C411A3" w:rsidRDefault="005D4397">
          <w:pPr>
            <w:pStyle w:val="1fc"/>
            <w:tabs>
              <w:tab w:val="right" w:leader="dot" w:pos="9960"/>
            </w:tabs>
            <w:rPr>
              <w:rFonts w:eastAsiaTheme="minorEastAsia"/>
              <w:noProof/>
              <w:color w:val="auto"/>
              <w:kern w:val="0"/>
              <w:sz w:val="22"/>
              <w:szCs w:val="22"/>
            </w:rPr>
          </w:pPr>
          <w:hyperlink w:anchor="_Toc456953319" w:history="1">
            <w:r w:rsidR="00C411A3" w:rsidRPr="00662A07">
              <w:rPr>
                <w:rStyle w:val="afff1"/>
                <w:noProof/>
              </w:rPr>
              <w:t>Приложения</w:t>
            </w:r>
            <w:r w:rsidR="00C411A3">
              <w:rPr>
                <w:noProof/>
                <w:webHidden/>
              </w:rPr>
              <w:tab/>
            </w:r>
            <w:r w:rsidR="00F9250F">
              <w:rPr>
                <w:noProof/>
                <w:webHidden/>
              </w:rPr>
              <w:fldChar w:fldCharType="begin"/>
            </w:r>
            <w:r w:rsidR="00C411A3">
              <w:rPr>
                <w:noProof/>
                <w:webHidden/>
              </w:rPr>
              <w:instrText xml:space="preserve"> PAGEREF _Toc456953319 \h </w:instrText>
            </w:r>
            <w:r w:rsidR="00F9250F">
              <w:rPr>
                <w:noProof/>
                <w:webHidden/>
              </w:rPr>
            </w:r>
            <w:r w:rsidR="00F9250F">
              <w:rPr>
                <w:noProof/>
                <w:webHidden/>
              </w:rPr>
              <w:fldChar w:fldCharType="separate"/>
            </w:r>
            <w:r w:rsidR="00A31372">
              <w:rPr>
                <w:noProof/>
                <w:webHidden/>
              </w:rPr>
              <w:t>209</w:t>
            </w:r>
            <w:r w:rsidR="00F9250F">
              <w:rPr>
                <w:noProof/>
                <w:webHidden/>
              </w:rPr>
              <w:fldChar w:fldCharType="end"/>
            </w:r>
          </w:hyperlink>
        </w:p>
        <w:p w:rsidR="00B459FB" w:rsidRPr="00306FBC" w:rsidRDefault="00F9250F" w:rsidP="0056253B">
          <w:pPr>
            <w:keepNext/>
            <w:spacing w:line="276" w:lineRule="auto"/>
            <w:rPr>
              <w:color w:val="333639" w:themeColor="text2" w:themeTint="E6"/>
            </w:rPr>
          </w:pPr>
          <w:r w:rsidRPr="001712F4">
            <w:rPr>
              <w:b/>
              <w:bCs/>
              <w:color w:val="333639" w:themeColor="text2" w:themeTint="E6"/>
              <w:sz w:val="24"/>
              <w:szCs w:val="24"/>
            </w:rPr>
            <w:fldChar w:fldCharType="end"/>
          </w:r>
        </w:p>
      </w:sdtContent>
    </w:sdt>
    <w:p w:rsidR="00E702AC" w:rsidRPr="00306FBC" w:rsidRDefault="00E702AC" w:rsidP="0056253B">
      <w:pPr>
        <w:keepNext/>
        <w:suppressAutoHyphens/>
        <w:spacing w:before="0" w:after="0" w:line="276" w:lineRule="auto"/>
        <w:rPr>
          <w:color w:val="333639" w:themeColor="text2" w:themeTint="E6"/>
        </w:rPr>
        <w:sectPr w:rsidR="00E702AC" w:rsidRPr="00306FBC" w:rsidSect="00FB4E2D">
          <w:headerReference w:type="default" r:id="rId13"/>
          <w:footerReference w:type="default" r:id="rId14"/>
          <w:pgSz w:w="11907" w:h="16839" w:code="9"/>
          <w:pgMar w:top="993" w:right="425" w:bottom="1800" w:left="1512" w:header="1080" w:footer="709" w:gutter="0"/>
          <w:pgNumType w:start="2"/>
          <w:cols w:space="720"/>
          <w:titlePg/>
          <w:docGrid w:linePitch="360"/>
        </w:sectPr>
      </w:pPr>
    </w:p>
    <w:p w:rsidR="000D71E1" w:rsidRPr="00306FBC" w:rsidRDefault="00EE0395" w:rsidP="0056253B">
      <w:pPr>
        <w:pStyle w:val="13"/>
        <w:keepNext/>
        <w:pageBreakBefore w:val="0"/>
        <w:suppressAutoHyphens/>
        <w:spacing w:after="0" w:line="276" w:lineRule="auto"/>
        <w:rPr>
          <w:color w:val="333639" w:themeColor="text2" w:themeTint="E6"/>
        </w:rPr>
      </w:pPr>
      <w:bookmarkStart w:id="0" w:name="_Toc456953289"/>
      <w:r w:rsidRPr="00306FBC">
        <w:rPr>
          <w:color w:val="333639" w:themeColor="text2" w:themeTint="E6"/>
        </w:rPr>
        <w:t>ПАСПОРТ СТРАТЕГИИ</w:t>
      </w:r>
      <w:bookmarkEnd w:id="0"/>
    </w:p>
    <w:p w:rsidR="008E0598" w:rsidRPr="00306FBC" w:rsidRDefault="008E0598" w:rsidP="0056253B">
      <w:pPr>
        <w:keepNext/>
        <w:spacing w:line="276" w:lineRule="auto"/>
        <w:rPr>
          <w:color w:val="333639" w:themeColor="text2" w:themeTint="E6"/>
        </w:rPr>
      </w:pPr>
    </w:p>
    <w:tbl>
      <w:tblPr>
        <w:tblStyle w:val="1f0"/>
        <w:tblW w:w="9360" w:type="dxa"/>
        <w:tblLayout w:type="fixed"/>
        <w:tblLook w:val="04A0" w:firstRow="1" w:lastRow="0" w:firstColumn="1" w:lastColumn="0" w:noHBand="0" w:noVBand="1"/>
      </w:tblPr>
      <w:tblGrid>
        <w:gridCol w:w="2236"/>
        <w:gridCol w:w="7124"/>
      </w:tblGrid>
      <w:tr w:rsidR="00306FBC" w:rsidRPr="00306FBC" w:rsidTr="008E0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Ответственный исполнитель стратегии:</w:t>
            </w:r>
          </w:p>
        </w:tc>
        <w:tc>
          <w:tcPr>
            <w:tcW w:w="7124" w:type="dxa"/>
            <w:hideMark/>
          </w:tcPr>
          <w:p w:rsidR="008E0598" w:rsidRPr="00306FBC" w:rsidRDefault="008E0598" w:rsidP="0056253B">
            <w:pPr>
              <w:keepNext/>
              <w:spacing w:line="276" w:lineRule="auto"/>
              <w:ind w:left="11" w:hanging="11"/>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Исполнительный комитет Менделеевского муниципального района Республики Татарстан</w:t>
            </w:r>
          </w:p>
        </w:tc>
      </w:tr>
      <w:tr w:rsidR="00306FBC" w:rsidRPr="00306FBC" w:rsidTr="008E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Соисполнители стратегии:</w:t>
            </w:r>
          </w:p>
        </w:tc>
        <w:tc>
          <w:tcPr>
            <w:tcW w:w="7124" w:type="dxa"/>
            <w:hideMark/>
          </w:tcPr>
          <w:p w:rsidR="008E0598" w:rsidRPr="00306FBC" w:rsidRDefault="008E0598" w:rsidP="0056253B">
            <w:pPr>
              <w:keepNext/>
              <w:spacing w:line="276" w:lineRule="auto"/>
              <w:ind w:hanging="11"/>
              <w:contextualSpacing/>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Органы местного самоуправления поселений Менделеевского муниципального района</w:t>
            </w:r>
          </w:p>
        </w:tc>
      </w:tr>
      <w:tr w:rsidR="00306FBC" w:rsidRPr="00306FBC" w:rsidTr="008E0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Цель стратегии:</w:t>
            </w:r>
          </w:p>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p>
        </w:tc>
        <w:tc>
          <w:tcPr>
            <w:tcW w:w="7124" w:type="dxa"/>
            <w:hideMark/>
          </w:tcPr>
          <w:p w:rsidR="00DC77A7" w:rsidRPr="00306FBC" w:rsidRDefault="00DC77A7" w:rsidP="0056253B">
            <w:pPr>
              <w:keepNext/>
              <w:spacing w:before="240" w:after="240" w:line="276" w:lineRule="auto"/>
              <w:jc w:val="both"/>
              <w:cnfStyle w:val="000000010000" w:firstRow="0" w:lastRow="0" w:firstColumn="0" w:lastColumn="0" w:oddVBand="0" w:evenVBand="0" w:oddHBand="0" w:evenHBand="1" w:firstRowFirstColumn="0" w:firstRowLastColumn="0" w:lastRowFirstColumn="0" w:lastRowLastColumn="0"/>
              <w:rPr>
                <w:rFonts w:eastAsia="Calibri"/>
                <w:color w:val="333639" w:themeColor="text2" w:themeTint="E6"/>
                <w:sz w:val="24"/>
                <w:szCs w:val="24"/>
              </w:rPr>
            </w:pPr>
            <w:r w:rsidRPr="00306FBC">
              <w:rPr>
                <w:color w:val="333639" w:themeColor="text2" w:themeTint="E6"/>
                <w:sz w:val="24"/>
                <w:szCs w:val="24"/>
              </w:rPr>
              <w:t>Повышение качества жизни жителей Менделеевского муниципального района на основе сбалансированного экономического развития района как территории устойчивого роста, комфортной для проживания, посещения, реализации творческого потенциала и успешного ведения бизнеса</w:t>
            </w:r>
          </w:p>
        </w:tc>
      </w:tr>
      <w:tr w:rsidR="00306FBC" w:rsidRPr="00306FBC" w:rsidTr="008E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Задачи стратегии:</w:t>
            </w:r>
          </w:p>
        </w:tc>
        <w:tc>
          <w:tcPr>
            <w:tcW w:w="7124" w:type="dxa"/>
            <w:hideMark/>
          </w:tcPr>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1.</w:t>
            </w:r>
            <w:r>
              <w:rPr>
                <w:rFonts w:eastAsia="Calibri"/>
                <w:color w:val="333639" w:themeColor="text2" w:themeTint="E6"/>
                <w:sz w:val="24"/>
                <w:szCs w:val="24"/>
              </w:rPr>
              <w:t xml:space="preserve"> </w:t>
            </w:r>
            <w:r w:rsidRPr="00306FBC">
              <w:rPr>
                <w:rFonts w:eastAsia="Calibri"/>
                <w:color w:val="333639" w:themeColor="text2" w:themeTint="E6"/>
                <w:sz w:val="24"/>
                <w:szCs w:val="24"/>
              </w:rPr>
              <w:t>Преодоление монопрофильного характера экономики территории и её диверсификация;</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 xml:space="preserve">2. </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благоприятного инвестиционного климата;</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3.</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высокопроизводительных рабочих мест;</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4.</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условий для воспроизводства и развития человеческого капитала;</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5.</w:t>
            </w:r>
            <w:r>
              <w:rPr>
                <w:rFonts w:eastAsia="Calibri"/>
                <w:color w:val="333639" w:themeColor="text2" w:themeTint="E6"/>
                <w:sz w:val="24"/>
                <w:szCs w:val="24"/>
              </w:rPr>
              <w:t xml:space="preserve"> П</w:t>
            </w:r>
            <w:r w:rsidRPr="00306FBC">
              <w:rPr>
                <w:rFonts w:eastAsia="Calibri"/>
                <w:color w:val="333639" w:themeColor="text2" w:themeTint="E6"/>
                <w:sz w:val="24"/>
                <w:szCs w:val="24"/>
              </w:rPr>
              <w:t>овышение уровня благоустройства;</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6.</w:t>
            </w:r>
            <w:r>
              <w:rPr>
                <w:rFonts w:eastAsia="Calibri"/>
                <w:color w:val="333639" w:themeColor="text2" w:themeTint="E6"/>
                <w:sz w:val="24"/>
                <w:szCs w:val="24"/>
              </w:rPr>
              <w:t xml:space="preserve"> </w:t>
            </w:r>
            <w:r w:rsidRPr="00306FBC">
              <w:rPr>
                <w:rFonts w:eastAsia="Calibri"/>
                <w:color w:val="333639" w:themeColor="text2" w:themeTint="E6"/>
                <w:sz w:val="24"/>
                <w:szCs w:val="24"/>
              </w:rPr>
              <w:t>Повышение качества социокультурных услуг и достижение нормативной их обеспеченности;</w:t>
            </w:r>
          </w:p>
          <w:p w:rsidR="007511DE"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7.</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территории, комфортной для отдыха и работы;</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Pr>
                <w:rFonts w:eastAsia="Calibri"/>
                <w:color w:val="333639" w:themeColor="text2" w:themeTint="E6"/>
                <w:sz w:val="24"/>
                <w:szCs w:val="24"/>
              </w:rPr>
              <w:t>8. Повышение активности членов местного сообщества и запуск механизмов саморазвития местного сообщества.</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Pr>
                <w:rFonts w:eastAsia="Calibri"/>
                <w:color w:val="333639" w:themeColor="text2" w:themeTint="E6"/>
                <w:sz w:val="24"/>
                <w:szCs w:val="24"/>
              </w:rPr>
              <w:t>9</w:t>
            </w:r>
            <w:r w:rsidRPr="00306FBC">
              <w:rPr>
                <w:rFonts w:eastAsia="Calibri"/>
                <w:color w:val="333639" w:themeColor="text2" w:themeTint="E6"/>
                <w:sz w:val="24"/>
                <w:szCs w:val="24"/>
              </w:rPr>
              <w:t>.</w:t>
            </w:r>
            <w:r>
              <w:rPr>
                <w:rFonts w:eastAsia="Calibri"/>
                <w:color w:val="333639" w:themeColor="text2" w:themeTint="E6"/>
                <w:sz w:val="24"/>
                <w:szCs w:val="24"/>
              </w:rPr>
              <w:t xml:space="preserve"> </w:t>
            </w:r>
            <w:r w:rsidRPr="00306FBC">
              <w:rPr>
                <w:rFonts w:eastAsia="Calibri"/>
                <w:color w:val="333639" w:themeColor="text2" w:themeTint="E6"/>
                <w:sz w:val="24"/>
                <w:szCs w:val="24"/>
              </w:rPr>
              <w:t>Повышение эффективности деятельности органов местного самоуправления;</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Pr>
                <w:rFonts w:eastAsia="Calibri"/>
                <w:color w:val="333639" w:themeColor="text2" w:themeTint="E6"/>
                <w:sz w:val="24"/>
                <w:szCs w:val="24"/>
              </w:rPr>
              <w:t>10</w:t>
            </w:r>
            <w:r w:rsidRPr="00306FBC">
              <w:rPr>
                <w:rFonts w:eastAsia="Calibri"/>
                <w:color w:val="333639" w:themeColor="text2" w:themeTint="E6"/>
                <w:sz w:val="24"/>
                <w:szCs w:val="24"/>
              </w:rPr>
              <w:t>.</w:t>
            </w:r>
            <w:r>
              <w:rPr>
                <w:rFonts w:eastAsia="Calibri"/>
                <w:color w:val="333639" w:themeColor="text2" w:themeTint="E6"/>
                <w:sz w:val="24"/>
                <w:szCs w:val="24"/>
              </w:rPr>
              <w:t xml:space="preserve"> </w:t>
            </w:r>
            <w:r w:rsidRPr="00306FBC">
              <w:rPr>
                <w:rFonts w:eastAsia="Calibri"/>
                <w:color w:val="333639" w:themeColor="text2" w:themeTint="E6"/>
                <w:sz w:val="24"/>
                <w:szCs w:val="24"/>
              </w:rPr>
              <w:t xml:space="preserve">Создание системы эффективного межмуниципального взаимодействия </w:t>
            </w:r>
          </w:p>
          <w:p w:rsidR="008E0598" w:rsidRPr="00306FBC" w:rsidRDefault="007511DE" w:rsidP="007511DE">
            <w:pPr>
              <w:keepNext/>
              <w:tabs>
                <w:tab w:val="left" w:pos="306"/>
              </w:tabs>
              <w:spacing w:line="276" w:lineRule="auto"/>
              <w:ind w:firstLine="741"/>
              <w:contextualSpacing/>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Pr>
                <w:rFonts w:eastAsia="Calibri"/>
                <w:color w:val="333639" w:themeColor="text2" w:themeTint="E6"/>
                <w:sz w:val="24"/>
                <w:szCs w:val="24"/>
              </w:rPr>
              <w:t>11</w:t>
            </w:r>
            <w:r w:rsidRPr="00306FBC">
              <w:rPr>
                <w:rFonts w:eastAsia="Calibri"/>
                <w:color w:val="333639" w:themeColor="text2" w:themeTint="E6"/>
                <w:sz w:val="24"/>
                <w:szCs w:val="24"/>
              </w:rPr>
              <w:t xml:space="preserve">. Повышение уровня финансово-экономической самодостаточности Менделеевского муниципального района </w:t>
            </w:r>
          </w:p>
        </w:tc>
      </w:tr>
      <w:tr w:rsidR="00306FBC" w:rsidRPr="00306FBC" w:rsidTr="008E0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Основные результаты и сроки реализации стратегии:</w:t>
            </w:r>
          </w:p>
        </w:tc>
        <w:tc>
          <w:tcPr>
            <w:tcW w:w="7124" w:type="dxa"/>
          </w:tcPr>
          <w:p w:rsidR="00E34191" w:rsidRPr="00136A24" w:rsidRDefault="00E34191" w:rsidP="0056253B">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136A24">
              <w:rPr>
                <w:rFonts w:cs="Times New Roman"/>
                <w:color w:val="333639" w:themeColor="text2" w:themeTint="E6"/>
                <w:sz w:val="24"/>
                <w:szCs w:val="24"/>
              </w:rPr>
              <w:t>Социально-экономическая эффективность реализации Стратегии ММР оценивается по степени достижения установленных целевых индикаторов к 20</w:t>
            </w:r>
            <w:r w:rsidR="00634665" w:rsidRPr="00136A24">
              <w:rPr>
                <w:rFonts w:cs="Times New Roman"/>
                <w:color w:val="333639" w:themeColor="text2" w:themeTint="E6"/>
                <w:sz w:val="24"/>
                <w:szCs w:val="24"/>
              </w:rPr>
              <w:t>30</w:t>
            </w:r>
            <w:r w:rsidRPr="00136A24">
              <w:rPr>
                <w:rFonts w:cs="Times New Roman"/>
                <w:color w:val="333639" w:themeColor="text2" w:themeTint="E6"/>
                <w:sz w:val="24"/>
                <w:szCs w:val="24"/>
              </w:rPr>
              <w:t xml:space="preserve"> году:</w:t>
            </w:r>
          </w:p>
          <w:p w:rsidR="00E34191" w:rsidRPr="00136A24" w:rsidRDefault="00E34191" w:rsidP="0056253B">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136A24">
              <w:rPr>
                <w:rFonts w:cs="Times New Roman"/>
                <w:color w:val="333639" w:themeColor="text2" w:themeTint="E6"/>
                <w:sz w:val="24"/>
                <w:szCs w:val="24"/>
              </w:rPr>
              <w:t>- увеличение валового территориального продукта в</w:t>
            </w:r>
            <w:r w:rsidR="00CC0676">
              <w:rPr>
                <w:rFonts w:cs="Times New Roman"/>
                <w:color w:val="333639" w:themeColor="text2" w:themeTint="E6"/>
                <w:sz w:val="24"/>
                <w:szCs w:val="24"/>
              </w:rPr>
              <w:t xml:space="preserve"> </w:t>
            </w:r>
            <w:r w:rsidR="007A751D">
              <w:rPr>
                <w:rFonts w:cs="Times New Roman"/>
                <w:color w:val="333639" w:themeColor="text2" w:themeTint="E6"/>
                <w:sz w:val="24"/>
                <w:szCs w:val="24"/>
              </w:rPr>
              <w:t>4</w:t>
            </w:r>
            <w:r w:rsidRPr="00136A24">
              <w:rPr>
                <w:rFonts w:cs="Times New Roman"/>
                <w:color w:val="333639" w:themeColor="text2" w:themeTint="E6"/>
                <w:sz w:val="24"/>
                <w:szCs w:val="24"/>
              </w:rPr>
              <w:t xml:space="preserve"> </w:t>
            </w:r>
            <w:r w:rsidR="006D01F6">
              <w:rPr>
                <w:rFonts w:cs="Times New Roman"/>
                <w:color w:val="333639" w:themeColor="text2" w:themeTint="E6"/>
                <w:sz w:val="24"/>
                <w:szCs w:val="24"/>
              </w:rPr>
              <w:t xml:space="preserve">   </w:t>
            </w:r>
            <w:r w:rsidRPr="00136A24">
              <w:rPr>
                <w:rFonts w:cs="Times New Roman"/>
                <w:color w:val="333639" w:themeColor="text2" w:themeTint="E6"/>
                <w:sz w:val="24"/>
                <w:szCs w:val="24"/>
              </w:rPr>
              <w:t>раза;</w:t>
            </w:r>
          </w:p>
          <w:p w:rsidR="00E34191" w:rsidRPr="00136A24" w:rsidRDefault="00E34191" w:rsidP="0056253B">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136A24">
              <w:rPr>
                <w:rFonts w:cs="Times New Roman"/>
                <w:color w:val="333639" w:themeColor="text2" w:themeTint="E6"/>
                <w:sz w:val="24"/>
                <w:szCs w:val="24"/>
              </w:rPr>
              <w:t xml:space="preserve">- </w:t>
            </w:r>
            <w:r w:rsidR="00CC0676">
              <w:rPr>
                <w:rFonts w:cs="Times New Roman"/>
                <w:color w:val="333639" w:themeColor="text2" w:themeTint="E6"/>
                <w:sz w:val="24"/>
                <w:szCs w:val="24"/>
              </w:rPr>
              <w:t xml:space="preserve">увеличение </w:t>
            </w:r>
            <w:r w:rsidRPr="00136A24">
              <w:rPr>
                <w:rFonts w:cs="Times New Roman"/>
                <w:color w:val="333639" w:themeColor="text2" w:themeTint="E6"/>
                <w:sz w:val="24"/>
                <w:szCs w:val="24"/>
              </w:rPr>
              <w:t>производите</w:t>
            </w:r>
            <w:r w:rsidR="00ED286F" w:rsidRPr="00136A24">
              <w:rPr>
                <w:rFonts w:cs="Times New Roman"/>
                <w:color w:val="333639" w:themeColor="text2" w:themeTint="E6"/>
                <w:sz w:val="24"/>
                <w:szCs w:val="24"/>
              </w:rPr>
              <w:t xml:space="preserve">льности труда </w:t>
            </w:r>
            <w:r w:rsidR="00FD7AD6">
              <w:rPr>
                <w:rFonts w:cs="Times New Roman"/>
                <w:color w:val="333639" w:themeColor="text2" w:themeTint="E6"/>
                <w:sz w:val="24"/>
                <w:szCs w:val="24"/>
              </w:rPr>
              <w:t xml:space="preserve">более чем </w:t>
            </w:r>
            <w:r w:rsidR="00C10BCC">
              <w:rPr>
                <w:rFonts w:cs="Times New Roman"/>
                <w:color w:val="333639" w:themeColor="text2" w:themeTint="E6"/>
                <w:sz w:val="24"/>
                <w:szCs w:val="24"/>
              </w:rPr>
              <w:t>в 3</w:t>
            </w:r>
            <w:r w:rsidR="00CC0676">
              <w:rPr>
                <w:rFonts w:cs="Times New Roman"/>
                <w:color w:val="333639" w:themeColor="text2" w:themeTint="E6"/>
                <w:sz w:val="24"/>
                <w:szCs w:val="24"/>
              </w:rPr>
              <w:t xml:space="preserve"> раза;</w:t>
            </w:r>
          </w:p>
          <w:p w:rsidR="00E34191" w:rsidRDefault="00E34191" w:rsidP="0056253B">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136A24">
              <w:rPr>
                <w:rFonts w:cs="Times New Roman"/>
                <w:color w:val="333639" w:themeColor="text2" w:themeTint="E6"/>
                <w:sz w:val="24"/>
                <w:szCs w:val="24"/>
              </w:rPr>
              <w:t>- заработная плата в ММР не ниже средней по республике;</w:t>
            </w:r>
          </w:p>
          <w:p w:rsidR="00746BD7" w:rsidRPr="00306FBC" w:rsidRDefault="00746BD7" w:rsidP="00746BD7">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C334EF">
              <w:rPr>
                <w:rFonts w:cs="Times New Roman"/>
                <w:color w:val="333639" w:themeColor="text2" w:themeTint="E6"/>
                <w:sz w:val="24"/>
                <w:szCs w:val="24"/>
              </w:rPr>
              <w:t>- продолжительность жизни – 71 год</w:t>
            </w:r>
            <w:r w:rsidR="00EF6C8A">
              <w:rPr>
                <w:rFonts w:cs="Times New Roman"/>
                <w:color w:val="333639" w:themeColor="text2" w:themeTint="E6"/>
                <w:sz w:val="24"/>
                <w:szCs w:val="24"/>
              </w:rPr>
              <w:t xml:space="preserve"> </w:t>
            </w:r>
          </w:p>
          <w:p w:rsidR="00E34191" w:rsidRDefault="00E34191" w:rsidP="0056253B">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136A24">
              <w:rPr>
                <w:rFonts w:cs="Times New Roman"/>
                <w:color w:val="333639" w:themeColor="text2" w:themeTint="E6"/>
                <w:sz w:val="24"/>
                <w:szCs w:val="24"/>
              </w:rPr>
              <w:t xml:space="preserve"> - сокращение оттока трудоспособного населения.</w:t>
            </w:r>
          </w:p>
          <w:p w:rsidR="008E0598" w:rsidRPr="00306FBC" w:rsidRDefault="008E0598" w:rsidP="00746BD7">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eastAsia="Calibri"/>
                <w:color w:val="333639" w:themeColor="text2" w:themeTint="E6"/>
                <w:sz w:val="24"/>
                <w:szCs w:val="24"/>
              </w:rPr>
            </w:pPr>
          </w:p>
        </w:tc>
      </w:tr>
      <w:tr w:rsidR="00306FBC" w:rsidRPr="00306FBC" w:rsidTr="008E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Финансирование стратегии*</w:t>
            </w:r>
          </w:p>
        </w:tc>
        <w:tc>
          <w:tcPr>
            <w:tcW w:w="7124" w:type="dxa"/>
          </w:tcPr>
          <w:p w:rsidR="008E0598" w:rsidRPr="007A751D"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 xml:space="preserve">Бюджет Российской Федерации: </w:t>
            </w:r>
            <w:r w:rsidRPr="007A751D">
              <w:rPr>
                <w:rFonts w:eastAsia="Calibri"/>
                <w:color w:val="333639" w:themeColor="text2" w:themeTint="E6"/>
                <w:sz w:val="24"/>
                <w:szCs w:val="24"/>
              </w:rPr>
              <w:t xml:space="preserve">-   </w:t>
            </w:r>
            <w:r w:rsidR="008D35B6" w:rsidRPr="007A751D">
              <w:rPr>
                <w:rFonts w:eastAsia="Calibri"/>
                <w:color w:val="333639" w:themeColor="text2" w:themeTint="E6"/>
                <w:sz w:val="24"/>
                <w:szCs w:val="24"/>
              </w:rPr>
              <w:t>5340,7</w:t>
            </w:r>
            <w:r w:rsidR="00FC143B" w:rsidRPr="007A751D">
              <w:rPr>
                <w:rFonts w:eastAsia="Calibri"/>
                <w:color w:val="333639" w:themeColor="text2" w:themeTint="E6"/>
                <w:sz w:val="24"/>
                <w:szCs w:val="24"/>
              </w:rPr>
              <w:t xml:space="preserve"> </w:t>
            </w:r>
            <w:r w:rsidRPr="007A751D">
              <w:rPr>
                <w:rFonts w:eastAsia="Calibri"/>
                <w:color w:val="333639" w:themeColor="text2" w:themeTint="E6"/>
                <w:sz w:val="24"/>
                <w:szCs w:val="24"/>
              </w:rPr>
              <w:t>млн. рублей</w:t>
            </w:r>
          </w:p>
          <w:p w:rsidR="008E0598" w:rsidRPr="007A751D"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7A751D">
              <w:rPr>
                <w:rFonts w:eastAsia="Calibri"/>
                <w:color w:val="333639" w:themeColor="text2" w:themeTint="E6"/>
                <w:sz w:val="24"/>
                <w:szCs w:val="24"/>
              </w:rPr>
              <w:t xml:space="preserve">Бюджет Республики Татарстан: -   </w:t>
            </w:r>
            <w:r w:rsidR="008D35B6" w:rsidRPr="007A751D">
              <w:rPr>
                <w:rFonts w:eastAsia="Calibri"/>
                <w:color w:val="333639" w:themeColor="text2" w:themeTint="E6"/>
                <w:sz w:val="24"/>
                <w:szCs w:val="24"/>
              </w:rPr>
              <w:t>1030,7</w:t>
            </w:r>
            <w:r w:rsidRPr="007A751D">
              <w:rPr>
                <w:rFonts w:eastAsia="Calibri"/>
                <w:color w:val="333639" w:themeColor="text2" w:themeTint="E6"/>
                <w:sz w:val="24"/>
                <w:szCs w:val="24"/>
              </w:rPr>
              <w:t xml:space="preserve"> млн. рублей</w:t>
            </w:r>
          </w:p>
          <w:p w:rsidR="008E0598" w:rsidRPr="007A751D"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7A751D">
              <w:rPr>
                <w:rFonts w:eastAsia="Calibri"/>
                <w:color w:val="333639" w:themeColor="text2" w:themeTint="E6"/>
                <w:sz w:val="24"/>
                <w:szCs w:val="24"/>
              </w:rPr>
              <w:t xml:space="preserve">Местный бюджет:                            </w:t>
            </w:r>
            <w:r w:rsidR="008D35B6" w:rsidRPr="007A751D">
              <w:rPr>
                <w:rFonts w:eastAsia="Calibri"/>
                <w:color w:val="333639" w:themeColor="text2" w:themeTint="E6"/>
                <w:sz w:val="24"/>
                <w:szCs w:val="24"/>
              </w:rPr>
              <w:t>94,3</w:t>
            </w:r>
            <w:r w:rsidRPr="007A751D">
              <w:rPr>
                <w:rFonts w:eastAsia="Calibri"/>
                <w:color w:val="333639" w:themeColor="text2" w:themeTint="E6"/>
                <w:sz w:val="24"/>
                <w:szCs w:val="24"/>
              </w:rPr>
              <w:t xml:space="preserve"> млн. рублей</w:t>
            </w:r>
          </w:p>
          <w:p w:rsidR="008E0598" w:rsidRPr="007A751D"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7A751D">
              <w:rPr>
                <w:rFonts w:eastAsia="Calibri"/>
                <w:color w:val="333639" w:themeColor="text2" w:themeTint="E6"/>
                <w:sz w:val="24"/>
                <w:szCs w:val="24"/>
              </w:rPr>
              <w:t xml:space="preserve">Внебюджетные источники:             </w:t>
            </w:r>
            <w:r w:rsidR="008D35B6" w:rsidRPr="007A751D">
              <w:rPr>
                <w:rFonts w:eastAsia="Calibri"/>
                <w:color w:val="333639" w:themeColor="text2" w:themeTint="E6"/>
                <w:sz w:val="24"/>
                <w:szCs w:val="24"/>
              </w:rPr>
              <w:t>53394,0</w:t>
            </w:r>
            <w:r w:rsidRPr="007A751D">
              <w:rPr>
                <w:rFonts w:eastAsia="Calibri"/>
                <w:color w:val="333639" w:themeColor="text2" w:themeTint="E6"/>
                <w:sz w:val="24"/>
                <w:szCs w:val="24"/>
              </w:rPr>
              <w:t xml:space="preserve"> млн. рублей</w:t>
            </w:r>
          </w:p>
          <w:p w:rsidR="008E0598" w:rsidRPr="00306FBC"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p>
          <w:p w:rsidR="008E0598" w:rsidRPr="00306FBC"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rPr>
            </w:pPr>
            <w:r w:rsidRPr="00306FBC">
              <w:rPr>
                <w:rFonts w:eastAsia="Calibri"/>
                <w:color w:val="333639" w:themeColor="text2" w:themeTint="E6"/>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8E0598" w:rsidRPr="00306FBC"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rPr>
            </w:pPr>
            <w:r w:rsidRPr="00306FBC">
              <w:rPr>
                <w:rFonts w:eastAsia="Calibri"/>
                <w:color w:val="333639" w:themeColor="text2" w:themeTint="E6"/>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8E0598" w:rsidRPr="00306FBC" w:rsidRDefault="008E0598" w:rsidP="00C2090F">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p>
        </w:tc>
      </w:tr>
      <w:tr w:rsidR="008D35B6" w:rsidRPr="00306FBC" w:rsidTr="008E0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rsidR="008D35B6" w:rsidRPr="00306FBC" w:rsidRDefault="008D35B6" w:rsidP="0056253B">
            <w:pPr>
              <w:keepNext/>
              <w:spacing w:line="276" w:lineRule="auto"/>
              <w:rPr>
                <w:rFonts w:eastAsia="Calibri"/>
                <w:color w:val="333639" w:themeColor="text2" w:themeTint="E6"/>
                <w:sz w:val="24"/>
                <w:szCs w:val="24"/>
              </w:rPr>
            </w:pPr>
          </w:p>
        </w:tc>
        <w:tc>
          <w:tcPr>
            <w:tcW w:w="7124" w:type="dxa"/>
          </w:tcPr>
          <w:p w:rsidR="008D35B6" w:rsidRPr="00306FBC" w:rsidRDefault="008D35B6" w:rsidP="0056253B">
            <w:pPr>
              <w:keepNext/>
              <w:spacing w:line="276" w:lineRule="auto"/>
              <w:ind w:firstLine="252"/>
              <w:jc w:val="both"/>
              <w:cnfStyle w:val="000000010000" w:firstRow="0" w:lastRow="0" w:firstColumn="0" w:lastColumn="0" w:oddVBand="0" w:evenVBand="0" w:oddHBand="0" w:evenHBand="1" w:firstRowFirstColumn="0" w:firstRowLastColumn="0" w:lastRowFirstColumn="0" w:lastRowLastColumn="0"/>
              <w:rPr>
                <w:rFonts w:eastAsia="Calibri"/>
                <w:color w:val="333639" w:themeColor="text2" w:themeTint="E6"/>
                <w:sz w:val="24"/>
                <w:szCs w:val="24"/>
              </w:rPr>
            </w:pPr>
          </w:p>
        </w:tc>
      </w:tr>
    </w:tbl>
    <w:p w:rsidR="000D71E1" w:rsidRPr="00306FBC" w:rsidRDefault="000D71E1" w:rsidP="0056253B">
      <w:pPr>
        <w:keepNext/>
        <w:suppressAutoHyphens/>
        <w:spacing w:before="0" w:after="0" w:line="276" w:lineRule="auto"/>
        <w:rPr>
          <w:color w:val="333639" w:themeColor="text2" w:themeTint="E6"/>
        </w:rPr>
      </w:pPr>
    </w:p>
    <w:p w:rsidR="000D71E1" w:rsidRPr="00306FBC" w:rsidRDefault="000D71E1" w:rsidP="0056253B">
      <w:pPr>
        <w:keepNext/>
        <w:suppressAutoHyphens/>
        <w:spacing w:before="0" w:after="0" w:line="276" w:lineRule="auto"/>
        <w:rPr>
          <w:color w:val="333639" w:themeColor="text2" w:themeTint="E6"/>
          <w:sz w:val="36"/>
        </w:rPr>
      </w:pPr>
      <w:r w:rsidRPr="00306FBC">
        <w:rPr>
          <w:color w:val="333639" w:themeColor="text2" w:themeTint="E6"/>
        </w:rPr>
        <w:br w:type="page"/>
      </w:r>
    </w:p>
    <w:p w:rsidR="00B61BAE" w:rsidRPr="00306FBC" w:rsidRDefault="00EE0395" w:rsidP="0056253B">
      <w:pPr>
        <w:pStyle w:val="13"/>
        <w:keepNext/>
        <w:pageBreakBefore w:val="0"/>
        <w:numPr>
          <w:ilvl w:val="0"/>
          <w:numId w:val="9"/>
        </w:numPr>
        <w:suppressAutoHyphens/>
        <w:spacing w:after="0" w:line="276" w:lineRule="auto"/>
        <w:ind w:left="0" w:hanging="11"/>
        <w:rPr>
          <w:color w:val="333639" w:themeColor="text2" w:themeTint="E6"/>
        </w:rPr>
      </w:pPr>
      <w:bookmarkStart w:id="1" w:name="_Toc456953290"/>
      <w:r w:rsidRPr="00306FBC">
        <w:rPr>
          <w:color w:val="333639" w:themeColor="text2" w:themeTint="E6"/>
        </w:rPr>
        <w:t>ОСНОВНЫЕ ПОЛОЖЕНИЯ</w:t>
      </w:r>
      <w:bookmarkEnd w:id="1"/>
    </w:p>
    <w:p w:rsidR="00260C0A" w:rsidRPr="00306FBC" w:rsidRDefault="00260C0A" w:rsidP="0056253B">
      <w:pPr>
        <w:keepNext/>
        <w:suppressAutoHyphens/>
        <w:spacing w:before="240" w:after="240" w:line="276" w:lineRule="auto"/>
        <w:ind w:firstLine="709"/>
        <w:jc w:val="both"/>
        <w:rPr>
          <w:rFonts w:cs="Times New Roman"/>
          <w:color w:val="333639" w:themeColor="text2" w:themeTint="E6"/>
          <w:sz w:val="24"/>
          <w:szCs w:val="24"/>
          <w:lang w:eastAsia="en-US"/>
        </w:rPr>
      </w:pPr>
      <w:r w:rsidRPr="00306FBC">
        <w:rPr>
          <w:rFonts w:cs="Times New Roman"/>
          <w:color w:val="333639" w:themeColor="text2" w:themeTint="E6"/>
          <w:sz w:val="24"/>
          <w:szCs w:val="24"/>
          <w:lang w:eastAsia="en-US"/>
        </w:rPr>
        <w:t xml:space="preserve">Стратегия социально-экономического развития </w:t>
      </w:r>
      <w:r w:rsidR="008E0598" w:rsidRPr="00306FBC">
        <w:rPr>
          <w:rFonts w:cs="Times New Roman"/>
          <w:color w:val="333639" w:themeColor="text2" w:themeTint="E6"/>
          <w:sz w:val="24"/>
          <w:szCs w:val="24"/>
          <w:lang w:eastAsia="en-US"/>
        </w:rPr>
        <w:t>Менделеев</w:t>
      </w:r>
      <w:r w:rsidRPr="00306FBC">
        <w:rPr>
          <w:rFonts w:cs="Times New Roman"/>
          <w:color w:val="333639" w:themeColor="text2" w:themeTint="E6"/>
          <w:sz w:val="24"/>
          <w:szCs w:val="24"/>
          <w:lang w:eastAsia="en-US"/>
        </w:rPr>
        <w:t>ского муниципального района Республики Татарстан на 2016-2021 годы и на период д</w:t>
      </w:r>
      <w:r w:rsidR="004D3E60" w:rsidRPr="00306FBC">
        <w:rPr>
          <w:rFonts w:cs="Times New Roman"/>
          <w:color w:val="333639" w:themeColor="text2" w:themeTint="E6"/>
          <w:sz w:val="24"/>
          <w:szCs w:val="24"/>
          <w:lang w:eastAsia="en-US"/>
        </w:rPr>
        <w:t>о 2030 года (далее – Стратегия М</w:t>
      </w:r>
      <w:r w:rsidRPr="00306FBC">
        <w:rPr>
          <w:rFonts w:cs="Times New Roman"/>
          <w:color w:val="333639" w:themeColor="text2" w:themeTint="E6"/>
          <w:sz w:val="24"/>
          <w:szCs w:val="24"/>
          <w:lang w:eastAsia="en-US"/>
        </w:rPr>
        <w:t>МР)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 (далее Стратегия – 2030)</w:t>
      </w:r>
      <w:r w:rsidR="00611CE4">
        <w:rPr>
          <w:rFonts w:cs="Times New Roman"/>
          <w:color w:val="333639" w:themeColor="text2" w:themeTint="E6"/>
          <w:sz w:val="24"/>
          <w:szCs w:val="24"/>
          <w:lang w:eastAsia="en-US"/>
        </w:rPr>
        <w:t>, Послания Президента Республики Татарстан Государственному Совету Республики Татарстан на 2016 год</w:t>
      </w:r>
      <w:r w:rsidRPr="00306FBC">
        <w:rPr>
          <w:rFonts w:cs="Times New Roman"/>
          <w:color w:val="333639" w:themeColor="text2" w:themeTint="E6"/>
          <w:sz w:val="24"/>
          <w:szCs w:val="24"/>
          <w:lang w:eastAsia="en-US"/>
        </w:rPr>
        <w:t xml:space="preserve">. </w:t>
      </w:r>
    </w:p>
    <w:p w:rsidR="00126A98" w:rsidRPr="00306FBC" w:rsidRDefault="00126A9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Менделеевского муниципального района </w:t>
      </w:r>
      <w:r w:rsidR="008B5F34" w:rsidRPr="00306FBC">
        <w:rPr>
          <w:color w:val="333639" w:themeColor="text2" w:themeTint="E6"/>
          <w:sz w:val="24"/>
          <w:szCs w:val="24"/>
        </w:rPr>
        <w:t xml:space="preserve">содержит </w:t>
      </w:r>
      <w:r w:rsidRPr="00306FBC">
        <w:rPr>
          <w:color w:val="333639" w:themeColor="text2" w:themeTint="E6"/>
          <w:sz w:val="24"/>
          <w:szCs w:val="24"/>
        </w:rPr>
        <w:t xml:space="preserve">анализ текущего социально-экономического состояния района, </w:t>
      </w:r>
      <w:r w:rsidR="004D3E60" w:rsidRPr="00306FBC">
        <w:rPr>
          <w:color w:val="333639" w:themeColor="text2" w:themeTint="E6"/>
          <w:sz w:val="24"/>
          <w:szCs w:val="24"/>
        </w:rPr>
        <w:t xml:space="preserve">проблемно-целевой каркас социально-экономического развития территории на долгосрочную перспективу, </w:t>
      </w:r>
      <w:r w:rsidRPr="00306FBC">
        <w:rPr>
          <w:color w:val="333639" w:themeColor="text2" w:themeTint="E6"/>
          <w:sz w:val="24"/>
          <w:szCs w:val="24"/>
        </w:rPr>
        <w:t xml:space="preserve">краткое описание </w:t>
      </w:r>
      <w:r w:rsidR="004D3E60" w:rsidRPr="00306FBC">
        <w:rPr>
          <w:color w:val="333639" w:themeColor="text2" w:themeTint="E6"/>
          <w:sz w:val="24"/>
          <w:szCs w:val="24"/>
        </w:rPr>
        <w:t xml:space="preserve">стратегических инициатив и </w:t>
      </w:r>
      <w:r w:rsidRPr="00306FBC">
        <w:rPr>
          <w:color w:val="333639" w:themeColor="text2" w:themeTint="E6"/>
          <w:sz w:val="24"/>
          <w:szCs w:val="24"/>
        </w:rPr>
        <w:t>приоритетных проектов, план первоочередных мероприятий, направленных на реализацию Стратегии.</w:t>
      </w:r>
    </w:p>
    <w:p w:rsidR="008E0598" w:rsidRPr="009C0598" w:rsidRDefault="00171270" w:rsidP="0056253B">
      <w:pPr>
        <w:pStyle w:val="24"/>
        <w:keepLines w:val="0"/>
        <w:numPr>
          <w:ilvl w:val="1"/>
          <w:numId w:val="9"/>
        </w:numPr>
        <w:suppressAutoHyphens/>
        <w:spacing w:before="240" w:after="240" w:line="276" w:lineRule="auto"/>
        <w:ind w:left="0" w:firstLine="0"/>
        <w:rPr>
          <w:rFonts w:asciiTheme="minorHAnsi" w:hAnsiTheme="minorHAnsi"/>
          <w:szCs w:val="24"/>
        </w:rPr>
      </w:pPr>
      <w:bookmarkStart w:id="2" w:name="_Toc456953291"/>
      <w:r w:rsidRPr="009C0598">
        <w:rPr>
          <w:rFonts w:asciiTheme="minorHAnsi" w:hAnsiTheme="minorHAnsi"/>
          <w:szCs w:val="24"/>
        </w:rPr>
        <w:t>Ц</w:t>
      </w:r>
      <w:r w:rsidR="008E0598" w:rsidRPr="009C0598">
        <w:rPr>
          <w:rFonts w:asciiTheme="minorHAnsi" w:hAnsiTheme="minorHAnsi"/>
          <w:szCs w:val="24"/>
        </w:rPr>
        <w:t>ели и задачи стратегии</w:t>
      </w:r>
      <w:bookmarkEnd w:id="2"/>
    </w:p>
    <w:p w:rsidR="00E26C64" w:rsidRPr="00306FBC" w:rsidRDefault="00E26C64"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определяет цели и задачи социально-экономического развития </w:t>
      </w:r>
      <w:r w:rsidRPr="00306FBC">
        <w:rPr>
          <w:rFonts w:eastAsia="Calibri"/>
          <w:color w:val="333639" w:themeColor="text2" w:themeTint="E6"/>
          <w:sz w:val="24"/>
          <w:szCs w:val="24"/>
        </w:rPr>
        <w:t>Менделеевского</w:t>
      </w:r>
      <w:r w:rsidRPr="00306FBC">
        <w:rPr>
          <w:color w:val="333639" w:themeColor="text2" w:themeTint="E6"/>
          <w:sz w:val="24"/>
          <w:szCs w:val="24"/>
        </w:rPr>
        <w:t xml:space="preserve"> муниципального района на долгосрочный период.</w:t>
      </w:r>
    </w:p>
    <w:p w:rsidR="00126A98" w:rsidRPr="00306FBC" w:rsidRDefault="00126A9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В Стратегии сформулирована главная цель: повышение качества жизни жителей Менделеевского муниципального района на основе сбалансированного экономического развития района как территории устойчивого роста, комфортной для проживания, посещения, реализации творческого потенциала и успешного ведения бизнеса. </w:t>
      </w:r>
    </w:p>
    <w:p w:rsidR="00E26C64" w:rsidRDefault="00E26C64"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Основными задачами, решение которых способствует достижению генеральной цели</w:t>
      </w:r>
      <w:r w:rsidR="009C0598">
        <w:rPr>
          <w:color w:val="333639" w:themeColor="text2" w:themeTint="E6"/>
          <w:sz w:val="24"/>
          <w:szCs w:val="24"/>
        </w:rPr>
        <w:t>,</w:t>
      </w:r>
      <w:r w:rsidRPr="00306FBC">
        <w:rPr>
          <w:color w:val="333639" w:themeColor="text2" w:themeTint="E6"/>
          <w:sz w:val="24"/>
          <w:szCs w:val="24"/>
        </w:rPr>
        <w:t xml:space="preserve"> являются:</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1.</w:t>
      </w:r>
      <w:r>
        <w:rPr>
          <w:rFonts w:eastAsia="Calibri"/>
          <w:color w:val="333639" w:themeColor="text2" w:themeTint="E6"/>
          <w:sz w:val="24"/>
          <w:szCs w:val="24"/>
        </w:rPr>
        <w:t xml:space="preserve"> </w:t>
      </w:r>
      <w:r w:rsidRPr="00306FBC">
        <w:rPr>
          <w:rFonts w:eastAsia="Calibri"/>
          <w:color w:val="333639" w:themeColor="text2" w:themeTint="E6"/>
          <w:sz w:val="24"/>
          <w:szCs w:val="24"/>
        </w:rPr>
        <w:t>Преодоление монопрофильного характера экономики территории и её диверсификация;</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 xml:space="preserve">2. </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благоприятного инвестиционного климата;</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3.</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высокопроизводительных рабочих мест;</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4.</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условий для воспроизводства и развития человеческого капитала;</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5.</w:t>
      </w:r>
      <w:r>
        <w:rPr>
          <w:rFonts w:eastAsia="Calibri"/>
          <w:color w:val="333639" w:themeColor="text2" w:themeTint="E6"/>
          <w:sz w:val="24"/>
          <w:szCs w:val="24"/>
        </w:rPr>
        <w:t xml:space="preserve"> П</w:t>
      </w:r>
      <w:r w:rsidRPr="00306FBC">
        <w:rPr>
          <w:rFonts w:eastAsia="Calibri"/>
          <w:color w:val="333639" w:themeColor="text2" w:themeTint="E6"/>
          <w:sz w:val="24"/>
          <w:szCs w:val="24"/>
        </w:rPr>
        <w:t>овышение уровня благоустройства;</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6.</w:t>
      </w:r>
      <w:r>
        <w:rPr>
          <w:rFonts w:eastAsia="Calibri"/>
          <w:color w:val="333639" w:themeColor="text2" w:themeTint="E6"/>
          <w:sz w:val="24"/>
          <w:szCs w:val="24"/>
        </w:rPr>
        <w:t xml:space="preserve"> </w:t>
      </w:r>
      <w:r w:rsidRPr="00306FBC">
        <w:rPr>
          <w:rFonts w:eastAsia="Calibri"/>
          <w:color w:val="333639" w:themeColor="text2" w:themeTint="E6"/>
          <w:sz w:val="24"/>
          <w:szCs w:val="24"/>
        </w:rPr>
        <w:t>Повышение качества социокультурных услуг и достижение нормативной их обеспеченности;</w:t>
      </w:r>
    </w:p>
    <w:p w:rsidR="007511DE"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7.</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территории, комфортной для отдыха и работы;</w:t>
      </w:r>
    </w:p>
    <w:p w:rsidR="00657B79" w:rsidRDefault="007511DE" w:rsidP="007511DE">
      <w:pPr>
        <w:keepNext/>
        <w:tabs>
          <w:tab w:val="left" w:pos="306"/>
        </w:tabs>
        <w:spacing w:line="276" w:lineRule="auto"/>
        <w:ind w:firstLine="709"/>
        <w:jc w:val="both"/>
        <w:rPr>
          <w:rFonts w:eastAsia="Calibri"/>
          <w:color w:val="333639" w:themeColor="text2" w:themeTint="E6"/>
          <w:sz w:val="24"/>
          <w:szCs w:val="24"/>
        </w:rPr>
      </w:pPr>
      <w:r>
        <w:rPr>
          <w:rFonts w:eastAsia="Calibri"/>
          <w:color w:val="333639" w:themeColor="text2" w:themeTint="E6"/>
          <w:sz w:val="24"/>
          <w:szCs w:val="24"/>
        </w:rPr>
        <w:t>8. Повышение активности членов местного сообщества и запуск механизмов саморазвития местного сообщества.</w:t>
      </w:r>
      <w:r w:rsidR="00657B79">
        <w:rPr>
          <w:rFonts w:eastAsia="Calibri"/>
          <w:color w:val="333639" w:themeColor="text2" w:themeTint="E6"/>
          <w:sz w:val="24"/>
          <w:szCs w:val="24"/>
        </w:rPr>
        <w:t xml:space="preserve"> </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Pr>
          <w:rFonts w:eastAsia="Calibri"/>
          <w:color w:val="333639" w:themeColor="text2" w:themeTint="E6"/>
          <w:sz w:val="24"/>
          <w:szCs w:val="24"/>
        </w:rPr>
        <w:t>9</w:t>
      </w:r>
      <w:r w:rsidRPr="00306FBC">
        <w:rPr>
          <w:rFonts w:eastAsia="Calibri"/>
          <w:color w:val="333639" w:themeColor="text2" w:themeTint="E6"/>
          <w:sz w:val="24"/>
          <w:szCs w:val="24"/>
        </w:rPr>
        <w:t>.</w:t>
      </w:r>
      <w:r>
        <w:rPr>
          <w:rFonts w:eastAsia="Calibri"/>
          <w:color w:val="333639" w:themeColor="text2" w:themeTint="E6"/>
          <w:sz w:val="24"/>
          <w:szCs w:val="24"/>
        </w:rPr>
        <w:t xml:space="preserve"> </w:t>
      </w:r>
      <w:r w:rsidRPr="00306FBC">
        <w:rPr>
          <w:rFonts w:eastAsia="Calibri"/>
          <w:color w:val="333639" w:themeColor="text2" w:themeTint="E6"/>
          <w:sz w:val="24"/>
          <w:szCs w:val="24"/>
        </w:rPr>
        <w:t>Повышение эффективности деятельности органов местного самоуправления;</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Pr>
          <w:rFonts w:eastAsia="Calibri"/>
          <w:color w:val="333639" w:themeColor="text2" w:themeTint="E6"/>
          <w:sz w:val="24"/>
          <w:szCs w:val="24"/>
        </w:rPr>
        <w:t>10</w:t>
      </w:r>
      <w:r w:rsidRPr="00306FBC">
        <w:rPr>
          <w:rFonts w:eastAsia="Calibri"/>
          <w:color w:val="333639" w:themeColor="text2" w:themeTint="E6"/>
          <w:sz w:val="24"/>
          <w:szCs w:val="24"/>
        </w:rPr>
        <w:t>.</w:t>
      </w:r>
      <w:r>
        <w:rPr>
          <w:rFonts w:eastAsia="Calibri"/>
          <w:color w:val="333639" w:themeColor="text2" w:themeTint="E6"/>
          <w:sz w:val="24"/>
          <w:szCs w:val="24"/>
        </w:rPr>
        <w:t xml:space="preserve"> </w:t>
      </w:r>
      <w:r w:rsidRPr="00306FBC">
        <w:rPr>
          <w:rFonts w:eastAsia="Calibri"/>
          <w:color w:val="333639" w:themeColor="text2" w:themeTint="E6"/>
          <w:sz w:val="24"/>
          <w:szCs w:val="24"/>
        </w:rPr>
        <w:t xml:space="preserve">Создание системы эффективного межмуниципального взаимодействия </w:t>
      </w:r>
    </w:p>
    <w:p w:rsidR="007511DE" w:rsidRPr="00306FBC" w:rsidRDefault="007511DE" w:rsidP="007511DE">
      <w:pPr>
        <w:keepNext/>
        <w:spacing w:before="240" w:after="240" w:line="276" w:lineRule="auto"/>
        <w:ind w:firstLine="709"/>
        <w:jc w:val="both"/>
        <w:rPr>
          <w:color w:val="333639" w:themeColor="text2" w:themeTint="E6"/>
          <w:sz w:val="24"/>
          <w:szCs w:val="24"/>
        </w:rPr>
      </w:pPr>
      <w:r>
        <w:rPr>
          <w:rFonts w:eastAsia="Calibri"/>
          <w:color w:val="333639" w:themeColor="text2" w:themeTint="E6"/>
          <w:sz w:val="24"/>
          <w:szCs w:val="24"/>
        </w:rPr>
        <w:t>11</w:t>
      </w:r>
      <w:r w:rsidRPr="00306FBC">
        <w:rPr>
          <w:rFonts w:eastAsia="Calibri"/>
          <w:color w:val="333639" w:themeColor="text2" w:themeTint="E6"/>
          <w:sz w:val="24"/>
          <w:szCs w:val="24"/>
        </w:rPr>
        <w:t>. Повышение уровня финансово-экономической самодостаточности Менделеевского муниципального района</w:t>
      </w:r>
    </w:p>
    <w:p w:rsidR="008E0598" w:rsidRPr="009C0598" w:rsidRDefault="00260C0A" w:rsidP="0056253B">
      <w:pPr>
        <w:pStyle w:val="24"/>
        <w:keepLines w:val="0"/>
        <w:numPr>
          <w:ilvl w:val="1"/>
          <w:numId w:val="9"/>
        </w:numPr>
        <w:suppressAutoHyphens/>
        <w:spacing w:before="240" w:after="240" w:line="276" w:lineRule="auto"/>
        <w:ind w:left="0" w:firstLine="0"/>
        <w:rPr>
          <w:rFonts w:asciiTheme="minorHAnsi" w:hAnsiTheme="minorHAnsi"/>
          <w:szCs w:val="24"/>
        </w:rPr>
      </w:pPr>
      <w:bookmarkStart w:id="3" w:name="_Toc456953292"/>
      <w:r w:rsidRPr="009C0598">
        <w:rPr>
          <w:rFonts w:asciiTheme="minorHAnsi" w:hAnsiTheme="minorHAnsi"/>
          <w:szCs w:val="24"/>
        </w:rPr>
        <w:t>Горизонт планирования</w:t>
      </w:r>
      <w:bookmarkEnd w:id="3"/>
    </w:p>
    <w:p w:rsidR="00260C0A" w:rsidRPr="00306FBC" w:rsidRDefault="00260C0A" w:rsidP="0056253B">
      <w:pPr>
        <w:keepNext/>
        <w:suppressAutoHyphens/>
        <w:spacing w:before="240" w:after="240" w:line="276" w:lineRule="auto"/>
        <w:ind w:firstLine="709"/>
        <w:jc w:val="both"/>
        <w:rPr>
          <w:rFonts w:cs="Times New Roman"/>
          <w:color w:val="333639" w:themeColor="text2" w:themeTint="E6"/>
          <w:sz w:val="24"/>
          <w:szCs w:val="24"/>
          <w:lang w:eastAsia="en-US"/>
        </w:rPr>
      </w:pPr>
      <w:r w:rsidRPr="00306FBC">
        <w:rPr>
          <w:rFonts w:cs="Times New Roman"/>
          <w:color w:val="333639" w:themeColor="text2" w:themeTint="E6"/>
          <w:sz w:val="24"/>
          <w:szCs w:val="24"/>
          <w:lang w:eastAsia="en-US"/>
        </w:rPr>
        <w:t xml:space="preserve">Горизонт планирования Стратегии </w:t>
      </w:r>
      <w:r w:rsidR="00D05383" w:rsidRPr="00306FBC">
        <w:rPr>
          <w:color w:val="333639" w:themeColor="text2" w:themeTint="E6"/>
          <w:sz w:val="24"/>
          <w:szCs w:val="24"/>
        </w:rPr>
        <w:t>Менделеевского муниципального района</w:t>
      </w:r>
      <w:r w:rsidRPr="00306FBC">
        <w:rPr>
          <w:rFonts w:cs="Times New Roman"/>
          <w:color w:val="333639" w:themeColor="text2" w:themeTint="E6"/>
          <w:sz w:val="24"/>
          <w:szCs w:val="24"/>
          <w:lang w:eastAsia="en-US"/>
        </w:rPr>
        <w:t xml:space="preserve"> соответствует периодичности разработки </w:t>
      </w:r>
      <w:r w:rsidR="00C27EAB" w:rsidRPr="00306FBC">
        <w:rPr>
          <w:rFonts w:cs="Times New Roman"/>
          <w:color w:val="333639" w:themeColor="text2" w:themeTint="E6"/>
          <w:sz w:val="24"/>
          <w:szCs w:val="24"/>
          <w:lang w:eastAsia="en-US"/>
        </w:rPr>
        <w:t xml:space="preserve">документов стратегического планирования </w:t>
      </w:r>
      <w:r w:rsidRPr="00306FBC">
        <w:rPr>
          <w:rFonts w:cs="Times New Roman"/>
          <w:color w:val="333639" w:themeColor="text2" w:themeTint="E6"/>
          <w:sz w:val="24"/>
          <w:szCs w:val="24"/>
          <w:lang w:eastAsia="en-US"/>
        </w:rPr>
        <w:t xml:space="preserve">по закону Республики Татарстан от 16 марта 2015 года № 12-ЗРТ «О стратегическом планировании в Республике Татарстан». При разработке и реализации Стратегии </w:t>
      </w:r>
      <w:r w:rsidR="00D05383" w:rsidRPr="00306FBC">
        <w:rPr>
          <w:color w:val="333639" w:themeColor="text2" w:themeTint="E6"/>
          <w:sz w:val="24"/>
          <w:szCs w:val="24"/>
        </w:rPr>
        <w:t>Менделеевского муниципального района</w:t>
      </w:r>
      <w:r w:rsidRPr="00306FBC">
        <w:rPr>
          <w:rFonts w:cs="Times New Roman"/>
          <w:color w:val="333639" w:themeColor="text2" w:themeTint="E6"/>
          <w:sz w:val="24"/>
          <w:szCs w:val="24"/>
          <w:lang w:eastAsia="en-US"/>
        </w:rPr>
        <w:t xml:space="preserve"> планируется использовать метод трехлетнего скользящего планирования в диапазонах, определе</w:t>
      </w:r>
      <w:r w:rsidR="001A5181">
        <w:rPr>
          <w:rFonts w:cs="Times New Roman"/>
          <w:color w:val="333639" w:themeColor="text2" w:themeTint="E6"/>
          <w:sz w:val="24"/>
          <w:szCs w:val="24"/>
          <w:lang w:eastAsia="en-US"/>
        </w:rPr>
        <w:t>нных Стратегией 2030 – 3, 6 и так далее</w:t>
      </w:r>
      <w:r w:rsidRPr="00306FBC">
        <w:rPr>
          <w:rFonts w:cs="Times New Roman"/>
          <w:color w:val="333639" w:themeColor="text2" w:themeTint="E6"/>
          <w:sz w:val="24"/>
          <w:szCs w:val="24"/>
          <w:lang w:eastAsia="en-US"/>
        </w:rPr>
        <w:t xml:space="preserve"> лет. В связи с этим </w:t>
      </w:r>
      <w:r w:rsidR="00C27EAB" w:rsidRPr="00306FBC">
        <w:rPr>
          <w:rFonts w:cs="Times New Roman"/>
          <w:color w:val="333639" w:themeColor="text2" w:themeTint="E6"/>
          <w:sz w:val="24"/>
          <w:szCs w:val="24"/>
          <w:lang w:eastAsia="en-US"/>
        </w:rPr>
        <w:t xml:space="preserve">основные мероприятия Стратегии </w:t>
      </w:r>
      <w:r w:rsidR="00D05383" w:rsidRPr="00306FBC">
        <w:rPr>
          <w:color w:val="333639" w:themeColor="text2" w:themeTint="E6"/>
          <w:sz w:val="24"/>
          <w:szCs w:val="24"/>
        </w:rPr>
        <w:t>Менделеевского муниципального района</w:t>
      </w:r>
      <w:r w:rsidRPr="00306FBC">
        <w:rPr>
          <w:rFonts w:cs="Times New Roman"/>
          <w:color w:val="333639" w:themeColor="text2" w:themeTint="E6"/>
          <w:sz w:val="24"/>
          <w:szCs w:val="24"/>
          <w:lang w:eastAsia="en-US"/>
        </w:rPr>
        <w:t xml:space="preserve"> сконцентрированы на первые три года – 2016-2018 гг.</w:t>
      </w:r>
      <w:r w:rsidR="00525DE8" w:rsidRPr="00306FBC">
        <w:rPr>
          <w:rFonts w:cs="Times New Roman"/>
          <w:color w:val="333639" w:themeColor="text2" w:themeTint="E6"/>
          <w:sz w:val="24"/>
          <w:szCs w:val="24"/>
          <w:lang w:eastAsia="en-US"/>
        </w:rPr>
        <w:t xml:space="preserve"> </w:t>
      </w:r>
    </w:p>
    <w:p w:rsidR="004F406F" w:rsidRPr="009C0598" w:rsidRDefault="00171270" w:rsidP="0056253B">
      <w:pPr>
        <w:pStyle w:val="24"/>
        <w:keepLines w:val="0"/>
        <w:numPr>
          <w:ilvl w:val="1"/>
          <w:numId w:val="9"/>
        </w:numPr>
        <w:suppressAutoHyphens/>
        <w:spacing w:before="240" w:after="240" w:line="276" w:lineRule="auto"/>
        <w:ind w:left="0" w:firstLine="0"/>
        <w:rPr>
          <w:rFonts w:asciiTheme="minorHAnsi" w:hAnsiTheme="minorHAnsi"/>
          <w:szCs w:val="24"/>
        </w:rPr>
      </w:pPr>
      <w:bookmarkStart w:id="4" w:name="_Toc456953293"/>
      <w:r w:rsidRPr="009C0598">
        <w:rPr>
          <w:rFonts w:asciiTheme="minorHAnsi" w:hAnsiTheme="minorHAnsi"/>
          <w:szCs w:val="24"/>
        </w:rPr>
        <w:t>К</w:t>
      </w:r>
      <w:r w:rsidR="004D3E60" w:rsidRPr="009C0598">
        <w:rPr>
          <w:rFonts w:asciiTheme="minorHAnsi" w:hAnsiTheme="minorHAnsi"/>
          <w:szCs w:val="24"/>
        </w:rPr>
        <w:t>лючевые подходы</w:t>
      </w:r>
      <w:r w:rsidR="001A5181">
        <w:rPr>
          <w:rFonts w:asciiTheme="minorHAnsi" w:hAnsiTheme="minorHAnsi"/>
          <w:szCs w:val="24"/>
        </w:rPr>
        <w:t xml:space="preserve"> </w:t>
      </w:r>
      <w:r w:rsidR="008E7388" w:rsidRPr="009C0598">
        <w:rPr>
          <w:rFonts w:asciiTheme="minorHAnsi" w:hAnsiTheme="minorHAnsi"/>
          <w:szCs w:val="24"/>
        </w:rPr>
        <w:t>и принципы</w:t>
      </w:r>
      <w:bookmarkEnd w:id="4"/>
    </w:p>
    <w:p w:rsidR="004D3E60" w:rsidRPr="00306FBC" w:rsidRDefault="004D3E60"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развития Менделеевского муниципального района обеспечивает единый взгляд членов местного сообщества на </w:t>
      </w:r>
      <w:r w:rsidR="003810C1" w:rsidRPr="00306FBC">
        <w:rPr>
          <w:color w:val="333639" w:themeColor="text2" w:themeTint="E6"/>
          <w:sz w:val="24"/>
          <w:szCs w:val="24"/>
        </w:rPr>
        <w:t>«</w:t>
      </w:r>
      <w:r w:rsidRPr="00306FBC">
        <w:rPr>
          <w:color w:val="333639" w:themeColor="text2" w:themeTint="E6"/>
          <w:sz w:val="24"/>
          <w:szCs w:val="24"/>
        </w:rPr>
        <w:t>образ будущего</w:t>
      </w:r>
      <w:r w:rsidR="003810C1" w:rsidRPr="00306FBC">
        <w:rPr>
          <w:color w:val="333639" w:themeColor="text2" w:themeTint="E6"/>
          <w:sz w:val="24"/>
          <w:szCs w:val="24"/>
        </w:rPr>
        <w:t>»</w:t>
      </w:r>
      <w:r w:rsidRPr="00306FBC">
        <w:rPr>
          <w:color w:val="333639" w:themeColor="text2" w:themeTint="E6"/>
          <w:sz w:val="24"/>
          <w:szCs w:val="24"/>
        </w:rPr>
        <w:t xml:space="preserve"> Менделеевского муниципального района и является долгосрочным, комплексным, согласованным планом действий по достижению этого образа. Стратегия является основным рамочным документом для разрабатываемых в дальнейшем различных программ и проектов социально-экономического </w:t>
      </w:r>
      <w:r w:rsidR="003810C1" w:rsidRPr="00306FBC">
        <w:rPr>
          <w:color w:val="333639" w:themeColor="text2" w:themeTint="E6"/>
          <w:sz w:val="24"/>
          <w:szCs w:val="24"/>
        </w:rPr>
        <w:t xml:space="preserve">развития </w:t>
      </w:r>
      <w:r w:rsidR="00D05383" w:rsidRPr="00306FBC">
        <w:rPr>
          <w:color w:val="333639" w:themeColor="text2" w:themeTint="E6"/>
          <w:sz w:val="24"/>
          <w:szCs w:val="24"/>
        </w:rPr>
        <w:t>Менделеевского муниципального района</w:t>
      </w:r>
    </w:p>
    <w:p w:rsidR="00E26C64" w:rsidRPr="00306FBC" w:rsidRDefault="00260C0A" w:rsidP="0056253B">
      <w:pPr>
        <w:keepNext/>
        <w:suppressAutoHyphens/>
        <w:spacing w:before="240" w:after="240" w:line="276" w:lineRule="auto"/>
        <w:ind w:firstLine="709"/>
        <w:jc w:val="both"/>
        <w:rPr>
          <w:color w:val="333639" w:themeColor="text2" w:themeTint="E6"/>
          <w:sz w:val="24"/>
          <w:szCs w:val="24"/>
        </w:rPr>
      </w:pPr>
      <w:r w:rsidRPr="00306FBC">
        <w:rPr>
          <w:b/>
          <w:color w:val="333639" w:themeColor="text2" w:themeTint="E6"/>
          <w:sz w:val="24"/>
          <w:szCs w:val="24"/>
        </w:rPr>
        <w:t xml:space="preserve">Стратегия </w:t>
      </w:r>
      <w:r w:rsidR="00D05383" w:rsidRPr="00306FBC">
        <w:rPr>
          <w:b/>
          <w:color w:val="333639" w:themeColor="text2" w:themeTint="E6"/>
          <w:sz w:val="24"/>
          <w:szCs w:val="24"/>
        </w:rPr>
        <w:t>Менделеевского муниципального района</w:t>
      </w:r>
      <w:r w:rsidRPr="00306FBC">
        <w:rPr>
          <w:b/>
          <w:color w:val="333639" w:themeColor="text2" w:themeTint="E6"/>
          <w:sz w:val="24"/>
          <w:szCs w:val="24"/>
        </w:rPr>
        <w:t xml:space="preserve"> - это </w:t>
      </w:r>
      <w:r w:rsidR="00E26C64" w:rsidRPr="00306FBC">
        <w:rPr>
          <w:b/>
          <w:color w:val="333639" w:themeColor="text2" w:themeTint="E6"/>
          <w:sz w:val="24"/>
          <w:szCs w:val="24"/>
        </w:rPr>
        <w:t>система стратегич</w:t>
      </w:r>
      <w:r w:rsidRPr="00306FBC">
        <w:rPr>
          <w:b/>
          <w:color w:val="333639" w:themeColor="text2" w:themeTint="E6"/>
          <w:sz w:val="24"/>
          <w:szCs w:val="24"/>
        </w:rPr>
        <w:t xml:space="preserve">еских инициатив и проектов, </w:t>
      </w:r>
      <w:r w:rsidR="00E26C64" w:rsidRPr="00306FBC">
        <w:rPr>
          <w:color w:val="333639" w:themeColor="text2" w:themeTint="E6"/>
          <w:sz w:val="24"/>
          <w:szCs w:val="24"/>
        </w:rPr>
        <w:t>которые способствуют достижению генеральной цели и</w:t>
      </w:r>
      <w:r w:rsidRPr="00306FBC">
        <w:rPr>
          <w:color w:val="333639" w:themeColor="text2" w:themeTint="E6"/>
          <w:sz w:val="24"/>
          <w:szCs w:val="24"/>
        </w:rPr>
        <w:t xml:space="preserve"> позволя</w:t>
      </w:r>
      <w:r w:rsidR="00E26C64" w:rsidRPr="00306FBC">
        <w:rPr>
          <w:color w:val="333639" w:themeColor="text2" w:themeTint="E6"/>
          <w:sz w:val="24"/>
          <w:szCs w:val="24"/>
        </w:rPr>
        <w:t>ю</w:t>
      </w:r>
      <w:r w:rsidRPr="00306FBC">
        <w:rPr>
          <w:color w:val="333639" w:themeColor="text2" w:themeTint="E6"/>
          <w:sz w:val="24"/>
          <w:szCs w:val="24"/>
        </w:rPr>
        <w:t xml:space="preserve">т </w:t>
      </w:r>
      <w:r w:rsidR="00E26C64" w:rsidRPr="00306FBC">
        <w:rPr>
          <w:color w:val="333639" w:themeColor="text2" w:themeTint="E6"/>
          <w:sz w:val="24"/>
          <w:szCs w:val="24"/>
        </w:rPr>
        <w:t>жителям ММР эффективно</w:t>
      </w:r>
      <w:r w:rsidRPr="00306FBC">
        <w:rPr>
          <w:color w:val="333639" w:themeColor="text2" w:themeTint="E6"/>
          <w:sz w:val="24"/>
          <w:szCs w:val="24"/>
        </w:rPr>
        <w:t xml:space="preserve"> ответить на вызовы </w:t>
      </w:r>
      <w:r w:rsidR="00B52287" w:rsidRPr="00306FBC">
        <w:rPr>
          <w:color w:val="333639" w:themeColor="text2" w:themeTint="E6"/>
          <w:sz w:val="24"/>
          <w:szCs w:val="24"/>
        </w:rPr>
        <w:t>времени</w:t>
      </w:r>
      <w:r w:rsidRPr="00306FBC">
        <w:rPr>
          <w:color w:val="333639" w:themeColor="text2" w:themeTint="E6"/>
          <w:sz w:val="24"/>
          <w:szCs w:val="24"/>
        </w:rPr>
        <w:t xml:space="preserve"> и </w:t>
      </w:r>
      <w:r w:rsidR="00037EFF" w:rsidRPr="00306FBC">
        <w:rPr>
          <w:color w:val="333639" w:themeColor="text2" w:themeTint="E6"/>
          <w:sz w:val="24"/>
          <w:szCs w:val="24"/>
        </w:rPr>
        <w:t xml:space="preserve">современные </w:t>
      </w:r>
      <w:r w:rsidR="00B52287" w:rsidRPr="00306FBC">
        <w:rPr>
          <w:color w:val="333639" w:themeColor="text2" w:themeTint="E6"/>
          <w:sz w:val="24"/>
          <w:szCs w:val="24"/>
        </w:rPr>
        <w:t xml:space="preserve">тренды развития общества, </w:t>
      </w:r>
      <w:r w:rsidRPr="00306FBC">
        <w:rPr>
          <w:color w:val="333639" w:themeColor="text2" w:themeTint="E6"/>
          <w:sz w:val="24"/>
          <w:szCs w:val="24"/>
        </w:rPr>
        <w:t xml:space="preserve">определить место и роль </w:t>
      </w:r>
      <w:r w:rsidR="00D05383" w:rsidRPr="00306FBC">
        <w:rPr>
          <w:color w:val="333639" w:themeColor="text2" w:themeTint="E6"/>
          <w:sz w:val="24"/>
          <w:szCs w:val="24"/>
        </w:rPr>
        <w:t>Менделеевского муниципального района</w:t>
      </w:r>
      <w:r w:rsidRPr="00306FBC">
        <w:rPr>
          <w:color w:val="333639" w:themeColor="text2" w:themeTint="E6"/>
          <w:sz w:val="24"/>
          <w:szCs w:val="24"/>
        </w:rPr>
        <w:t xml:space="preserve"> в региональном, национальном и мировом </w:t>
      </w:r>
      <w:r w:rsidR="00B52287" w:rsidRPr="00306FBC">
        <w:rPr>
          <w:color w:val="333639" w:themeColor="text2" w:themeTint="E6"/>
          <w:sz w:val="24"/>
          <w:szCs w:val="24"/>
        </w:rPr>
        <w:t>сообществе</w:t>
      </w:r>
      <w:r w:rsidR="00037EFF" w:rsidRPr="00306FBC">
        <w:rPr>
          <w:color w:val="333639" w:themeColor="text2" w:themeTint="E6"/>
          <w:sz w:val="24"/>
          <w:szCs w:val="24"/>
        </w:rPr>
        <w:t>,</w:t>
      </w:r>
      <w:r w:rsidR="00B52287" w:rsidRPr="00306FBC">
        <w:rPr>
          <w:color w:val="333639" w:themeColor="text2" w:themeTint="E6"/>
          <w:sz w:val="24"/>
          <w:szCs w:val="24"/>
        </w:rPr>
        <w:t xml:space="preserve"> </w:t>
      </w:r>
      <w:r w:rsidR="00037EFF" w:rsidRPr="00306FBC">
        <w:rPr>
          <w:color w:val="333639" w:themeColor="text2" w:themeTint="E6"/>
          <w:sz w:val="24"/>
          <w:szCs w:val="24"/>
        </w:rPr>
        <w:t xml:space="preserve">общественном территориальном </w:t>
      </w:r>
      <w:r w:rsidR="00B52287" w:rsidRPr="00306FBC">
        <w:rPr>
          <w:color w:val="333639" w:themeColor="text2" w:themeTint="E6"/>
          <w:sz w:val="24"/>
          <w:szCs w:val="24"/>
        </w:rPr>
        <w:t>разделении труда</w:t>
      </w:r>
      <w:r w:rsidRPr="00306FBC">
        <w:rPr>
          <w:color w:val="333639" w:themeColor="text2" w:themeTint="E6"/>
          <w:sz w:val="24"/>
          <w:szCs w:val="24"/>
        </w:rPr>
        <w:t>, определить сферу участия и приложения способностей каждого члена местного сообщества в процесс эф</w:t>
      </w:r>
      <w:r w:rsidR="008E7388" w:rsidRPr="00306FBC">
        <w:rPr>
          <w:color w:val="333639" w:themeColor="text2" w:themeTint="E6"/>
          <w:sz w:val="24"/>
          <w:szCs w:val="24"/>
        </w:rPr>
        <w:t>фективного развития территории.</w:t>
      </w:r>
    </w:p>
    <w:p w:rsidR="008E7388" w:rsidRPr="00306FBC" w:rsidRDefault="008E7388" w:rsidP="0056253B">
      <w:pPr>
        <w:keepNext/>
        <w:suppressAutoHyphens/>
        <w:spacing w:before="240" w:after="240" w:line="276" w:lineRule="auto"/>
        <w:ind w:firstLine="709"/>
        <w:jc w:val="both"/>
        <w:rPr>
          <w:color w:val="333639" w:themeColor="text2" w:themeTint="E6"/>
          <w:sz w:val="24"/>
          <w:szCs w:val="24"/>
        </w:rPr>
      </w:pPr>
      <w:r w:rsidRPr="00306FBC">
        <w:rPr>
          <w:b/>
          <w:color w:val="333639" w:themeColor="text2" w:themeTint="E6"/>
          <w:sz w:val="24"/>
          <w:szCs w:val="24"/>
        </w:rPr>
        <w:t>Основополагающими принципами</w:t>
      </w:r>
      <w:r w:rsidRPr="00306FBC">
        <w:rPr>
          <w:color w:val="333639" w:themeColor="text2" w:themeTint="E6"/>
          <w:sz w:val="24"/>
          <w:szCs w:val="24"/>
        </w:rPr>
        <w:t>, на которых основаны основные подходы к разра</w:t>
      </w:r>
      <w:r w:rsidR="004B6850" w:rsidRPr="00306FBC">
        <w:rPr>
          <w:color w:val="333639" w:themeColor="text2" w:themeTint="E6"/>
          <w:sz w:val="24"/>
          <w:szCs w:val="24"/>
        </w:rPr>
        <w:t>ботке С</w:t>
      </w:r>
      <w:r w:rsidRPr="00306FBC">
        <w:rPr>
          <w:color w:val="333639" w:themeColor="text2" w:themeTint="E6"/>
          <w:sz w:val="24"/>
          <w:szCs w:val="24"/>
        </w:rPr>
        <w:t>тратегии</w:t>
      </w:r>
      <w:r w:rsidR="004B6850" w:rsidRPr="00306FBC">
        <w:rPr>
          <w:color w:val="333639" w:themeColor="text2" w:themeTint="E6"/>
          <w:sz w:val="24"/>
          <w:szCs w:val="24"/>
        </w:rPr>
        <w:t xml:space="preserve"> </w:t>
      </w:r>
      <w:r w:rsidR="00D05383" w:rsidRPr="00306FBC">
        <w:rPr>
          <w:color w:val="333639" w:themeColor="text2" w:themeTint="E6"/>
          <w:sz w:val="24"/>
          <w:szCs w:val="24"/>
        </w:rPr>
        <w:t>Менделеевского муниципального района</w:t>
      </w:r>
      <w:r w:rsidRPr="00306FBC">
        <w:rPr>
          <w:color w:val="333639" w:themeColor="text2" w:themeTint="E6"/>
          <w:sz w:val="24"/>
          <w:szCs w:val="24"/>
        </w:rPr>
        <w:t xml:space="preserve">, </w:t>
      </w:r>
      <w:r w:rsidR="00DA7894" w:rsidRPr="00306FBC">
        <w:rPr>
          <w:color w:val="333639" w:themeColor="text2" w:themeTint="E6"/>
          <w:sz w:val="24"/>
          <w:szCs w:val="24"/>
        </w:rPr>
        <w:t>выработке</w:t>
      </w:r>
      <w:r w:rsidRPr="00306FBC">
        <w:rPr>
          <w:color w:val="333639" w:themeColor="text2" w:themeTint="E6"/>
          <w:sz w:val="24"/>
          <w:szCs w:val="24"/>
        </w:rPr>
        <w:t xml:space="preserve"> стратегические инициатив и проектов являются:</w:t>
      </w:r>
    </w:p>
    <w:p w:rsidR="008E7388" w:rsidRPr="00C9437E" w:rsidRDefault="008E7388" w:rsidP="0056253B">
      <w:pPr>
        <w:keepNext/>
        <w:spacing w:before="240" w:after="240" w:line="276" w:lineRule="auto"/>
        <w:ind w:firstLine="709"/>
        <w:jc w:val="both"/>
        <w:rPr>
          <w:i/>
          <w:color w:val="333639" w:themeColor="text2" w:themeTint="E6"/>
          <w:sz w:val="24"/>
          <w:szCs w:val="24"/>
        </w:rPr>
      </w:pPr>
      <w:r w:rsidRPr="00C9437E">
        <w:rPr>
          <w:i/>
          <w:color w:val="333639" w:themeColor="text2" w:themeTint="E6"/>
          <w:sz w:val="24"/>
          <w:szCs w:val="24"/>
        </w:rPr>
        <w:t xml:space="preserve">Принцип 1. </w:t>
      </w:r>
      <w:r w:rsidR="00C9437E">
        <w:rPr>
          <w:i/>
          <w:color w:val="333639" w:themeColor="text2" w:themeTint="E6"/>
          <w:sz w:val="24"/>
          <w:szCs w:val="24"/>
        </w:rPr>
        <w:t xml:space="preserve">Удержание цели, </w:t>
      </w:r>
      <w:r w:rsidR="00C9437E">
        <w:rPr>
          <w:i/>
          <w:sz w:val="24"/>
          <w:szCs w:val="24"/>
        </w:rPr>
        <w:t>ориентация</w:t>
      </w:r>
      <w:r w:rsidR="00C9437E" w:rsidRPr="00C9437E">
        <w:rPr>
          <w:i/>
          <w:sz w:val="24"/>
          <w:szCs w:val="24"/>
        </w:rPr>
        <w:t xml:space="preserve"> на образ желаемого будущего</w:t>
      </w:r>
      <w:r w:rsidR="00B84554">
        <w:rPr>
          <w:i/>
          <w:color w:val="333639" w:themeColor="text2" w:themeTint="E6"/>
          <w:sz w:val="24"/>
          <w:szCs w:val="24"/>
        </w:rPr>
        <w:t xml:space="preserve"> и его достижение</w:t>
      </w:r>
      <w:r w:rsidR="00C9437E" w:rsidRPr="00C9437E">
        <w:rPr>
          <w:i/>
          <w:color w:val="333639" w:themeColor="text2" w:themeTint="E6"/>
          <w:sz w:val="24"/>
          <w:szCs w:val="24"/>
        </w:rPr>
        <w:t xml:space="preserve"> </w:t>
      </w:r>
    </w:p>
    <w:p w:rsidR="008E7388" w:rsidRPr="00306FBC" w:rsidRDefault="008E738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w:t>
      </w:r>
      <w:r w:rsidR="004B6850" w:rsidRPr="00306FBC">
        <w:rPr>
          <w:color w:val="333639" w:themeColor="text2" w:themeTint="E6"/>
          <w:sz w:val="24"/>
          <w:szCs w:val="24"/>
        </w:rPr>
        <w:t xml:space="preserve">ММР </w:t>
      </w:r>
      <w:r w:rsidRPr="00306FBC">
        <w:rPr>
          <w:color w:val="333639" w:themeColor="text2" w:themeTint="E6"/>
          <w:sz w:val="24"/>
          <w:szCs w:val="24"/>
        </w:rPr>
        <w:t>сфокусирована на результаты</w:t>
      </w:r>
      <w:r w:rsidR="004B6850" w:rsidRPr="00306FBC">
        <w:rPr>
          <w:color w:val="333639" w:themeColor="text2" w:themeTint="E6"/>
          <w:sz w:val="24"/>
          <w:szCs w:val="24"/>
        </w:rPr>
        <w:t>, которые позволяют территории решить существующие проблемы и обеспечить реализацию стратегических инициатив и проектов, выводящих ММР на более совершенный, принципиально новый уровень развития и качества жизни</w:t>
      </w:r>
      <w:r w:rsidR="00C9437E">
        <w:rPr>
          <w:color w:val="333639" w:themeColor="text2" w:themeTint="E6"/>
          <w:sz w:val="24"/>
          <w:szCs w:val="24"/>
        </w:rPr>
        <w:t>, позволяют последовательно продвигаться к образу желаемого будущего</w:t>
      </w:r>
      <w:r w:rsidRPr="00306FBC">
        <w:rPr>
          <w:color w:val="333639" w:themeColor="text2" w:themeTint="E6"/>
          <w:sz w:val="24"/>
          <w:szCs w:val="24"/>
        </w:rPr>
        <w:t xml:space="preserve">. </w:t>
      </w:r>
      <w:r w:rsidR="00C9437E">
        <w:rPr>
          <w:color w:val="333639" w:themeColor="text2" w:themeTint="E6"/>
          <w:sz w:val="24"/>
          <w:szCs w:val="24"/>
        </w:rPr>
        <w:t>При этом, с</w:t>
      </w:r>
      <w:r w:rsidR="00DA7894" w:rsidRPr="00306FBC">
        <w:rPr>
          <w:color w:val="333639" w:themeColor="text2" w:themeTint="E6"/>
          <w:sz w:val="24"/>
          <w:szCs w:val="24"/>
        </w:rPr>
        <w:t>тратегия разработана таким образом, чтобы р</w:t>
      </w:r>
      <w:r w:rsidRPr="00306FBC">
        <w:rPr>
          <w:color w:val="333639" w:themeColor="text2" w:themeTint="E6"/>
          <w:sz w:val="24"/>
          <w:szCs w:val="24"/>
        </w:rPr>
        <w:t>езультаты бы</w:t>
      </w:r>
      <w:r w:rsidR="00DA7894" w:rsidRPr="00306FBC">
        <w:rPr>
          <w:color w:val="333639" w:themeColor="text2" w:themeTint="E6"/>
          <w:sz w:val="24"/>
          <w:szCs w:val="24"/>
        </w:rPr>
        <w:t>ли</w:t>
      </w:r>
      <w:r w:rsidRPr="00306FBC">
        <w:rPr>
          <w:color w:val="333639" w:themeColor="text2" w:themeTint="E6"/>
          <w:sz w:val="24"/>
          <w:szCs w:val="24"/>
        </w:rPr>
        <w:t xml:space="preserve"> дости</w:t>
      </w:r>
      <w:r w:rsidR="00DA7894" w:rsidRPr="00306FBC">
        <w:rPr>
          <w:color w:val="333639" w:themeColor="text2" w:themeTint="E6"/>
          <w:sz w:val="24"/>
          <w:szCs w:val="24"/>
        </w:rPr>
        <w:t>жимы</w:t>
      </w:r>
      <w:r w:rsidRPr="00306FBC">
        <w:rPr>
          <w:color w:val="333639" w:themeColor="text2" w:themeTint="E6"/>
          <w:sz w:val="24"/>
          <w:szCs w:val="24"/>
        </w:rPr>
        <w:t xml:space="preserve"> и удовлетворя</w:t>
      </w:r>
      <w:r w:rsidR="00DA7894" w:rsidRPr="00306FBC">
        <w:rPr>
          <w:color w:val="333639" w:themeColor="text2" w:themeTint="E6"/>
          <w:sz w:val="24"/>
          <w:szCs w:val="24"/>
        </w:rPr>
        <w:t>ли</w:t>
      </w:r>
      <w:r w:rsidRPr="00306FBC">
        <w:rPr>
          <w:color w:val="333639" w:themeColor="text2" w:themeTint="E6"/>
          <w:sz w:val="24"/>
          <w:szCs w:val="24"/>
        </w:rPr>
        <w:t xml:space="preserve"> все заинтересованные стороны (власть, граждан/потребителей, партнеров</w:t>
      </w:r>
      <w:r w:rsidR="00A561B8" w:rsidRPr="00306FBC">
        <w:rPr>
          <w:color w:val="333639" w:themeColor="text2" w:themeTint="E6"/>
          <w:sz w:val="24"/>
          <w:szCs w:val="24"/>
        </w:rPr>
        <w:t xml:space="preserve"> (инвесторов; вышестоящие уровни власти, министерства, ведомства, оказывающие поддержку; муниципальные образования, с которыми реализуются межмуниципальные проекты; сетевые и другие организации, занимающиеся продвижением интересов территории; и и т.д.</w:t>
      </w:r>
      <w:r w:rsidR="004B6850" w:rsidRPr="00306FBC">
        <w:rPr>
          <w:color w:val="333639" w:themeColor="text2" w:themeTint="E6"/>
          <w:sz w:val="24"/>
          <w:szCs w:val="24"/>
        </w:rPr>
        <w:t>) и отвечали бы</w:t>
      </w:r>
      <w:r w:rsidR="007F1AFF">
        <w:rPr>
          <w:color w:val="333639" w:themeColor="text2" w:themeTint="E6"/>
          <w:sz w:val="24"/>
          <w:szCs w:val="24"/>
        </w:rPr>
        <w:t xml:space="preserve"> всем</w:t>
      </w:r>
      <w:r w:rsidRPr="00306FBC">
        <w:rPr>
          <w:color w:val="333639" w:themeColor="text2" w:themeTint="E6"/>
          <w:sz w:val="24"/>
          <w:szCs w:val="24"/>
        </w:rPr>
        <w:t xml:space="preserve"> целям</w:t>
      </w:r>
      <w:r w:rsidR="004B6850" w:rsidRPr="00306FBC">
        <w:rPr>
          <w:color w:val="333639" w:themeColor="text2" w:themeTint="E6"/>
          <w:sz w:val="24"/>
          <w:szCs w:val="24"/>
        </w:rPr>
        <w:t xml:space="preserve"> и задачам</w:t>
      </w:r>
      <w:r w:rsidRPr="00306FBC">
        <w:rPr>
          <w:color w:val="333639" w:themeColor="text2" w:themeTint="E6"/>
          <w:sz w:val="24"/>
          <w:szCs w:val="24"/>
        </w:rPr>
        <w:t>, которые были поставлены.</w:t>
      </w:r>
    </w:p>
    <w:p w:rsidR="00D12478" w:rsidRDefault="008E7388" w:rsidP="0056253B">
      <w:pPr>
        <w:keepNext/>
        <w:spacing w:before="240" w:after="240" w:line="276" w:lineRule="auto"/>
        <w:ind w:firstLine="709"/>
        <w:jc w:val="both"/>
        <w:rPr>
          <w:i/>
          <w:sz w:val="24"/>
          <w:szCs w:val="24"/>
        </w:rPr>
      </w:pPr>
      <w:r w:rsidRPr="00306FBC">
        <w:rPr>
          <w:i/>
          <w:color w:val="333639" w:themeColor="text2" w:themeTint="E6"/>
          <w:sz w:val="24"/>
          <w:szCs w:val="24"/>
        </w:rPr>
        <w:t>Принцип 2. Фокус на человека</w:t>
      </w:r>
      <w:r w:rsidR="00B84554">
        <w:rPr>
          <w:i/>
          <w:color w:val="333639" w:themeColor="text2" w:themeTint="E6"/>
          <w:sz w:val="24"/>
          <w:szCs w:val="24"/>
        </w:rPr>
        <w:t>,</w:t>
      </w:r>
      <w:r w:rsidR="00B84554">
        <w:rPr>
          <w:i/>
          <w:color w:val="auto"/>
          <w:sz w:val="24"/>
          <w:szCs w:val="24"/>
        </w:rPr>
        <w:t xml:space="preserve"> социальное равенство</w:t>
      </w:r>
      <w:r w:rsidR="00B84554">
        <w:rPr>
          <w:i/>
          <w:sz w:val="24"/>
          <w:szCs w:val="24"/>
        </w:rPr>
        <w:t xml:space="preserve"> </w:t>
      </w:r>
      <w:r w:rsidR="00D12478">
        <w:rPr>
          <w:i/>
          <w:sz w:val="24"/>
          <w:szCs w:val="24"/>
        </w:rPr>
        <w:t xml:space="preserve">и удовлетворение </w:t>
      </w:r>
      <w:r w:rsidR="00D12478" w:rsidRPr="00D12478">
        <w:rPr>
          <w:i/>
          <w:sz w:val="24"/>
          <w:szCs w:val="24"/>
        </w:rPr>
        <w:t xml:space="preserve">основных человеческих потребностей </w:t>
      </w:r>
    </w:p>
    <w:p w:rsidR="008E7388" w:rsidRPr="00306FBC" w:rsidRDefault="008E738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Стратегия сфокусирована на текущих и потенциальных нуждах</w:t>
      </w:r>
      <w:r w:rsidR="00A561B8" w:rsidRPr="00306FBC">
        <w:rPr>
          <w:color w:val="333639" w:themeColor="text2" w:themeTint="E6"/>
          <w:sz w:val="24"/>
          <w:szCs w:val="24"/>
        </w:rPr>
        <w:t xml:space="preserve"> и способностях</w:t>
      </w:r>
      <w:r w:rsidRPr="00306FBC">
        <w:rPr>
          <w:color w:val="333639" w:themeColor="text2" w:themeTint="E6"/>
          <w:sz w:val="24"/>
          <w:szCs w:val="24"/>
        </w:rPr>
        <w:t xml:space="preserve"> граждан/потребителей. Она вовлекает </w:t>
      </w:r>
      <w:r w:rsidR="00DA7894" w:rsidRPr="00306FBC">
        <w:rPr>
          <w:color w:val="333639" w:themeColor="text2" w:themeTint="E6"/>
          <w:sz w:val="24"/>
          <w:szCs w:val="24"/>
        </w:rPr>
        <w:t>всех членов</w:t>
      </w:r>
      <w:r w:rsidRPr="00306FBC">
        <w:rPr>
          <w:color w:val="333639" w:themeColor="text2" w:themeTint="E6"/>
          <w:sz w:val="24"/>
          <w:szCs w:val="24"/>
        </w:rPr>
        <w:t xml:space="preserve"> местного сообщества в процесс социально-экономического развития территории, постоянного совершенствования и улучшения ММР, учитывая интересы, возможности  и таланты каждого. Люди на всех уровнях составляют истинную сущность </w:t>
      </w:r>
      <w:r w:rsidR="004B6850" w:rsidRPr="00306FBC">
        <w:rPr>
          <w:color w:val="333639" w:themeColor="text2" w:themeTint="E6"/>
          <w:sz w:val="24"/>
          <w:szCs w:val="24"/>
        </w:rPr>
        <w:t xml:space="preserve">и главную ценность </w:t>
      </w:r>
      <w:r w:rsidRPr="00306FBC">
        <w:rPr>
          <w:color w:val="333639" w:themeColor="text2" w:themeTint="E6"/>
          <w:sz w:val="24"/>
          <w:szCs w:val="24"/>
        </w:rPr>
        <w:t xml:space="preserve">территории, и только их полное вовлечение </w:t>
      </w:r>
      <w:r w:rsidR="00A561B8" w:rsidRPr="00306FBC">
        <w:rPr>
          <w:color w:val="333639" w:themeColor="text2" w:themeTint="E6"/>
          <w:sz w:val="24"/>
          <w:szCs w:val="24"/>
        </w:rPr>
        <w:t xml:space="preserve">в процесс разработки и реализации Стратегии ММР </w:t>
      </w:r>
      <w:r w:rsidRPr="00306FBC">
        <w:rPr>
          <w:color w:val="333639" w:themeColor="text2" w:themeTint="E6"/>
          <w:sz w:val="24"/>
          <w:szCs w:val="24"/>
        </w:rPr>
        <w:t xml:space="preserve">позволяет </w:t>
      </w:r>
      <w:r w:rsidR="00A561B8" w:rsidRPr="00306FBC">
        <w:rPr>
          <w:color w:val="333639" w:themeColor="text2" w:themeTint="E6"/>
          <w:sz w:val="24"/>
          <w:szCs w:val="24"/>
        </w:rPr>
        <w:t>достичь наилучших результатов</w:t>
      </w:r>
      <w:r w:rsidRPr="00306FBC">
        <w:rPr>
          <w:color w:val="333639" w:themeColor="text2" w:themeTint="E6"/>
          <w:sz w:val="24"/>
          <w:szCs w:val="24"/>
        </w:rPr>
        <w:t xml:space="preserve">. </w:t>
      </w:r>
      <w:r w:rsidR="00DA7894" w:rsidRPr="00306FBC">
        <w:rPr>
          <w:color w:val="333639" w:themeColor="text2" w:themeTint="E6"/>
          <w:sz w:val="24"/>
          <w:szCs w:val="24"/>
        </w:rPr>
        <w:t>Уже с</w:t>
      </w:r>
      <w:r w:rsidR="00A561B8" w:rsidRPr="00306FBC">
        <w:rPr>
          <w:color w:val="333639" w:themeColor="text2" w:themeTint="E6"/>
          <w:sz w:val="24"/>
          <w:szCs w:val="24"/>
        </w:rPr>
        <w:t xml:space="preserve">ам процесс разработки </w:t>
      </w:r>
      <w:r w:rsidR="004B6850" w:rsidRPr="00306FBC">
        <w:rPr>
          <w:color w:val="333639" w:themeColor="text2" w:themeTint="E6"/>
          <w:sz w:val="24"/>
          <w:szCs w:val="24"/>
        </w:rPr>
        <w:t xml:space="preserve">и реализации </w:t>
      </w:r>
      <w:r w:rsidR="00A561B8" w:rsidRPr="00306FBC">
        <w:rPr>
          <w:color w:val="333639" w:themeColor="text2" w:themeTint="E6"/>
          <w:sz w:val="24"/>
          <w:szCs w:val="24"/>
        </w:rPr>
        <w:t>Стратегии ММР обеспечива</w:t>
      </w:r>
      <w:r w:rsidR="004B6850" w:rsidRPr="00306FBC">
        <w:rPr>
          <w:color w:val="333639" w:themeColor="text2" w:themeTint="E6"/>
          <w:sz w:val="24"/>
          <w:szCs w:val="24"/>
        </w:rPr>
        <w:t>ет</w:t>
      </w:r>
      <w:r w:rsidR="00A561B8" w:rsidRPr="00306FBC">
        <w:rPr>
          <w:color w:val="333639" w:themeColor="text2" w:themeTint="E6"/>
          <w:sz w:val="24"/>
          <w:szCs w:val="24"/>
        </w:rPr>
        <w:t xml:space="preserve"> </w:t>
      </w:r>
      <w:r w:rsidRPr="00306FBC">
        <w:rPr>
          <w:color w:val="333639" w:themeColor="text2" w:themeTint="E6"/>
          <w:sz w:val="24"/>
          <w:szCs w:val="24"/>
        </w:rPr>
        <w:t xml:space="preserve">развитие и вовлечение, создание рабочей среды общих ценностей и культуры доверия, самореализации и признания. </w:t>
      </w:r>
    </w:p>
    <w:p w:rsidR="00B84554" w:rsidRDefault="008E7388" w:rsidP="0056253B">
      <w:pPr>
        <w:keepNext/>
        <w:spacing w:before="240" w:after="240" w:line="276" w:lineRule="auto"/>
        <w:ind w:firstLine="709"/>
        <w:jc w:val="both"/>
        <w:rPr>
          <w:i/>
          <w:color w:val="auto"/>
          <w:sz w:val="24"/>
          <w:szCs w:val="24"/>
        </w:rPr>
      </w:pPr>
      <w:r w:rsidRPr="00306FBC">
        <w:rPr>
          <w:i/>
          <w:color w:val="333639" w:themeColor="text2" w:themeTint="E6"/>
          <w:sz w:val="24"/>
          <w:szCs w:val="24"/>
        </w:rPr>
        <w:t xml:space="preserve">Принцип 3. </w:t>
      </w:r>
      <w:r w:rsidR="00B84554">
        <w:rPr>
          <w:i/>
          <w:color w:val="333639" w:themeColor="text2" w:themeTint="E6"/>
          <w:sz w:val="24"/>
          <w:szCs w:val="24"/>
        </w:rPr>
        <w:t>Ц</w:t>
      </w:r>
      <w:r w:rsidR="00B84554">
        <w:rPr>
          <w:i/>
          <w:color w:val="auto"/>
          <w:sz w:val="24"/>
          <w:szCs w:val="24"/>
        </w:rPr>
        <w:t xml:space="preserve">енность культурного наследия и сохранение местной культуры и традиций. </w:t>
      </w:r>
    </w:p>
    <w:p w:rsidR="00BE2C62" w:rsidRPr="00BE2C62" w:rsidRDefault="00BE2C62" w:rsidP="0056253B">
      <w:pPr>
        <w:keepNext/>
        <w:spacing w:before="240" w:after="240" w:line="276" w:lineRule="auto"/>
        <w:ind w:firstLine="709"/>
        <w:jc w:val="both"/>
        <w:rPr>
          <w:color w:val="auto"/>
          <w:sz w:val="24"/>
          <w:szCs w:val="24"/>
        </w:rPr>
      </w:pPr>
      <w:r>
        <w:rPr>
          <w:color w:val="auto"/>
          <w:sz w:val="24"/>
          <w:szCs w:val="24"/>
        </w:rPr>
        <w:t>Стратегия опирается на необходимость сохранения и воссоздания культурного наследия и культурных традиций. «Культурный код» территории является одним из важнейших факторов её развития.</w:t>
      </w:r>
    </w:p>
    <w:p w:rsidR="00B84554" w:rsidRDefault="007F1AFF" w:rsidP="0056253B">
      <w:pPr>
        <w:keepNext/>
        <w:spacing w:before="240" w:after="240" w:line="276" w:lineRule="auto"/>
        <w:ind w:firstLine="709"/>
        <w:jc w:val="both"/>
        <w:rPr>
          <w:i/>
          <w:color w:val="auto"/>
          <w:sz w:val="24"/>
          <w:szCs w:val="24"/>
        </w:rPr>
      </w:pPr>
      <w:r>
        <w:rPr>
          <w:i/>
          <w:color w:val="auto"/>
          <w:sz w:val="24"/>
          <w:szCs w:val="24"/>
        </w:rPr>
        <w:t>П</w:t>
      </w:r>
      <w:r w:rsidR="00B84554">
        <w:rPr>
          <w:i/>
          <w:color w:val="auto"/>
          <w:sz w:val="24"/>
          <w:szCs w:val="24"/>
        </w:rPr>
        <w:t>ринцип</w:t>
      </w:r>
      <w:r>
        <w:rPr>
          <w:i/>
          <w:color w:val="auto"/>
          <w:sz w:val="24"/>
          <w:szCs w:val="24"/>
        </w:rPr>
        <w:t xml:space="preserve"> 4.  Вовлечение </w:t>
      </w:r>
      <w:r w:rsidR="00B84554">
        <w:rPr>
          <w:i/>
          <w:color w:val="auto"/>
          <w:sz w:val="24"/>
          <w:szCs w:val="24"/>
        </w:rPr>
        <w:t>людей в процесс приня</w:t>
      </w:r>
      <w:r>
        <w:rPr>
          <w:i/>
          <w:color w:val="auto"/>
          <w:sz w:val="24"/>
          <w:szCs w:val="24"/>
        </w:rPr>
        <w:t>тия решений на всех уровнях</w:t>
      </w:r>
    </w:p>
    <w:p w:rsidR="00BE2C62" w:rsidRPr="00BE2C62" w:rsidRDefault="00BE2C62" w:rsidP="0056253B">
      <w:pPr>
        <w:keepNext/>
        <w:spacing w:before="240" w:after="240" w:line="276" w:lineRule="auto"/>
        <w:ind w:firstLine="709"/>
        <w:jc w:val="both"/>
        <w:rPr>
          <w:color w:val="333639" w:themeColor="text2" w:themeTint="E6"/>
          <w:sz w:val="24"/>
          <w:szCs w:val="24"/>
        </w:rPr>
      </w:pPr>
      <w:r>
        <w:rPr>
          <w:color w:val="auto"/>
          <w:sz w:val="24"/>
          <w:szCs w:val="24"/>
        </w:rPr>
        <w:t>Члены местного сообщества должны быть вовлечены в процесс принятия решений и Стратегия формирует механизмы этого участия.</w:t>
      </w:r>
    </w:p>
    <w:p w:rsidR="008E7388" w:rsidRPr="00306FBC" w:rsidRDefault="007F1AFF" w:rsidP="0056253B">
      <w:pPr>
        <w:keepNext/>
        <w:spacing w:before="240" w:after="240" w:line="276" w:lineRule="auto"/>
        <w:ind w:firstLine="709"/>
        <w:jc w:val="both"/>
        <w:rPr>
          <w:i/>
          <w:color w:val="333639" w:themeColor="text2" w:themeTint="E6"/>
          <w:sz w:val="24"/>
          <w:szCs w:val="24"/>
        </w:rPr>
      </w:pPr>
      <w:r>
        <w:rPr>
          <w:i/>
          <w:color w:val="333639" w:themeColor="text2" w:themeTint="E6"/>
          <w:sz w:val="24"/>
          <w:szCs w:val="24"/>
        </w:rPr>
        <w:t xml:space="preserve">Принцип 5. </w:t>
      </w:r>
      <w:r w:rsidR="00A561B8" w:rsidRPr="00306FBC">
        <w:rPr>
          <w:i/>
          <w:color w:val="333639" w:themeColor="text2" w:themeTint="E6"/>
          <w:sz w:val="24"/>
          <w:szCs w:val="24"/>
        </w:rPr>
        <w:t>Конкурентное л</w:t>
      </w:r>
      <w:r w:rsidR="008E7388" w:rsidRPr="00306FBC">
        <w:rPr>
          <w:i/>
          <w:color w:val="333639" w:themeColor="text2" w:themeTint="E6"/>
          <w:sz w:val="24"/>
          <w:szCs w:val="24"/>
        </w:rPr>
        <w:t>идерство и постоянство цели</w:t>
      </w:r>
    </w:p>
    <w:p w:rsidR="008E7388" w:rsidRPr="00306FBC" w:rsidRDefault="008E738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Принцип объединяет формальное и неформальное лидерство</w:t>
      </w:r>
      <w:r w:rsidR="00DA7894" w:rsidRPr="00306FBC">
        <w:rPr>
          <w:color w:val="333639" w:themeColor="text2" w:themeTint="E6"/>
          <w:sz w:val="24"/>
          <w:szCs w:val="24"/>
        </w:rPr>
        <w:t xml:space="preserve"> территории</w:t>
      </w:r>
      <w:r w:rsidRPr="00306FBC">
        <w:rPr>
          <w:color w:val="333639" w:themeColor="text2" w:themeTint="E6"/>
          <w:sz w:val="24"/>
          <w:szCs w:val="24"/>
        </w:rPr>
        <w:t xml:space="preserve">, позволяющее сохранить постоянство цели в изменяющихся условиях. </w:t>
      </w:r>
      <w:r w:rsidR="00DA7894" w:rsidRPr="00306FBC">
        <w:rPr>
          <w:color w:val="333639" w:themeColor="text2" w:themeTint="E6"/>
          <w:sz w:val="24"/>
          <w:szCs w:val="24"/>
        </w:rPr>
        <w:t>Стратегия должна обеспечивать лидерские позиции территории в конкретных областях и обеспечивать реализацию её конкурентных преимуществ во имя достижения генеральной цели</w:t>
      </w:r>
      <w:r w:rsidRPr="00306FBC">
        <w:rPr>
          <w:color w:val="333639" w:themeColor="text2" w:themeTint="E6"/>
          <w:sz w:val="24"/>
          <w:szCs w:val="24"/>
        </w:rPr>
        <w:t>.</w:t>
      </w:r>
    </w:p>
    <w:p w:rsidR="008E7388" w:rsidRPr="00306FBC" w:rsidRDefault="007F1AFF" w:rsidP="0056253B">
      <w:pPr>
        <w:keepNext/>
        <w:spacing w:before="240" w:after="240" w:line="276" w:lineRule="auto"/>
        <w:ind w:firstLine="709"/>
        <w:jc w:val="both"/>
        <w:rPr>
          <w:i/>
          <w:color w:val="333639" w:themeColor="text2" w:themeTint="E6"/>
          <w:sz w:val="24"/>
          <w:szCs w:val="24"/>
        </w:rPr>
      </w:pPr>
      <w:r>
        <w:rPr>
          <w:i/>
          <w:color w:val="333639" w:themeColor="text2" w:themeTint="E6"/>
          <w:sz w:val="24"/>
          <w:szCs w:val="24"/>
        </w:rPr>
        <w:t>Принцип 6</w:t>
      </w:r>
      <w:r w:rsidR="008E7388" w:rsidRPr="00306FBC">
        <w:rPr>
          <w:i/>
          <w:color w:val="333639" w:themeColor="text2" w:themeTint="E6"/>
          <w:sz w:val="24"/>
          <w:szCs w:val="24"/>
        </w:rPr>
        <w:t xml:space="preserve">. </w:t>
      </w:r>
      <w:r w:rsidR="005B11EA" w:rsidRPr="00306FBC">
        <w:rPr>
          <w:i/>
          <w:color w:val="333639" w:themeColor="text2" w:themeTint="E6"/>
          <w:sz w:val="24"/>
          <w:szCs w:val="24"/>
        </w:rPr>
        <w:t>Глубинный подход</w:t>
      </w:r>
    </w:p>
    <w:p w:rsidR="008E7388" w:rsidRPr="00306FBC" w:rsidRDefault="005B11EA"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разработана таким образом, что позволяет переосмыслить многие привычные подходы и устоявшиеся мнения, выработать совершенно новый образ действий, основанный на глубинном </w:t>
      </w:r>
      <w:r w:rsidR="008E7388" w:rsidRPr="00306FBC">
        <w:rPr>
          <w:color w:val="333639" w:themeColor="text2" w:themeTint="E6"/>
          <w:sz w:val="24"/>
          <w:szCs w:val="24"/>
        </w:rPr>
        <w:t xml:space="preserve">анализе </w:t>
      </w:r>
      <w:r w:rsidRPr="00306FBC">
        <w:rPr>
          <w:color w:val="333639" w:themeColor="text2" w:themeTint="E6"/>
          <w:sz w:val="24"/>
          <w:szCs w:val="24"/>
        </w:rPr>
        <w:t>проблем и их источников, возможностей территории</w:t>
      </w:r>
      <w:r w:rsidR="00171270" w:rsidRPr="00306FBC">
        <w:rPr>
          <w:color w:val="333639" w:themeColor="text2" w:themeTint="E6"/>
          <w:sz w:val="24"/>
          <w:szCs w:val="24"/>
        </w:rPr>
        <w:t>, существующей конъюнктуры и</w:t>
      </w:r>
      <w:r w:rsidRPr="00306FBC">
        <w:rPr>
          <w:color w:val="333639" w:themeColor="text2" w:themeTint="E6"/>
          <w:sz w:val="24"/>
          <w:szCs w:val="24"/>
        </w:rPr>
        <w:t xml:space="preserve"> сложившихся трендов, лучших практик и идей</w:t>
      </w:r>
      <w:r w:rsidR="00171270" w:rsidRPr="00306FBC">
        <w:rPr>
          <w:color w:val="333639" w:themeColor="text2" w:themeTint="E6"/>
          <w:sz w:val="24"/>
          <w:szCs w:val="24"/>
        </w:rPr>
        <w:t>,</w:t>
      </w:r>
      <w:r w:rsidRPr="00306FBC">
        <w:rPr>
          <w:color w:val="333639" w:themeColor="text2" w:themeTint="E6"/>
          <w:sz w:val="24"/>
          <w:szCs w:val="24"/>
        </w:rPr>
        <w:t xml:space="preserve"> наиболее эффективных путей движения.</w:t>
      </w:r>
    </w:p>
    <w:p w:rsidR="008E7388" w:rsidRPr="00306FBC" w:rsidRDefault="007F1AFF" w:rsidP="0056253B">
      <w:pPr>
        <w:keepNext/>
        <w:spacing w:before="240" w:after="240" w:line="276" w:lineRule="auto"/>
        <w:ind w:firstLine="709"/>
        <w:jc w:val="both"/>
        <w:rPr>
          <w:i/>
          <w:color w:val="333639" w:themeColor="text2" w:themeTint="E6"/>
          <w:sz w:val="24"/>
          <w:szCs w:val="24"/>
        </w:rPr>
      </w:pPr>
      <w:r>
        <w:rPr>
          <w:i/>
          <w:color w:val="333639" w:themeColor="text2" w:themeTint="E6"/>
          <w:sz w:val="24"/>
          <w:szCs w:val="24"/>
        </w:rPr>
        <w:t>Принцип 7</w:t>
      </w:r>
      <w:r w:rsidR="008E7388" w:rsidRPr="00306FBC">
        <w:rPr>
          <w:i/>
          <w:color w:val="333639" w:themeColor="text2" w:themeTint="E6"/>
          <w:sz w:val="24"/>
          <w:szCs w:val="24"/>
        </w:rPr>
        <w:t xml:space="preserve">. </w:t>
      </w:r>
      <w:r w:rsidR="00A561B8" w:rsidRPr="00306FBC">
        <w:rPr>
          <w:i/>
          <w:color w:val="333639" w:themeColor="text2" w:themeTint="E6"/>
          <w:sz w:val="24"/>
          <w:szCs w:val="24"/>
        </w:rPr>
        <w:t>Ответственность</w:t>
      </w:r>
      <w:r w:rsidR="00D12478">
        <w:rPr>
          <w:i/>
          <w:color w:val="333639" w:themeColor="text2" w:themeTint="E6"/>
          <w:sz w:val="24"/>
          <w:szCs w:val="24"/>
        </w:rPr>
        <w:t xml:space="preserve"> и учет интересов</w:t>
      </w:r>
      <w:r w:rsidR="00D12478" w:rsidRPr="00D12478">
        <w:rPr>
          <w:i/>
          <w:sz w:val="24"/>
          <w:szCs w:val="24"/>
        </w:rPr>
        <w:t xml:space="preserve"> будущих поколений</w:t>
      </w:r>
    </w:p>
    <w:p w:rsidR="00F74B55" w:rsidRDefault="005B11EA" w:rsidP="0056253B">
      <w:pPr>
        <w:keepNext/>
        <w:suppressAutoHyphens/>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w:t>
      </w:r>
      <w:r w:rsidR="00707971" w:rsidRPr="00306FBC">
        <w:rPr>
          <w:color w:val="333639" w:themeColor="text2" w:themeTint="E6"/>
          <w:sz w:val="24"/>
          <w:szCs w:val="24"/>
        </w:rPr>
        <w:t>ММР основывается на чувстве ответственности каждого члена местного сообщества за ее разработку и реализацию. Каждый член местного сообщества ММР должен быть вовлечен в процесс выработки предложений и инициатив и чувствовать персональную ответственность за их разработку и реализацию, понимать свое место и роль в этом процессе. Каждый должен осознавать свою ответственность перед обществом, формировать инициативы и проекты</w:t>
      </w:r>
      <w:r w:rsidR="00D12478">
        <w:rPr>
          <w:color w:val="333639" w:themeColor="text2" w:themeTint="E6"/>
          <w:sz w:val="24"/>
          <w:szCs w:val="24"/>
        </w:rPr>
        <w:t>,</w:t>
      </w:r>
      <w:r w:rsidR="00707971" w:rsidRPr="00306FBC">
        <w:rPr>
          <w:color w:val="333639" w:themeColor="text2" w:themeTint="E6"/>
          <w:sz w:val="24"/>
          <w:szCs w:val="24"/>
        </w:rPr>
        <w:t xml:space="preserve"> поддерживающие устойчивое развитие территории, и пытаться удовлетворить основные ожидания и потребности, как настоящих, так и будущих поколений.</w:t>
      </w:r>
      <w:r w:rsidR="00EE19B5" w:rsidRPr="00306FBC">
        <w:rPr>
          <w:color w:val="333639" w:themeColor="text2" w:themeTint="E6"/>
          <w:sz w:val="24"/>
          <w:szCs w:val="24"/>
        </w:rPr>
        <w:t xml:space="preserve"> </w:t>
      </w:r>
    </w:p>
    <w:p w:rsidR="00F74B55" w:rsidRPr="00F74B55" w:rsidRDefault="00F74B55" w:rsidP="0056253B">
      <w:pPr>
        <w:keepNext/>
        <w:suppressAutoHyphens/>
        <w:spacing w:before="240" w:after="240" w:line="276" w:lineRule="auto"/>
        <w:ind w:firstLine="709"/>
        <w:jc w:val="both"/>
        <w:rPr>
          <w:i/>
          <w:color w:val="333639" w:themeColor="text2" w:themeTint="E6"/>
          <w:sz w:val="24"/>
          <w:szCs w:val="24"/>
        </w:rPr>
      </w:pPr>
      <w:r w:rsidRPr="00F74B55">
        <w:rPr>
          <w:i/>
          <w:color w:val="333639" w:themeColor="text2" w:themeTint="E6"/>
          <w:sz w:val="24"/>
          <w:szCs w:val="24"/>
        </w:rPr>
        <w:t xml:space="preserve">Принцип </w:t>
      </w:r>
      <w:r w:rsidR="007F1AFF">
        <w:rPr>
          <w:i/>
          <w:color w:val="333639" w:themeColor="text2" w:themeTint="E6"/>
          <w:sz w:val="24"/>
          <w:szCs w:val="24"/>
        </w:rPr>
        <w:t>8</w:t>
      </w:r>
      <w:r w:rsidRPr="00F74B55">
        <w:rPr>
          <w:i/>
          <w:color w:val="333639" w:themeColor="text2" w:themeTint="E6"/>
          <w:sz w:val="24"/>
          <w:szCs w:val="24"/>
        </w:rPr>
        <w:t>. Местная коалиция</w:t>
      </w:r>
    </w:p>
    <w:p w:rsidR="00EE19B5" w:rsidRPr="00306FBC" w:rsidRDefault="00EE19B5" w:rsidP="0056253B">
      <w:pPr>
        <w:keepNext/>
        <w:suppressAutoHyphens/>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Стратегия – задача «коллективная»</w:t>
      </w:r>
      <w:r w:rsidRPr="00306FBC">
        <w:rPr>
          <w:b/>
          <w:color w:val="333639" w:themeColor="text2" w:themeTint="E6"/>
          <w:sz w:val="24"/>
          <w:szCs w:val="24"/>
        </w:rPr>
        <w:t xml:space="preserve">. </w:t>
      </w:r>
      <w:r w:rsidR="00F74B55" w:rsidRPr="00F74B55">
        <w:rPr>
          <w:color w:val="333639" w:themeColor="text2" w:themeTint="E6"/>
          <w:sz w:val="24"/>
          <w:szCs w:val="24"/>
        </w:rPr>
        <w:t xml:space="preserve">Она должна быть обеспечена </w:t>
      </w:r>
      <w:r w:rsidR="00F74B55">
        <w:rPr>
          <w:color w:val="333639" w:themeColor="text2" w:themeTint="E6"/>
          <w:sz w:val="24"/>
          <w:szCs w:val="24"/>
        </w:rPr>
        <w:t xml:space="preserve">мощной </w:t>
      </w:r>
      <w:r w:rsidR="00F74B55" w:rsidRPr="00F74B55">
        <w:rPr>
          <w:color w:val="333639" w:themeColor="text2" w:themeTint="E6"/>
          <w:sz w:val="24"/>
          <w:szCs w:val="24"/>
        </w:rPr>
        <w:t>коалицией всех основных групп местного сообщества</w:t>
      </w:r>
      <w:r w:rsidR="00F74B55">
        <w:rPr>
          <w:color w:val="333639" w:themeColor="text2" w:themeTint="E6"/>
          <w:sz w:val="24"/>
          <w:szCs w:val="24"/>
        </w:rPr>
        <w:t>, направленной на реализацию основных стратегических приоритетов</w:t>
      </w:r>
      <w:r w:rsidR="00F74B55" w:rsidRPr="00F74B55">
        <w:rPr>
          <w:color w:val="333639" w:themeColor="text2" w:themeTint="E6"/>
          <w:sz w:val="24"/>
          <w:szCs w:val="24"/>
        </w:rPr>
        <w:t>.</w:t>
      </w:r>
      <w:r w:rsidR="00F74B55">
        <w:rPr>
          <w:b/>
          <w:color w:val="333639" w:themeColor="text2" w:themeTint="E6"/>
          <w:sz w:val="24"/>
          <w:szCs w:val="24"/>
        </w:rPr>
        <w:t xml:space="preserve"> </w:t>
      </w:r>
      <w:r w:rsidRPr="00306FBC">
        <w:rPr>
          <w:color w:val="333639" w:themeColor="text2" w:themeTint="E6"/>
          <w:sz w:val="24"/>
          <w:szCs w:val="24"/>
        </w:rPr>
        <w:t>Каждая из общественных сил имеет свое значение в ее реализации:</w:t>
      </w:r>
    </w:p>
    <w:p w:rsidR="00EE19B5" w:rsidRPr="00306FBC" w:rsidRDefault="00EE19B5" w:rsidP="0056253B">
      <w:pPr>
        <w:keepNext/>
        <w:numPr>
          <w:ilvl w:val="1"/>
          <w:numId w:val="8"/>
        </w:numPr>
        <w:tabs>
          <w:tab w:val="clear" w:pos="1800"/>
          <w:tab w:val="left" w:pos="0"/>
        </w:tabs>
        <w:suppressAutoHyphens/>
        <w:spacing w:before="240" w:after="240" w:line="276" w:lineRule="auto"/>
        <w:ind w:left="0" w:firstLine="709"/>
        <w:jc w:val="both"/>
        <w:rPr>
          <w:color w:val="333639" w:themeColor="text2" w:themeTint="E6"/>
          <w:sz w:val="24"/>
          <w:szCs w:val="24"/>
        </w:rPr>
      </w:pPr>
      <w:r w:rsidRPr="00306FBC">
        <w:rPr>
          <w:color w:val="333639" w:themeColor="text2" w:themeTint="E6"/>
          <w:sz w:val="24"/>
          <w:szCs w:val="24"/>
        </w:rPr>
        <w:t>органы местного самоуправления: создание нормативно-правовой базы, обеспечивающей реализацию Стратегии; координация процесса реализации Стратегии; перспективное и текущее планирование социально-экономического развития территории; реализация городских целевых программ;</w:t>
      </w:r>
    </w:p>
    <w:p w:rsidR="00EE19B5" w:rsidRPr="00306FBC" w:rsidRDefault="00EE19B5" w:rsidP="0056253B">
      <w:pPr>
        <w:keepNext/>
        <w:numPr>
          <w:ilvl w:val="1"/>
          <w:numId w:val="8"/>
        </w:numPr>
        <w:tabs>
          <w:tab w:val="clear" w:pos="1800"/>
          <w:tab w:val="left" w:pos="0"/>
        </w:tabs>
        <w:suppressAutoHyphens/>
        <w:spacing w:before="240" w:after="240" w:line="276" w:lineRule="auto"/>
        <w:ind w:left="0" w:firstLine="709"/>
        <w:jc w:val="both"/>
        <w:rPr>
          <w:color w:val="333639" w:themeColor="text2" w:themeTint="E6"/>
          <w:sz w:val="24"/>
          <w:szCs w:val="24"/>
        </w:rPr>
      </w:pPr>
      <w:r w:rsidRPr="00306FBC">
        <w:rPr>
          <w:color w:val="333639" w:themeColor="text2" w:themeTint="E6"/>
          <w:sz w:val="24"/>
          <w:szCs w:val="24"/>
        </w:rPr>
        <w:t xml:space="preserve">бизнес: развитие экономической базы территории; создание рабочих мест, реализация инвестиционных проектов, участие в социальных программах территории; </w:t>
      </w:r>
    </w:p>
    <w:p w:rsidR="00EE19B5" w:rsidRPr="00306FBC" w:rsidRDefault="00EE19B5" w:rsidP="0056253B">
      <w:pPr>
        <w:keepNext/>
        <w:numPr>
          <w:ilvl w:val="1"/>
          <w:numId w:val="8"/>
        </w:numPr>
        <w:tabs>
          <w:tab w:val="clear" w:pos="1800"/>
          <w:tab w:val="left" w:pos="709"/>
        </w:tabs>
        <w:suppressAutoHyphens/>
        <w:spacing w:before="240" w:after="240" w:line="276" w:lineRule="auto"/>
        <w:ind w:left="0" w:firstLine="709"/>
        <w:jc w:val="both"/>
        <w:rPr>
          <w:color w:val="333639" w:themeColor="text2" w:themeTint="E6"/>
          <w:sz w:val="24"/>
          <w:szCs w:val="24"/>
        </w:rPr>
      </w:pPr>
      <w:r w:rsidRPr="00306FBC">
        <w:rPr>
          <w:color w:val="333639" w:themeColor="text2" w:themeTint="E6"/>
          <w:sz w:val="24"/>
          <w:szCs w:val="24"/>
        </w:rPr>
        <w:t>некоммерческие организации: реализация социально ориентированных проектов и организация населения на общественные инициативы и их воплощение в жизнь территории;</w:t>
      </w:r>
    </w:p>
    <w:p w:rsidR="00EE19B5" w:rsidRPr="00306FBC" w:rsidRDefault="00EE19B5" w:rsidP="0056253B">
      <w:pPr>
        <w:keepNext/>
        <w:numPr>
          <w:ilvl w:val="1"/>
          <w:numId w:val="8"/>
        </w:numPr>
        <w:tabs>
          <w:tab w:val="clear" w:pos="1800"/>
          <w:tab w:val="left" w:pos="0"/>
        </w:tabs>
        <w:suppressAutoHyphens/>
        <w:spacing w:before="240" w:after="240" w:line="276" w:lineRule="auto"/>
        <w:ind w:left="0" w:firstLine="709"/>
        <w:jc w:val="both"/>
        <w:rPr>
          <w:color w:val="333639" w:themeColor="text2" w:themeTint="E6"/>
          <w:sz w:val="24"/>
          <w:szCs w:val="24"/>
        </w:rPr>
      </w:pPr>
      <w:r w:rsidRPr="00306FBC">
        <w:rPr>
          <w:color w:val="333639" w:themeColor="text2" w:themeTint="E6"/>
          <w:sz w:val="24"/>
          <w:szCs w:val="24"/>
        </w:rPr>
        <w:t>население: активное участие в жизни в рамках местного самоуправления; законопослушность; патриотизм, повышение семейного благосостояния.</w:t>
      </w:r>
    </w:p>
    <w:p w:rsidR="008E7388" w:rsidRPr="00306FBC" w:rsidRDefault="00B84554" w:rsidP="0056253B">
      <w:pPr>
        <w:keepNext/>
        <w:spacing w:before="240" w:after="240" w:line="276" w:lineRule="auto"/>
        <w:ind w:firstLine="709"/>
        <w:jc w:val="both"/>
        <w:rPr>
          <w:i/>
          <w:color w:val="333639" w:themeColor="text2" w:themeTint="E6"/>
          <w:sz w:val="24"/>
          <w:szCs w:val="24"/>
        </w:rPr>
      </w:pPr>
      <w:r>
        <w:rPr>
          <w:i/>
          <w:color w:val="333639" w:themeColor="text2" w:themeTint="E6"/>
          <w:sz w:val="24"/>
          <w:szCs w:val="24"/>
        </w:rPr>
        <w:t xml:space="preserve">Принцип </w:t>
      </w:r>
      <w:r w:rsidR="007F1AFF">
        <w:rPr>
          <w:i/>
          <w:color w:val="333639" w:themeColor="text2" w:themeTint="E6"/>
          <w:sz w:val="24"/>
          <w:szCs w:val="24"/>
        </w:rPr>
        <w:t>9</w:t>
      </w:r>
      <w:r w:rsidR="008E7388" w:rsidRPr="00306FBC">
        <w:rPr>
          <w:i/>
          <w:color w:val="333639" w:themeColor="text2" w:themeTint="E6"/>
          <w:sz w:val="24"/>
          <w:szCs w:val="24"/>
        </w:rPr>
        <w:t>. Непрерывное получение знаний, инновации и улучшение</w:t>
      </w:r>
    </w:p>
    <w:p w:rsidR="008E7388" w:rsidRPr="00306FBC" w:rsidRDefault="008E738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Совершенство – это вызов существующему положению, эффективные изменения через постоянное получение знаний для создания инноваций и возможностей улучшений. </w:t>
      </w:r>
    </w:p>
    <w:p w:rsidR="008E7388" w:rsidRPr="00306FBC" w:rsidRDefault="00B84554" w:rsidP="0056253B">
      <w:pPr>
        <w:keepNext/>
        <w:spacing w:before="240" w:after="240" w:line="276" w:lineRule="auto"/>
        <w:ind w:firstLine="709"/>
        <w:jc w:val="both"/>
        <w:rPr>
          <w:i/>
          <w:color w:val="333639" w:themeColor="text2" w:themeTint="E6"/>
          <w:sz w:val="24"/>
          <w:szCs w:val="24"/>
        </w:rPr>
      </w:pPr>
      <w:r>
        <w:rPr>
          <w:i/>
          <w:color w:val="333639" w:themeColor="text2" w:themeTint="E6"/>
          <w:sz w:val="24"/>
          <w:szCs w:val="24"/>
        </w:rPr>
        <w:t xml:space="preserve">Принцип </w:t>
      </w:r>
      <w:r w:rsidR="007F1AFF">
        <w:rPr>
          <w:i/>
          <w:color w:val="333639" w:themeColor="text2" w:themeTint="E6"/>
          <w:sz w:val="24"/>
          <w:szCs w:val="24"/>
        </w:rPr>
        <w:t>10</w:t>
      </w:r>
      <w:r w:rsidR="008E7388" w:rsidRPr="00306FBC">
        <w:rPr>
          <w:i/>
          <w:color w:val="333639" w:themeColor="text2" w:themeTint="E6"/>
          <w:sz w:val="24"/>
          <w:szCs w:val="24"/>
        </w:rPr>
        <w:t>. Развитие партнерских отношений</w:t>
      </w:r>
      <w:r w:rsidR="005B11EA" w:rsidRPr="00306FBC">
        <w:rPr>
          <w:i/>
          <w:color w:val="333639" w:themeColor="text2" w:themeTint="E6"/>
          <w:sz w:val="24"/>
          <w:szCs w:val="24"/>
        </w:rPr>
        <w:t xml:space="preserve"> и межмуниципальных связей</w:t>
      </w:r>
    </w:p>
    <w:p w:rsidR="00707971" w:rsidRPr="00306FBC" w:rsidRDefault="00707971"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Стратегия ММР должна способствовать развитию партнерских отношений и межмуниципального сотрудничества. ММР необходимо</w:t>
      </w:r>
      <w:r w:rsidR="008E7388" w:rsidRPr="00306FBC">
        <w:rPr>
          <w:color w:val="333639" w:themeColor="text2" w:themeTint="E6"/>
          <w:sz w:val="24"/>
          <w:szCs w:val="24"/>
        </w:rPr>
        <w:t xml:space="preserve"> устанавливать и развивать плодотворные связи с партнерами, чтобы достичь желаемых результатов. </w:t>
      </w:r>
    </w:p>
    <w:p w:rsidR="009C2EF0" w:rsidRPr="00306FBC" w:rsidRDefault="009C2EF0" w:rsidP="0056253B">
      <w:pPr>
        <w:keepNext/>
        <w:suppressAutoHyphens/>
        <w:spacing w:before="240" w:after="240" w:line="276" w:lineRule="auto"/>
        <w:ind w:firstLine="709"/>
        <w:jc w:val="both"/>
        <w:rPr>
          <w:i/>
          <w:color w:val="333639" w:themeColor="text2" w:themeTint="E6"/>
          <w:sz w:val="24"/>
          <w:szCs w:val="24"/>
        </w:rPr>
      </w:pPr>
      <w:r w:rsidRPr="00306FBC">
        <w:rPr>
          <w:i/>
          <w:color w:val="333639" w:themeColor="text2" w:themeTint="E6"/>
          <w:sz w:val="24"/>
          <w:szCs w:val="24"/>
        </w:rPr>
        <w:t xml:space="preserve">Принцип </w:t>
      </w:r>
      <w:r w:rsidR="007F1AFF">
        <w:rPr>
          <w:i/>
          <w:color w:val="333639" w:themeColor="text2" w:themeTint="E6"/>
          <w:sz w:val="24"/>
          <w:szCs w:val="24"/>
        </w:rPr>
        <w:t>11</w:t>
      </w:r>
      <w:r w:rsidRPr="00306FBC">
        <w:rPr>
          <w:i/>
          <w:color w:val="333639" w:themeColor="text2" w:themeTint="E6"/>
          <w:sz w:val="24"/>
          <w:szCs w:val="24"/>
        </w:rPr>
        <w:t>. Стратегия -</w:t>
      </w:r>
      <w:r w:rsidR="00260C0A" w:rsidRPr="00306FBC">
        <w:rPr>
          <w:i/>
          <w:color w:val="333639" w:themeColor="text2" w:themeTint="E6"/>
          <w:sz w:val="24"/>
          <w:szCs w:val="24"/>
        </w:rPr>
        <w:t xml:space="preserve"> общественный договор членов местного сообщества относительно будущего </w:t>
      </w:r>
      <w:r w:rsidR="00976F3D" w:rsidRPr="00306FBC">
        <w:rPr>
          <w:i/>
          <w:color w:val="333639" w:themeColor="text2" w:themeTint="E6"/>
          <w:sz w:val="24"/>
          <w:szCs w:val="24"/>
        </w:rPr>
        <w:t>Менделеев</w:t>
      </w:r>
      <w:r w:rsidR="00954770">
        <w:rPr>
          <w:i/>
          <w:color w:val="333639" w:themeColor="text2" w:themeTint="E6"/>
          <w:sz w:val="24"/>
          <w:szCs w:val="24"/>
        </w:rPr>
        <w:t>ского муниципального района</w:t>
      </w:r>
      <w:r w:rsidR="00260C0A" w:rsidRPr="00306FBC">
        <w:rPr>
          <w:i/>
          <w:color w:val="333639" w:themeColor="text2" w:themeTint="E6"/>
          <w:sz w:val="24"/>
          <w:szCs w:val="24"/>
        </w:rPr>
        <w:t xml:space="preserve"> </w:t>
      </w:r>
    </w:p>
    <w:p w:rsidR="00260C0A" w:rsidRPr="00306FBC" w:rsidRDefault="00260C0A" w:rsidP="0056253B">
      <w:pPr>
        <w:keepNext/>
        <w:suppressAutoHyphens/>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Стратеги</w:t>
      </w:r>
      <w:r w:rsidR="009C2EF0" w:rsidRPr="00306FBC">
        <w:rPr>
          <w:color w:val="333639" w:themeColor="text2" w:themeTint="E6"/>
          <w:sz w:val="24"/>
          <w:szCs w:val="24"/>
        </w:rPr>
        <w:t>я</w:t>
      </w:r>
      <w:r w:rsidRPr="00306FBC">
        <w:rPr>
          <w:color w:val="333639" w:themeColor="text2" w:themeTint="E6"/>
          <w:sz w:val="24"/>
          <w:szCs w:val="24"/>
        </w:rPr>
        <w:t xml:space="preserve"> развития </w:t>
      </w:r>
      <w:r w:rsidR="009C2EF0" w:rsidRPr="00306FBC">
        <w:rPr>
          <w:color w:val="333639" w:themeColor="text2" w:themeTint="E6"/>
          <w:sz w:val="24"/>
          <w:szCs w:val="24"/>
        </w:rPr>
        <w:t>М</w:t>
      </w:r>
      <w:r w:rsidR="0015612C">
        <w:rPr>
          <w:color w:val="333639" w:themeColor="text2" w:themeTint="E6"/>
          <w:sz w:val="24"/>
          <w:szCs w:val="24"/>
        </w:rPr>
        <w:t xml:space="preserve">МР до 2030 года </w:t>
      </w:r>
      <w:r w:rsidR="009C2EF0" w:rsidRPr="00306FBC">
        <w:rPr>
          <w:color w:val="333639" w:themeColor="text2" w:themeTint="E6"/>
          <w:sz w:val="24"/>
          <w:szCs w:val="24"/>
        </w:rPr>
        <w:t xml:space="preserve">является меморандумом о взаимопонимании </w:t>
      </w:r>
      <w:r w:rsidRPr="00306FBC">
        <w:rPr>
          <w:color w:val="333639" w:themeColor="text2" w:themeTint="E6"/>
          <w:sz w:val="24"/>
          <w:szCs w:val="24"/>
        </w:rPr>
        <w:t>органов местного самоуправления и региональных властей, предпринимательства, научно-образовательных учреждений, некоммерческих организаций, предприятий территории, местных средств массовой информации, социально активных групп граждан</w:t>
      </w:r>
      <w:r w:rsidR="009C2EF0" w:rsidRPr="00306FBC">
        <w:rPr>
          <w:color w:val="333639" w:themeColor="text2" w:themeTint="E6"/>
          <w:sz w:val="24"/>
          <w:szCs w:val="24"/>
        </w:rPr>
        <w:t>, всех членов местного сообщества относительно видения образа будущего Менделеевского муниципального района и путей достижения этого образа. Каждый может и должен принять участие в его обсуждении и внесении предложений и инициатив по развитию ММР, и, как следствие, разработанный документ закрепляет договоренность относительно</w:t>
      </w:r>
      <w:r w:rsidRPr="00306FBC">
        <w:rPr>
          <w:color w:val="333639" w:themeColor="text2" w:themeTint="E6"/>
          <w:sz w:val="24"/>
          <w:szCs w:val="24"/>
        </w:rPr>
        <w:t xml:space="preserve"> формирования будущего территории и обеспечивает учет </w:t>
      </w:r>
      <w:r w:rsidR="009C2EF0" w:rsidRPr="00306FBC">
        <w:rPr>
          <w:color w:val="333639" w:themeColor="text2" w:themeTint="E6"/>
          <w:sz w:val="24"/>
          <w:szCs w:val="24"/>
        </w:rPr>
        <w:t xml:space="preserve">всех </w:t>
      </w:r>
      <w:r w:rsidRPr="00306FBC">
        <w:rPr>
          <w:color w:val="333639" w:themeColor="text2" w:themeTint="E6"/>
          <w:sz w:val="24"/>
          <w:szCs w:val="24"/>
        </w:rPr>
        <w:t>интересов.</w:t>
      </w:r>
    </w:p>
    <w:p w:rsidR="00EE19B5" w:rsidRPr="00306FBC" w:rsidRDefault="009C2EF0" w:rsidP="0056253B">
      <w:pPr>
        <w:keepNext/>
        <w:suppressAutoHyphens/>
        <w:autoSpaceDE w:val="0"/>
        <w:autoSpaceDN w:val="0"/>
        <w:adjustRightInd w:val="0"/>
        <w:spacing w:before="240" w:after="240" w:line="276" w:lineRule="auto"/>
        <w:ind w:firstLine="709"/>
        <w:jc w:val="both"/>
        <w:rPr>
          <w:i/>
          <w:color w:val="333639" w:themeColor="text2" w:themeTint="E6"/>
          <w:sz w:val="24"/>
          <w:szCs w:val="24"/>
        </w:rPr>
      </w:pPr>
      <w:r w:rsidRPr="00306FBC">
        <w:rPr>
          <w:i/>
          <w:color w:val="333639" w:themeColor="text2" w:themeTint="E6"/>
          <w:sz w:val="24"/>
          <w:szCs w:val="24"/>
        </w:rPr>
        <w:t xml:space="preserve">Принцип </w:t>
      </w:r>
      <w:r w:rsidR="007F1AFF">
        <w:rPr>
          <w:i/>
          <w:color w:val="333639" w:themeColor="text2" w:themeTint="E6"/>
          <w:sz w:val="24"/>
          <w:szCs w:val="24"/>
        </w:rPr>
        <w:t>12</w:t>
      </w:r>
      <w:r w:rsidRPr="00306FBC">
        <w:rPr>
          <w:i/>
          <w:color w:val="333639" w:themeColor="text2" w:themeTint="E6"/>
          <w:sz w:val="24"/>
          <w:szCs w:val="24"/>
        </w:rPr>
        <w:t>. Г</w:t>
      </w:r>
      <w:r w:rsidR="00260C0A" w:rsidRPr="00306FBC">
        <w:rPr>
          <w:i/>
          <w:color w:val="333639" w:themeColor="text2" w:themeTint="E6"/>
          <w:sz w:val="24"/>
          <w:szCs w:val="24"/>
        </w:rPr>
        <w:t>армонично</w:t>
      </w:r>
      <w:r w:rsidRPr="00306FBC">
        <w:rPr>
          <w:i/>
          <w:color w:val="333639" w:themeColor="text2" w:themeTint="E6"/>
          <w:sz w:val="24"/>
          <w:szCs w:val="24"/>
        </w:rPr>
        <w:t>е</w:t>
      </w:r>
      <w:r w:rsidR="00260C0A" w:rsidRPr="00306FBC">
        <w:rPr>
          <w:i/>
          <w:color w:val="333639" w:themeColor="text2" w:themeTint="E6"/>
          <w:sz w:val="24"/>
          <w:szCs w:val="24"/>
        </w:rPr>
        <w:t xml:space="preserve"> сочета</w:t>
      </w:r>
      <w:r w:rsidRPr="00306FBC">
        <w:rPr>
          <w:i/>
          <w:color w:val="333639" w:themeColor="text2" w:themeTint="E6"/>
          <w:sz w:val="24"/>
          <w:szCs w:val="24"/>
        </w:rPr>
        <w:t>ние</w:t>
      </w:r>
      <w:r w:rsidR="00EE19B5" w:rsidRPr="00306FBC">
        <w:rPr>
          <w:i/>
          <w:color w:val="333639" w:themeColor="text2" w:themeTint="E6"/>
          <w:sz w:val="24"/>
          <w:szCs w:val="24"/>
        </w:rPr>
        <w:t xml:space="preserve"> местных интересов и </w:t>
      </w:r>
      <w:r w:rsidRPr="00306FBC">
        <w:rPr>
          <w:i/>
          <w:color w:val="333639" w:themeColor="text2" w:themeTint="E6"/>
          <w:sz w:val="24"/>
          <w:szCs w:val="24"/>
        </w:rPr>
        <w:t>стратегических приоритетов</w:t>
      </w:r>
      <w:r w:rsidR="00260C0A" w:rsidRPr="00306FBC">
        <w:rPr>
          <w:i/>
          <w:color w:val="333639" w:themeColor="text2" w:themeTint="E6"/>
          <w:sz w:val="24"/>
          <w:szCs w:val="24"/>
        </w:rPr>
        <w:t xml:space="preserve"> Республики Татарста</w:t>
      </w:r>
      <w:r w:rsidR="00EE19B5" w:rsidRPr="00306FBC">
        <w:rPr>
          <w:i/>
          <w:color w:val="333639" w:themeColor="text2" w:themeTint="E6"/>
          <w:sz w:val="24"/>
          <w:szCs w:val="24"/>
        </w:rPr>
        <w:t>н и Российской Федерации</w:t>
      </w:r>
      <w:r w:rsidR="00260C0A" w:rsidRPr="00306FBC">
        <w:rPr>
          <w:i/>
          <w:color w:val="333639" w:themeColor="text2" w:themeTint="E6"/>
          <w:sz w:val="24"/>
          <w:szCs w:val="24"/>
        </w:rPr>
        <w:t xml:space="preserve"> </w:t>
      </w:r>
    </w:p>
    <w:p w:rsidR="00260C0A" w:rsidRDefault="00EE19B5" w:rsidP="0056253B">
      <w:pPr>
        <w:keepNext/>
        <w:suppressAutoHyphens/>
        <w:autoSpaceDE w:val="0"/>
        <w:autoSpaceDN w:val="0"/>
        <w:adjustRightInd w:val="0"/>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Стратегия М</w:t>
      </w:r>
      <w:r w:rsidR="00260C0A" w:rsidRPr="00306FBC">
        <w:rPr>
          <w:color w:val="333639" w:themeColor="text2" w:themeTint="E6"/>
          <w:sz w:val="24"/>
          <w:szCs w:val="24"/>
        </w:rPr>
        <w:t>МР синхронизирована с основными стратегическими приоритетами Стратегии социально-экономического развития Республики Татарстан до 2030 года. Кроме того, в ней учтены положения Национальной технологической инициативы и других документов национального и регионального уровня, определяющих стратегические приоритеты развития Российской Федерации и Республики Татарстан.</w:t>
      </w:r>
    </w:p>
    <w:p w:rsidR="00C9437E" w:rsidRPr="00D12478" w:rsidRDefault="00954770" w:rsidP="0056253B">
      <w:pPr>
        <w:keepNext/>
        <w:suppressAutoHyphens/>
        <w:autoSpaceDE w:val="0"/>
        <w:autoSpaceDN w:val="0"/>
        <w:adjustRightInd w:val="0"/>
        <w:spacing w:before="240" w:after="240" w:line="276" w:lineRule="auto"/>
        <w:ind w:firstLine="709"/>
        <w:jc w:val="both"/>
        <w:rPr>
          <w:i/>
          <w:color w:val="333639" w:themeColor="text2" w:themeTint="E6"/>
          <w:sz w:val="24"/>
          <w:szCs w:val="24"/>
        </w:rPr>
      </w:pPr>
      <w:r>
        <w:rPr>
          <w:i/>
          <w:sz w:val="24"/>
          <w:szCs w:val="24"/>
        </w:rPr>
        <w:t>Принцип 1</w:t>
      </w:r>
      <w:r w:rsidR="007F1AFF">
        <w:rPr>
          <w:i/>
          <w:sz w:val="24"/>
          <w:szCs w:val="24"/>
        </w:rPr>
        <w:t>3</w:t>
      </w:r>
      <w:r>
        <w:rPr>
          <w:i/>
          <w:sz w:val="24"/>
          <w:szCs w:val="24"/>
        </w:rPr>
        <w:t>. Основная опора на местные ресурсы</w:t>
      </w:r>
    </w:p>
    <w:p w:rsidR="0034568A" w:rsidRDefault="009C4848" w:rsidP="009C4848">
      <w:pPr>
        <w:keepNext/>
        <w:tabs>
          <w:tab w:val="left" w:pos="0"/>
        </w:tabs>
        <w:suppressAutoHyphens/>
        <w:spacing w:before="240" w:after="240" w:line="276" w:lineRule="auto"/>
        <w:ind w:firstLine="709"/>
        <w:jc w:val="both"/>
        <w:rPr>
          <w:i/>
          <w:color w:val="auto"/>
          <w:sz w:val="24"/>
          <w:szCs w:val="24"/>
        </w:rPr>
      </w:pPr>
      <w:r>
        <w:rPr>
          <w:color w:val="333333"/>
          <w:sz w:val="24"/>
          <w:szCs w:val="24"/>
          <w:shd w:val="clear" w:color="auto" w:fill="FFFFFF"/>
        </w:rPr>
        <w:t xml:space="preserve">Стратегия ММР направлена на создание стабильной ресурсной базы и создание новых источников доходов. В её рамках должна быть создана </w:t>
      </w:r>
      <w:r w:rsidR="0015612C">
        <w:rPr>
          <w:color w:val="333333"/>
          <w:sz w:val="24"/>
          <w:szCs w:val="24"/>
          <w:shd w:val="clear" w:color="auto" w:fill="FFFFFF"/>
        </w:rPr>
        <w:t>устойчивая</w:t>
      </w:r>
      <w:r>
        <w:rPr>
          <w:color w:val="333333"/>
          <w:sz w:val="24"/>
          <w:szCs w:val="24"/>
          <w:shd w:val="clear" w:color="auto" w:fill="FFFFFF"/>
        </w:rPr>
        <w:t xml:space="preserve"> модель ресурсного обеспечения стратегических инициатив.</w:t>
      </w:r>
      <w:r w:rsidR="0034568A" w:rsidRPr="0034568A">
        <w:rPr>
          <w:i/>
          <w:color w:val="auto"/>
          <w:sz w:val="24"/>
          <w:szCs w:val="24"/>
        </w:rPr>
        <w:t xml:space="preserve"> </w:t>
      </w:r>
    </w:p>
    <w:p w:rsidR="007F1AFF" w:rsidRDefault="007F1AFF" w:rsidP="009C4848">
      <w:pPr>
        <w:keepNext/>
        <w:tabs>
          <w:tab w:val="left" w:pos="0"/>
        </w:tabs>
        <w:suppressAutoHyphens/>
        <w:spacing w:before="240" w:after="240" w:line="276" w:lineRule="auto"/>
        <w:ind w:firstLine="709"/>
        <w:jc w:val="both"/>
        <w:rPr>
          <w:i/>
          <w:color w:val="auto"/>
          <w:sz w:val="24"/>
          <w:szCs w:val="24"/>
        </w:rPr>
      </w:pPr>
      <w:r>
        <w:rPr>
          <w:i/>
          <w:color w:val="auto"/>
          <w:sz w:val="24"/>
          <w:szCs w:val="24"/>
        </w:rPr>
        <w:t>П</w:t>
      </w:r>
      <w:r w:rsidR="0034568A">
        <w:rPr>
          <w:i/>
          <w:color w:val="auto"/>
          <w:sz w:val="24"/>
          <w:szCs w:val="24"/>
        </w:rPr>
        <w:t>ринцип</w:t>
      </w:r>
      <w:r>
        <w:rPr>
          <w:i/>
          <w:color w:val="auto"/>
          <w:sz w:val="24"/>
          <w:szCs w:val="24"/>
        </w:rPr>
        <w:t>14. Главенство общественной важности над экономической выгодой</w:t>
      </w:r>
    </w:p>
    <w:p w:rsidR="009C4848" w:rsidRPr="007F1AFF" w:rsidRDefault="007F1AFF" w:rsidP="009C4848">
      <w:pPr>
        <w:keepNext/>
        <w:tabs>
          <w:tab w:val="left" w:pos="0"/>
        </w:tabs>
        <w:suppressAutoHyphens/>
        <w:spacing w:before="240" w:after="240" w:line="276" w:lineRule="auto"/>
        <w:ind w:firstLine="709"/>
        <w:jc w:val="both"/>
        <w:rPr>
          <w:color w:val="333333"/>
          <w:sz w:val="24"/>
          <w:szCs w:val="24"/>
          <w:shd w:val="clear" w:color="auto" w:fill="FFFFFF"/>
        </w:rPr>
      </w:pPr>
      <w:r>
        <w:rPr>
          <w:color w:val="auto"/>
          <w:sz w:val="24"/>
          <w:szCs w:val="24"/>
        </w:rPr>
        <w:t>Ес</w:t>
      </w:r>
      <w:r w:rsidR="0034568A" w:rsidRPr="007F1AFF">
        <w:rPr>
          <w:color w:val="auto"/>
          <w:sz w:val="24"/>
          <w:szCs w:val="24"/>
        </w:rPr>
        <w:t xml:space="preserve">ли запланированные действия </w:t>
      </w:r>
      <w:r>
        <w:rPr>
          <w:color w:val="auto"/>
          <w:sz w:val="24"/>
          <w:szCs w:val="24"/>
        </w:rPr>
        <w:t xml:space="preserve">Стратегии ММР </w:t>
      </w:r>
      <w:r w:rsidR="0034568A" w:rsidRPr="007F1AFF">
        <w:rPr>
          <w:color w:val="auto"/>
          <w:sz w:val="24"/>
          <w:szCs w:val="24"/>
        </w:rPr>
        <w:t>могут представлять возможную угрозу для окружающей среды или челове</w:t>
      </w:r>
      <w:r>
        <w:rPr>
          <w:color w:val="auto"/>
          <w:sz w:val="24"/>
          <w:szCs w:val="24"/>
        </w:rPr>
        <w:t>ка</w:t>
      </w:r>
      <w:r w:rsidR="0034568A" w:rsidRPr="007F1AFF">
        <w:rPr>
          <w:color w:val="auto"/>
          <w:sz w:val="24"/>
          <w:szCs w:val="24"/>
        </w:rPr>
        <w:t>, такие</w:t>
      </w:r>
      <w:r>
        <w:rPr>
          <w:color w:val="auto"/>
          <w:sz w:val="24"/>
          <w:szCs w:val="24"/>
        </w:rPr>
        <w:t xml:space="preserve"> действия должны быть отменены.</w:t>
      </w:r>
    </w:p>
    <w:p w:rsidR="004F406F" w:rsidRPr="009C0598" w:rsidRDefault="00A51A65" w:rsidP="0056253B">
      <w:pPr>
        <w:pStyle w:val="24"/>
        <w:keepLines w:val="0"/>
        <w:numPr>
          <w:ilvl w:val="1"/>
          <w:numId w:val="9"/>
        </w:numPr>
        <w:suppressAutoHyphens/>
        <w:spacing w:before="240" w:after="240" w:line="276" w:lineRule="auto"/>
        <w:ind w:left="0" w:firstLine="0"/>
        <w:jc w:val="both"/>
        <w:rPr>
          <w:rFonts w:asciiTheme="minorHAnsi" w:hAnsiTheme="minorHAnsi"/>
          <w:szCs w:val="24"/>
        </w:rPr>
      </w:pPr>
      <w:bookmarkStart w:id="5" w:name="_Toc456953294"/>
      <w:r w:rsidRPr="009C0598">
        <w:rPr>
          <w:rFonts w:asciiTheme="minorHAnsi" w:hAnsiTheme="minorHAnsi"/>
          <w:szCs w:val="24"/>
        </w:rPr>
        <w:t>С</w:t>
      </w:r>
      <w:r w:rsidR="00260C0A" w:rsidRPr="009C0598">
        <w:rPr>
          <w:rFonts w:asciiTheme="minorHAnsi" w:hAnsiTheme="minorHAnsi"/>
          <w:szCs w:val="24"/>
        </w:rPr>
        <w:t>истема преемственности на поселенческом уровне</w:t>
      </w:r>
      <w:bookmarkEnd w:id="5"/>
      <w:r w:rsidR="008521C5" w:rsidRPr="009C0598">
        <w:rPr>
          <w:rFonts w:asciiTheme="minorHAnsi" w:hAnsiTheme="minorHAnsi"/>
          <w:szCs w:val="24"/>
        </w:rPr>
        <w:t xml:space="preserve"> </w:t>
      </w:r>
    </w:p>
    <w:p w:rsidR="00636D1E" w:rsidRPr="00306FBC" w:rsidRDefault="00260C0A" w:rsidP="0056253B">
      <w:pPr>
        <w:keepNext/>
        <w:suppressAutoHyphens/>
        <w:spacing w:before="240" w:after="240" w:line="276" w:lineRule="auto"/>
        <w:ind w:firstLine="709"/>
        <w:jc w:val="both"/>
        <w:rPr>
          <w:rFonts w:cs="Times New Roman"/>
          <w:color w:val="333639" w:themeColor="text2" w:themeTint="E6"/>
          <w:sz w:val="24"/>
          <w:szCs w:val="24"/>
          <w:lang w:eastAsia="en-US"/>
        </w:rPr>
      </w:pPr>
      <w:r w:rsidRPr="00306FBC">
        <w:rPr>
          <w:rFonts w:cs="Times New Roman"/>
          <w:color w:val="333639" w:themeColor="text2" w:themeTint="E6"/>
          <w:sz w:val="24"/>
          <w:szCs w:val="24"/>
          <w:lang w:eastAsia="en-US"/>
        </w:rPr>
        <w:t>В соответствии с утвержденным Президентом Республики Татарстан Р.Н.Миннихановым и согласованным премьер-министром Республики Татарстан И.Ш.Халиковым и председателем Президиума Совета муниципальных образований М.З.Шакировым плана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 (далее – ОМС)  по итогам Х съезда муниципальных образований Республики Татарстан от 03.03.201</w:t>
      </w:r>
      <w:r w:rsidR="00C27EAB" w:rsidRPr="00306FBC">
        <w:rPr>
          <w:rFonts w:cs="Times New Roman"/>
          <w:color w:val="333639" w:themeColor="text2" w:themeTint="E6"/>
          <w:sz w:val="24"/>
          <w:szCs w:val="24"/>
          <w:lang w:eastAsia="en-US"/>
        </w:rPr>
        <w:t xml:space="preserve">6 № 01-2264 сельские поселения </w:t>
      </w:r>
      <w:r w:rsidR="008E04CB" w:rsidRPr="00306FBC">
        <w:rPr>
          <w:rFonts w:cs="Calibri"/>
          <w:color w:val="333639" w:themeColor="text2" w:themeTint="E6"/>
          <w:sz w:val="24"/>
          <w:szCs w:val="24"/>
        </w:rPr>
        <w:t>Менделеевского муниципального района</w:t>
      </w:r>
      <w:r w:rsidRPr="00306FBC">
        <w:rPr>
          <w:rFonts w:cs="Times New Roman"/>
          <w:color w:val="333639" w:themeColor="text2" w:themeTint="E6"/>
          <w:sz w:val="24"/>
          <w:szCs w:val="24"/>
          <w:lang w:eastAsia="en-US"/>
        </w:rPr>
        <w:t xml:space="preserve"> разрабатывают в рамках Стратегии </w:t>
      </w:r>
      <w:r w:rsidR="008E04CB" w:rsidRPr="00306FBC">
        <w:rPr>
          <w:rFonts w:cs="Calibri"/>
          <w:color w:val="333639" w:themeColor="text2" w:themeTint="E6"/>
          <w:sz w:val="24"/>
          <w:szCs w:val="24"/>
        </w:rPr>
        <w:t>Менделеевского муниципального района</w:t>
      </w:r>
      <w:r w:rsidRPr="00306FBC">
        <w:rPr>
          <w:rFonts w:cs="Times New Roman"/>
          <w:color w:val="333639" w:themeColor="text2" w:themeTint="E6"/>
          <w:sz w:val="24"/>
          <w:szCs w:val="24"/>
          <w:lang w:eastAsia="en-US"/>
        </w:rPr>
        <w:t xml:space="preserve"> собственные планы социально-экономического развития. Мониторинг их выполнения обесп</w:t>
      </w:r>
      <w:r w:rsidR="00C27EAB" w:rsidRPr="00306FBC">
        <w:rPr>
          <w:rFonts w:cs="Times New Roman"/>
          <w:color w:val="333639" w:themeColor="text2" w:themeTint="E6"/>
          <w:sz w:val="24"/>
          <w:szCs w:val="24"/>
          <w:lang w:eastAsia="en-US"/>
        </w:rPr>
        <w:t xml:space="preserve">ечивает исполнительный комитет </w:t>
      </w:r>
      <w:r w:rsidR="00D33ED2" w:rsidRPr="00306FBC">
        <w:rPr>
          <w:rFonts w:cs="Times New Roman"/>
          <w:color w:val="333639" w:themeColor="text2" w:themeTint="E6"/>
          <w:sz w:val="24"/>
          <w:szCs w:val="24"/>
          <w:lang w:eastAsia="en-US"/>
        </w:rPr>
        <w:t xml:space="preserve">ММР (далее – </w:t>
      </w:r>
      <w:r w:rsidR="008E04CB" w:rsidRPr="00306FBC">
        <w:rPr>
          <w:rFonts w:cs="Times New Roman"/>
          <w:color w:val="333639" w:themeColor="text2" w:themeTint="E6"/>
          <w:sz w:val="24"/>
          <w:szCs w:val="24"/>
          <w:lang w:eastAsia="en-US"/>
        </w:rPr>
        <w:t>Р</w:t>
      </w:r>
      <w:r w:rsidR="00D33ED2" w:rsidRPr="00306FBC">
        <w:rPr>
          <w:rFonts w:cs="Times New Roman"/>
          <w:color w:val="333639" w:themeColor="text2" w:themeTint="E6"/>
          <w:sz w:val="24"/>
          <w:szCs w:val="24"/>
          <w:lang w:eastAsia="en-US"/>
        </w:rPr>
        <w:t>ИК М</w:t>
      </w:r>
      <w:r w:rsidRPr="00306FBC">
        <w:rPr>
          <w:rFonts w:cs="Times New Roman"/>
          <w:color w:val="333639" w:themeColor="text2" w:themeTint="E6"/>
          <w:sz w:val="24"/>
          <w:szCs w:val="24"/>
          <w:lang w:eastAsia="en-US"/>
        </w:rPr>
        <w:t xml:space="preserve">МР). </w:t>
      </w:r>
    </w:p>
    <w:p w:rsidR="00636D1E" w:rsidRPr="00306FBC" w:rsidRDefault="00636D1E" w:rsidP="0056253B">
      <w:pPr>
        <w:keepNext/>
        <w:spacing w:line="276" w:lineRule="auto"/>
        <w:rPr>
          <w:rFonts w:cs="Times New Roman"/>
          <w:color w:val="333639" w:themeColor="text2" w:themeTint="E6"/>
          <w:sz w:val="24"/>
          <w:szCs w:val="24"/>
          <w:lang w:eastAsia="en-US"/>
        </w:rPr>
      </w:pPr>
      <w:r w:rsidRPr="00306FBC">
        <w:rPr>
          <w:rFonts w:cs="Times New Roman"/>
          <w:color w:val="333639" w:themeColor="text2" w:themeTint="E6"/>
          <w:sz w:val="24"/>
          <w:szCs w:val="24"/>
          <w:lang w:eastAsia="en-US"/>
        </w:rPr>
        <w:br w:type="page"/>
      </w:r>
    </w:p>
    <w:p w:rsidR="00977817" w:rsidRPr="00306FBC" w:rsidRDefault="00EE0395" w:rsidP="0056253B">
      <w:pPr>
        <w:pStyle w:val="13"/>
        <w:keepNext/>
        <w:pageBreakBefore w:val="0"/>
        <w:numPr>
          <w:ilvl w:val="0"/>
          <w:numId w:val="9"/>
        </w:numPr>
        <w:suppressAutoHyphens/>
        <w:spacing w:after="0" w:line="276" w:lineRule="auto"/>
        <w:ind w:left="0" w:hanging="11"/>
        <w:jc w:val="both"/>
        <w:rPr>
          <w:color w:val="333639" w:themeColor="text2" w:themeTint="E6"/>
          <w:sz w:val="32"/>
          <w:szCs w:val="32"/>
        </w:rPr>
      </w:pPr>
      <w:bookmarkStart w:id="6" w:name="_Toc456953295"/>
      <w:r w:rsidRPr="00306FBC">
        <w:rPr>
          <w:color w:val="333639" w:themeColor="text2" w:themeTint="E6"/>
          <w:sz w:val="32"/>
          <w:szCs w:val="32"/>
        </w:rPr>
        <w:t>СТРАТЕГИЧЕСКИЙ АНАЛИЗ РАЗВИТИЯ ТЕРРИТОРИИ: РЕСУРСЫ, ПРОБЛЕМЫ, ФАКТОРЫ ВЛИЯНИЯ</w:t>
      </w:r>
      <w:bookmarkEnd w:id="6"/>
      <w:r w:rsidRPr="00306FBC">
        <w:rPr>
          <w:color w:val="333639" w:themeColor="text2" w:themeTint="E6"/>
          <w:sz w:val="32"/>
          <w:szCs w:val="32"/>
        </w:rPr>
        <w:t xml:space="preserve"> </w:t>
      </w:r>
    </w:p>
    <w:p w:rsidR="005F41B9" w:rsidRPr="00306FBC" w:rsidRDefault="005F41B9" w:rsidP="0056253B">
      <w:pPr>
        <w:pStyle w:val="24"/>
        <w:keepLines w:val="0"/>
        <w:numPr>
          <w:ilvl w:val="1"/>
          <w:numId w:val="9"/>
        </w:numPr>
        <w:suppressAutoHyphens/>
        <w:spacing w:before="240" w:after="120" w:line="276" w:lineRule="auto"/>
        <w:ind w:left="0" w:right="-331" w:firstLine="0"/>
        <w:jc w:val="both"/>
        <w:rPr>
          <w:rFonts w:asciiTheme="minorHAnsi" w:hAnsiTheme="minorHAnsi"/>
          <w:color w:val="333639" w:themeColor="text2" w:themeTint="E6"/>
        </w:rPr>
      </w:pPr>
      <w:bookmarkStart w:id="7" w:name="_Toc456953296"/>
      <w:r w:rsidRPr="00306FBC">
        <w:rPr>
          <w:rFonts w:asciiTheme="minorHAnsi" w:hAnsiTheme="minorHAnsi"/>
          <w:color w:val="333639" w:themeColor="text2" w:themeTint="E6"/>
        </w:rPr>
        <w:t>Ресурсный потенциал</w:t>
      </w:r>
      <w:r w:rsidR="00ED1FF5" w:rsidRPr="00306FBC">
        <w:rPr>
          <w:rFonts w:asciiTheme="minorHAnsi" w:hAnsiTheme="minorHAnsi"/>
          <w:color w:val="333639" w:themeColor="text2" w:themeTint="E6"/>
        </w:rPr>
        <w:t>,</w:t>
      </w:r>
      <w:r w:rsidRPr="00306FBC">
        <w:rPr>
          <w:rFonts w:asciiTheme="minorHAnsi" w:hAnsiTheme="minorHAnsi"/>
          <w:color w:val="333639" w:themeColor="text2" w:themeTint="E6"/>
        </w:rPr>
        <w:t xml:space="preserve"> современное социально-экономическое положение</w:t>
      </w:r>
      <w:r w:rsidR="00ED1FF5" w:rsidRPr="00306FBC">
        <w:rPr>
          <w:rFonts w:asciiTheme="minorHAnsi" w:hAnsiTheme="minorHAnsi"/>
          <w:color w:val="333639" w:themeColor="text2" w:themeTint="E6"/>
        </w:rPr>
        <w:t xml:space="preserve"> и проблемный каркас Стратегии</w:t>
      </w:r>
      <w:bookmarkEnd w:id="7"/>
      <w:r w:rsidR="00ED1FF5" w:rsidRPr="00306FBC">
        <w:rPr>
          <w:rFonts w:asciiTheme="minorHAnsi" w:hAnsiTheme="minorHAnsi"/>
          <w:color w:val="333639" w:themeColor="text2" w:themeTint="E6"/>
        </w:rPr>
        <w:t xml:space="preserve"> </w:t>
      </w:r>
    </w:p>
    <w:p w:rsidR="00D05383" w:rsidRPr="00306FBC" w:rsidRDefault="005F41B9" w:rsidP="0056253B">
      <w:pPr>
        <w:pStyle w:val="affffff3"/>
        <w:keepNext/>
        <w:tabs>
          <w:tab w:val="left" w:pos="708"/>
        </w:tabs>
        <w:spacing w:line="276" w:lineRule="auto"/>
        <w:ind w:firstLine="540"/>
        <w:jc w:val="both"/>
        <w:rPr>
          <w:color w:val="333639" w:themeColor="text2" w:themeTint="E6"/>
          <w:sz w:val="24"/>
          <w:szCs w:val="24"/>
        </w:rPr>
      </w:pPr>
      <w:r w:rsidRPr="00306FBC">
        <w:rPr>
          <w:b/>
          <w:bCs/>
          <w:color w:val="333639" w:themeColor="text2" w:themeTint="E6"/>
          <w:sz w:val="24"/>
          <w:szCs w:val="24"/>
        </w:rPr>
        <w:t xml:space="preserve">Географический и природно-ресурсный потенциал. </w:t>
      </w:r>
      <w:r w:rsidR="00D05383" w:rsidRPr="00306FBC">
        <w:rPr>
          <w:rFonts w:cs="Arial"/>
          <w:color w:val="333639" w:themeColor="text2" w:themeTint="E6"/>
          <w:sz w:val="24"/>
          <w:szCs w:val="24"/>
          <w:shd w:val="clear" w:color="auto" w:fill="FFFFFF"/>
        </w:rPr>
        <w:t>Менделеевский район расположен на северо-востоке Республики Татарстан, граничит с Удмуртской Республикой. Входит в Северо-Восточный Прикамский экономический район и Камскую экономическую зону.</w:t>
      </w:r>
      <w:r w:rsidR="00D05383" w:rsidRPr="00306FBC">
        <w:rPr>
          <w:rStyle w:val="apple-converted-space"/>
          <w:rFonts w:cs="Arial"/>
          <w:color w:val="333639" w:themeColor="text2" w:themeTint="E6"/>
          <w:sz w:val="24"/>
          <w:szCs w:val="24"/>
          <w:shd w:val="clear" w:color="auto" w:fill="FFFFFF"/>
        </w:rPr>
        <w:t> </w:t>
      </w:r>
      <w:r w:rsidR="00D05383" w:rsidRPr="00306FBC">
        <w:rPr>
          <w:color w:val="333639" w:themeColor="text2" w:themeTint="E6"/>
          <w:sz w:val="24"/>
          <w:szCs w:val="24"/>
        </w:rPr>
        <w:t xml:space="preserve"> Территория района занимает 744,9 кв.км, в том числе площадь земель сельскохозяйственного назначения – 473,1 кв.км. </w:t>
      </w:r>
    </w:p>
    <w:p w:rsidR="00714940" w:rsidRPr="00306FBC" w:rsidRDefault="00D05383"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Менделеевский муниципальный район занимает выгодное экономико</w:t>
      </w:r>
      <w:r w:rsidR="00714940" w:rsidRPr="00306FBC">
        <w:rPr>
          <w:rFonts w:eastAsia="TimesNewRoman" w:cs="Times New Roman"/>
          <w:color w:val="333639" w:themeColor="text2" w:themeTint="E6"/>
          <w:kern w:val="0"/>
          <w:sz w:val="24"/>
          <w:szCs w:val="24"/>
        </w:rPr>
        <w:t>-</w:t>
      </w:r>
      <w:r w:rsidR="00714940" w:rsidRPr="00306FBC">
        <w:rPr>
          <w:rFonts w:eastAsia="TimesNewRoman" w:cs="TimesNewRoman"/>
          <w:color w:val="333639" w:themeColor="text2" w:themeTint="E6"/>
          <w:kern w:val="0"/>
          <w:sz w:val="24"/>
          <w:szCs w:val="24"/>
        </w:rPr>
        <w:t>географическое положение</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находясь на</w:t>
      </w:r>
      <w:r w:rsidR="007930A2" w:rsidRPr="00306FBC">
        <w:rPr>
          <w:rFonts w:eastAsia="TimesNewRoman" w:cs="TimesNew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транспортной магистрали</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соединяющей север и юг республики в восточной ее</w:t>
      </w:r>
      <w:r w:rsidR="007930A2" w:rsidRPr="00306FBC">
        <w:rPr>
          <w:rFonts w:eastAsia="TimesNewRoman" w:cs="TimesNew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части</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 xml:space="preserve">имеет достаточную ресурсную обеспеченность </w:t>
      </w:r>
      <w:r w:rsidR="00714940" w:rsidRPr="00306FBC">
        <w:rPr>
          <w:rFonts w:eastAsia="TimesNewRoman" w:cs="Times New Roman"/>
          <w:color w:val="333639" w:themeColor="text2" w:themeTint="E6"/>
          <w:kern w:val="0"/>
          <w:sz w:val="24"/>
          <w:szCs w:val="24"/>
        </w:rPr>
        <w:t>(</w:t>
      </w:r>
      <w:r w:rsidR="00714940" w:rsidRPr="00306FBC">
        <w:rPr>
          <w:rFonts w:eastAsia="TimesNewRoman" w:cs="TimesNewRoman"/>
          <w:color w:val="333639" w:themeColor="text2" w:themeTint="E6"/>
          <w:kern w:val="0"/>
          <w:sz w:val="24"/>
          <w:szCs w:val="24"/>
        </w:rPr>
        <w:t>нефть</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нерудные полезные</w:t>
      </w:r>
      <w:r w:rsidR="007930A2" w:rsidRPr="00306FBC">
        <w:rPr>
          <w:rFonts w:eastAsia="TimesNewRoman" w:cs="TimesNew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ископаемые</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лесные</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водные</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земельные ресурсы</w:t>
      </w:r>
      <w:r w:rsidR="00714940"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 xml:space="preserve">Менделеевский муниципальный район находится в </w:t>
      </w:r>
      <w:r w:rsidRPr="00306FBC">
        <w:rPr>
          <w:rFonts w:eastAsia="TimesNewRoman" w:cs="Times New Roman"/>
          <w:color w:val="333639" w:themeColor="text2" w:themeTint="E6"/>
          <w:kern w:val="0"/>
          <w:sz w:val="24"/>
          <w:szCs w:val="24"/>
        </w:rPr>
        <w:t>20 – 60-</w:t>
      </w:r>
      <w:r w:rsidRPr="00306FBC">
        <w:rPr>
          <w:rFonts w:eastAsia="TimesNewRoman" w:cs="TimesNewRoman"/>
          <w:color w:val="333639" w:themeColor="text2" w:themeTint="E6"/>
          <w:kern w:val="0"/>
          <w:sz w:val="24"/>
          <w:szCs w:val="24"/>
        </w:rPr>
        <w:t>ти минутной</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доступности от городов Елабуга</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Набережные Челны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Нижнекамск</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Агрыз по</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региональной и федеральной сети автомобильных дорог</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По степени освоенности территория района относится к</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освоенным территориям</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Средняя плотность населения составляет </w:t>
      </w:r>
      <w:r w:rsidRPr="00306FBC">
        <w:rPr>
          <w:rFonts w:eastAsia="TimesNewRoman" w:cs="Times New Roman"/>
          <w:color w:val="333639" w:themeColor="text2" w:themeTint="E6"/>
          <w:kern w:val="0"/>
          <w:sz w:val="24"/>
          <w:szCs w:val="24"/>
        </w:rPr>
        <w:t xml:space="preserve">53,1 </w:t>
      </w:r>
      <w:r w:rsidRPr="00306FBC">
        <w:rPr>
          <w:rFonts w:eastAsia="TimesNewRoman" w:cs="TimesNewRoman"/>
          <w:color w:val="333639" w:themeColor="text2" w:themeTint="E6"/>
          <w:kern w:val="0"/>
          <w:sz w:val="24"/>
          <w:szCs w:val="24"/>
        </w:rPr>
        <w:t>чел</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w:t>
      </w:r>
      <w:r w:rsidRPr="00306FBC">
        <w:rPr>
          <w:rFonts w:eastAsia="TimesNewRoman" w:cs="Times New Roman"/>
          <w:color w:val="333639" w:themeColor="text2" w:themeTint="E6"/>
          <w:kern w:val="0"/>
          <w:sz w:val="24"/>
          <w:szCs w:val="24"/>
        </w:rPr>
        <w:t>1</w:t>
      </w:r>
      <w:r w:rsidR="007930A2"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кв</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км</w:t>
      </w:r>
      <w:r w:rsidRPr="00306FBC">
        <w:rPr>
          <w:rFonts w:eastAsia="TimesNewRoman" w:cs="Times New Roman"/>
          <w:color w:val="333639" w:themeColor="text2" w:themeTint="E6"/>
          <w:kern w:val="0"/>
          <w:sz w:val="24"/>
          <w:szCs w:val="24"/>
        </w:rPr>
        <w:t>1(</w:t>
      </w:r>
      <w:r w:rsidRPr="00306FBC">
        <w:rPr>
          <w:rFonts w:eastAsia="TimesNewRoman" w:cs="TimesNewRoman"/>
          <w:color w:val="333639" w:themeColor="text2" w:themeTint="E6"/>
          <w:kern w:val="0"/>
          <w:sz w:val="24"/>
          <w:szCs w:val="24"/>
        </w:rPr>
        <w:t xml:space="preserve">среднереспубликанский показатель составляет </w:t>
      </w:r>
      <w:r w:rsidRPr="00306FBC">
        <w:rPr>
          <w:rFonts w:eastAsia="TimesNewRoman" w:cs="Times New Roman"/>
          <w:color w:val="333639" w:themeColor="text2" w:themeTint="E6"/>
          <w:kern w:val="0"/>
          <w:sz w:val="24"/>
          <w:szCs w:val="24"/>
        </w:rPr>
        <w:t xml:space="preserve">55,8 </w:t>
      </w:r>
      <w:r w:rsidRPr="00306FBC">
        <w:rPr>
          <w:rFonts w:eastAsia="TimesNewRoman" w:cs="TimesNewRoman"/>
          <w:color w:val="333639" w:themeColor="text2" w:themeTint="E6"/>
          <w:kern w:val="0"/>
          <w:sz w:val="24"/>
          <w:szCs w:val="24"/>
        </w:rPr>
        <w:t>чел</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w:t>
      </w:r>
      <w:r w:rsidRPr="00306FBC">
        <w:rPr>
          <w:rFonts w:eastAsia="TimesNewRoman" w:cs="Times New Roman"/>
          <w:color w:val="333639" w:themeColor="text2" w:themeTint="E6"/>
          <w:kern w:val="0"/>
          <w:sz w:val="24"/>
          <w:szCs w:val="24"/>
        </w:rPr>
        <w:t xml:space="preserve">1 </w:t>
      </w:r>
      <w:r w:rsidRPr="00306FBC">
        <w:rPr>
          <w:rFonts w:eastAsia="TimesNewRoman" w:cs="TimesNewRoman"/>
          <w:color w:val="333639" w:themeColor="text2" w:themeTint="E6"/>
          <w:kern w:val="0"/>
          <w:sz w:val="24"/>
          <w:szCs w:val="24"/>
        </w:rPr>
        <w:t>кв</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км</w:t>
      </w:r>
      <w:r w:rsidRPr="00306FBC">
        <w:rPr>
          <w:rFonts w:eastAsia="TimesNewRoman" w:cs="Times New Roman"/>
          <w:color w:val="333639" w:themeColor="text2" w:themeTint="E6"/>
          <w:kern w:val="0"/>
          <w:sz w:val="24"/>
          <w:szCs w:val="24"/>
        </w:rPr>
        <w:t>).</w:t>
      </w:r>
      <w:r w:rsidR="007930A2"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Менделеевский муниципальный район граничит со следующими</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муниципальными образованиями республики</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западе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 Елабужским муниципальным районом</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севере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 Удмуртской Республикой</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востоке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 Агрызским муниципальным районом</w:t>
      </w:r>
      <w:r w:rsidRPr="00306FBC">
        <w:rPr>
          <w:rFonts w:eastAsia="TimesNewRoman" w:cs="Times New Roman"/>
          <w:color w:val="333639" w:themeColor="text2" w:themeTint="E6"/>
          <w:kern w:val="0"/>
          <w:sz w:val="24"/>
          <w:szCs w:val="24"/>
        </w:rPr>
        <w:t>;</w:t>
      </w:r>
    </w:p>
    <w:p w:rsidR="00714940"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юге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 Тукаевским муниципальным районом</w:t>
      </w:r>
      <w:r w:rsidRPr="00306FBC">
        <w:rPr>
          <w:rFonts w:eastAsia="TimesNewRoman" w:cs="Times New Roman"/>
          <w:color w:val="333639" w:themeColor="text2" w:themeTint="E6"/>
          <w:kern w:val="0"/>
          <w:sz w:val="24"/>
          <w:szCs w:val="24"/>
        </w:rPr>
        <w:t>.</w:t>
      </w:r>
    </w:p>
    <w:p w:rsidR="00B511C9" w:rsidRPr="00B346A5" w:rsidRDefault="00B511C9"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p>
    <w:p w:rsidR="00B511C9" w:rsidRPr="00306FBC" w:rsidRDefault="00B511C9" w:rsidP="00B511C9">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Территория Менделеевского муниципального района расположена на Вятско</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Камской возвышенности</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По рельефу территория представляет ступечатую волнистую эрозионную равнину</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По восточной части района протекают река Кама</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по центральной части района с севера на юг протекает приток р</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Камы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р</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Тойма</w:t>
      </w:r>
      <w:r w:rsidRPr="00306FBC">
        <w:rPr>
          <w:rFonts w:eastAsia="TimesNewRoman" w:cs="Times New Roman"/>
          <w:color w:val="333639" w:themeColor="text2" w:themeTint="E6"/>
          <w:kern w:val="0"/>
          <w:sz w:val="24"/>
          <w:szCs w:val="24"/>
        </w:rPr>
        <w:t>.</w:t>
      </w:r>
    </w:p>
    <w:p w:rsidR="00B511C9" w:rsidRPr="00306FBC" w:rsidRDefault="00B511C9"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6D7794">
        <w:rPr>
          <w:rFonts w:ascii="Tahoma" w:eastAsia="Times New Roman" w:hAnsi="Tahoma" w:cs="Tahoma"/>
          <w:noProof/>
          <w:sz w:val="28"/>
          <w:szCs w:val="28"/>
        </w:rPr>
        <w:drawing>
          <wp:anchor distT="0" distB="0" distL="114300" distR="114300" simplePos="0" relativeHeight="251696128" behindDoc="0" locked="0" layoutInCell="1" allowOverlap="1">
            <wp:simplePos x="0" y="0"/>
            <wp:positionH relativeFrom="column">
              <wp:posOffset>453390</wp:posOffset>
            </wp:positionH>
            <wp:positionV relativeFrom="paragraph">
              <wp:posOffset>4445</wp:posOffset>
            </wp:positionV>
            <wp:extent cx="5405120" cy="4668520"/>
            <wp:effectExtent l="0" t="0" r="5080" b="0"/>
            <wp:wrapTopAndBottom/>
            <wp:docPr id="57" name="Picture 3" descr="Карта Менделеевского района">
              <a:hlinkClick xmlns:a="http://schemas.openxmlformats.org/drawingml/2006/main" r:id="rId15" tooltip="&quot;Карта Менделеевского райо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Менделеевского района">
                      <a:hlinkClick r:id="rId15" tooltip="&quot;Карта Менделеевского района&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5120" cy="4668520"/>
                    </a:xfrm>
                    <a:prstGeom prst="rect">
                      <a:avLst/>
                    </a:prstGeom>
                    <a:noFill/>
                    <a:ln>
                      <a:noFill/>
                    </a:ln>
                  </pic:spPr>
                </pic:pic>
              </a:graphicData>
            </a:graphic>
          </wp:anchor>
        </w:drawing>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На территории Менделеевского муниципального района распространены</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топливно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энергетические ресурсы и нерудные полезные ископаемые</w:t>
      </w:r>
      <w:r w:rsidRPr="00306FBC">
        <w:rPr>
          <w:rFonts w:eastAsia="TimesNewRoman" w:cs="Times New Roman"/>
          <w:color w:val="333639" w:themeColor="text2" w:themeTint="E6"/>
          <w:kern w:val="0"/>
          <w:sz w:val="24"/>
          <w:szCs w:val="24"/>
        </w:rPr>
        <w:t>.</w:t>
      </w:r>
      <w:r w:rsidR="007930A2"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Топливно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энергетическое сырье представлено </w:t>
      </w:r>
      <w:r w:rsidRPr="00306FBC">
        <w:rPr>
          <w:rFonts w:eastAsia="TimesNewRoman" w:cs="Times New Roman"/>
          <w:color w:val="333639" w:themeColor="text2" w:themeTint="E6"/>
          <w:kern w:val="0"/>
          <w:sz w:val="24"/>
          <w:szCs w:val="24"/>
        </w:rPr>
        <w:t>5-</w:t>
      </w:r>
      <w:r w:rsidRPr="00306FBC">
        <w:rPr>
          <w:rFonts w:eastAsia="TimesNewRoman" w:cs="TimesNewRoman"/>
          <w:color w:val="333639" w:themeColor="text2" w:themeTint="E6"/>
          <w:kern w:val="0"/>
          <w:sz w:val="24"/>
          <w:szCs w:val="24"/>
        </w:rPr>
        <w:t>тью нефтяными</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месторождениями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Первомайское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Бондюжское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Комаровское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Луговое и Ольгинское месторождения нефти</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Основными предприятиями нефтедобычи в районе</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выступают НГДУ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Прикамнефть</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и ОАО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Ритэк</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Природные ресурсы нерудных ископаемых района разнообразны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Из</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общераспространенных полезных ископаемых на территории Менделеевского</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района имеются месторождения кирпичных глин</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известняков</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песчано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гравийных</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смесей которые используются в строительной индустрии</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В настоящее время в</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промышленное освоение вовлечено всего </w:t>
      </w:r>
      <w:r w:rsidRPr="00306FBC">
        <w:rPr>
          <w:rFonts w:eastAsia="TimesNewRoman" w:cs="Times New Roman"/>
          <w:color w:val="333639" w:themeColor="text2" w:themeTint="E6"/>
          <w:kern w:val="0"/>
          <w:sz w:val="24"/>
          <w:szCs w:val="24"/>
        </w:rPr>
        <w:t xml:space="preserve">6 </w:t>
      </w:r>
      <w:r w:rsidRPr="00306FBC">
        <w:rPr>
          <w:rFonts w:eastAsia="TimesNewRoman" w:cs="TimesNewRoman"/>
          <w:color w:val="333639" w:themeColor="text2" w:themeTint="E6"/>
          <w:kern w:val="0"/>
          <w:sz w:val="24"/>
          <w:szCs w:val="24"/>
        </w:rPr>
        <w:t>месторождений известняков</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Бондюжское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ОАО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Химический завод им</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Л</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Я</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Карпова</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Максимковское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ООО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Силикатнеруд</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Камаевское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ООО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Менделеевскагрохимсервис</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Кураковское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ООО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Агропром</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Камаевское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ООО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Менделеевскагрохимсервис</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Северо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Максимковское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ООО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Поволжское карьероуправление</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Большое значение как полезные ископаемые имеют подземные воды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На</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территории района расположены Бондюжское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Тихогорское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Западно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Менделеевское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Менделеевское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Тихоновское и Ижевское месторождения питьевых</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подземных вод и Татарскочелнинское месторождение технических подземных вод</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В настоящее время эксплуатируются Тихогорское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Западно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Менделеевское и</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Ижевское месторождения питьевых подземных вод</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а также Бондюжское и</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Татарскочелнинское месторождение технических подземных вод</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В с</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Ижевка</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на</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территории санатория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Ижминводы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эксплуатируется два Ижминводских</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месторождения минеральных вод</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В составе Республики Татарстан Менделеевский муниципальный район</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входит в Приволжский Федеральный округ</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в Европейскую макроэкономическую</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зону и Поволжский экономический район</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В рамках зонирования республики</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Менделеевский муниципальный район входит в состав </w:t>
      </w:r>
      <w:r w:rsidR="007930A2" w:rsidRPr="00306FBC">
        <w:rPr>
          <w:rFonts w:eastAsia="TimesNewRoman" w:cs="TimesNewRoman"/>
          <w:color w:val="333639" w:themeColor="text2" w:themeTint="E6"/>
          <w:kern w:val="0"/>
          <w:sz w:val="24"/>
          <w:szCs w:val="24"/>
        </w:rPr>
        <w:t xml:space="preserve">Камской </w:t>
      </w:r>
      <w:r w:rsidRPr="00306FBC">
        <w:rPr>
          <w:rFonts w:eastAsia="TimesNewRoman" w:cs="TimesNewRoman"/>
          <w:color w:val="333639" w:themeColor="text2" w:themeTint="E6"/>
          <w:kern w:val="0"/>
          <w:sz w:val="24"/>
          <w:szCs w:val="24"/>
        </w:rPr>
        <w:t>агломерации</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которая включает городской округ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Набережные Челны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Агрызский</w:t>
      </w:r>
      <w:r w:rsidRPr="00306FBC">
        <w:rPr>
          <w:rFonts w:eastAsia="TimesNewRoman" w:cs="Times New Roman"/>
          <w:color w:val="333639" w:themeColor="text2" w:themeTint="E6"/>
          <w:kern w:val="0"/>
          <w:sz w:val="24"/>
          <w:szCs w:val="24"/>
        </w:rPr>
        <w:t>,</w:t>
      </w:r>
      <w:r w:rsidR="007930A2"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Актанышский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Елабужский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Заинский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Мензелинский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Муслюмовский</w:t>
      </w:r>
      <w:r w:rsidRPr="00306FBC">
        <w:rPr>
          <w:rFonts w:eastAsia="TimesNewRoman" w:cs="Times New Roman"/>
          <w:color w:val="333639" w:themeColor="text2" w:themeTint="E6"/>
          <w:kern w:val="0"/>
          <w:sz w:val="24"/>
          <w:szCs w:val="24"/>
        </w:rPr>
        <w:t>,</w:t>
      </w:r>
      <w:r w:rsidR="007930A2"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Менделеевский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Нижнекамский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Тукаевский муниципальные районы</w:t>
      </w:r>
      <w:r w:rsidRPr="00306FBC">
        <w:rPr>
          <w:rFonts w:eastAsia="TimesNewRoman" w:cs="Times New Roman"/>
          <w:color w:val="333639" w:themeColor="text2" w:themeTint="E6"/>
          <w:kern w:val="0"/>
          <w:sz w:val="24"/>
          <w:szCs w:val="24"/>
        </w:rPr>
        <w:t>.</w:t>
      </w:r>
    </w:p>
    <w:p w:rsidR="007930A2" w:rsidRPr="00306FBC" w:rsidRDefault="005F41B9"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b/>
          <w:bCs/>
          <w:color w:val="333639" w:themeColor="text2" w:themeTint="E6"/>
          <w:sz w:val="24"/>
          <w:szCs w:val="24"/>
        </w:rPr>
        <w:t>Истори</w:t>
      </w:r>
      <w:r w:rsidR="00F363F0" w:rsidRPr="00306FBC">
        <w:rPr>
          <w:b/>
          <w:bCs/>
          <w:color w:val="333639" w:themeColor="text2" w:themeTint="E6"/>
          <w:sz w:val="24"/>
          <w:szCs w:val="24"/>
        </w:rPr>
        <w:t>ко-культурный</w:t>
      </w:r>
      <w:r w:rsidRPr="00306FBC">
        <w:rPr>
          <w:b/>
          <w:bCs/>
          <w:color w:val="333639" w:themeColor="text2" w:themeTint="E6"/>
          <w:sz w:val="24"/>
          <w:szCs w:val="24"/>
        </w:rPr>
        <w:t xml:space="preserve"> потенциал</w:t>
      </w:r>
      <w:r w:rsidR="00F363F0" w:rsidRPr="00306FBC">
        <w:rPr>
          <w:b/>
          <w:bCs/>
          <w:color w:val="333639" w:themeColor="text2" w:themeTint="E6"/>
          <w:sz w:val="24"/>
          <w:szCs w:val="24"/>
        </w:rPr>
        <w:t>.</w:t>
      </w:r>
      <w:r w:rsidR="007930A2" w:rsidRPr="00306FBC">
        <w:rPr>
          <w:rFonts w:eastAsia="TimesNewRoman" w:cs="TimesNewRoman"/>
          <w:color w:val="333639" w:themeColor="text2" w:themeTint="E6"/>
          <w:kern w:val="0"/>
          <w:sz w:val="24"/>
          <w:szCs w:val="24"/>
        </w:rPr>
        <w:t xml:space="preserve"> На территории Менделеевского района Республики Татарстан</w:t>
      </w:r>
      <w:r w:rsidR="007930A2" w:rsidRPr="00306FBC">
        <w:rPr>
          <w:rFonts w:eastAsia="TimesNewRoman" w:cs="Times New Roman"/>
          <w:color w:val="333639" w:themeColor="text2" w:themeTint="E6"/>
          <w:kern w:val="0"/>
          <w:sz w:val="24"/>
          <w:szCs w:val="24"/>
        </w:rPr>
        <w:t xml:space="preserve">, </w:t>
      </w:r>
      <w:r w:rsidR="007930A2" w:rsidRPr="00306FBC">
        <w:rPr>
          <w:rFonts w:eastAsia="TimesNewRoman" w:cs="TimesNewRoman"/>
          <w:color w:val="333639" w:themeColor="text2" w:themeTint="E6"/>
          <w:kern w:val="0"/>
          <w:sz w:val="24"/>
          <w:szCs w:val="24"/>
        </w:rPr>
        <w:t>по мнению ученых</w:t>
      </w:r>
      <w:r w:rsidR="007930A2" w:rsidRPr="00306FBC">
        <w:rPr>
          <w:rFonts w:eastAsia="TimesNewRoman" w:cs="Times New Roman"/>
          <w:color w:val="333639" w:themeColor="text2" w:themeTint="E6"/>
          <w:kern w:val="0"/>
          <w:sz w:val="24"/>
          <w:szCs w:val="24"/>
        </w:rPr>
        <w:t xml:space="preserve">, </w:t>
      </w:r>
      <w:r w:rsidR="007930A2" w:rsidRPr="00306FBC">
        <w:rPr>
          <w:rFonts w:eastAsia="TimesNewRoman" w:cs="TimesNewRoman"/>
          <w:color w:val="333639" w:themeColor="text2" w:themeTint="E6"/>
          <w:kern w:val="0"/>
          <w:sz w:val="24"/>
          <w:szCs w:val="24"/>
        </w:rPr>
        <w:t>материальное культурное наследие изучено недостаточно и историко</w:t>
      </w:r>
      <w:r w:rsidR="007930A2" w:rsidRPr="00306FBC">
        <w:rPr>
          <w:rFonts w:eastAsia="TimesNewRoman" w:cs="Times New Roman"/>
          <w:color w:val="333639" w:themeColor="text2" w:themeTint="E6"/>
          <w:kern w:val="0"/>
          <w:sz w:val="24"/>
          <w:szCs w:val="24"/>
        </w:rPr>
        <w:t>-</w:t>
      </w:r>
      <w:r w:rsidR="007930A2" w:rsidRPr="00306FBC">
        <w:rPr>
          <w:rFonts w:eastAsia="TimesNewRoman" w:cs="TimesNewRoman"/>
          <w:color w:val="333639" w:themeColor="text2" w:themeTint="E6"/>
          <w:kern w:val="0"/>
          <w:sz w:val="24"/>
          <w:szCs w:val="24"/>
        </w:rPr>
        <w:t>культурный потенциал территории ещё не раскрыт</w:t>
      </w:r>
      <w:r w:rsidR="00B97149" w:rsidRPr="00306FBC">
        <w:rPr>
          <w:rFonts w:eastAsia="TimesNewRoman" w:cs="TimesNewRoman"/>
          <w:color w:val="333639" w:themeColor="text2" w:themeTint="E6"/>
          <w:kern w:val="0"/>
          <w:sz w:val="24"/>
          <w:szCs w:val="24"/>
        </w:rPr>
        <w:t xml:space="preserve"> и</w:t>
      </w:r>
      <w:r w:rsidR="007930A2" w:rsidRPr="00306FBC">
        <w:rPr>
          <w:rFonts w:eastAsia="TimesNewRoman" w:cs="Times New Roman"/>
          <w:color w:val="333639" w:themeColor="text2" w:themeTint="E6"/>
          <w:kern w:val="0"/>
          <w:sz w:val="24"/>
          <w:szCs w:val="24"/>
        </w:rPr>
        <w:t xml:space="preserve"> </w:t>
      </w:r>
      <w:r w:rsidR="007930A2" w:rsidRPr="00306FBC">
        <w:rPr>
          <w:rFonts w:eastAsia="TimesNewRoman" w:cs="TimesNewRoman"/>
          <w:color w:val="333639" w:themeColor="text2" w:themeTint="E6"/>
          <w:kern w:val="0"/>
          <w:sz w:val="24"/>
          <w:szCs w:val="24"/>
        </w:rPr>
        <w:t>рассматривается как часть историко</w:t>
      </w:r>
      <w:r w:rsidR="007930A2" w:rsidRPr="00306FBC">
        <w:rPr>
          <w:rFonts w:eastAsia="TimesNewRoman" w:cs="Times New Roman"/>
          <w:color w:val="333639" w:themeColor="text2" w:themeTint="E6"/>
          <w:kern w:val="0"/>
          <w:sz w:val="24"/>
          <w:szCs w:val="24"/>
        </w:rPr>
        <w:t>-</w:t>
      </w:r>
      <w:r w:rsidR="007930A2" w:rsidRPr="00306FBC">
        <w:rPr>
          <w:rFonts w:eastAsia="TimesNewRoman" w:cs="TimesNewRoman"/>
          <w:color w:val="333639" w:themeColor="text2" w:themeTint="E6"/>
          <w:kern w:val="0"/>
          <w:sz w:val="24"/>
          <w:szCs w:val="24"/>
        </w:rPr>
        <w:t>культурного каркаса Республики Татарстан</w:t>
      </w:r>
      <w:r w:rsidR="007930A2" w:rsidRPr="00306FBC">
        <w:rPr>
          <w:rFonts w:eastAsia="TimesNewRoman" w:cs="Times New Roman"/>
          <w:color w:val="333639" w:themeColor="text2" w:themeTint="E6"/>
          <w:kern w:val="0"/>
          <w:sz w:val="24"/>
          <w:szCs w:val="24"/>
        </w:rPr>
        <w:t xml:space="preserve">, </w:t>
      </w:r>
      <w:r w:rsidR="00B97149" w:rsidRPr="00306FBC">
        <w:rPr>
          <w:rFonts w:eastAsia="TimesNewRoman" w:cs="TimesNewRoman"/>
          <w:color w:val="333639" w:themeColor="text2" w:themeTint="E6"/>
          <w:kern w:val="0"/>
          <w:sz w:val="24"/>
          <w:szCs w:val="24"/>
        </w:rPr>
        <w:t>оказывающая</w:t>
      </w:r>
      <w:r w:rsidR="007930A2" w:rsidRPr="00306FBC">
        <w:rPr>
          <w:rFonts w:eastAsia="TimesNewRoman" w:cs="TimesNewRoman"/>
          <w:color w:val="333639" w:themeColor="text2" w:themeTint="E6"/>
          <w:kern w:val="0"/>
          <w:sz w:val="24"/>
          <w:szCs w:val="24"/>
        </w:rPr>
        <w:t xml:space="preserve"> определяющее воздействие на формирование и развитие социально</w:t>
      </w:r>
      <w:r w:rsidR="007930A2" w:rsidRPr="00306FBC">
        <w:rPr>
          <w:rFonts w:eastAsia="TimesNewRoman" w:cs="Times New Roman"/>
          <w:color w:val="333639" w:themeColor="text2" w:themeTint="E6"/>
          <w:kern w:val="0"/>
          <w:sz w:val="24"/>
          <w:szCs w:val="24"/>
        </w:rPr>
        <w:t>-</w:t>
      </w:r>
      <w:r w:rsidR="007930A2" w:rsidRPr="00306FBC">
        <w:rPr>
          <w:rFonts w:eastAsia="TimesNewRoman" w:cs="TimesNewRoman"/>
          <w:color w:val="333639" w:themeColor="text2" w:themeTint="E6"/>
          <w:kern w:val="0"/>
          <w:sz w:val="24"/>
          <w:szCs w:val="24"/>
        </w:rPr>
        <w:t>экономической и культурной среды республики</w:t>
      </w:r>
      <w:r w:rsidR="007930A2" w:rsidRPr="00306FBC">
        <w:rPr>
          <w:rFonts w:eastAsia="TimesNewRoman" w:cs="Times New Roman"/>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Bold"/>
          <w:bCs/>
          <w:color w:val="333639" w:themeColor="text2" w:themeTint="E6"/>
          <w:kern w:val="0"/>
          <w:sz w:val="24"/>
          <w:szCs w:val="24"/>
        </w:rPr>
        <w:t>Историко</w:t>
      </w:r>
      <w:r w:rsidRPr="00306FBC">
        <w:rPr>
          <w:rFonts w:eastAsia="TimesNewRoman" w:cs="Times New Roman"/>
          <w:bCs/>
          <w:color w:val="333639" w:themeColor="text2" w:themeTint="E6"/>
          <w:kern w:val="0"/>
          <w:sz w:val="24"/>
          <w:szCs w:val="24"/>
        </w:rPr>
        <w:t>-</w:t>
      </w:r>
      <w:r w:rsidRPr="00306FBC">
        <w:rPr>
          <w:rFonts w:eastAsia="TimesNewRoman" w:cs="TimesNewRoman,Bold"/>
          <w:bCs/>
          <w:color w:val="333639" w:themeColor="text2" w:themeTint="E6"/>
          <w:kern w:val="0"/>
          <w:sz w:val="24"/>
          <w:szCs w:val="24"/>
        </w:rPr>
        <w:t>культурный каркас</w:t>
      </w:r>
      <w:r w:rsidRPr="00306FBC">
        <w:rPr>
          <w:rFonts w:eastAsia="TimesNewRoman" w:cs="TimesNewRoman,Bold"/>
          <w:b/>
          <w:bCs/>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Менделеевского района формируется как сложившаяся на протяжении веков система памятников истории и культуры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неразрывно связанная с уникальными природными и антропогенными ландшафтами</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Основными ядрами этого каркаса являются исторические поселения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город Менделеевск</w:t>
      </w:r>
      <w:r w:rsidRPr="00306FBC">
        <w:rPr>
          <w:rFonts w:eastAsia="TimesNewRoman" w:cs="Times New Roman"/>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На территории Менделеевского муниципального района к узловым компонентам историко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культурного каркаса относятся</w:t>
      </w:r>
      <w:r w:rsidRPr="00306FBC">
        <w:rPr>
          <w:rFonts w:eastAsia="TimesNewRoman" w:cs="Times New Roman"/>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bCs/>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исторические населенные пункты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историческое поселение </w:t>
      </w:r>
      <w:r w:rsidRPr="00306FBC">
        <w:rPr>
          <w:rFonts w:eastAsia="TimesNewRoman" w:cs="TimesNewRoman,Bold"/>
          <w:bCs/>
          <w:color w:val="333639" w:themeColor="text2" w:themeTint="E6"/>
          <w:kern w:val="0"/>
          <w:sz w:val="24"/>
          <w:szCs w:val="24"/>
        </w:rPr>
        <w:t>Менделеевск</w:t>
      </w:r>
      <w:r w:rsidRPr="00306FBC">
        <w:rPr>
          <w:rFonts w:eastAsia="TimesNewRoman" w:cs="Times New Roman"/>
          <w:bCs/>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b/>
          <w:bCs/>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достопримечательные места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историко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культурная заповедная территория </w:t>
      </w:r>
      <w:r w:rsidRPr="00306FBC">
        <w:rPr>
          <w:rFonts w:eastAsia="TimesNewRoman" w:cs="Times New Roman"/>
          <w:bCs/>
          <w:color w:val="333639" w:themeColor="text2" w:themeTint="E6"/>
          <w:kern w:val="0"/>
          <w:sz w:val="24"/>
          <w:szCs w:val="24"/>
        </w:rPr>
        <w:t>«</w:t>
      </w:r>
      <w:r w:rsidRPr="00306FBC">
        <w:rPr>
          <w:rFonts w:eastAsia="TimesNewRoman" w:cs="TimesNewRoman,Bold"/>
          <w:bCs/>
          <w:color w:val="333639" w:themeColor="text2" w:themeTint="E6"/>
          <w:kern w:val="0"/>
          <w:sz w:val="24"/>
          <w:szCs w:val="24"/>
        </w:rPr>
        <w:t>Имение Ушковых</w:t>
      </w:r>
      <w:r w:rsidRPr="00306FBC">
        <w:rPr>
          <w:rFonts w:eastAsia="TimesNewRoman" w:cs="Times New Roman"/>
          <w:bCs/>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места культового поклонения различных конфессий</w:t>
      </w:r>
      <w:r w:rsidRPr="00306FBC">
        <w:rPr>
          <w:rFonts w:eastAsia="TimesNewRoman" w:cs="Times New Roman"/>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места сосредоточения объектов культурного наследия </w:t>
      </w:r>
      <w:r w:rsidRPr="00306FBC">
        <w:rPr>
          <w:rFonts w:eastAsia="TimesNewRoman" w:cs="Times New Roman"/>
          <w:color w:val="333639" w:themeColor="text2" w:themeTint="E6"/>
          <w:kern w:val="0"/>
          <w:sz w:val="24"/>
          <w:szCs w:val="24"/>
        </w:rPr>
        <w:t xml:space="preserve">(59 </w:t>
      </w:r>
      <w:r w:rsidRPr="00306FBC">
        <w:rPr>
          <w:rFonts w:eastAsia="TimesNewRoman" w:cs="TimesNewRoman"/>
          <w:color w:val="333639" w:themeColor="text2" w:themeTint="E6"/>
          <w:kern w:val="0"/>
          <w:sz w:val="24"/>
          <w:szCs w:val="24"/>
        </w:rPr>
        <w:t>объектов куль</w:t>
      </w:r>
      <w:r w:rsidR="006D51DE" w:rsidRPr="00306FBC">
        <w:rPr>
          <w:rFonts w:eastAsia="TimesNewRoman" w:cs="TimesNewRoman"/>
          <w:color w:val="333639" w:themeColor="text2" w:themeTint="E6"/>
          <w:kern w:val="0"/>
          <w:sz w:val="24"/>
          <w:szCs w:val="24"/>
        </w:rPr>
        <w:t>т</w:t>
      </w:r>
      <w:r w:rsidRPr="00306FBC">
        <w:rPr>
          <w:rFonts w:eastAsia="TimesNewRoman" w:cs="TimesNewRoman"/>
          <w:color w:val="333639" w:themeColor="text2" w:themeTint="E6"/>
          <w:kern w:val="0"/>
          <w:sz w:val="24"/>
          <w:szCs w:val="24"/>
        </w:rPr>
        <w:t>урного наследия</w:t>
      </w:r>
      <w:r w:rsidRPr="00306FBC">
        <w:rPr>
          <w:rFonts w:eastAsia="TimesNewRoman" w:cs="Times New Roman"/>
          <w:color w:val="333639" w:themeColor="text2" w:themeTint="E6"/>
          <w:kern w:val="0"/>
          <w:sz w:val="24"/>
          <w:szCs w:val="24"/>
        </w:rPr>
        <w:t>).</w:t>
      </w:r>
    </w:p>
    <w:p w:rsidR="00565559" w:rsidRPr="00306FBC" w:rsidRDefault="005F41B9" w:rsidP="0056253B">
      <w:pPr>
        <w:keepNext/>
        <w:autoSpaceDE w:val="0"/>
        <w:autoSpaceDN w:val="0"/>
        <w:adjustRightInd w:val="0"/>
        <w:spacing w:before="0" w:after="0" w:line="276" w:lineRule="auto"/>
        <w:ind w:firstLine="709"/>
        <w:jc w:val="both"/>
        <w:rPr>
          <w:rFonts w:eastAsia="TimesNewRoman" w:cs="TimesNewRoman"/>
          <w:color w:val="333639" w:themeColor="text2" w:themeTint="E6"/>
          <w:kern w:val="0"/>
          <w:sz w:val="24"/>
          <w:szCs w:val="24"/>
        </w:rPr>
      </w:pPr>
      <w:r w:rsidRPr="00306FBC">
        <w:rPr>
          <w:b/>
          <w:color w:val="333639" w:themeColor="text2" w:themeTint="E6"/>
          <w:sz w:val="24"/>
          <w:szCs w:val="24"/>
        </w:rPr>
        <w:t>Демографический потенциал.</w:t>
      </w:r>
      <w:r w:rsidRPr="00306FBC">
        <w:rPr>
          <w:color w:val="333639" w:themeColor="text2" w:themeTint="E6"/>
          <w:sz w:val="24"/>
          <w:szCs w:val="24"/>
        </w:rPr>
        <w:t xml:space="preserve"> </w:t>
      </w:r>
      <w:r w:rsidR="00B97149" w:rsidRPr="00306FBC">
        <w:rPr>
          <w:rFonts w:eastAsia="TimesNewRoman" w:cs="TimesNewRoman"/>
          <w:color w:val="333639" w:themeColor="text2" w:themeTint="E6"/>
          <w:kern w:val="0"/>
          <w:sz w:val="24"/>
          <w:szCs w:val="24"/>
        </w:rPr>
        <w:t>Численность населения Менделеевского муниципального района на</w:t>
      </w:r>
      <w:r w:rsidR="006D51DE" w:rsidRPr="00306FBC">
        <w:rPr>
          <w:rFonts w:eastAsia="TimesNewRoman" w:cs="TimesNewRoman"/>
          <w:color w:val="333639" w:themeColor="text2" w:themeTint="E6"/>
          <w:kern w:val="0"/>
          <w:sz w:val="24"/>
          <w:szCs w:val="24"/>
        </w:rPr>
        <w:t xml:space="preserve"> </w:t>
      </w:r>
      <w:r w:rsidR="00466E38" w:rsidRPr="00306FBC">
        <w:rPr>
          <w:rFonts w:eastAsia="TimesNewRoman" w:cs="Times New Roman"/>
          <w:color w:val="333639" w:themeColor="text2" w:themeTint="E6"/>
          <w:kern w:val="0"/>
          <w:sz w:val="24"/>
          <w:szCs w:val="24"/>
        </w:rPr>
        <w:t>1.01.2016</w:t>
      </w:r>
      <w:r w:rsidR="00B97149" w:rsidRPr="00306FBC">
        <w:rPr>
          <w:rFonts w:eastAsia="TimesNewRoman" w:cs="Times New Roman"/>
          <w:color w:val="333639" w:themeColor="text2" w:themeTint="E6"/>
          <w:kern w:val="0"/>
          <w:sz w:val="24"/>
          <w:szCs w:val="24"/>
        </w:rPr>
        <w:t xml:space="preserve"> </w:t>
      </w:r>
      <w:r w:rsidR="00B97149" w:rsidRPr="00306FBC">
        <w:rPr>
          <w:rFonts w:eastAsia="TimesNewRoman" w:cs="TimesNewRoman"/>
          <w:color w:val="333639" w:themeColor="text2" w:themeTint="E6"/>
          <w:kern w:val="0"/>
          <w:sz w:val="24"/>
          <w:szCs w:val="24"/>
        </w:rPr>
        <w:t>г</w:t>
      </w:r>
      <w:r w:rsidR="00B97149" w:rsidRPr="00306FBC">
        <w:rPr>
          <w:rFonts w:eastAsia="TimesNewRoman" w:cs="Times New Roman"/>
          <w:color w:val="333639" w:themeColor="text2" w:themeTint="E6"/>
          <w:kern w:val="0"/>
          <w:sz w:val="24"/>
          <w:szCs w:val="24"/>
        </w:rPr>
        <w:t xml:space="preserve">. </w:t>
      </w:r>
      <w:r w:rsidR="00B97149" w:rsidRPr="00306FBC">
        <w:rPr>
          <w:rFonts w:eastAsia="TimesNewRoman" w:cs="TimesNewRoman"/>
          <w:color w:val="333639" w:themeColor="text2" w:themeTint="E6"/>
          <w:kern w:val="0"/>
          <w:sz w:val="24"/>
          <w:szCs w:val="24"/>
        </w:rPr>
        <w:t xml:space="preserve">по данным Территориального органа Федеральной службы Государственной статистики по Республике Татарстан составила </w:t>
      </w:r>
      <w:r w:rsidR="00B97149" w:rsidRPr="00306FBC">
        <w:rPr>
          <w:rFonts w:eastAsia="TimesNewRoman" w:cs="Times New Roman"/>
          <w:color w:val="333639" w:themeColor="text2" w:themeTint="E6"/>
          <w:kern w:val="0"/>
          <w:sz w:val="24"/>
          <w:szCs w:val="24"/>
        </w:rPr>
        <w:t xml:space="preserve">30,3 </w:t>
      </w:r>
      <w:r w:rsidR="00B97149" w:rsidRPr="00306FBC">
        <w:rPr>
          <w:rFonts w:eastAsia="TimesNewRoman" w:cs="TimesNewRoman"/>
          <w:color w:val="333639" w:themeColor="text2" w:themeTint="E6"/>
          <w:kern w:val="0"/>
          <w:sz w:val="24"/>
          <w:szCs w:val="24"/>
        </w:rPr>
        <w:t>тыс</w:t>
      </w:r>
      <w:r w:rsidR="00B97149" w:rsidRPr="00306FBC">
        <w:rPr>
          <w:rFonts w:eastAsia="TimesNewRoman" w:cs="Times New Roman"/>
          <w:color w:val="333639" w:themeColor="text2" w:themeTint="E6"/>
          <w:kern w:val="0"/>
          <w:sz w:val="24"/>
          <w:szCs w:val="24"/>
        </w:rPr>
        <w:t>.</w:t>
      </w:r>
      <w:r w:rsidR="00B97149" w:rsidRPr="00306FBC">
        <w:rPr>
          <w:rFonts w:eastAsia="TimesNewRoman" w:cs="TimesNewRoman"/>
          <w:color w:val="333639" w:themeColor="text2" w:themeTint="E6"/>
          <w:kern w:val="0"/>
          <w:sz w:val="24"/>
          <w:szCs w:val="24"/>
        </w:rPr>
        <w:t>человек</w:t>
      </w:r>
      <w:r w:rsidR="00565559" w:rsidRPr="00306FBC">
        <w:rPr>
          <w:rFonts w:eastAsia="TimesNewRoman" w:cs="TimesNewRoman"/>
          <w:color w:val="333639" w:themeColor="text2" w:themeTint="E6"/>
          <w:kern w:val="0"/>
          <w:sz w:val="24"/>
          <w:szCs w:val="24"/>
        </w:rPr>
        <w:t xml:space="preserve"> (таблица 2.1.1.)</w:t>
      </w:r>
    </w:p>
    <w:p w:rsidR="00E95045" w:rsidRPr="00306FBC" w:rsidRDefault="00E9504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2.1.1.</w:t>
      </w:r>
    </w:p>
    <w:p w:rsidR="00E95045" w:rsidRPr="00306FBC" w:rsidRDefault="00E95045" w:rsidP="0056253B">
      <w:pPr>
        <w:keepNext/>
        <w:spacing w:line="276" w:lineRule="auto"/>
        <w:jc w:val="center"/>
        <w:rPr>
          <w:color w:val="333639" w:themeColor="text2" w:themeTint="E6"/>
          <w:sz w:val="24"/>
          <w:szCs w:val="24"/>
        </w:rPr>
      </w:pPr>
      <w:bookmarkStart w:id="8" w:name="_Toc166903860"/>
      <w:bookmarkStart w:id="9" w:name="_Toc442255671"/>
      <w:bookmarkStart w:id="10" w:name="_Toc453667611"/>
      <w:r w:rsidRPr="00306FBC">
        <w:rPr>
          <w:color w:val="333639" w:themeColor="text2" w:themeTint="E6"/>
          <w:sz w:val="24"/>
          <w:szCs w:val="24"/>
        </w:rPr>
        <w:t>Численность населения Менделеевского муниципального района и его структура</w:t>
      </w:r>
      <w:bookmarkEnd w:id="8"/>
      <w:bookmarkEnd w:id="9"/>
      <w:bookmarkEnd w:id="10"/>
    </w:p>
    <w:tbl>
      <w:tblPr>
        <w:tblStyle w:val="1f0"/>
        <w:tblW w:w="9889" w:type="dxa"/>
        <w:tblLayout w:type="fixed"/>
        <w:tblLook w:val="04A0" w:firstRow="1" w:lastRow="0" w:firstColumn="1" w:lastColumn="0" w:noHBand="0" w:noVBand="1"/>
      </w:tblPr>
      <w:tblGrid>
        <w:gridCol w:w="3369"/>
        <w:gridCol w:w="992"/>
        <w:gridCol w:w="1134"/>
        <w:gridCol w:w="1134"/>
        <w:gridCol w:w="1134"/>
        <w:gridCol w:w="1134"/>
        <w:gridCol w:w="992"/>
      </w:tblGrid>
      <w:tr w:rsidR="00306FBC" w:rsidRPr="00306FBC" w:rsidTr="00E9504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Наименование показателя</w:t>
            </w:r>
          </w:p>
        </w:tc>
        <w:tc>
          <w:tcPr>
            <w:tcW w:w="992"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Ед. изм.</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2011</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2012</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2013</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w:t>
            </w:r>
          </w:p>
        </w:tc>
        <w:tc>
          <w:tcPr>
            <w:tcW w:w="992"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1.1.1. Численность населения                                                на начало года,</w:t>
            </w:r>
          </w:p>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в том числе в возрасте:  </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 чел</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30,4</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30,4</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30,4</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30,3</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30,3</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 моложе трудоспособного</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17,9</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17,8</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18,6</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18,9</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19,3</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 трудоспособном</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62,8</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62,1</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61,2</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60,3</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59,3</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 старше трудоспособного</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19,3</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20,1</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20,2</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20,8</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21,4</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1.1.2. Численность мужчин</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 чел.</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14,8</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14,9</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14,9</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14,9</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14,9</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1.1.3.Численность женщин</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w:t>
            </w:r>
          </w:p>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15,6</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 xml:space="preserve">      15,5</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15,5</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15,4</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15,4</w:t>
            </w:r>
          </w:p>
        </w:tc>
      </w:tr>
    </w:tbl>
    <w:p w:rsidR="00E95045" w:rsidRPr="00306FBC" w:rsidRDefault="00E95045" w:rsidP="0056253B">
      <w:pPr>
        <w:keepNext/>
        <w:spacing w:line="276" w:lineRule="auto"/>
        <w:jc w:val="both"/>
        <w:rPr>
          <w:color w:val="333639" w:themeColor="text2" w:themeTint="E6"/>
          <w:sz w:val="24"/>
          <w:szCs w:val="24"/>
        </w:rPr>
      </w:pPr>
      <w:bookmarkStart w:id="11" w:name="_Toc166903862"/>
      <w:bookmarkStart w:id="12" w:name="_Toc442255672"/>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Динамика изменения численности населения Менделеевского района за анализируемый период времени с 2000 г. по настоящее время имела изменчивый характер. В первые три года наблюдалась стабилизация числа жителей (29,7-29,8 тыс.человек), после чего произошел резкий рост показателя до 30,6 тыс.человек с дальнейшей стабилизацией до 2005 года. За 2005-2006 гг. численность населения уменьшилась до 30,4 тыс.человек с последующим постепенным увеличением к 2010 году до 30,55 тыс.человек, далее наблюдается постепенное снижение численности вплоть до настоящего времени.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 период с 2000 по 2015 гг. постоянное население уменьшилось на 2 % от общей численности населения 2000 года. Уменьшение численности в первую очередь связано с превышением механической убыли населения над естественным приростом населения.</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Население трудоспособного возраста на начало 2014 г. составило 59,3 % от общей численности населения района. На протяжении последних лет наблюдается последовательная динамика снижения доли трудоспособного населения, тогда как доля населения нетрудоспособного возраста (причем как младше, так и старше  трудоспособного возраста) неуклонно растет. Это свидетельствует о том, что выбытие населения происходит за счет категории трудоспособного населения. Здесь большое влияние оказывает близость промышленных предприятий ОЭЗ «Алабуга», Нижнекамска и Набережных Челнов. Этот же фактор способствует и маятниковой миграции.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Центрами концентрации трудовых ресурсов являются поселения, в которых доля трудоспособного населения составляет более 60%, среди них: ГП «г.Менделеевск», Брюшлинское, Ижевское и Монашевское сельские поселения. Благоприятным фактором является перспектив</w:t>
      </w:r>
      <w:r w:rsidR="00A76236" w:rsidRPr="00306FBC">
        <w:rPr>
          <w:color w:val="333639" w:themeColor="text2" w:themeTint="E6"/>
          <w:sz w:val="24"/>
          <w:szCs w:val="24"/>
        </w:rPr>
        <w:t>ное увеличение доли трудоспособ</w:t>
      </w:r>
      <w:r w:rsidRPr="00306FBC">
        <w:rPr>
          <w:color w:val="333639" w:themeColor="text2" w:themeTint="E6"/>
          <w:sz w:val="24"/>
          <w:szCs w:val="24"/>
        </w:rPr>
        <w:t>ного населения, так как доля населения младше трудоспособного возраста в посе-лениях превышает 20 % в 6 поселениях (ГП «г.Менделеевск», Брюшлинское, Мо-нашевское, Мунайкинское, Старогришкинское, Татарско-Челнинское сельские поселения). Малообеспеченными трудовыми ре</w:t>
      </w:r>
      <w:r w:rsidR="00A76236" w:rsidRPr="00306FBC">
        <w:rPr>
          <w:color w:val="333639" w:themeColor="text2" w:themeTint="E6"/>
          <w:sz w:val="24"/>
          <w:szCs w:val="24"/>
        </w:rPr>
        <w:t>сурсами, где высока доля населе</w:t>
      </w:r>
      <w:r w:rsidRPr="00306FBC">
        <w:rPr>
          <w:color w:val="333639" w:themeColor="text2" w:themeTint="E6"/>
          <w:sz w:val="24"/>
          <w:szCs w:val="24"/>
        </w:rPr>
        <w:t>ния старше трудоспособного возраста, являютс</w:t>
      </w:r>
      <w:r w:rsidR="00A76236" w:rsidRPr="00306FBC">
        <w:rPr>
          <w:color w:val="333639" w:themeColor="text2" w:themeTint="E6"/>
          <w:sz w:val="24"/>
          <w:szCs w:val="24"/>
        </w:rPr>
        <w:t>я Бизякинское и Тураевское сель</w:t>
      </w:r>
      <w:r w:rsidRPr="00306FBC">
        <w:rPr>
          <w:color w:val="333639" w:themeColor="text2" w:themeTint="E6"/>
          <w:sz w:val="24"/>
          <w:szCs w:val="24"/>
        </w:rPr>
        <w:t>ские поселения (41 и 39 % соответственно).</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Городское население района на начало 2016 года составило 22,1 тыс.человек (73 % от общей численности населения Менделеевского муниципального района). За рассматриваемый период данный показатель варьировался в пределах 22,0 – 22,3 тыс. чел, что говорит об относительной устойчивости численности населения г.Менделеевска как центра Менделеевского муниципального района.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Интересны результаты анализа возрастной структуры населения Менделеевского муниципального района с точки зрения теории поколений (таблица 2.1.2.)</w:t>
      </w:r>
    </w:p>
    <w:p w:rsidR="00E95045" w:rsidRPr="00306FBC" w:rsidRDefault="00E95045" w:rsidP="0056253B">
      <w:pPr>
        <w:keepNext/>
        <w:spacing w:line="276" w:lineRule="auto"/>
        <w:jc w:val="right"/>
        <w:rPr>
          <w:color w:val="333639" w:themeColor="text2" w:themeTint="E6"/>
          <w:sz w:val="24"/>
          <w:szCs w:val="24"/>
        </w:rPr>
      </w:pPr>
      <w:r w:rsidRPr="00306FBC">
        <w:rPr>
          <w:color w:val="333639" w:themeColor="text2" w:themeTint="E6"/>
          <w:sz w:val="24"/>
          <w:szCs w:val="24"/>
        </w:rPr>
        <w:t xml:space="preserve">Таблица 2. 1.2. </w:t>
      </w:r>
    </w:p>
    <w:p w:rsidR="00E95045" w:rsidRDefault="00E95045" w:rsidP="0056253B">
      <w:pPr>
        <w:keepNext/>
        <w:spacing w:line="276" w:lineRule="auto"/>
        <w:jc w:val="center"/>
        <w:rPr>
          <w:color w:val="333639" w:themeColor="text2" w:themeTint="E6"/>
          <w:sz w:val="24"/>
          <w:szCs w:val="24"/>
        </w:rPr>
      </w:pPr>
      <w:r w:rsidRPr="00306FBC">
        <w:rPr>
          <w:color w:val="333639" w:themeColor="text2" w:themeTint="E6"/>
          <w:sz w:val="24"/>
          <w:szCs w:val="24"/>
        </w:rPr>
        <w:t>Сведения о численности населения Менделеевского муниципального района по возрастным группам, человек</w:t>
      </w:r>
    </w:p>
    <w:p w:rsidR="004B7DB1" w:rsidRPr="00306FBC" w:rsidRDefault="004B7DB1" w:rsidP="0056253B">
      <w:pPr>
        <w:keepNext/>
        <w:spacing w:line="276" w:lineRule="auto"/>
        <w:jc w:val="center"/>
        <w:rPr>
          <w:color w:val="333639" w:themeColor="text2" w:themeTint="E6"/>
          <w:sz w:val="24"/>
          <w:szCs w:val="24"/>
        </w:rPr>
      </w:pPr>
    </w:p>
    <w:tbl>
      <w:tblPr>
        <w:tblStyle w:val="1f0"/>
        <w:tblW w:w="9747" w:type="dxa"/>
        <w:jc w:val="center"/>
        <w:tblLayout w:type="fixed"/>
        <w:tblLook w:val="04A0" w:firstRow="1" w:lastRow="0" w:firstColumn="1" w:lastColumn="0" w:noHBand="0" w:noVBand="1"/>
      </w:tblPr>
      <w:tblGrid>
        <w:gridCol w:w="2194"/>
        <w:gridCol w:w="1842"/>
        <w:gridCol w:w="1274"/>
        <w:gridCol w:w="1133"/>
        <w:gridCol w:w="1275"/>
        <w:gridCol w:w="2029"/>
      </w:tblGrid>
      <w:tr w:rsidR="00306FBC" w:rsidRPr="00306FBC" w:rsidTr="004B7DB1">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2194" w:type="dxa"/>
            <w:vMerge w:val="restart"/>
            <w:tcBorders>
              <w:bottom w:val="single" w:sz="8" w:space="0" w:color="7E97AD" w:themeColor="accent1"/>
            </w:tcBorders>
            <w:vAlign w:val="center"/>
            <w:hideMark/>
          </w:tcPr>
          <w:p w:rsidR="00E95045" w:rsidRPr="00306FBC" w:rsidRDefault="00E95045" w:rsidP="0056253B">
            <w:pPr>
              <w:keepNext/>
              <w:spacing w:line="276" w:lineRule="auto"/>
              <w:jc w:val="center"/>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Поколения</w:t>
            </w:r>
          </w:p>
        </w:tc>
        <w:tc>
          <w:tcPr>
            <w:tcW w:w="1842" w:type="dxa"/>
            <w:vMerge w:val="restart"/>
            <w:tcBorders>
              <w:bottom w:val="single" w:sz="8" w:space="0" w:color="7E97AD" w:themeColor="accent1"/>
            </w:tcBorders>
            <w:vAlign w:val="center"/>
            <w:hideMark/>
          </w:tcPr>
          <w:p w:rsidR="00E95045" w:rsidRPr="00306FBC" w:rsidRDefault="00E95045" w:rsidP="0056253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Возраст</w:t>
            </w:r>
          </w:p>
        </w:tc>
        <w:tc>
          <w:tcPr>
            <w:tcW w:w="1274" w:type="dxa"/>
            <w:vMerge w:val="restart"/>
            <w:tcBorders>
              <w:bottom w:val="single" w:sz="8" w:space="0" w:color="7E97AD" w:themeColor="accent1"/>
            </w:tcBorders>
            <w:vAlign w:val="center"/>
            <w:hideMark/>
          </w:tcPr>
          <w:p w:rsidR="00E95045" w:rsidRPr="00306FBC" w:rsidRDefault="00E95045" w:rsidP="0056253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2013</w:t>
            </w:r>
          </w:p>
        </w:tc>
        <w:tc>
          <w:tcPr>
            <w:tcW w:w="1133" w:type="dxa"/>
            <w:vMerge w:val="restart"/>
            <w:tcBorders>
              <w:bottom w:val="single" w:sz="8" w:space="0" w:color="7E97AD" w:themeColor="accent1"/>
            </w:tcBorders>
            <w:vAlign w:val="center"/>
            <w:hideMark/>
          </w:tcPr>
          <w:p w:rsidR="00E95045" w:rsidRPr="00306FBC" w:rsidRDefault="00E95045" w:rsidP="0056253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w:t>
            </w:r>
          </w:p>
        </w:tc>
        <w:tc>
          <w:tcPr>
            <w:tcW w:w="3304" w:type="dxa"/>
            <w:gridSpan w:val="2"/>
            <w:vAlign w:val="center"/>
            <w:hideMark/>
          </w:tcPr>
          <w:p w:rsidR="00E95045" w:rsidRPr="00306FBC" w:rsidRDefault="00E95045" w:rsidP="0056253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w:t>
            </w:r>
          </w:p>
        </w:tc>
      </w:tr>
      <w:tr w:rsidR="00306FBC" w:rsidRPr="00306FBC" w:rsidTr="004B7DB1">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2194" w:type="dxa"/>
            <w:vMerge/>
            <w:vAlign w:val="center"/>
            <w:hideMark/>
          </w:tcPr>
          <w:p w:rsidR="00E95045" w:rsidRPr="00306FBC" w:rsidRDefault="00E95045" w:rsidP="0056253B">
            <w:pPr>
              <w:keepNext/>
              <w:spacing w:line="276" w:lineRule="auto"/>
              <w:jc w:val="center"/>
              <w:rPr>
                <w:rFonts w:asciiTheme="minorHAnsi" w:hAnsiTheme="minorHAnsi"/>
                <w:b w:val="0"/>
                <w:color w:val="333639" w:themeColor="text2" w:themeTint="E6"/>
                <w:sz w:val="24"/>
                <w:szCs w:val="24"/>
              </w:rPr>
            </w:pPr>
          </w:p>
        </w:tc>
        <w:tc>
          <w:tcPr>
            <w:tcW w:w="1842" w:type="dxa"/>
            <w:vMerge/>
            <w:vAlign w:val="center"/>
            <w:hideMark/>
          </w:tcPr>
          <w:p w:rsidR="00E95045" w:rsidRPr="00306FBC" w:rsidRDefault="00E95045" w:rsidP="0056253B">
            <w:pPr>
              <w:keepNext/>
              <w:spacing w:line="276" w:lineRule="auto"/>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p>
        </w:tc>
        <w:tc>
          <w:tcPr>
            <w:tcW w:w="1274" w:type="dxa"/>
            <w:vMerge/>
            <w:vAlign w:val="center"/>
            <w:hideMark/>
          </w:tcPr>
          <w:p w:rsidR="00E95045" w:rsidRPr="00306FBC" w:rsidRDefault="00E95045" w:rsidP="0056253B">
            <w:pPr>
              <w:keepNext/>
              <w:spacing w:line="276" w:lineRule="auto"/>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p>
        </w:tc>
        <w:tc>
          <w:tcPr>
            <w:tcW w:w="1133" w:type="dxa"/>
            <w:vMerge/>
            <w:vAlign w:val="center"/>
            <w:hideMark/>
          </w:tcPr>
          <w:p w:rsidR="00E95045" w:rsidRPr="00306FBC" w:rsidRDefault="00E95045" w:rsidP="0056253B">
            <w:pPr>
              <w:keepNext/>
              <w:spacing w:line="276" w:lineRule="auto"/>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p>
        </w:tc>
        <w:tc>
          <w:tcPr>
            <w:tcW w:w="1275" w:type="dxa"/>
            <w:vAlign w:val="center"/>
            <w:hideMark/>
          </w:tcPr>
          <w:p w:rsidR="00E95045" w:rsidRPr="00306FBC" w:rsidRDefault="00E95045" w:rsidP="0056253B">
            <w:pPr>
              <w:keepNext/>
              <w:spacing w:line="276" w:lineRule="auto"/>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абсолютнзнач.</w:t>
            </w:r>
          </w:p>
        </w:tc>
        <w:tc>
          <w:tcPr>
            <w:tcW w:w="2029" w:type="dxa"/>
            <w:vAlign w:val="center"/>
            <w:hideMark/>
          </w:tcPr>
          <w:p w:rsidR="00E95045" w:rsidRPr="00306FBC" w:rsidRDefault="00E95045" w:rsidP="0056253B">
            <w:pPr>
              <w:keepNext/>
              <w:spacing w:line="276" w:lineRule="auto"/>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Доля (%)</w:t>
            </w:r>
            <w:r w:rsidR="005A1CB8">
              <w:rPr>
                <w:color w:val="333639" w:themeColor="text2" w:themeTint="E6"/>
                <w:sz w:val="24"/>
                <w:szCs w:val="24"/>
              </w:rPr>
              <w:t xml:space="preserve"> </w:t>
            </w:r>
            <w:r w:rsidRPr="00306FBC">
              <w:rPr>
                <w:color w:val="333639" w:themeColor="text2" w:themeTint="E6"/>
                <w:sz w:val="24"/>
                <w:szCs w:val="24"/>
              </w:rPr>
              <w:t>в общей числ</w:t>
            </w:r>
            <w:r w:rsidR="005A1CB8">
              <w:rPr>
                <w:color w:val="333639" w:themeColor="text2" w:themeTint="E6"/>
                <w:sz w:val="24"/>
                <w:szCs w:val="24"/>
              </w:rPr>
              <w:t>-</w:t>
            </w:r>
            <w:r w:rsidRPr="00306FBC">
              <w:rPr>
                <w:color w:val="333639" w:themeColor="text2" w:themeTint="E6"/>
                <w:sz w:val="24"/>
                <w:szCs w:val="24"/>
              </w:rPr>
              <w:t>ти</w:t>
            </w:r>
          </w:p>
        </w:tc>
      </w:tr>
      <w:tr w:rsidR="00306FBC" w:rsidRPr="00306FBC" w:rsidTr="004B7D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vMerge w:val="restar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Поколение Y</w:t>
            </w:r>
          </w:p>
        </w:tc>
        <w:tc>
          <w:tcPr>
            <w:tcW w:w="184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 – 15 лет</w:t>
            </w:r>
          </w:p>
        </w:tc>
        <w:tc>
          <w:tcPr>
            <w:tcW w:w="1274"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highlight w:val="yellow"/>
              </w:rPr>
            </w:pPr>
            <w:r w:rsidRPr="00306FBC">
              <w:rPr>
                <w:color w:val="333639" w:themeColor="text2" w:themeTint="E6"/>
                <w:sz w:val="24"/>
                <w:szCs w:val="24"/>
              </w:rPr>
              <w:t>661</w:t>
            </w:r>
          </w:p>
        </w:tc>
        <w:tc>
          <w:tcPr>
            <w:tcW w:w="1133"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highlight w:val="yellow"/>
              </w:rPr>
            </w:pPr>
            <w:r w:rsidRPr="00306FBC">
              <w:rPr>
                <w:color w:val="333639" w:themeColor="text2" w:themeTint="E6"/>
                <w:sz w:val="24"/>
                <w:szCs w:val="24"/>
              </w:rPr>
              <w:t>648</w:t>
            </w:r>
          </w:p>
        </w:tc>
        <w:tc>
          <w:tcPr>
            <w:tcW w:w="1275"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667</w:t>
            </w:r>
          </w:p>
        </w:tc>
        <w:tc>
          <w:tcPr>
            <w:tcW w:w="2029"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2,20</w:t>
            </w:r>
          </w:p>
        </w:tc>
      </w:tr>
      <w:tr w:rsidR="00306FBC" w:rsidRPr="00306FBC" w:rsidTr="004B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vMerge/>
            <w:vAlign w:val="center"/>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c>
          <w:tcPr>
            <w:tcW w:w="184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16 – 17 лет</w:t>
            </w:r>
          </w:p>
        </w:tc>
        <w:tc>
          <w:tcPr>
            <w:tcW w:w="1274"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676</w:t>
            </w:r>
          </w:p>
        </w:tc>
        <w:tc>
          <w:tcPr>
            <w:tcW w:w="1133"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633</w:t>
            </w:r>
          </w:p>
        </w:tc>
        <w:tc>
          <w:tcPr>
            <w:tcW w:w="1275"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617</w:t>
            </w:r>
          </w:p>
        </w:tc>
        <w:tc>
          <w:tcPr>
            <w:tcW w:w="2029"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2,04</w:t>
            </w:r>
          </w:p>
        </w:tc>
      </w:tr>
      <w:tr w:rsidR="00306FBC" w:rsidRPr="00306FBC" w:rsidTr="004B7D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vMerge/>
            <w:vAlign w:val="center"/>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c>
          <w:tcPr>
            <w:tcW w:w="184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18 – 24 года</w:t>
            </w:r>
          </w:p>
        </w:tc>
        <w:tc>
          <w:tcPr>
            <w:tcW w:w="1274"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3031</w:t>
            </w:r>
          </w:p>
        </w:tc>
        <w:tc>
          <w:tcPr>
            <w:tcW w:w="1133"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2703</w:t>
            </w:r>
          </w:p>
        </w:tc>
        <w:tc>
          <w:tcPr>
            <w:tcW w:w="1275"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2344</w:t>
            </w:r>
          </w:p>
        </w:tc>
        <w:tc>
          <w:tcPr>
            <w:tcW w:w="2029"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7,74</w:t>
            </w:r>
          </w:p>
        </w:tc>
      </w:tr>
      <w:tr w:rsidR="00306FBC" w:rsidRPr="00306FBC" w:rsidTr="004B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vMerge/>
            <w:vAlign w:val="center"/>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c>
          <w:tcPr>
            <w:tcW w:w="184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25 – 29 лет</w:t>
            </w:r>
          </w:p>
        </w:tc>
        <w:tc>
          <w:tcPr>
            <w:tcW w:w="1274"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2572</w:t>
            </w:r>
          </w:p>
        </w:tc>
        <w:tc>
          <w:tcPr>
            <w:tcW w:w="1133"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2722</w:t>
            </w:r>
          </w:p>
        </w:tc>
        <w:tc>
          <w:tcPr>
            <w:tcW w:w="1275"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2832</w:t>
            </w:r>
          </w:p>
        </w:tc>
        <w:tc>
          <w:tcPr>
            <w:tcW w:w="2029"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9,35</w:t>
            </w:r>
          </w:p>
        </w:tc>
      </w:tr>
      <w:tr w:rsidR="00306FBC" w:rsidRPr="00306FBC" w:rsidTr="004B7D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vMerge/>
            <w:vAlign w:val="center"/>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c>
          <w:tcPr>
            <w:tcW w:w="184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14-29 лет</w:t>
            </w:r>
          </w:p>
        </w:tc>
        <w:tc>
          <w:tcPr>
            <w:tcW w:w="1274"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6940</w:t>
            </w:r>
          </w:p>
        </w:tc>
        <w:tc>
          <w:tcPr>
            <w:tcW w:w="1133"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6706</w:t>
            </w:r>
          </w:p>
        </w:tc>
        <w:tc>
          <w:tcPr>
            <w:tcW w:w="1275"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6460</w:t>
            </w:r>
          </w:p>
        </w:tc>
        <w:tc>
          <w:tcPr>
            <w:tcW w:w="2029"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21,34</w:t>
            </w:r>
          </w:p>
        </w:tc>
      </w:tr>
      <w:tr w:rsidR="00306FBC" w:rsidRPr="00306FBC" w:rsidTr="004B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Поколение X</w:t>
            </w:r>
          </w:p>
        </w:tc>
        <w:tc>
          <w:tcPr>
            <w:tcW w:w="184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 – 49 лет</w:t>
            </w:r>
          </w:p>
        </w:tc>
        <w:tc>
          <w:tcPr>
            <w:tcW w:w="1274"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8778</w:t>
            </w:r>
          </w:p>
        </w:tc>
        <w:tc>
          <w:tcPr>
            <w:tcW w:w="1133"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8671</w:t>
            </w:r>
          </w:p>
        </w:tc>
        <w:tc>
          <w:tcPr>
            <w:tcW w:w="1275"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8596</w:t>
            </w:r>
          </w:p>
        </w:tc>
        <w:tc>
          <w:tcPr>
            <w:tcW w:w="2029"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28,39</w:t>
            </w:r>
          </w:p>
        </w:tc>
      </w:tr>
      <w:tr w:rsidR="00306FBC" w:rsidRPr="00306FBC" w:rsidTr="004B7DB1">
        <w:trPr>
          <w:cnfStyle w:val="000000010000" w:firstRow="0" w:lastRow="0" w:firstColumn="0" w:lastColumn="0" w:oddVBand="0" w:evenVBand="0" w:oddHBand="0" w:evenHBand="1"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21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Поколение BB</w:t>
            </w:r>
          </w:p>
        </w:tc>
        <w:tc>
          <w:tcPr>
            <w:tcW w:w="184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50 лет и старше</w:t>
            </w:r>
          </w:p>
        </w:tc>
        <w:tc>
          <w:tcPr>
            <w:tcW w:w="1274"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9676</w:t>
            </w:r>
          </w:p>
        </w:tc>
        <w:tc>
          <w:tcPr>
            <w:tcW w:w="1133"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9879</w:t>
            </w:r>
          </w:p>
        </w:tc>
        <w:tc>
          <w:tcPr>
            <w:tcW w:w="1275"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10888</w:t>
            </w:r>
          </w:p>
        </w:tc>
        <w:tc>
          <w:tcPr>
            <w:tcW w:w="2029"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35,97</w:t>
            </w:r>
          </w:p>
        </w:tc>
      </w:tr>
      <w:tr w:rsidR="00306FBC" w:rsidRPr="00306FBC" w:rsidTr="004B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c>
          <w:tcPr>
            <w:tcW w:w="184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от 14 до 60 лет</w:t>
            </w:r>
          </w:p>
        </w:tc>
        <w:tc>
          <w:tcPr>
            <w:tcW w:w="1274"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20685</w:t>
            </w:r>
          </w:p>
        </w:tc>
        <w:tc>
          <w:tcPr>
            <w:tcW w:w="1133"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20355</w:t>
            </w:r>
          </w:p>
        </w:tc>
        <w:tc>
          <w:tcPr>
            <w:tcW w:w="1275"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20284</w:t>
            </w:r>
          </w:p>
        </w:tc>
        <w:tc>
          <w:tcPr>
            <w:tcW w:w="2029" w:type="dxa"/>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67,00</w:t>
            </w:r>
          </w:p>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p>
        </w:tc>
      </w:tr>
      <w:tr w:rsidR="004B7DB1" w:rsidRPr="00306FBC" w:rsidTr="004B7D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4B7DB1" w:rsidRPr="00306FBC" w:rsidRDefault="004B7DB1" w:rsidP="0056253B">
            <w:pPr>
              <w:keepNext/>
              <w:spacing w:line="276" w:lineRule="auto"/>
              <w:jc w:val="both"/>
              <w:rPr>
                <w:b w:val="0"/>
                <w:color w:val="333639" w:themeColor="text2" w:themeTint="E6"/>
                <w:sz w:val="24"/>
                <w:szCs w:val="24"/>
              </w:rPr>
            </w:pPr>
          </w:p>
        </w:tc>
        <w:tc>
          <w:tcPr>
            <w:tcW w:w="1842" w:type="dxa"/>
          </w:tcPr>
          <w:p w:rsidR="004B7DB1" w:rsidRPr="00306FBC" w:rsidRDefault="004B7DB1"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p>
        </w:tc>
        <w:tc>
          <w:tcPr>
            <w:tcW w:w="1274" w:type="dxa"/>
          </w:tcPr>
          <w:p w:rsidR="004B7DB1" w:rsidRPr="00306FBC" w:rsidRDefault="004B7DB1"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p>
        </w:tc>
        <w:tc>
          <w:tcPr>
            <w:tcW w:w="1133" w:type="dxa"/>
          </w:tcPr>
          <w:p w:rsidR="004B7DB1" w:rsidRPr="00306FBC" w:rsidRDefault="004B7DB1"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p>
        </w:tc>
        <w:tc>
          <w:tcPr>
            <w:tcW w:w="1275" w:type="dxa"/>
          </w:tcPr>
          <w:p w:rsidR="004B7DB1" w:rsidRPr="00306FBC" w:rsidRDefault="004B7DB1"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p>
        </w:tc>
        <w:tc>
          <w:tcPr>
            <w:tcW w:w="2029" w:type="dxa"/>
          </w:tcPr>
          <w:p w:rsidR="004B7DB1" w:rsidRPr="00306FBC" w:rsidRDefault="004B7DB1"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p>
        </w:tc>
      </w:tr>
    </w:tbl>
    <w:p w:rsidR="004B7DB1" w:rsidRDefault="004B7DB1" w:rsidP="0056253B">
      <w:pPr>
        <w:keepNext/>
        <w:spacing w:line="276" w:lineRule="auto"/>
        <w:ind w:firstLine="709"/>
        <w:jc w:val="both"/>
        <w:rPr>
          <w:color w:val="333639" w:themeColor="text2" w:themeTint="E6"/>
          <w:sz w:val="24"/>
          <w:szCs w:val="24"/>
        </w:rPr>
      </w:pPr>
      <w:bookmarkStart w:id="13" w:name="_Toc453667612"/>
      <w:bookmarkStart w:id="14" w:name="_Toc442255673"/>
    </w:p>
    <w:p w:rsidR="004B7DB1" w:rsidRPr="00306FBC" w:rsidRDefault="004B7DB1" w:rsidP="0056253B">
      <w:pPr>
        <w:keepNext/>
        <w:spacing w:line="276" w:lineRule="auto"/>
        <w:ind w:firstLine="709"/>
        <w:jc w:val="both"/>
        <w:rPr>
          <w:color w:val="333639" w:themeColor="text2" w:themeTint="E6"/>
          <w:sz w:val="24"/>
          <w:szCs w:val="24"/>
        </w:rPr>
      </w:pPr>
      <w:r>
        <w:rPr>
          <w:color w:val="333639" w:themeColor="text2" w:themeTint="E6"/>
          <w:sz w:val="24"/>
          <w:szCs w:val="24"/>
        </w:rPr>
        <w:t>Ка</w:t>
      </w:r>
      <w:r w:rsidRPr="00306FBC">
        <w:rPr>
          <w:color w:val="333639" w:themeColor="text2" w:themeTint="E6"/>
          <w:sz w:val="24"/>
          <w:szCs w:val="24"/>
        </w:rPr>
        <w:t>к показывает анализ, преобладающую часть населения составляют представители поколения Y и поколения ВВ (более 70%), что необходимо учитывать при выработке социально-экономической политики. К примеру, в Набережных Челнах, наоборот, поколение Х преобладает. Соответственно, особенности формирования территориальной среды и реализации инициатив в Менделеевском районе и в Набережных Челнах совершенно разные, так как должны основываться на особенностях восприятия преобладающей части населения, либо должны быть выстроены направлено.</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Что касается национального состава населения, то преобладает (52,8%) татарское население. 35,6% жителей – русские, 4,4% - удмурты.</w:t>
      </w:r>
      <w:bookmarkEnd w:id="13"/>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Кроме проблемы оттока трудоспособного населения и маятниковой миграции, в 2015 году проявилась проблема отрицательного естественного прироста (таблица 2.1.3.) </w:t>
      </w:r>
    </w:p>
    <w:p w:rsidR="00E95045" w:rsidRPr="00306FBC" w:rsidRDefault="00E95045" w:rsidP="0056253B">
      <w:pPr>
        <w:keepNext/>
        <w:spacing w:line="276" w:lineRule="auto"/>
        <w:jc w:val="right"/>
        <w:rPr>
          <w:color w:val="333639" w:themeColor="text2" w:themeTint="E6"/>
          <w:sz w:val="24"/>
          <w:szCs w:val="24"/>
        </w:rPr>
      </w:pPr>
      <w:bookmarkStart w:id="15" w:name="_Toc453667613"/>
      <w:bookmarkEnd w:id="14"/>
      <w:r w:rsidRPr="00306FBC">
        <w:rPr>
          <w:color w:val="333639" w:themeColor="text2" w:themeTint="E6"/>
          <w:sz w:val="24"/>
          <w:szCs w:val="24"/>
        </w:rPr>
        <w:t>Таблица 2.1.3.</w:t>
      </w:r>
      <w:bookmarkEnd w:id="15"/>
    </w:p>
    <w:p w:rsidR="00E95045" w:rsidRPr="00306FBC" w:rsidRDefault="00E95045" w:rsidP="0056253B">
      <w:pPr>
        <w:keepNext/>
        <w:spacing w:line="276" w:lineRule="auto"/>
        <w:jc w:val="center"/>
        <w:rPr>
          <w:color w:val="333639" w:themeColor="text2" w:themeTint="E6"/>
          <w:sz w:val="24"/>
          <w:szCs w:val="24"/>
        </w:rPr>
      </w:pPr>
      <w:bookmarkStart w:id="16" w:name="_Toc453667614"/>
      <w:r w:rsidRPr="00306FBC">
        <w:rPr>
          <w:color w:val="333639" w:themeColor="text2" w:themeTint="E6"/>
          <w:sz w:val="24"/>
          <w:szCs w:val="24"/>
        </w:rPr>
        <w:t>Демографические показатели</w:t>
      </w:r>
      <w:bookmarkEnd w:id="11"/>
      <w:bookmarkEnd w:id="12"/>
      <w:bookmarkEnd w:id="16"/>
    </w:p>
    <w:tbl>
      <w:tblPr>
        <w:tblStyle w:val="1f0"/>
        <w:tblW w:w="9781" w:type="dxa"/>
        <w:tblInd w:w="108" w:type="dxa"/>
        <w:tblLayout w:type="fixed"/>
        <w:tblLook w:val="04A0" w:firstRow="1" w:lastRow="0" w:firstColumn="1" w:lastColumn="0" w:noHBand="0" w:noVBand="1"/>
      </w:tblPr>
      <w:tblGrid>
        <w:gridCol w:w="3544"/>
        <w:gridCol w:w="992"/>
        <w:gridCol w:w="1134"/>
        <w:gridCol w:w="1134"/>
        <w:gridCol w:w="1134"/>
        <w:gridCol w:w="1134"/>
        <w:gridCol w:w="709"/>
      </w:tblGrid>
      <w:tr w:rsidR="00306FBC" w:rsidRPr="00306FBC" w:rsidTr="00E95045">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54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Наименование показателя</w:t>
            </w:r>
          </w:p>
        </w:tc>
        <w:tc>
          <w:tcPr>
            <w:tcW w:w="992"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Ед. изм.</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2011</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2012</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2013</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w:t>
            </w:r>
          </w:p>
        </w:tc>
        <w:tc>
          <w:tcPr>
            <w:tcW w:w="709"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54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1.2.1.Число родившихся </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421</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438</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466</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443</w:t>
            </w:r>
          </w:p>
        </w:tc>
        <w:tc>
          <w:tcPr>
            <w:tcW w:w="709"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394</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54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1.2.2.Число умерших </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398</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415</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387</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376</w:t>
            </w:r>
          </w:p>
        </w:tc>
        <w:tc>
          <w:tcPr>
            <w:tcW w:w="709"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421</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54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1.2.3. Естественный прирост (убыль) </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23</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23</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79</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67</w:t>
            </w:r>
          </w:p>
        </w:tc>
        <w:tc>
          <w:tcPr>
            <w:tcW w:w="709"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-27</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54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1.2.4. Сальдо миграции</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-32</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-13</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-118</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-84</w:t>
            </w:r>
          </w:p>
        </w:tc>
        <w:tc>
          <w:tcPr>
            <w:tcW w:w="709"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-19*</w:t>
            </w:r>
          </w:p>
        </w:tc>
      </w:tr>
    </w:tbl>
    <w:p w:rsidR="00E95045"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Необходимо отметить, что в Менделеевском муниципальном районе последние 15 лет уровень естественного прироста населения Менделеевского муниципального района стабильно принимает положительные значения, что является результатом преобладания рождаемости над смертностью. И только по результатам 2015 года данный показатель отрицательный. Это требует принятия немедленных мер по предотвращению негативных фактов, пока они не превратились в тенденцию.</w:t>
      </w:r>
    </w:p>
    <w:p w:rsidR="004B7DB1" w:rsidRPr="007C1633" w:rsidRDefault="004B7DB1" w:rsidP="0056253B">
      <w:pPr>
        <w:keepNext/>
        <w:suppressAutoHyphens/>
        <w:spacing w:before="120" w:after="120" w:line="276" w:lineRule="auto"/>
        <w:ind w:firstLine="708"/>
        <w:jc w:val="both"/>
        <w:rPr>
          <w:color w:val="333639" w:themeColor="text2" w:themeTint="E6"/>
          <w:sz w:val="24"/>
          <w:szCs w:val="24"/>
        </w:rPr>
      </w:pPr>
      <w:r w:rsidRPr="007C1633">
        <w:rPr>
          <w:b/>
          <w:color w:val="333639" w:themeColor="text2" w:themeTint="E6"/>
          <w:sz w:val="24"/>
          <w:szCs w:val="24"/>
        </w:rPr>
        <w:t xml:space="preserve">Семейные отношения. </w:t>
      </w:r>
      <w:r w:rsidRPr="007C1633">
        <w:rPr>
          <w:color w:val="333639" w:themeColor="text2" w:themeTint="E6"/>
          <w:sz w:val="24"/>
          <w:szCs w:val="24"/>
        </w:rPr>
        <w:t>Заключение и расторжение браков за период с 2010 по 2015 гг. имеет нестабильную динамику как по Менделеевскому муниципальному району, так и в целом по Республике Татарстан. При этом необходимо отметить, что в Менделеевском муниципальном районе уже на протяжении ряда последних лет сохраняется позитивная динамика значительного превышения количества зарегистрированных браков над числом разводов, а за 2015 год это соотношение составило практически 2 раза (браков -209, разводов – 108) При этом озабоченность вызывает тот факт, что в 2014году разводов на 0,8% было меньше. Тогда как по РТ наблюдается снижение числа разводов в среднем на 7,5%.</w:t>
      </w:r>
    </w:p>
    <w:p w:rsidR="004B7DB1" w:rsidRPr="00306FBC" w:rsidRDefault="004B7DB1" w:rsidP="0056253B">
      <w:pPr>
        <w:keepNext/>
        <w:suppressAutoHyphens/>
        <w:spacing w:before="120" w:after="120" w:line="276" w:lineRule="auto"/>
        <w:ind w:firstLine="708"/>
        <w:jc w:val="both"/>
        <w:rPr>
          <w:color w:val="333639" w:themeColor="text2" w:themeTint="E6"/>
          <w:sz w:val="24"/>
          <w:szCs w:val="24"/>
        </w:rPr>
      </w:pPr>
      <w:r w:rsidRPr="007C1633">
        <w:rPr>
          <w:color w:val="333639" w:themeColor="text2" w:themeTint="E6"/>
          <w:sz w:val="24"/>
          <w:szCs w:val="24"/>
        </w:rPr>
        <w:t>В связи с этим, необходимо осознание проблем, решение которых имеет крайне важное значение в условиях повышения ценности человеческого капитала и необходимости его эффективного воспроизводства, повышения значимости семейных ценностей.</w:t>
      </w:r>
      <w:r w:rsidRPr="00306FBC">
        <w:rPr>
          <w:color w:val="333639" w:themeColor="text2" w:themeTint="E6"/>
          <w:sz w:val="24"/>
          <w:szCs w:val="24"/>
        </w:rPr>
        <w:t xml:space="preserve"> </w:t>
      </w:r>
    </w:p>
    <w:p w:rsidR="00E95045" w:rsidRPr="00306FBC" w:rsidRDefault="00E95045" w:rsidP="0056253B">
      <w:pPr>
        <w:keepNext/>
        <w:spacing w:line="276" w:lineRule="auto"/>
        <w:ind w:firstLine="709"/>
        <w:jc w:val="both"/>
        <w:rPr>
          <w:color w:val="333639" w:themeColor="text2" w:themeTint="E6"/>
          <w:sz w:val="24"/>
          <w:szCs w:val="24"/>
        </w:rPr>
      </w:pPr>
      <w:r w:rsidRPr="004B7DB1">
        <w:rPr>
          <w:b/>
          <w:color w:val="333639" w:themeColor="text2" w:themeTint="E6"/>
          <w:sz w:val="24"/>
          <w:szCs w:val="24"/>
        </w:rPr>
        <w:t>Занятость, уровень жизни населения.</w:t>
      </w:r>
      <w:r w:rsidRPr="00306FBC">
        <w:rPr>
          <w:color w:val="333639" w:themeColor="text2" w:themeTint="E6"/>
          <w:sz w:val="24"/>
          <w:szCs w:val="24"/>
        </w:rPr>
        <w:t xml:space="preserve"> Менделеевский муниципальный район обладает высоким трудовым потенциалом и определенными резервами для его роста. Менделеевский муниципальный район обладает высоким трудовым потенциалом и определенными резервами для его роста. Среднесписочная численность работников крупных и средних предприятий за 2015 год составила почти 6,5 тысяч человек (6492), что на 204 человек больше (103%), чем в предыдущем году. Значительная часть трудового потенциала сосредоточена в городе Менделеевске. Из них 35% трудится на крупных предприятиях, 32% работники бюджетной сферы.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Как уже отмечалось, серьезной проблемой для территории на данный момент является маятниковая миграция. Ежедневно, около 1000 человек работоспособного возраста выезжают на работы в соседние районы. </w:t>
      </w:r>
    </w:p>
    <w:p w:rsidR="00E95045" w:rsidRPr="00306FBC" w:rsidRDefault="00A93878"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Что касается уровня</w:t>
      </w:r>
      <w:r w:rsidR="00E95045" w:rsidRPr="00306FBC">
        <w:rPr>
          <w:color w:val="333639" w:themeColor="text2" w:themeTint="E6"/>
          <w:sz w:val="24"/>
          <w:szCs w:val="24"/>
        </w:rPr>
        <w:t xml:space="preserve"> безработ</w:t>
      </w:r>
      <w:r w:rsidRPr="00306FBC">
        <w:rPr>
          <w:color w:val="333639" w:themeColor="text2" w:themeTint="E6"/>
          <w:sz w:val="24"/>
          <w:szCs w:val="24"/>
        </w:rPr>
        <w:t>ицы, то</w:t>
      </w:r>
      <w:r w:rsidR="00E95045" w:rsidRPr="00306FBC">
        <w:rPr>
          <w:color w:val="333639" w:themeColor="text2" w:themeTint="E6"/>
          <w:sz w:val="24"/>
          <w:szCs w:val="24"/>
        </w:rPr>
        <w:t xml:space="preserve"> на конец 2015 года количество зарегистрированных безработных в государственных учреждениях службы занятости составило 145 человек, уровень безра</w:t>
      </w:r>
      <w:r w:rsidRPr="00306FBC">
        <w:rPr>
          <w:color w:val="333639" w:themeColor="text2" w:themeTint="E6"/>
          <w:sz w:val="24"/>
          <w:szCs w:val="24"/>
        </w:rPr>
        <w:t>ботицы при этом составил 0,98%,</w:t>
      </w:r>
      <w:r w:rsidR="00E95045" w:rsidRPr="00306FBC">
        <w:rPr>
          <w:color w:val="333639" w:themeColor="text2" w:themeTint="E6"/>
          <w:sz w:val="24"/>
          <w:szCs w:val="24"/>
        </w:rPr>
        <w:t>(таблица 2.1.4.), что почти вдвое меньше количества безработных предыдущего года, что говорит об улучшении экономической ситуации в районе.</w:t>
      </w:r>
    </w:p>
    <w:p w:rsidR="00E95045" w:rsidRPr="00306FBC" w:rsidRDefault="00E9504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2.1.4.</w:t>
      </w:r>
    </w:p>
    <w:p w:rsidR="00E95045" w:rsidRPr="00306FBC" w:rsidRDefault="00E95045" w:rsidP="0056253B">
      <w:pPr>
        <w:keepNext/>
        <w:spacing w:line="276" w:lineRule="auto"/>
        <w:jc w:val="center"/>
        <w:rPr>
          <w:color w:val="333639" w:themeColor="text2" w:themeTint="E6"/>
          <w:sz w:val="24"/>
          <w:szCs w:val="24"/>
        </w:rPr>
      </w:pPr>
      <w:bookmarkStart w:id="17" w:name="_Toc211403893"/>
      <w:bookmarkStart w:id="18" w:name="_Toc442255676"/>
      <w:bookmarkStart w:id="19" w:name="_Toc453667615"/>
      <w:r w:rsidRPr="00306FBC">
        <w:rPr>
          <w:color w:val="333639" w:themeColor="text2" w:themeTint="E6"/>
          <w:sz w:val="24"/>
          <w:szCs w:val="24"/>
        </w:rPr>
        <w:t>Уровень жизни населения</w:t>
      </w:r>
      <w:bookmarkEnd w:id="17"/>
      <w:bookmarkEnd w:id="18"/>
      <w:bookmarkEnd w:id="19"/>
    </w:p>
    <w:tbl>
      <w:tblPr>
        <w:tblStyle w:val="1f0"/>
        <w:tblW w:w="9889" w:type="dxa"/>
        <w:tblLayout w:type="fixed"/>
        <w:tblLook w:val="04A0" w:firstRow="1" w:lastRow="0" w:firstColumn="1" w:lastColumn="0" w:noHBand="0" w:noVBand="1"/>
      </w:tblPr>
      <w:tblGrid>
        <w:gridCol w:w="3794"/>
        <w:gridCol w:w="679"/>
        <w:gridCol w:w="1054"/>
        <w:gridCol w:w="1055"/>
        <w:gridCol w:w="1055"/>
        <w:gridCol w:w="1055"/>
        <w:gridCol w:w="1197"/>
      </w:tblGrid>
      <w:tr w:rsidR="00306FBC" w:rsidRPr="00306FBC" w:rsidTr="00CC0676">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Наименование показателя</w:t>
            </w:r>
          </w:p>
        </w:tc>
        <w:tc>
          <w:tcPr>
            <w:tcW w:w="679"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Ед. </w:t>
            </w:r>
          </w:p>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изм.</w:t>
            </w:r>
          </w:p>
        </w:tc>
        <w:tc>
          <w:tcPr>
            <w:tcW w:w="105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2011</w:t>
            </w:r>
          </w:p>
        </w:tc>
        <w:tc>
          <w:tcPr>
            <w:tcW w:w="1055"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2012 </w:t>
            </w:r>
          </w:p>
        </w:tc>
        <w:tc>
          <w:tcPr>
            <w:tcW w:w="1055"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2013 </w:t>
            </w:r>
          </w:p>
        </w:tc>
        <w:tc>
          <w:tcPr>
            <w:tcW w:w="1055"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w:t>
            </w:r>
          </w:p>
        </w:tc>
        <w:tc>
          <w:tcPr>
            <w:tcW w:w="1197"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 январь-декабрь</w:t>
            </w:r>
          </w:p>
        </w:tc>
      </w:tr>
      <w:tr w:rsidR="00306FBC" w:rsidRPr="00306FBC" w:rsidTr="00CC067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Среднемесячная начисленная заработная плата  </w:t>
            </w:r>
          </w:p>
        </w:tc>
        <w:tc>
          <w:tcPr>
            <w:tcW w:w="679"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руб.</w:t>
            </w:r>
          </w:p>
        </w:tc>
        <w:tc>
          <w:tcPr>
            <w:tcW w:w="105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14188</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16807</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19165</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21626</w:t>
            </w:r>
          </w:p>
        </w:tc>
        <w:tc>
          <w:tcPr>
            <w:tcW w:w="1197"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26988</w:t>
            </w:r>
          </w:p>
        </w:tc>
      </w:tr>
      <w:tr w:rsidR="00306FBC" w:rsidRPr="00306FBC" w:rsidTr="00CC0676">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Среднемесячная начисленная заработная плата  по РТ</w:t>
            </w:r>
          </w:p>
        </w:tc>
        <w:tc>
          <w:tcPr>
            <w:tcW w:w="679"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руб.</w:t>
            </w:r>
          </w:p>
        </w:tc>
        <w:tc>
          <w:tcPr>
            <w:tcW w:w="105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20 009</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23234</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26034</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28294</w:t>
            </w:r>
          </w:p>
        </w:tc>
        <w:tc>
          <w:tcPr>
            <w:tcW w:w="1197"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30899</w:t>
            </w:r>
          </w:p>
        </w:tc>
      </w:tr>
      <w:tr w:rsidR="00306FBC" w:rsidRPr="00306FBC" w:rsidTr="00CC067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Темпы роста среднемесячной начисленной заработной платы </w:t>
            </w:r>
          </w:p>
        </w:tc>
        <w:tc>
          <w:tcPr>
            <w:tcW w:w="679"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 xml:space="preserve">% </w:t>
            </w:r>
          </w:p>
        </w:tc>
        <w:tc>
          <w:tcPr>
            <w:tcW w:w="105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119,4</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118,4</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114,0</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113,0</w:t>
            </w:r>
          </w:p>
        </w:tc>
        <w:tc>
          <w:tcPr>
            <w:tcW w:w="1197"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114,5</w:t>
            </w:r>
          </w:p>
        </w:tc>
      </w:tr>
      <w:tr w:rsidR="00306FBC" w:rsidRPr="00306FBC" w:rsidTr="00CC0676">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Уровень жизни (денежные доходы на душу населения к минимальному потребительскому бюджету на члена типовой семьи)</w:t>
            </w:r>
          </w:p>
        </w:tc>
        <w:tc>
          <w:tcPr>
            <w:tcW w:w="679"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раз</w:t>
            </w:r>
          </w:p>
        </w:tc>
        <w:tc>
          <w:tcPr>
            <w:tcW w:w="105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0,96</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1,12</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1,14</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1,24</w:t>
            </w:r>
          </w:p>
        </w:tc>
        <w:tc>
          <w:tcPr>
            <w:tcW w:w="1197"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1,17</w:t>
            </w:r>
          </w:p>
        </w:tc>
      </w:tr>
      <w:tr w:rsidR="00306FBC" w:rsidRPr="00306FBC" w:rsidTr="00CC067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Уровень безработицы</w:t>
            </w:r>
          </w:p>
        </w:tc>
        <w:tc>
          <w:tcPr>
            <w:tcW w:w="679"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105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2,44</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2,30</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1,10</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0,95</w:t>
            </w:r>
          </w:p>
        </w:tc>
        <w:tc>
          <w:tcPr>
            <w:tcW w:w="1197"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0,98</w:t>
            </w:r>
          </w:p>
        </w:tc>
      </w:tr>
      <w:tr w:rsidR="00306FBC" w:rsidRPr="00306FBC" w:rsidTr="00CC0676">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Численность безработных</w:t>
            </w:r>
          </w:p>
        </w:tc>
        <w:tc>
          <w:tcPr>
            <w:tcW w:w="679"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05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366</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342</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162</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139</w:t>
            </w:r>
          </w:p>
        </w:tc>
        <w:tc>
          <w:tcPr>
            <w:tcW w:w="1197"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145</w:t>
            </w:r>
          </w:p>
        </w:tc>
      </w:tr>
    </w:tbl>
    <w:p w:rsidR="00E95045" w:rsidRPr="00306FBC" w:rsidRDefault="00E95045" w:rsidP="0056253B">
      <w:pPr>
        <w:keepNext/>
        <w:spacing w:line="276" w:lineRule="auto"/>
        <w:jc w:val="both"/>
        <w:rPr>
          <w:color w:val="333639" w:themeColor="text2" w:themeTint="E6"/>
          <w:sz w:val="24"/>
          <w:szCs w:val="24"/>
        </w:rPr>
      </w:pP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Среднемесячная заработная плата в крупных и средних предприятиях района сложилась в сумме 26 988 руб. Рост к уровню 2014 года составил 114%. Наиболее высокий уровень заработной платы (выше среднего по району) в сферах: химическое производство, коммунальное хозяйство, государственное управление.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 районе продолжает свою работу Межведомственная районная комиссия по легализации доходов и повышения уровня жизни. В течение года были проведены 43 заседания с приглашением руководителей предприятий, в которых имелась заработная плата ниже МРОТ и неоформленные трудовые отношения. Данная проблема полностью не снята и остается актуальной, и в текущем году Комиссия продолжит свою работу также и в условиях новых реалий с учетом увеличенного МРОТ.</w:t>
      </w:r>
    </w:p>
    <w:p w:rsidR="00A93878" w:rsidRPr="00306FBC" w:rsidRDefault="00A93878" w:rsidP="0056253B">
      <w:pPr>
        <w:keepNext/>
        <w:spacing w:line="276" w:lineRule="auto"/>
        <w:ind w:firstLine="709"/>
        <w:jc w:val="both"/>
        <w:rPr>
          <w:color w:val="333639" w:themeColor="text2" w:themeTint="E6"/>
          <w:sz w:val="24"/>
          <w:szCs w:val="24"/>
        </w:rPr>
      </w:pPr>
      <w:r w:rsidRPr="00306FBC">
        <w:rPr>
          <w:b/>
          <w:bCs/>
          <w:iCs/>
          <w:color w:val="333639" w:themeColor="text2" w:themeTint="E6"/>
          <w:sz w:val="24"/>
          <w:szCs w:val="24"/>
        </w:rPr>
        <w:t>Условия для развития человеческого капитала</w:t>
      </w:r>
      <w:r w:rsidRPr="00306FBC">
        <w:rPr>
          <w:rFonts w:asciiTheme="majorHAnsi" w:hAnsiTheme="majorHAnsi"/>
          <w:color w:val="333639" w:themeColor="text2" w:themeTint="E6"/>
          <w:sz w:val="24"/>
          <w:szCs w:val="24"/>
        </w:rPr>
        <w:t xml:space="preserve"> </w:t>
      </w:r>
      <w:r w:rsidRPr="00306FBC">
        <w:rPr>
          <w:color w:val="333639" w:themeColor="text2" w:themeTint="E6"/>
          <w:sz w:val="24"/>
          <w:szCs w:val="24"/>
        </w:rPr>
        <w:t>Уровень образования населения Менделеевского муниципального района достаточно высок. Охват общим образованием населения в возрасте от 7 до 17 лет составляет 100 процентов. Муниципальная образовательная сеть Менделеевского муниципального района на 1 сентября 2015 года включает в себя 44 образовательных учреждения, реализующие программы: дошкольного образования – 22; основного общего образования – 4; среднего общего образования – 16; специального (коррекционного) образовательного учреждения VIII вида – 1 (республиканский бюджет, государственное учреждение); дополнительного образования – 1. Из 21 общеобразовательного учреждения: 15 средних школ; 4 основные школы; 1 гимназия. Из них: 13 школ (61 %) расположены в сельской местности; 1 школа (4 %) для детей с ограниченными возможностями здоровья. 22 дошкольных образовательных учреждения. 1 учреждение дополнительного образования. Средняя наполняемость класса в городских школах – 23,42, в сельских – 5,5, по ММР – 14,63.</w:t>
      </w:r>
    </w:p>
    <w:p w:rsidR="00A93878" w:rsidRPr="00306FBC" w:rsidRDefault="00A93878" w:rsidP="0056253B">
      <w:pPr>
        <w:keepNext/>
        <w:spacing w:line="276" w:lineRule="auto"/>
        <w:ind w:firstLine="709"/>
        <w:jc w:val="both"/>
        <w:rPr>
          <w:color w:val="333639" w:themeColor="text2" w:themeTint="E6"/>
          <w:sz w:val="24"/>
          <w:szCs w:val="24"/>
        </w:rPr>
      </w:pPr>
      <w:bookmarkStart w:id="20" w:name="page6"/>
      <w:bookmarkEnd w:id="20"/>
      <w:r w:rsidRPr="00306FBC">
        <w:rPr>
          <w:color w:val="333639" w:themeColor="text2" w:themeTint="E6"/>
          <w:sz w:val="24"/>
          <w:szCs w:val="24"/>
        </w:rPr>
        <w:t xml:space="preserve">Важнейшим приоритетом образовательной политики Менделеевского муниципального района </w:t>
      </w:r>
      <w:r w:rsidRPr="00306FBC">
        <w:rPr>
          <w:b/>
          <w:color w:val="333639" w:themeColor="text2" w:themeTint="E6"/>
          <w:sz w:val="24"/>
          <w:szCs w:val="24"/>
        </w:rPr>
        <w:t>в сфере дошкольного образования</w:t>
      </w:r>
      <w:r w:rsidRPr="00306FBC">
        <w:rPr>
          <w:color w:val="333639" w:themeColor="text2" w:themeTint="E6"/>
          <w:sz w:val="24"/>
          <w:szCs w:val="24"/>
        </w:rPr>
        <w:t xml:space="preserve"> является реализация комплексных мер по обеспечению доступности и качества образования. Определяющую роль в обеспеченности детей дошкольного возраста местами в образовательных организациях имеет развитость сети соответствующих учреждений. За счет средств бюджета Республики Татарстан построен МБДОУ «Ижевский детский сад «Солнышко» на 80 мест, введен после реконструкции детский МБДОУ «Детский сад комбинированного вида №13 "Серебряное копытце» на 336 мест. В  действующих  дошкольных  образовательных  организациях  открыто шесть дополнительных групп на 120 мест. В результате все дети старше 2 лет  обеспечены местами в детских садах. По прогнозам Федеральной службы государственной статистики, предполагается повышение численности детского населения (1,5-7 лет) с 1610 детей в 2015 году до 1740 детей в 2016 году. В связи с этим необходимо увеличить количество мест в дошкольных образовательных организациях.</w:t>
      </w:r>
    </w:p>
    <w:p w:rsidR="00A93878" w:rsidRPr="00306FBC" w:rsidRDefault="00A93878"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Сложившаяся на сегодняшний день </w:t>
      </w:r>
      <w:r w:rsidRPr="00306FBC">
        <w:rPr>
          <w:b/>
          <w:color w:val="333639" w:themeColor="text2" w:themeTint="E6"/>
          <w:sz w:val="24"/>
          <w:szCs w:val="24"/>
        </w:rPr>
        <w:t>система общего образования</w:t>
      </w:r>
      <w:r w:rsidRPr="00306FBC">
        <w:rPr>
          <w:color w:val="333639" w:themeColor="text2" w:themeTint="E6"/>
          <w:sz w:val="24"/>
          <w:szCs w:val="24"/>
        </w:rPr>
        <w:t xml:space="preserve"> в Менделеевском муниципальном районе характеризуется достижениями, с одной стороны, и наличием ряда проблем и противоречий - с другой. В районе осуществляется целенаправленная подготовка обучающихся старших классов к будущей профессиональной деятельности на основе профильных учебных планов. Создан банк данных профильных школ, разработаны и утверждены базисный учебный план и примерные учебные планы для учащихся профильных классов п</w:t>
      </w:r>
      <w:r w:rsidR="00520562">
        <w:rPr>
          <w:color w:val="333639" w:themeColor="text2" w:themeTint="E6"/>
          <w:sz w:val="24"/>
          <w:szCs w:val="24"/>
        </w:rPr>
        <w:t xml:space="preserve">о шести направлениям.  Наиболее </w:t>
      </w:r>
      <w:r w:rsidRPr="00306FBC">
        <w:rPr>
          <w:color w:val="333639" w:themeColor="text2" w:themeTint="E6"/>
          <w:sz w:val="24"/>
          <w:szCs w:val="24"/>
        </w:rPr>
        <w:t>востребованные профили: химико-биологический, социально- гуманитарный, информационно-технологический, агротехнический.</w:t>
      </w:r>
    </w:p>
    <w:p w:rsidR="00A93878" w:rsidRPr="00306FBC" w:rsidRDefault="00A93878"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Для решения проблемы доступности образовательных услуг для детей с ограниченными возможностями здоровья (далее - ОВЗ) реализуется проект по развитию системы обучения на дому с использованием дистанционных технологий. В процесс обучения детей с ОВЗ активно внедряются дистанционные технологии: 7 детей-инвалидов обеспечены компьютерной техникой для дистанционного обучения, организовано повышение квалификации педагогических работников по дистанционному обучению детей-инвалидов, реализующих программы инклюзивного образования. Однако не во всех учреждениях детям с ограниченными возможностями обеспечивается необходимый уровень психолого - медико - социального сопровождения. Для детей, не имеющих возможности по состоянию здоровья временно или постоянно посещать общеобразовательную организацию, проводится обучение на дому. По состоянию на 01.09.2015, такой формой обучения охвачено 17 детей.</w:t>
      </w:r>
    </w:p>
    <w:p w:rsidR="00A93878" w:rsidRPr="00306FBC" w:rsidRDefault="00A93878"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Одним из важных индикаторов развития системы национального образования в районе является показатель организации обучения детей на родном языке и изучение родног</w:t>
      </w:r>
      <w:r w:rsidR="00ED1FF5" w:rsidRPr="00306FBC">
        <w:rPr>
          <w:color w:val="333639" w:themeColor="text2" w:themeTint="E6"/>
          <w:sz w:val="24"/>
          <w:szCs w:val="24"/>
        </w:rPr>
        <w:t>о языка в школах (таблица 2.1.5</w:t>
      </w:r>
      <w:r w:rsidRPr="00306FBC">
        <w:rPr>
          <w:color w:val="333639" w:themeColor="text2" w:themeTint="E6"/>
          <w:sz w:val="24"/>
          <w:szCs w:val="24"/>
        </w:rPr>
        <w:t>).</w:t>
      </w:r>
    </w:p>
    <w:p w:rsidR="00CC0676" w:rsidRDefault="00CC0676" w:rsidP="0056253B">
      <w:pPr>
        <w:keepNext/>
        <w:spacing w:line="276" w:lineRule="auto"/>
        <w:ind w:firstLine="709"/>
        <w:jc w:val="right"/>
        <w:rPr>
          <w:color w:val="333639" w:themeColor="text2" w:themeTint="E6"/>
          <w:sz w:val="24"/>
          <w:szCs w:val="24"/>
        </w:rPr>
      </w:pPr>
    </w:p>
    <w:p w:rsidR="00CC0676" w:rsidRDefault="00CC0676" w:rsidP="0056253B">
      <w:pPr>
        <w:keepNext/>
        <w:spacing w:line="276" w:lineRule="auto"/>
        <w:ind w:firstLine="709"/>
        <w:jc w:val="right"/>
        <w:rPr>
          <w:color w:val="333639" w:themeColor="text2" w:themeTint="E6"/>
          <w:sz w:val="24"/>
          <w:szCs w:val="24"/>
        </w:rPr>
      </w:pPr>
    </w:p>
    <w:p w:rsidR="00A93878" w:rsidRPr="00306FBC" w:rsidRDefault="00ED1FF5" w:rsidP="0056253B">
      <w:pPr>
        <w:keepNext/>
        <w:spacing w:line="276" w:lineRule="auto"/>
        <w:ind w:firstLine="709"/>
        <w:jc w:val="right"/>
        <w:rPr>
          <w:color w:val="333639" w:themeColor="text2" w:themeTint="E6"/>
          <w:sz w:val="24"/>
          <w:szCs w:val="24"/>
        </w:rPr>
      </w:pPr>
      <w:r w:rsidRPr="00306FBC">
        <w:rPr>
          <w:color w:val="333639" w:themeColor="text2" w:themeTint="E6"/>
          <w:sz w:val="24"/>
          <w:szCs w:val="24"/>
        </w:rPr>
        <w:t>Таблица 2.1.5</w:t>
      </w:r>
      <w:r w:rsidR="00A93878" w:rsidRPr="00306FBC">
        <w:rPr>
          <w:color w:val="333639" w:themeColor="text2" w:themeTint="E6"/>
          <w:sz w:val="24"/>
          <w:szCs w:val="24"/>
        </w:rPr>
        <w:t>.</w:t>
      </w:r>
    </w:p>
    <w:p w:rsidR="00A93878" w:rsidRPr="00306FBC" w:rsidRDefault="00A93878" w:rsidP="0056253B">
      <w:pPr>
        <w:keepNext/>
        <w:spacing w:line="276" w:lineRule="auto"/>
        <w:ind w:firstLine="709"/>
        <w:jc w:val="center"/>
        <w:rPr>
          <w:color w:val="333639" w:themeColor="text2" w:themeTint="E6"/>
          <w:sz w:val="24"/>
          <w:szCs w:val="24"/>
        </w:rPr>
      </w:pPr>
      <w:r w:rsidRPr="00306FBC">
        <w:rPr>
          <w:color w:val="333639" w:themeColor="text2" w:themeTint="E6"/>
          <w:sz w:val="24"/>
          <w:szCs w:val="24"/>
        </w:rPr>
        <w:t>Развития системы национального образования в Менделеевском муниципальном районе</w:t>
      </w:r>
    </w:p>
    <w:tbl>
      <w:tblPr>
        <w:tblStyle w:val="1f0"/>
        <w:tblW w:w="9755" w:type="dxa"/>
        <w:tblLayout w:type="fixed"/>
        <w:tblLook w:val="04A0" w:firstRow="1" w:lastRow="0" w:firstColumn="1" w:lastColumn="0" w:noHBand="0" w:noVBand="1"/>
      </w:tblPr>
      <w:tblGrid>
        <w:gridCol w:w="5495"/>
        <w:gridCol w:w="1420"/>
        <w:gridCol w:w="1420"/>
        <w:gridCol w:w="1420"/>
      </w:tblGrid>
      <w:tr w:rsidR="00306FBC" w:rsidRPr="00306FBC" w:rsidTr="004B7DB1">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5495" w:type="dxa"/>
          </w:tcPr>
          <w:p w:rsidR="00A93878" w:rsidRPr="00306FBC" w:rsidRDefault="00A93878" w:rsidP="0056253B">
            <w:pPr>
              <w:keepNext/>
              <w:spacing w:line="276" w:lineRule="auto"/>
              <w:jc w:val="center"/>
              <w:rPr>
                <w:rFonts w:asciiTheme="minorHAnsi" w:eastAsia="Calibri" w:hAnsiTheme="minorHAnsi" w:cs="Arial"/>
                <w:b w:val="0"/>
                <w:color w:val="333639" w:themeColor="text2" w:themeTint="E6"/>
                <w:sz w:val="24"/>
                <w:szCs w:val="24"/>
                <w:lang w:eastAsia="en-US"/>
              </w:rPr>
            </w:pPr>
            <w:r w:rsidRPr="00306FBC">
              <w:rPr>
                <w:rFonts w:asciiTheme="minorHAnsi" w:eastAsia="Calibri" w:hAnsiTheme="minorHAnsi" w:cs="Arial"/>
                <w:b w:val="0"/>
                <w:color w:val="333639" w:themeColor="text2" w:themeTint="E6"/>
                <w:sz w:val="24"/>
                <w:szCs w:val="24"/>
                <w:lang w:eastAsia="en-US"/>
              </w:rPr>
              <w:t>Показатели</w:t>
            </w:r>
          </w:p>
        </w:tc>
        <w:tc>
          <w:tcPr>
            <w:tcW w:w="1420" w:type="dxa"/>
            <w:hideMark/>
          </w:tcPr>
          <w:p w:rsidR="00A93878" w:rsidRPr="00306FBC" w:rsidRDefault="00A93878" w:rsidP="0056253B">
            <w:pPr>
              <w:keepNext/>
              <w:spacing w:line="276" w:lineRule="auto"/>
              <w:ind w:hanging="13"/>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2013-2014</w:t>
            </w:r>
          </w:p>
        </w:tc>
        <w:tc>
          <w:tcPr>
            <w:tcW w:w="1420" w:type="dxa"/>
            <w:hideMark/>
          </w:tcPr>
          <w:p w:rsidR="00A93878" w:rsidRPr="00306FBC" w:rsidRDefault="00A93878" w:rsidP="0056253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2014 – 2015</w:t>
            </w:r>
          </w:p>
        </w:tc>
        <w:tc>
          <w:tcPr>
            <w:tcW w:w="1420" w:type="dxa"/>
            <w:hideMark/>
          </w:tcPr>
          <w:p w:rsidR="00A93878" w:rsidRPr="00306FBC" w:rsidRDefault="00A93878" w:rsidP="0056253B">
            <w:pPr>
              <w:keepNext/>
              <w:spacing w:line="276" w:lineRule="auto"/>
              <w:ind w:hanging="18"/>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2015 – 2016</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495" w:type="dxa"/>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p>
        </w:tc>
        <w:tc>
          <w:tcPr>
            <w:tcW w:w="1420" w:type="dxa"/>
            <w:hideMark/>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уч.год</w:t>
            </w:r>
          </w:p>
        </w:tc>
        <w:tc>
          <w:tcPr>
            <w:tcW w:w="1420" w:type="dxa"/>
            <w:hideMark/>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уч. год</w:t>
            </w:r>
          </w:p>
        </w:tc>
        <w:tc>
          <w:tcPr>
            <w:tcW w:w="1420" w:type="dxa"/>
            <w:hideMark/>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уч. год</w:t>
            </w: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Численность учащихся татар в ММР</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912</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916</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864</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Из них обучаются на родном языке</w:t>
            </w:r>
          </w:p>
        </w:tc>
        <w:tc>
          <w:tcPr>
            <w:tcW w:w="1420" w:type="dxa"/>
            <w:hideMark/>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420</w:t>
            </w:r>
          </w:p>
        </w:tc>
        <w:tc>
          <w:tcPr>
            <w:tcW w:w="1420" w:type="dxa"/>
            <w:hideMark/>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408</w:t>
            </w:r>
          </w:p>
        </w:tc>
        <w:tc>
          <w:tcPr>
            <w:tcW w:w="1420" w:type="dxa"/>
            <w:hideMark/>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386</w:t>
            </w: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Доля охвата обучением детей–татар на родном</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46</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44</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44</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языке (в %)</w:t>
            </w:r>
          </w:p>
        </w:tc>
        <w:tc>
          <w:tcPr>
            <w:tcW w:w="1420" w:type="dxa"/>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c>
          <w:tcPr>
            <w:tcW w:w="1420" w:type="dxa"/>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c>
          <w:tcPr>
            <w:tcW w:w="1420" w:type="dxa"/>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Всего татарских образовательных школ</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7</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7</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7</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Из них инновационных учебных заведений</w:t>
            </w:r>
          </w:p>
        </w:tc>
        <w:tc>
          <w:tcPr>
            <w:tcW w:w="1420" w:type="dxa"/>
            <w:hideMark/>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В них учащихся</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144</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156</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152</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Смешанных школ</w:t>
            </w:r>
          </w:p>
        </w:tc>
        <w:tc>
          <w:tcPr>
            <w:tcW w:w="1420" w:type="dxa"/>
            <w:hideMark/>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В них классов (татарских)</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Учащихся</w:t>
            </w:r>
          </w:p>
        </w:tc>
        <w:tc>
          <w:tcPr>
            <w:tcW w:w="1420" w:type="dxa"/>
            <w:hideMark/>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Численность учащихся, изучающих татарский</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2964</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2994</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3103</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язык по ММР</w:t>
            </w:r>
          </w:p>
        </w:tc>
        <w:tc>
          <w:tcPr>
            <w:tcW w:w="1420" w:type="dxa"/>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c>
          <w:tcPr>
            <w:tcW w:w="1420" w:type="dxa"/>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c>
          <w:tcPr>
            <w:tcW w:w="1420" w:type="dxa"/>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r>
    </w:tbl>
    <w:p w:rsidR="00A93878" w:rsidRPr="00306FBC" w:rsidRDefault="00A93878" w:rsidP="0056253B">
      <w:pPr>
        <w:keepNext/>
        <w:spacing w:line="276" w:lineRule="auto"/>
        <w:ind w:firstLine="709"/>
        <w:jc w:val="both"/>
        <w:rPr>
          <w:color w:val="333639" w:themeColor="text2" w:themeTint="E6"/>
          <w:sz w:val="24"/>
          <w:szCs w:val="24"/>
        </w:rPr>
      </w:pPr>
      <w:bookmarkStart w:id="21" w:name="page7"/>
      <w:bookmarkEnd w:id="21"/>
    </w:p>
    <w:p w:rsidR="00A93878" w:rsidRPr="00306FBC" w:rsidRDefault="00A93878" w:rsidP="0056253B">
      <w:pPr>
        <w:keepNext/>
        <w:spacing w:before="120" w:after="120" w:line="276" w:lineRule="auto"/>
        <w:ind w:firstLine="709"/>
        <w:jc w:val="both"/>
        <w:rPr>
          <w:rFonts w:eastAsia="Calibri" w:cs="Arial"/>
          <w:color w:val="333639" w:themeColor="text2" w:themeTint="E6"/>
          <w:sz w:val="24"/>
          <w:szCs w:val="24"/>
        </w:rPr>
      </w:pPr>
      <w:r w:rsidRPr="00306FBC">
        <w:rPr>
          <w:color w:val="333639" w:themeColor="text2" w:themeTint="E6"/>
          <w:sz w:val="24"/>
          <w:szCs w:val="24"/>
        </w:rPr>
        <w:t>Преподавание татарского языка и литературы осуществляется во всех школах района, 100 % учащихся изучает татарский язык.</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Возможность получения </w:t>
      </w:r>
      <w:r w:rsidRPr="00306FBC">
        <w:rPr>
          <w:b/>
          <w:color w:val="333639" w:themeColor="text2" w:themeTint="E6"/>
          <w:sz w:val="24"/>
          <w:szCs w:val="24"/>
        </w:rPr>
        <w:t>дополнительного образования</w:t>
      </w:r>
      <w:r w:rsidRPr="00306FBC">
        <w:rPr>
          <w:color w:val="333639" w:themeColor="text2" w:themeTint="E6"/>
          <w:sz w:val="24"/>
          <w:szCs w:val="24"/>
        </w:rPr>
        <w:t xml:space="preserve"> детьми обеспечивается в организации дополнительного образования. Однако, наряду с позитивными тенденциями, в деятельности системы дополнительного образования имеются проблемы. Серьезную озабоченность вызывают сегодня материально-техническая база; недостаточный спектр программ дополнительного образования детей, востребованных подростками, недостаточное количество преемственных программ. </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Таким образом, в Менделеевском муниципальном районе обеспечена доступность образования на всех уровнях. Вместе с тем прослеживается ряд важных проблем для удовлетворения потребностей граждан и развития человеческого потенциала.</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В первую очередь они связаны с качеством системы образования. В целях обеспечения раннего раскрытия способностей детей к творчеству, развития навыков по критическому восприятию информации, способности к нестандартным решениям, креативности, изобретательности, способности работать в команде и их подготовки к школьному обучению в Менделеевском муниципальном районе внесена корректировка в сеть услуг дополнительного образования. В последние годы в районе проведена модернизация сети общеобразовательных организаций. Реализована муниципальная целевая программа развития образования на период 2012 - 2015 годы. Созданы базовые школы, обеспечивающие транспортную доставку детей из близлежащих населенных пунктов, оснащенные современным телекоммуникационным и компьютерным оборудованием для реализации программ дистанционного обучения.</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За последние 10 лет число общеобразовательных школ уменьшилось на 7. Однако полностью решить задачу обеспечения равного качества образовательных услуг независимо от места жительства пока не удалось.</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В последние годы сделан важный шаг в обновлении содержания общего образования: внедряются федеральные государственные требования к структуре основной общеобразовательной программы дошкольного образования, федеральный государственный образовательный стандарт начального общего образования и основного общего образования, утвержден и введен в пилотном режиме (в 4 общеобразовательных организациях). Тем не менее остается актуальной задача повышения уровня обучения в таких областях, как естественные науки, иностранный язык, технологии.</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Кадры системы образования. В системе образования Менделеевского муниципального района работает 1025 человека, из них педагогических работников - 621 чел. (399 учителя, 193 воспитатель, 29 педагог дополнительного образования). Доля вспомогательного персонала по отношению к учителям составляет 39%. В школах района работают (25,3%) педагогов в возрасте до 30 лет от общего числа педагогических работников школ. Количество молодых специалистов, прибывших в 2015г. - 5 чел. </w:t>
      </w:r>
    </w:p>
    <w:p w:rsidR="00A93878" w:rsidRPr="00306FBC" w:rsidRDefault="00A93878" w:rsidP="0056253B">
      <w:pPr>
        <w:keepNext/>
        <w:spacing w:before="120" w:after="120" w:line="276" w:lineRule="auto"/>
        <w:ind w:left="-4" w:firstLine="709"/>
        <w:jc w:val="both"/>
        <w:rPr>
          <w:color w:val="333639" w:themeColor="text2" w:themeTint="E6"/>
          <w:sz w:val="24"/>
          <w:szCs w:val="24"/>
        </w:rPr>
      </w:pPr>
      <w:r w:rsidRPr="00306FBC">
        <w:rPr>
          <w:color w:val="333639" w:themeColor="text2" w:themeTint="E6"/>
          <w:sz w:val="24"/>
          <w:szCs w:val="24"/>
        </w:rPr>
        <w:t>Все учителя и руководители общеобразовательных организаций из республиканского  бюджета получили  персональные  ноутбуки, установлены  точки беспроводного доступа к сети. Доля школьных учителей - предметников, достаточно уверенно владеющих навыками работы с компьютерными программами, возросла до 96 процентов. Реализация республиканского проекта «Электронное образование» привела к росту охвата педагогических и управленческих кадров сетевыми формами обучения на 75 процентов. В школу пришло новое поколение молодых учителей по учебному предмету «Информатика».</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Участие в республиканском грантовом движении (гранты «Наш лучший учитель», «Наш новый учитель», «Наш лучший директор», «Лучший методист» и т.д.), направленно на повышение статуса учителей района, активизацию их успешной профессиональной деятельности на основе материального стимулирования по результатам государственно-общественной экспертизы профессионально-личностных достижений. На 01.01.2016г. в общеобразовательных организациях ММР получателями гранта «Наш новый учитель» является 17 чел.</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Инфраструктура системы образования Выделение средств на улучшение материально - технической базы из республиканского и местного бюджета образовательным организациям, закупку оборудования способствовало росту показателя доли обучающихся в современных условиях.</w:t>
      </w:r>
      <w:r w:rsidRPr="00306FBC">
        <w:rPr>
          <w:color w:val="333639" w:themeColor="text2" w:themeTint="E6"/>
          <w:sz w:val="24"/>
          <w:szCs w:val="24"/>
        </w:rPr>
        <w:tab/>
      </w:r>
    </w:p>
    <w:p w:rsidR="00A93878" w:rsidRPr="00306FBC" w:rsidRDefault="00A93878" w:rsidP="0056253B">
      <w:pPr>
        <w:keepNext/>
        <w:tabs>
          <w:tab w:val="left" w:pos="216"/>
        </w:tabs>
        <w:spacing w:before="120" w:after="120" w:line="276" w:lineRule="auto"/>
        <w:ind w:left="-4" w:firstLine="709"/>
        <w:jc w:val="both"/>
        <w:rPr>
          <w:color w:val="333639" w:themeColor="text2" w:themeTint="E6"/>
          <w:sz w:val="24"/>
          <w:szCs w:val="24"/>
        </w:rPr>
      </w:pPr>
      <w:r w:rsidRPr="00306FBC">
        <w:rPr>
          <w:color w:val="333639" w:themeColor="text2" w:themeTint="E6"/>
          <w:sz w:val="24"/>
          <w:szCs w:val="24"/>
        </w:rPr>
        <w:tab/>
        <w:t xml:space="preserve">Введены новые объекты, построенные за счет республиканского бюджета: </w:t>
      </w:r>
      <w:r w:rsidR="00520562">
        <w:rPr>
          <w:color w:val="333639" w:themeColor="text2" w:themeTint="E6"/>
          <w:sz w:val="24"/>
          <w:szCs w:val="24"/>
        </w:rPr>
        <w:t xml:space="preserve">в </w:t>
      </w:r>
      <w:r w:rsidRPr="00306FBC">
        <w:rPr>
          <w:color w:val="333639" w:themeColor="text2" w:themeTint="E6"/>
          <w:sz w:val="24"/>
          <w:szCs w:val="24"/>
        </w:rPr>
        <w:t>октябре 2015 года –</w:t>
      </w:r>
      <w:r w:rsidR="00B511C9">
        <w:rPr>
          <w:color w:val="333639" w:themeColor="text2" w:themeTint="E6"/>
          <w:sz w:val="24"/>
          <w:szCs w:val="24"/>
        </w:rPr>
        <w:t xml:space="preserve"> </w:t>
      </w:r>
      <w:r w:rsidRPr="00306FBC">
        <w:rPr>
          <w:color w:val="333639" w:themeColor="text2" w:themeTint="E6"/>
          <w:sz w:val="24"/>
          <w:szCs w:val="24"/>
        </w:rPr>
        <w:t>МБДОУ «Детский  сад комбинированного вида</w:t>
      </w:r>
      <w:r w:rsidR="00B511C9">
        <w:rPr>
          <w:color w:val="333639" w:themeColor="text2" w:themeTint="E6"/>
          <w:sz w:val="24"/>
          <w:szCs w:val="24"/>
        </w:rPr>
        <w:t xml:space="preserve">№  13 «Серебряное копытце» ММР </w:t>
      </w:r>
      <w:r w:rsidRPr="00306FBC">
        <w:rPr>
          <w:color w:val="333639" w:themeColor="text2" w:themeTint="E6"/>
          <w:sz w:val="24"/>
          <w:szCs w:val="24"/>
        </w:rPr>
        <w:t>- 81 773,7 тыс. рублей;</w:t>
      </w:r>
      <w:r w:rsidR="00B511C9">
        <w:rPr>
          <w:color w:val="333639" w:themeColor="text2" w:themeTint="E6"/>
          <w:sz w:val="24"/>
          <w:szCs w:val="24"/>
        </w:rPr>
        <w:t xml:space="preserve"> </w:t>
      </w:r>
      <w:r w:rsidRPr="00306FBC">
        <w:rPr>
          <w:color w:val="333639" w:themeColor="text2" w:themeTint="E6"/>
          <w:sz w:val="24"/>
          <w:szCs w:val="24"/>
        </w:rPr>
        <w:t>сентябрь  2015 года - МБДОУ «Иж</w:t>
      </w:r>
      <w:r w:rsidR="00B511C9">
        <w:rPr>
          <w:color w:val="333639" w:themeColor="text2" w:themeTint="E6"/>
          <w:sz w:val="24"/>
          <w:szCs w:val="24"/>
        </w:rPr>
        <w:t xml:space="preserve">евский детский сад  «Солнышко» </w:t>
      </w:r>
      <w:r w:rsidRPr="00306FBC">
        <w:rPr>
          <w:color w:val="333639" w:themeColor="text2" w:themeTint="E6"/>
          <w:sz w:val="24"/>
          <w:szCs w:val="24"/>
        </w:rPr>
        <w:t xml:space="preserve">ММР – 55 034,3 тыс. рублей. </w:t>
      </w:r>
    </w:p>
    <w:p w:rsidR="00A93878" w:rsidRPr="00306FBC" w:rsidRDefault="00A93878" w:rsidP="0056253B">
      <w:pPr>
        <w:keepNext/>
        <w:tabs>
          <w:tab w:val="left" w:pos="216"/>
        </w:tabs>
        <w:spacing w:before="120" w:after="120" w:line="276" w:lineRule="auto"/>
        <w:ind w:left="-4" w:firstLine="709"/>
        <w:jc w:val="both"/>
        <w:rPr>
          <w:color w:val="333639" w:themeColor="text2" w:themeTint="E6"/>
          <w:sz w:val="24"/>
          <w:szCs w:val="24"/>
        </w:rPr>
      </w:pPr>
      <w:r w:rsidRPr="00306FBC">
        <w:rPr>
          <w:color w:val="333639" w:themeColor="text2" w:themeTint="E6"/>
          <w:sz w:val="24"/>
          <w:szCs w:val="24"/>
        </w:rPr>
        <w:t xml:space="preserve">На  капитальный </w:t>
      </w:r>
      <w:r w:rsidR="00B511C9">
        <w:rPr>
          <w:color w:val="333639" w:themeColor="text2" w:themeTint="E6"/>
          <w:sz w:val="24"/>
          <w:szCs w:val="24"/>
        </w:rPr>
        <w:t xml:space="preserve"> ремонт из республиканского бюджета в </w:t>
      </w:r>
      <w:r w:rsidRPr="00306FBC">
        <w:rPr>
          <w:color w:val="333639" w:themeColor="text2" w:themeTint="E6"/>
          <w:sz w:val="24"/>
          <w:szCs w:val="24"/>
        </w:rPr>
        <w:t xml:space="preserve">2015 </w:t>
      </w:r>
      <w:r w:rsidR="00B511C9">
        <w:rPr>
          <w:color w:val="333639" w:themeColor="text2" w:themeTint="E6"/>
          <w:sz w:val="24"/>
          <w:szCs w:val="24"/>
        </w:rPr>
        <w:t xml:space="preserve"> году </w:t>
      </w:r>
      <w:r w:rsidRPr="00306FBC">
        <w:rPr>
          <w:color w:val="333639" w:themeColor="text2" w:themeTint="E6"/>
          <w:sz w:val="24"/>
          <w:szCs w:val="24"/>
        </w:rPr>
        <w:t xml:space="preserve">выделено 119 345,08 тыс. рублей, в том числе: общеобразовательным учреждениям – 74 821,28 тыс. рублей, дошкольным образовательным учреждениям – 44 523,8 тыс. рублей. На текущий ремонт из местного бюджета в 2015 году выделено 460,37 тыс. рублей. </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22 общеобразовательные школы обеспечены компьютерной техникой, на один компьютер приходится 4 ученика. На сегодняшний день к сети «Интернет» по технологии широкополосного доступа подключено 12 школ, по ВОЛС -5 школ. Износ компьютерного парка составляет – 40 % (в 2014г. – 37 %). В 2015 году было приобретено: 3 интерактивных беспроводных планшета, 3 проекционных комплекта, 3 документ-камеры, 3 ноутбука, 1 акустическая система, 3 многофункциональных устройства, системный блок АРМ-1. Обеспечение школ стационарной компьютерной техникой и мультимедийным оборудованием позволило продолжить работу по использованию информационных систем в обучении и воспитании учащихся. Каждая образовательная организация ведет сайт в информационной системе «Электронное образование».</w:t>
      </w:r>
    </w:p>
    <w:p w:rsidR="006562A9" w:rsidRPr="00306FBC" w:rsidRDefault="00A93878" w:rsidP="0056253B">
      <w:pPr>
        <w:keepNext/>
        <w:spacing w:after="0"/>
        <w:ind w:firstLine="708"/>
        <w:jc w:val="both"/>
        <w:rPr>
          <w:rFonts w:cs="Times New Roman"/>
          <w:color w:val="333639" w:themeColor="text2" w:themeTint="E6"/>
          <w:sz w:val="24"/>
          <w:szCs w:val="24"/>
        </w:rPr>
      </w:pPr>
      <w:r w:rsidRPr="00306FBC">
        <w:rPr>
          <w:rFonts w:eastAsia="Times New Roman"/>
          <w:b/>
          <w:color w:val="333639" w:themeColor="text2" w:themeTint="E6"/>
          <w:sz w:val="24"/>
          <w:szCs w:val="24"/>
        </w:rPr>
        <w:t>Культура.</w:t>
      </w:r>
      <w:r w:rsidRPr="00306FBC">
        <w:rPr>
          <w:rFonts w:eastAsia="Times New Roman"/>
          <w:color w:val="333639" w:themeColor="text2" w:themeTint="E6"/>
          <w:sz w:val="24"/>
          <w:szCs w:val="24"/>
        </w:rPr>
        <w:t xml:space="preserve"> </w:t>
      </w:r>
      <w:r w:rsidR="006562A9" w:rsidRPr="005A1CB8">
        <w:rPr>
          <w:rFonts w:cs="Times New Roman"/>
          <w:color w:val="333639" w:themeColor="text2" w:themeTint="E6"/>
          <w:sz w:val="24"/>
          <w:szCs w:val="24"/>
        </w:rPr>
        <w:t>В систему</w:t>
      </w:r>
      <w:r w:rsidR="006562A9" w:rsidRPr="00306FBC">
        <w:rPr>
          <w:rFonts w:cs="Times New Roman"/>
          <w:b/>
          <w:color w:val="333639" w:themeColor="text2" w:themeTint="E6"/>
          <w:sz w:val="24"/>
          <w:szCs w:val="24"/>
        </w:rPr>
        <w:t xml:space="preserve"> </w:t>
      </w:r>
      <w:r w:rsidR="006562A9" w:rsidRPr="00306FBC">
        <w:rPr>
          <w:rFonts w:cs="Times New Roman"/>
          <w:color w:val="333639" w:themeColor="text2" w:themeTint="E6"/>
          <w:sz w:val="24"/>
          <w:szCs w:val="24"/>
        </w:rPr>
        <w:t xml:space="preserve">управления развитием культуры на территории Менделеевского района входят МАУ «Дворец культуры им. С. Гассара», МБУК Районный Дом культуры «Юность», который включает в состав 21 сельских домов культуры и клубов, отдела по кино-видеообслуживанию населения; МБУК «Централизованная библиотечная система», включающая центральную, детскую, татарскую библиотек в городе и 19  библиотек в сельских населенных пунктах; ГБУК «Краеведческий музей г. Менделеевск», МБУДОД «Детская школа искусств». </w:t>
      </w:r>
    </w:p>
    <w:p w:rsidR="006562A9" w:rsidRPr="00306FBC" w:rsidRDefault="006562A9" w:rsidP="0056253B">
      <w:pPr>
        <w:keepNext/>
        <w:spacing w:after="0"/>
        <w:ind w:firstLine="708"/>
        <w:contextualSpacing/>
        <w:jc w:val="both"/>
        <w:rPr>
          <w:rFonts w:cs="Times New Roman"/>
          <w:color w:val="333639" w:themeColor="text2" w:themeTint="E6"/>
          <w:spacing w:val="-4"/>
          <w:sz w:val="24"/>
          <w:szCs w:val="24"/>
        </w:rPr>
      </w:pPr>
      <w:r w:rsidRPr="00306FBC">
        <w:rPr>
          <w:rFonts w:cs="Times New Roman"/>
          <w:color w:val="333639" w:themeColor="text2" w:themeTint="E6"/>
          <w:sz w:val="24"/>
          <w:szCs w:val="24"/>
        </w:rPr>
        <w:t>Главными задачами в деятельности учреждений культуры в 2015 г. стали подготовка и проведение мероприятий посвященных 70-летию Победы в ВОВ, Году литературы и Году Парков и скверов в РТ. Приоритетами в социально-культурном развитии населения стали так же мероприятия направленные на сохранение культурного наследия, а так же организация культурно-досуговой деятельности: проведение праздников,  выставок, концертов направленных на развитие творческих способностей, духовно-нравственных качеств. Работа во Дворце культуры  проводится согласно перспективного плана.</w:t>
      </w:r>
    </w:p>
    <w:p w:rsidR="006562A9" w:rsidRPr="00306FBC" w:rsidRDefault="006562A9" w:rsidP="0056253B">
      <w:pPr>
        <w:pStyle w:val="af2"/>
        <w:keepNext/>
        <w:spacing w:after="0"/>
        <w:ind w:firstLine="708"/>
        <w:jc w:val="both"/>
        <w:rPr>
          <w:rFonts w:cs="Times New Roman"/>
          <w:color w:val="333639" w:themeColor="text2" w:themeTint="E6"/>
          <w:sz w:val="24"/>
          <w:szCs w:val="24"/>
        </w:rPr>
      </w:pPr>
      <w:r w:rsidRPr="005A1CB8">
        <w:rPr>
          <w:rFonts w:cs="Times New Roman"/>
          <w:color w:val="333639" w:themeColor="text2" w:themeTint="E6"/>
          <w:sz w:val="24"/>
          <w:szCs w:val="24"/>
        </w:rPr>
        <w:t>По программе Республики Татарстан «Сельские клубы</w:t>
      </w:r>
      <w:r w:rsidRPr="00306FBC">
        <w:rPr>
          <w:rFonts w:cs="Times New Roman"/>
          <w:b/>
          <w:color w:val="333639" w:themeColor="text2" w:themeTint="E6"/>
          <w:sz w:val="24"/>
          <w:szCs w:val="24"/>
        </w:rPr>
        <w:t>»</w:t>
      </w:r>
      <w:r w:rsidRPr="00306FBC">
        <w:rPr>
          <w:rFonts w:cs="Times New Roman"/>
          <w:color w:val="333639" w:themeColor="text2" w:themeTint="E6"/>
          <w:sz w:val="24"/>
          <w:szCs w:val="24"/>
        </w:rPr>
        <w:t xml:space="preserve"> в мае 2015 г. открыт новый сельский клуб  в д. Сетяково в составе многофункционального  комплекса,  в сентябре 2015 года открыт новый сельский дом культуры в селе Тураево.  Это большое знаковое событие – одно из звеньев грандиозной программы. Всего за последние 3 года открыли двери сельчанам 5 сельских домов культуры (Ижевский, Мунайкинский, Камаевский СДК). </w:t>
      </w:r>
    </w:p>
    <w:p w:rsidR="006562A9" w:rsidRPr="00306FBC" w:rsidRDefault="006562A9" w:rsidP="0056253B">
      <w:pPr>
        <w:keepNext/>
        <w:spacing w:after="0"/>
        <w:ind w:firstLine="708"/>
        <w:jc w:val="both"/>
        <w:rPr>
          <w:rFonts w:cs="Times New Roman"/>
          <w:color w:val="333639" w:themeColor="text2" w:themeTint="E6"/>
          <w:sz w:val="24"/>
          <w:szCs w:val="24"/>
        </w:rPr>
      </w:pPr>
      <w:r w:rsidRPr="00306FBC">
        <w:rPr>
          <w:rFonts w:cs="Times New Roman"/>
          <w:b/>
          <w:color w:val="333639" w:themeColor="text2" w:themeTint="E6"/>
          <w:sz w:val="24"/>
          <w:szCs w:val="24"/>
        </w:rPr>
        <w:t xml:space="preserve">В 2016 году </w:t>
      </w:r>
      <w:r w:rsidRPr="00306FBC">
        <w:rPr>
          <w:rFonts w:cs="Times New Roman"/>
          <w:color w:val="333639" w:themeColor="text2" w:themeTint="E6"/>
          <w:sz w:val="24"/>
          <w:szCs w:val="24"/>
        </w:rPr>
        <w:t>включены в план строительства клуба в селе Актазики и капитальный ремонт Бизякинского СДК, газификация Псеевского, Тойминского Домов культуры.</w:t>
      </w:r>
    </w:p>
    <w:p w:rsidR="006562A9" w:rsidRPr="00306FBC" w:rsidRDefault="006562A9" w:rsidP="0056253B">
      <w:pPr>
        <w:keepNext/>
        <w:spacing w:before="120" w:after="120" w:line="276" w:lineRule="auto"/>
        <w:ind w:firstLine="708"/>
        <w:jc w:val="both"/>
        <w:rPr>
          <w:color w:val="333639" w:themeColor="text2" w:themeTint="E6"/>
          <w:sz w:val="24"/>
          <w:szCs w:val="24"/>
        </w:rPr>
      </w:pPr>
      <w:r w:rsidRPr="00306FBC">
        <w:rPr>
          <w:rFonts w:eastAsia="Times New Roman"/>
          <w:color w:val="333639" w:themeColor="text2" w:themeTint="E6"/>
          <w:sz w:val="24"/>
          <w:szCs w:val="24"/>
        </w:rPr>
        <w:t>Важным звеном в культурном сопровождении жителей района является библиотечная система Менделеевского муниципального района, которая одновременно на сельских территориях несет на себе сразу несколько. В Менделеевскую ЦБС входят 22 библиотеки: Центральная, Детская, Татарская городская библиотека, 19 сельских  библиотек – филиалов, филиал «Хозяйственно-эксплуатационная служба», действует 2  библиотечных пункта. Количество читателей-12084. Книжный фонд составляет - 218779. Обеспеченность специалистами с профильным образованием составляет 85%. На комплектование библиотечных фондов из местных средств в 2015 году было выделено 249981,71 тыс. руб. (на подписку 199981,71тыс. рублей, на приобретение книг 50 тыс. рублей). Из 22 библиотек оснащены компьютерами 22 библиотеки, 14  библиотек имеют выход в Интернет (Центральная, Детская, Татарская библиотеки, Абалачевская, Брюшлинская, Бизякинская, Ижевская, Ильнетская, Камаевск</w:t>
      </w:r>
      <w:r w:rsidR="00520562">
        <w:rPr>
          <w:rFonts w:eastAsia="Times New Roman"/>
          <w:color w:val="333639" w:themeColor="text2" w:themeTint="E6"/>
          <w:sz w:val="24"/>
          <w:szCs w:val="24"/>
        </w:rPr>
        <w:t xml:space="preserve">ая, Мунайкинская, Монашевская, </w:t>
      </w:r>
      <w:r w:rsidRPr="00306FBC">
        <w:rPr>
          <w:rFonts w:eastAsia="Times New Roman"/>
          <w:color w:val="333639" w:themeColor="text2" w:themeTint="E6"/>
          <w:sz w:val="24"/>
          <w:szCs w:val="24"/>
        </w:rPr>
        <w:t xml:space="preserve">Псеевская, Ст-Гришкинская, Тихоновская сельские библиотеки). Копировально-множительную технику имеют 20 библиотек /в том числе 17 на селе/. В 2015 года в селе Сетяково состоялось открытие нового МФЦ,  где Сетяковская сельская библиотека получила помещение. /площадь – 14,5 кв.м/. В 2015 году Тат-Челнинская сельская библиотека была переведена в СДК, Енабердинская и Тураевская сельские библиотеки были переведены в школы. </w:t>
      </w:r>
      <w:r w:rsidRPr="00306FBC">
        <w:rPr>
          <w:b/>
          <w:color w:val="333639" w:themeColor="text2" w:themeTint="E6"/>
          <w:sz w:val="24"/>
          <w:szCs w:val="24"/>
        </w:rPr>
        <w:t>Детская школа искусств</w:t>
      </w:r>
      <w:r w:rsidRPr="00306FBC">
        <w:rPr>
          <w:color w:val="333639" w:themeColor="text2" w:themeTint="E6"/>
          <w:sz w:val="24"/>
          <w:szCs w:val="24"/>
        </w:rPr>
        <w:t xml:space="preserve"> является единственным в районе начальным звеном профессионального образования в области музыкального, театрального, хореографического и изобразительного искусств. В основу образовательной системы учреждения входит учебный процесс, концертно-лекционная, выставочная и конкурсная деятельность. ДШИ была основана в 1967году.</w:t>
      </w:r>
    </w:p>
    <w:p w:rsidR="00555145" w:rsidRPr="00306FBC" w:rsidRDefault="006562A9" w:rsidP="0056253B">
      <w:pPr>
        <w:pStyle w:val="affffffd"/>
        <w:keepNext/>
        <w:spacing w:line="276" w:lineRule="auto"/>
        <w:ind w:firstLine="708"/>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На сегодняшний день в ДШИ функционирует 4 отделения: музыкальное, - эстетическое, отделение изобразительного искусства, отделение раннего развития, ДШИ предоставляет образовательные услуги всем детям, независимо от их социального статуса, в соответствии с их интересами к данной образовательной области. В настоящее время в школе обучается 350 детей в возрасте от 4 до 15 лет. Работает 28 преподавателей (из них 12  имеют высшую квалификационную категорию, 13 педагогов – </w:t>
      </w:r>
      <w:r w:rsidRPr="00306FBC">
        <w:rPr>
          <w:rFonts w:asciiTheme="minorHAnsi" w:hAnsiTheme="minorHAnsi"/>
          <w:color w:val="333639" w:themeColor="text2" w:themeTint="E6"/>
          <w:szCs w:val="24"/>
          <w:lang w:val="en-US"/>
        </w:rPr>
        <w:t>I</w:t>
      </w:r>
      <w:r w:rsidRPr="00306FBC">
        <w:rPr>
          <w:rFonts w:asciiTheme="minorHAnsi" w:hAnsiTheme="minorHAnsi"/>
          <w:color w:val="333639" w:themeColor="text2" w:themeTint="E6"/>
          <w:szCs w:val="24"/>
        </w:rPr>
        <w:t xml:space="preserve"> кв. категорию). На базе ДШИ существует 12 творческих коллективов. </w:t>
      </w:r>
    </w:p>
    <w:p w:rsidR="00A93878" w:rsidRPr="00306FBC" w:rsidRDefault="00A93878" w:rsidP="0056253B">
      <w:pPr>
        <w:pStyle w:val="affffffd"/>
        <w:keepNext/>
        <w:spacing w:line="276" w:lineRule="auto"/>
        <w:ind w:firstLine="708"/>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В 2015 году  культурно - досуговыми учреждениями ММР проведено  более </w:t>
      </w:r>
      <w:r w:rsidR="00ED1FF5" w:rsidRPr="00306FBC">
        <w:rPr>
          <w:rFonts w:asciiTheme="minorHAnsi" w:hAnsiTheme="minorHAnsi"/>
          <w:color w:val="333639" w:themeColor="text2" w:themeTint="E6"/>
          <w:szCs w:val="24"/>
        </w:rPr>
        <w:t>___</w:t>
      </w:r>
      <w:r w:rsidRPr="00306FBC">
        <w:rPr>
          <w:rFonts w:asciiTheme="minorHAnsi" w:hAnsiTheme="minorHAnsi"/>
          <w:color w:val="333639" w:themeColor="text2" w:themeTint="E6"/>
          <w:szCs w:val="24"/>
        </w:rPr>
        <w:t xml:space="preserve"> мероприятий,  которые посетило </w:t>
      </w:r>
      <w:r w:rsidR="00ED1FF5" w:rsidRPr="00306FBC">
        <w:rPr>
          <w:rFonts w:asciiTheme="minorHAnsi" w:hAnsiTheme="minorHAnsi"/>
          <w:color w:val="333639" w:themeColor="text2" w:themeTint="E6"/>
          <w:szCs w:val="24"/>
        </w:rPr>
        <w:t>___ тысяч человек</w:t>
      </w:r>
      <w:r w:rsidRPr="00306FBC">
        <w:rPr>
          <w:rFonts w:asciiTheme="minorHAnsi" w:hAnsiTheme="minorHAnsi"/>
          <w:color w:val="333639" w:themeColor="text2" w:themeTint="E6"/>
          <w:szCs w:val="24"/>
        </w:rPr>
        <w:t xml:space="preserve">. </w:t>
      </w:r>
    </w:p>
    <w:p w:rsidR="00555145" w:rsidRPr="00306FBC" w:rsidRDefault="00555145" w:rsidP="0056253B">
      <w:pPr>
        <w:keepNext/>
        <w:spacing w:before="0" w:after="200" w:line="276" w:lineRule="auto"/>
        <w:ind w:firstLine="709"/>
        <w:jc w:val="both"/>
        <w:rPr>
          <w:rFonts w:cs="Times New Roman"/>
          <w:color w:val="333639" w:themeColor="text2" w:themeTint="E6"/>
          <w:sz w:val="24"/>
          <w:szCs w:val="24"/>
        </w:rPr>
      </w:pPr>
      <w:r w:rsidRPr="00306FBC">
        <w:rPr>
          <w:color w:val="333639" w:themeColor="text2" w:themeTint="E6"/>
          <w:sz w:val="24"/>
          <w:szCs w:val="24"/>
        </w:rPr>
        <w:t xml:space="preserve">Основными проблемами в этой сфере является, кроме проблем обеспеченности, </w:t>
      </w:r>
      <w:r w:rsidRPr="00306FBC">
        <w:rPr>
          <w:rFonts w:cs="Times New Roman"/>
          <w:color w:val="333639" w:themeColor="text2" w:themeTint="E6"/>
          <w:sz w:val="24"/>
          <w:szCs w:val="24"/>
        </w:rPr>
        <w:t>необходимость модернизации образования в области культуры, самих культурных мероприятий, малое количество новых направлений и неразвитость альтернативные видов культурных мероприятий (уличных праздников, фестивалей, флеш-мобов и т.д.)</w:t>
      </w:r>
    </w:p>
    <w:p w:rsidR="00A93878" w:rsidRPr="00306FBC" w:rsidRDefault="00A93878" w:rsidP="0056253B">
      <w:pPr>
        <w:keepNext/>
        <w:spacing w:before="120" w:after="120" w:line="276" w:lineRule="auto"/>
        <w:ind w:firstLine="708"/>
        <w:jc w:val="both"/>
        <w:rPr>
          <w:color w:val="333639" w:themeColor="text2" w:themeTint="E6"/>
          <w:sz w:val="24"/>
          <w:szCs w:val="24"/>
        </w:rPr>
      </w:pPr>
      <w:r w:rsidRPr="00306FBC">
        <w:rPr>
          <w:rFonts w:eastAsia="Times New Roman"/>
          <w:color w:val="333639" w:themeColor="text2" w:themeTint="E6"/>
          <w:sz w:val="24"/>
          <w:szCs w:val="24"/>
        </w:rPr>
        <w:tab/>
      </w:r>
      <w:r w:rsidRPr="00306FBC">
        <w:rPr>
          <w:rFonts w:eastAsia="Times New Roman"/>
          <w:b/>
          <w:color w:val="333639" w:themeColor="text2" w:themeTint="E6"/>
          <w:sz w:val="24"/>
          <w:szCs w:val="24"/>
        </w:rPr>
        <w:t xml:space="preserve">Реализация молодежной политики. </w:t>
      </w:r>
      <w:r w:rsidRPr="00306FBC">
        <w:rPr>
          <w:color w:val="333639" w:themeColor="text2" w:themeTint="E6"/>
          <w:sz w:val="24"/>
          <w:szCs w:val="24"/>
        </w:rPr>
        <w:t>В Менделеевском районе проживает 30299 человек, из них 13110 молодых, т.е. 42% всего населения района. Из них детей в возрасте до 10 лет - 3028, 2670 в возрасте от 10 до 18 лет, 5749 – от 18 до 30 лет, 185 многодетных детей.</w:t>
      </w:r>
      <w:r w:rsidRPr="00306FBC">
        <w:rPr>
          <w:rFonts w:eastAsia="Times New Roman"/>
          <w:color w:val="333639" w:themeColor="text2" w:themeTint="E6"/>
          <w:sz w:val="24"/>
          <w:szCs w:val="24"/>
        </w:rPr>
        <w:t xml:space="preserve"> Молодежь является самой активной, жизнерадостной, идейной частью населения в обществе. Предъявляя обществу свои потребности, она взамен  всегда готова поделиться своей физической и духовной энергией предложить свою помощь, активно продвигая общество и выступая весомым фактором изменений в обществе. Поэтому очень важно поддерживать связь общества с молодежью, помогая ей и направляя ее.</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Анализ ситуации в молодежной среде показывает, что продолжает оставаться высокой доля молодежи среди незанятого населения – 12,7% от общего числа безработных. Ухудшается состояние здоровья молодежи. По данным центральной районной больницы только 4,6% подростков относятся к 1-й группе здоровья, 79,5%-2-й группе, 15,9% - 3-й группе здоровья, каждый десятый студент имеет хроническое заболевание. Более 586 молодых семей стремятся улучшить свои жилищные условия. Отсутствие жилья у молодых семей является одной из причин сокращения доли молодежи, состоящей в браке, увеличение числа бездетных.</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Требуются конкретные меры по поддержке молодых предпринимателей. Необходимо проведение целенаправленной политики заинтересованными организациями, поэтапная реализация мер, направленных на создание условий для развития предпринимательской деятельности среди молодежи.</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Требуют дальнейшего совершенствования организация досуга и отдыха, развитие сети досуговых центров для молодежи. Необходимо создание условий для развития гражданственности и патриотизма детей и молодёжи, формирования личности, развития молодежного движения, создания и обеспечения общереспубликанской системы поиска, поддержки и развития одаренных и талантливых детей, молодежи.</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Важным условием организации эффективной работы с молодежью, элементом системного к ней подхода является развитие и укрепление материально-технической базы учреждений для молодежи. Молодежная инфраструктура сегодня требует коренного совершенствования. Из традиционной инфраструктуры поддержки молодежной политики, сегодня в Менделеевском муниципальном районе существует лишь 3 подростковых клуба. Отсутствуют на территории молодежные центры, центры информации для молодежи, учебные научно-исследовательские центры, и т.д. Нет места общения для креативной молодежи, созданного их собственными руками.</w:t>
      </w:r>
    </w:p>
    <w:p w:rsidR="009B20DC" w:rsidRPr="00306FBC" w:rsidRDefault="00A93878" w:rsidP="0056253B">
      <w:pPr>
        <w:keepNext/>
        <w:spacing w:line="276" w:lineRule="auto"/>
        <w:ind w:firstLine="360"/>
        <w:jc w:val="both"/>
        <w:rPr>
          <w:color w:val="333639" w:themeColor="text2" w:themeTint="E6"/>
          <w:sz w:val="24"/>
          <w:szCs w:val="24"/>
        </w:rPr>
      </w:pPr>
      <w:r w:rsidRPr="00306FBC">
        <w:rPr>
          <w:b/>
          <w:color w:val="333639" w:themeColor="text2" w:themeTint="E6"/>
          <w:sz w:val="24"/>
          <w:szCs w:val="24"/>
        </w:rPr>
        <w:t xml:space="preserve">Здоровье и безопасность. </w:t>
      </w:r>
      <w:r w:rsidRPr="00306FBC">
        <w:rPr>
          <w:rFonts w:eastAsia="Times New Roman"/>
          <w:color w:val="333639" w:themeColor="text2" w:themeTint="E6"/>
          <w:sz w:val="24"/>
          <w:szCs w:val="24"/>
        </w:rPr>
        <w:t xml:space="preserve">Здравоохранение в районе представлено Центральной районной больницей </w:t>
      </w:r>
      <w:r w:rsidR="00F437B6" w:rsidRPr="00306FBC">
        <w:rPr>
          <w:rFonts w:eastAsia="Times New Roman"/>
          <w:color w:val="333639" w:themeColor="text2" w:themeTint="E6"/>
          <w:sz w:val="24"/>
          <w:szCs w:val="24"/>
        </w:rPr>
        <w:t>(</w:t>
      </w:r>
      <w:r w:rsidR="00F437B6" w:rsidRPr="00306FBC">
        <w:rPr>
          <w:color w:val="333639" w:themeColor="text2" w:themeTint="E6"/>
          <w:sz w:val="24"/>
          <w:szCs w:val="24"/>
        </w:rPr>
        <w:t xml:space="preserve">на 147 койки из них 102 круглосуточных, 45 коек дневного стационара) </w:t>
      </w:r>
      <w:r w:rsidRPr="00306FBC">
        <w:rPr>
          <w:rFonts w:eastAsia="Times New Roman"/>
          <w:color w:val="333639" w:themeColor="text2" w:themeTint="E6"/>
          <w:sz w:val="24"/>
          <w:szCs w:val="24"/>
        </w:rPr>
        <w:t xml:space="preserve">со станцией скорой медицинской помощи и 22 фельдшерско-акушерскими пунктами. </w:t>
      </w:r>
    </w:p>
    <w:p w:rsidR="00A93878" w:rsidRPr="00306FBC" w:rsidRDefault="009B20DC" w:rsidP="0056253B">
      <w:pPr>
        <w:keepNext/>
        <w:spacing w:before="120" w:after="120" w:line="276" w:lineRule="auto"/>
        <w:ind w:firstLine="720"/>
        <w:jc w:val="both"/>
        <w:rPr>
          <w:rFonts w:eastAsia="Times New Roman"/>
          <w:color w:val="333639" w:themeColor="text2" w:themeTint="E6"/>
          <w:sz w:val="24"/>
          <w:szCs w:val="24"/>
        </w:rPr>
      </w:pPr>
      <w:r w:rsidRPr="00306FBC">
        <w:rPr>
          <w:color w:val="333639" w:themeColor="text2" w:themeTint="E6"/>
          <w:sz w:val="24"/>
          <w:szCs w:val="24"/>
        </w:rPr>
        <w:t xml:space="preserve">Обеспеченность койками на 10 000 населения составляет 33,6 койки. </w:t>
      </w:r>
      <w:r w:rsidR="00A93878" w:rsidRPr="00306FBC">
        <w:rPr>
          <w:rFonts w:eastAsia="Times New Roman"/>
          <w:color w:val="333639" w:themeColor="text2" w:themeTint="E6"/>
          <w:sz w:val="24"/>
          <w:szCs w:val="24"/>
        </w:rPr>
        <w:t xml:space="preserve">В целом по Менделеевскому району обеспеченность </w:t>
      </w:r>
      <w:r w:rsidRPr="00306FBC">
        <w:rPr>
          <w:rFonts w:eastAsia="Times New Roman"/>
          <w:color w:val="333639" w:themeColor="text2" w:themeTint="E6"/>
          <w:sz w:val="24"/>
          <w:szCs w:val="24"/>
        </w:rPr>
        <w:t xml:space="preserve">больничными койками </w:t>
      </w:r>
      <w:r w:rsidR="00A93878" w:rsidRPr="00306FBC">
        <w:rPr>
          <w:rFonts w:eastAsia="Times New Roman"/>
          <w:color w:val="333639" w:themeColor="text2" w:themeTint="E6"/>
          <w:sz w:val="24"/>
          <w:szCs w:val="24"/>
        </w:rPr>
        <w:t>составляет лишь 39 % от нормы. Недостаточный уровень обеспеченности больничными койками связан с тенденцией сокращения количества койко-дней (дней пребывания в койке) и увеличение числа дней работы койки в год в связи с проведением структурных преобразований, направленных на усиление роли и повышение качества пер</w:t>
      </w:r>
      <w:r w:rsidR="00F31E5D" w:rsidRPr="00306FBC">
        <w:rPr>
          <w:rFonts w:eastAsia="Times New Roman"/>
          <w:color w:val="333639" w:themeColor="text2" w:themeTint="E6"/>
          <w:sz w:val="24"/>
          <w:szCs w:val="24"/>
        </w:rPr>
        <w:t xml:space="preserve">вичной медико-санитарной помощи. </w:t>
      </w:r>
    </w:p>
    <w:p w:rsidR="00F31E5D" w:rsidRPr="00306FBC" w:rsidRDefault="00F31E5D" w:rsidP="0056253B">
      <w:pPr>
        <w:pStyle w:val="af2"/>
        <w:keepNext/>
        <w:spacing w:line="276" w:lineRule="auto"/>
        <w:ind w:firstLine="708"/>
        <w:jc w:val="both"/>
        <w:rPr>
          <w:b/>
          <w:color w:val="333639" w:themeColor="text2" w:themeTint="E6"/>
          <w:sz w:val="24"/>
          <w:szCs w:val="24"/>
        </w:rPr>
      </w:pPr>
      <w:r w:rsidRPr="00306FBC">
        <w:rPr>
          <w:color w:val="333639" w:themeColor="text2" w:themeTint="E6"/>
          <w:sz w:val="24"/>
          <w:szCs w:val="24"/>
        </w:rPr>
        <w:t>Одной из причин естественной убыли населения – 0,9 (по РТ 2,7) является старение населения Менделеевского района. Одним из показателей качества жизни является продолжительность жизни населения. Средняя продол</w:t>
      </w:r>
      <w:r w:rsidR="00776BF0">
        <w:rPr>
          <w:color w:val="333639" w:themeColor="text2" w:themeTint="E6"/>
          <w:sz w:val="24"/>
          <w:szCs w:val="24"/>
        </w:rPr>
        <w:t>жительность жизни составила 69,3 лет</w:t>
      </w:r>
      <w:r w:rsidRPr="00306FBC">
        <w:rPr>
          <w:color w:val="333639" w:themeColor="text2" w:themeTint="E6"/>
          <w:sz w:val="24"/>
          <w:szCs w:val="24"/>
        </w:rPr>
        <w:t xml:space="preserve"> (по РТ- 71,4год).  Отмечается снижение рождаемости по сравнению с прошлым годом на </w:t>
      </w:r>
      <w:r w:rsidR="00634665" w:rsidRPr="00776BF0">
        <w:rPr>
          <w:color w:val="333639" w:themeColor="text2" w:themeTint="E6"/>
          <w:sz w:val="24"/>
          <w:szCs w:val="24"/>
        </w:rPr>
        <w:t>50</w:t>
      </w:r>
      <w:r w:rsidRPr="00306FBC">
        <w:rPr>
          <w:color w:val="333639" w:themeColor="text2" w:themeTint="E6"/>
          <w:sz w:val="24"/>
          <w:szCs w:val="24"/>
        </w:rPr>
        <w:t xml:space="preserve"> детей. Количество умерших, по сравнению с прошлым годом увеличилось на </w:t>
      </w:r>
      <w:r w:rsidR="00634665" w:rsidRPr="00776BF0">
        <w:rPr>
          <w:color w:val="333639" w:themeColor="text2" w:themeTint="E6"/>
          <w:sz w:val="24"/>
          <w:szCs w:val="24"/>
        </w:rPr>
        <w:t>47</w:t>
      </w:r>
      <w:r w:rsidRPr="00306FBC">
        <w:rPr>
          <w:color w:val="333639" w:themeColor="text2" w:themeTint="E6"/>
          <w:sz w:val="24"/>
          <w:szCs w:val="24"/>
        </w:rPr>
        <w:t xml:space="preserve"> человека</w:t>
      </w:r>
      <w:r w:rsidRPr="00306FBC">
        <w:rPr>
          <w:b/>
          <w:color w:val="333639" w:themeColor="text2" w:themeTint="E6"/>
          <w:sz w:val="24"/>
          <w:szCs w:val="24"/>
        </w:rPr>
        <w:t xml:space="preserve"> </w:t>
      </w:r>
    </w:p>
    <w:p w:rsidR="00F31E5D" w:rsidRPr="00306FBC" w:rsidRDefault="00F31E5D" w:rsidP="0056253B">
      <w:pPr>
        <w:pStyle w:val="af2"/>
        <w:keepNext/>
        <w:spacing w:line="276" w:lineRule="auto"/>
        <w:ind w:firstLine="708"/>
        <w:jc w:val="both"/>
        <w:rPr>
          <w:color w:val="333639" w:themeColor="text2" w:themeTint="E6"/>
          <w:sz w:val="24"/>
          <w:szCs w:val="24"/>
        </w:rPr>
      </w:pPr>
      <w:r w:rsidRPr="00306FBC">
        <w:rPr>
          <w:color w:val="333639" w:themeColor="text2" w:themeTint="E6"/>
          <w:sz w:val="24"/>
          <w:szCs w:val="24"/>
        </w:rPr>
        <w:t xml:space="preserve">В структуре причин общей смертности населения, главная - болезни системы кровообращения – 623,6 на 100 тыс. населения (183 умер.) (по РТ- 621,5). На втором месте – онкологические болезни или новообразования – 71 (50 умер.) (по РТ – 74,1). Следует обратить внимание на высокий  показатель смертности трудоспособного населения. Выросла смертность от сердечно-сосудистых заболеваний, показатель составляет </w:t>
      </w:r>
      <w:r w:rsidRPr="00306FBC">
        <w:rPr>
          <w:b/>
          <w:color w:val="333639" w:themeColor="text2" w:themeTint="E6"/>
          <w:sz w:val="24"/>
          <w:szCs w:val="24"/>
        </w:rPr>
        <w:t xml:space="preserve">172,4 </w:t>
      </w:r>
      <w:r w:rsidRPr="00306FBC">
        <w:rPr>
          <w:color w:val="333639" w:themeColor="text2" w:themeTint="E6"/>
          <w:sz w:val="24"/>
          <w:szCs w:val="24"/>
        </w:rPr>
        <w:t>на 100 тыс. населения (2014году -169,4).</w:t>
      </w:r>
    </w:p>
    <w:p w:rsidR="00F31E5D" w:rsidRPr="00306FBC" w:rsidRDefault="00F31E5D" w:rsidP="0056253B">
      <w:pPr>
        <w:keepNext/>
        <w:spacing w:before="100" w:beforeAutospacing="1" w:after="100" w:afterAutospacing="1"/>
        <w:ind w:firstLine="540"/>
        <w:jc w:val="both"/>
        <w:rPr>
          <w:color w:val="333639" w:themeColor="text2" w:themeTint="E6"/>
          <w:sz w:val="24"/>
          <w:szCs w:val="24"/>
        </w:rPr>
      </w:pPr>
      <w:r w:rsidRPr="00306FBC">
        <w:rPr>
          <w:color w:val="333639" w:themeColor="text2" w:themeTint="E6"/>
          <w:sz w:val="24"/>
          <w:szCs w:val="24"/>
        </w:rPr>
        <w:t xml:space="preserve">В 2015 году заметно выросла первичная и общая заболеваемость. Причина – повышение выявляемости, что связано с проведением диспансеризации взрослого и детского населения. Современный человек стремится к достижению успеха, определенного статуса и независимости. В этой гонке у него не остается времени заниматься собственным здоровьем. В результате он обращается к врачу, когда заболевание требует принятия экстренных мер. Диспансеризация позволяет выявлять заболевания на </w:t>
      </w:r>
      <w:r w:rsidRPr="00306FBC">
        <w:rPr>
          <w:rStyle w:val="afffffff7"/>
          <w:rFonts w:asciiTheme="minorHAnsi" w:hAnsiTheme="minorHAnsi"/>
          <w:b/>
          <w:bCs/>
          <w:color w:val="333639" w:themeColor="text2" w:themeTint="E6"/>
          <w:sz w:val="24"/>
          <w:szCs w:val="24"/>
        </w:rPr>
        <w:t>начальной стадии</w:t>
      </w:r>
      <w:r w:rsidRPr="00306FBC">
        <w:rPr>
          <w:color w:val="333639" w:themeColor="text2" w:themeTint="E6"/>
          <w:sz w:val="24"/>
          <w:szCs w:val="24"/>
        </w:rPr>
        <w:t xml:space="preserve"> их развития, что служит предпосылкой успешного лечения. Всего состоит на диспансерном учете в ЦРБ   – 10902 чел. (36% от всего населения), в 2014г – 10504 (34,6%). Проведена дополнительная диспансеризация Взрослого населения в 100% (всего осмотрено 4808 чел). Проведена диспансеризация несовершеннолетних. Осмотрено - 6097 ребенка. Проведена диспансеризация детей-сирот и детей, находящихся в трудной жизненной ситуации Осмотрено согласно с планом - 69 детей. В структуре общей заболеваемости  ведущее место занимают болезни органов дыхания – 22%, болезни системы кровообращения – 14%, болезни мочеполовой системы –11% и болезни костно-мышечной системы – 10%.  Отмечается снижение заболеваемости злокачественными новообразованиями в районе: 2014 г. – 336,2 2015 год – 300,1</w:t>
      </w:r>
    </w:p>
    <w:p w:rsidR="00F31E5D" w:rsidRPr="00306FBC" w:rsidRDefault="00F31E5D" w:rsidP="0056253B">
      <w:pPr>
        <w:keepNext/>
        <w:spacing w:line="276" w:lineRule="auto"/>
        <w:ind w:firstLine="708"/>
        <w:jc w:val="both"/>
        <w:rPr>
          <w:color w:val="333639" w:themeColor="text2" w:themeTint="E6"/>
          <w:sz w:val="24"/>
          <w:szCs w:val="24"/>
        </w:rPr>
      </w:pPr>
      <w:r w:rsidRPr="00306FBC">
        <w:rPr>
          <w:color w:val="333639" w:themeColor="text2" w:themeTint="E6"/>
          <w:sz w:val="24"/>
          <w:szCs w:val="24"/>
        </w:rPr>
        <w:t xml:space="preserve">Наблюдается снижение заболеваемости туберкулезом, в 2014г выявлено 12чел. – это </w:t>
      </w:r>
      <w:r w:rsidR="007C1633">
        <w:rPr>
          <w:color w:val="333639" w:themeColor="text2" w:themeTint="E6"/>
          <w:sz w:val="24"/>
          <w:szCs w:val="24"/>
        </w:rPr>
        <w:t>составляет 39,6 (на 100 тыс.населения</w:t>
      </w:r>
      <w:r w:rsidRPr="00306FBC">
        <w:rPr>
          <w:color w:val="333639" w:themeColor="text2" w:themeTint="E6"/>
          <w:sz w:val="24"/>
          <w:szCs w:val="24"/>
        </w:rPr>
        <w:t xml:space="preserve">), 2015 г. – 9 человек, что составляет 29,7 (на 100 тыс. населения). </w:t>
      </w:r>
      <w:r w:rsidRPr="00306FBC">
        <w:rPr>
          <w:color w:val="333639" w:themeColor="text2" w:themeTint="E6"/>
          <w:sz w:val="24"/>
          <w:szCs w:val="24"/>
        </w:rPr>
        <w:tab/>
        <w:t>В районе работает программа по снижению заболеваемости туберкулезом утвержденная постановлением Главы администрации. Согласно этой программе мы проводим флюорографическое обследование ежегодно для декретированной группы населения, подростков, больным состоящим на «Д» учете, 2 раза в год осматриваются лица прибывшие из мест лишения свободы, лица имеющие в анамнезе туберкулез, пациенты с психическими и наркологическими заболеваниями и ВИЧ-инфицированные. Остальное население проходить флюорографическое обследование один раз в 2 года. План по флюорографическим обследованием в 2015г составил 95,9 % .</w:t>
      </w:r>
    </w:p>
    <w:p w:rsidR="00A93878" w:rsidRPr="00306FBC" w:rsidRDefault="00A93878" w:rsidP="0056253B">
      <w:pPr>
        <w:keepNext/>
        <w:spacing w:before="120" w:after="120" w:line="276" w:lineRule="auto"/>
        <w:ind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Для оказания неотложной помощи населению района в г.Менделеевске функционирует станция скорой медицинской помощи, размещенная в Центральной районной больнице. Жители района обеспечены скорой медицинской помощью в полной мере, но следует отметить, что в зону обслуживания с 15-минутной доступностью при средней скорости движения 60 км/ч входят не все поселения Менделеевского района.</w:t>
      </w:r>
    </w:p>
    <w:p w:rsidR="00F31E5D" w:rsidRPr="00306FBC" w:rsidRDefault="00A93878" w:rsidP="0056253B">
      <w:pPr>
        <w:pStyle w:val="26"/>
        <w:keepNext/>
        <w:spacing w:line="276" w:lineRule="auto"/>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деятельности всей отрасли, а также решение многих медико-социальных проблем. В систему амбулаторно-поликлинической службы включаются: поликлиники, фельдшерско-акушерские пункты, службы врачей общей практики В целом по району обеспеченность выше нормативного уровня в 2 раза, однако не обеспечены амбулаторно-поликлиническими учреждениями жители Ижевского, Мунайкинского, Старогришкинского и Тихоновского сельских поселений. </w:t>
      </w:r>
      <w:r w:rsidR="00F31E5D" w:rsidRPr="00306FBC">
        <w:rPr>
          <w:rFonts w:eastAsia="Times New Roman"/>
          <w:color w:val="333639" w:themeColor="text2" w:themeTint="E6"/>
          <w:sz w:val="24"/>
          <w:szCs w:val="24"/>
        </w:rPr>
        <w:t xml:space="preserve">Основные проблемы, способствующие заболеваемости населения, </w:t>
      </w:r>
    </w:p>
    <w:p w:rsidR="00F31E5D" w:rsidRPr="00306FBC" w:rsidRDefault="00F31E5D" w:rsidP="0056253B">
      <w:pPr>
        <w:pStyle w:val="26"/>
        <w:keepNext/>
        <w:spacing w:line="276" w:lineRule="auto"/>
        <w:ind w:firstLine="709"/>
        <w:jc w:val="both"/>
        <w:rPr>
          <w:color w:val="333639" w:themeColor="text2" w:themeTint="E6"/>
          <w:sz w:val="24"/>
          <w:szCs w:val="24"/>
        </w:rPr>
      </w:pPr>
      <w:r w:rsidRPr="00EB63B5">
        <w:rPr>
          <w:i/>
          <w:color w:val="333639" w:themeColor="text2" w:themeTint="E6"/>
          <w:sz w:val="24"/>
          <w:szCs w:val="24"/>
        </w:rPr>
        <w:t>Основные факторы, способствующие заболеваемости населения</w:t>
      </w:r>
      <w:r w:rsidRPr="00306FBC">
        <w:rPr>
          <w:b/>
          <w:color w:val="333639" w:themeColor="text2" w:themeTint="E6"/>
          <w:sz w:val="24"/>
          <w:szCs w:val="24"/>
        </w:rPr>
        <w:t>: в</w:t>
      </w:r>
      <w:r w:rsidRPr="00306FBC">
        <w:rPr>
          <w:color w:val="333639" w:themeColor="text2" w:themeTint="E6"/>
          <w:sz w:val="24"/>
          <w:szCs w:val="24"/>
        </w:rPr>
        <w:t>редные привычки (курение, алкоголизм, наркомания); социально-экономические условия жизни, стрессы; старение населения района; недостаточная настроенность населения на профилактику заболеваний.</w:t>
      </w:r>
    </w:p>
    <w:p w:rsidR="00A93878" w:rsidRPr="00306FBC" w:rsidRDefault="00A93878" w:rsidP="0056253B">
      <w:pPr>
        <w:keepNext/>
        <w:spacing w:before="120" w:after="120" w:line="276" w:lineRule="auto"/>
        <w:ind w:firstLine="720"/>
        <w:jc w:val="both"/>
        <w:rPr>
          <w:rFonts w:eastAsia="Times New Roman"/>
          <w:color w:val="333639" w:themeColor="text2" w:themeTint="E6"/>
          <w:sz w:val="24"/>
          <w:szCs w:val="24"/>
        </w:rPr>
      </w:pPr>
      <w:r w:rsidRPr="00306FBC">
        <w:rPr>
          <w:rFonts w:eastAsia="Times New Roman"/>
          <w:b/>
          <w:color w:val="333639" w:themeColor="text2" w:themeTint="E6"/>
          <w:sz w:val="24"/>
          <w:szCs w:val="24"/>
        </w:rPr>
        <w:t>Система социальной защиты населения</w:t>
      </w:r>
      <w:r w:rsidRPr="00306FBC">
        <w:rPr>
          <w:rFonts w:eastAsia="Times New Roman"/>
          <w:color w:val="333639" w:themeColor="text2" w:themeTint="E6"/>
          <w:sz w:val="24"/>
          <w:szCs w:val="24"/>
        </w:rPr>
        <w:t xml:space="preserve"> – это один из важнейших инструментов стабилизации политического и социально-экономического положения в обществе, нейтрализации негативных последствий острых противоречий в жизнедеятельности различных социально-демографических групп населения. Учреждения социальной защиты населения, функционирующие на территории района, представлены двумя основными учреждениями регионального значения: Социальный приют для детей и подростков «Камские зори», Центр социального обслуживания населения «Берег надежды».</w:t>
      </w:r>
    </w:p>
    <w:p w:rsidR="00A93878" w:rsidRPr="00306FBC" w:rsidRDefault="00A93878" w:rsidP="0056253B">
      <w:pPr>
        <w:keepNext/>
        <w:spacing w:before="120" w:after="120" w:line="276" w:lineRule="auto"/>
        <w:ind w:firstLine="708"/>
        <w:jc w:val="both"/>
        <w:rPr>
          <w:rFonts w:eastAsia="Times New Roman"/>
          <w:color w:val="333639" w:themeColor="text2" w:themeTint="E6"/>
          <w:sz w:val="24"/>
          <w:szCs w:val="24"/>
        </w:rPr>
      </w:pPr>
      <w:r w:rsidRPr="00306FBC">
        <w:rPr>
          <w:rFonts w:eastAsia="Times New Roman"/>
          <w:color w:val="333639" w:themeColor="text2" w:themeTint="E6"/>
          <w:sz w:val="24"/>
          <w:szCs w:val="24"/>
        </w:rPr>
        <w:t>2016 году и последующие годы здравоохранению предстоит проводить эффективную государственную политику в сфере здравоохранения  по  приоритетным  направлениям, обозначенным правительством Российской Федерации и Республики Татарстан:</w:t>
      </w:r>
    </w:p>
    <w:p w:rsidR="00A93878" w:rsidRPr="007C1633" w:rsidRDefault="00A93878" w:rsidP="0056253B">
      <w:pPr>
        <w:keepNext/>
        <w:spacing w:before="120" w:after="120" w:line="276" w:lineRule="auto"/>
        <w:ind w:firstLine="708"/>
        <w:jc w:val="both"/>
        <w:rPr>
          <w:rFonts w:eastAsia="Times New Roman"/>
          <w:color w:val="333639" w:themeColor="text2" w:themeTint="E6"/>
          <w:sz w:val="24"/>
          <w:szCs w:val="24"/>
        </w:rPr>
      </w:pPr>
      <w:r w:rsidRPr="007C1633">
        <w:rPr>
          <w:rFonts w:eastAsia="Times New Roman"/>
          <w:color w:val="333639" w:themeColor="text2" w:themeTint="E6"/>
          <w:sz w:val="24"/>
          <w:szCs w:val="24"/>
        </w:rPr>
        <w:t>участие в реализации целевых программ и пилотных проектов;</w:t>
      </w:r>
    </w:p>
    <w:p w:rsidR="00A93878" w:rsidRPr="007C1633" w:rsidRDefault="00A93878" w:rsidP="0056253B">
      <w:pPr>
        <w:keepNext/>
        <w:spacing w:before="120" w:after="120" w:line="276" w:lineRule="auto"/>
        <w:ind w:firstLine="708"/>
        <w:jc w:val="both"/>
        <w:rPr>
          <w:rFonts w:eastAsia="Times New Roman"/>
          <w:color w:val="333639" w:themeColor="text2" w:themeTint="E6"/>
          <w:sz w:val="24"/>
          <w:szCs w:val="24"/>
        </w:rPr>
      </w:pPr>
      <w:r w:rsidRPr="007C1633">
        <w:rPr>
          <w:rFonts w:eastAsia="Times New Roman"/>
          <w:color w:val="333639" w:themeColor="text2" w:themeTint="E6"/>
          <w:sz w:val="24"/>
          <w:szCs w:val="24"/>
        </w:rPr>
        <w:t>проведение мероприятий по улучшению демографической ситуации;</w:t>
      </w:r>
    </w:p>
    <w:p w:rsidR="00A93878" w:rsidRPr="007C1633" w:rsidRDefault="00A93878" w:rsidP="0056253B">
      <w:pPr>
        <w:keepNext/>
        <w:spacing w:before="120" w:after="120" w:line="276" w:lineRule="auto"/>
        <w:ind w:firstLine="708"/>
        <w:jc w:val="both"/>
        <w:rPr>
          <w:rFonts w:eastAsia="Times New Roman"/>
          <w:color w:val="333639" w:themeColor="text2" w:themeTint="E6"/>
          <w:sz w:val="24"/>
          <w:szCs w:val="24"/>
        </w:rPr>
      </w:pPr>
      <w:r w:rsidRPr="007C1633">
        <w:rPr>
          <w:rFonts w:eastAsia="Times New Roman"/>
          <w:color w:val="333639" w:themeColor="text2" w:themeTint="E6"/>
          <w:sz w:val="24"/>
          <w:szCs w:val="24"/>
        </w:rPr>
        <w:t>реализации мероприятий диспансеризации определенных групп взрослого населения;</w:t>
      </w:r>
    </w:p>
    <w:p w:rsidR="00A93878" w:rsidRPr="007C1633" w:rsidRDefault="00A93878" w:rsidP="0056253B">
      <w:pPr>
        <w:keepNext/>
        <w:spacing w:before="120" w:after="120" w:line="276" w:lineRule="auto"/>
        <w:ind w:firstLine="708"/>
        <w:jc w:val="both"/>
        <w:rPr>
          <w:rFonts w:eastAsia="Times New Roman"/>
          <w:color w:val="333639" w:themeColor="text2" w:themeTint="E6"/>
          <w:sz w:val="24"/>
          <w:szCs w:val="24"/>
        </w:rPr>
      </w:pPr>
      <w:r w:rsidRPr="007C1633">
        <w:rPr>
          <w:rFonts w:eastAsia="Times New Roman"/>
          <w:color w:val="333639" w:themeColor="text2" w:themeTint="E6"/>
          <w:sz w:val="24"/>
          <w:szCs w:val="24"/>
        </w:rPr>
        <w:t>реализации мероприятий по диспансеризации детского населения;</w:t>
      </w:r>
    </w:p>
    <w:p w:rsidR="00A93878" w:rsidRPr="007C1633" w:rsidRDefault="00A93878" w:rsidP="0056253B">
      <w:pPr>
        <w:keepNext/>
        <w:spacing w:before="120" w:after="120" w:line="276" w:lineRule="auto"/>
        <w:ind w:firstLine="708"/>
        <w:jc w:val="both"/>
        <w:rPr>
          <w:rFonts w:eastAsia="Times New Roman"/>
          <w:color w:val="333639" w:themeColor="text2" w:themeTint="E6"/>
          <w:sz w:val="24"/>
          <w:szCs w:val="24"/>
        </w:rPr>
      </w:pPr>
      <w:r w:rsidRPr="007C1633">
        <w:rPr>
          <w:rFonts w:eastAsia="Times New Roman"/>
          <w:color w:val="333639" w:themeColor="text2" w:themeTint="E6"/>
          <w:sz w:val="24"/>
          <w:szCs w:val="24"/>
        </w:rPr>
        <w:t xml:space="preserve">проведение профилактической работы, направленной на формирование здорового образа жизни;  </w:t>
      </w:r>
    </w:p>
    <w:p w:rsidR="00A93878" w:rsidRPr="007C1633" w:rsidRDefault="00A93878" w:rsidP="0056253B">
      <w:pPr>
        <w:keepNext/>
        <w:spacing w:before="120" w:after="120" w:line="276" w:lineRule="auto"/>
        <w:ind w:firstLine="709"/>
        <w:jc w:val="both"/>
        <w:rPr>
          <w:rFonts w:eastAsia="Times New Roman"/>
          <w:color w:val="333639" w:themeColor="text2" w:themeTint="E6"/>
          <w:sz w:val="24"/>
          <w:szCs w:val="24"/>
        </w:rPr>
      </w:pPr>
      <w:r w:rsidRPr="007C1633">
        <w:rPr>
          <w:rFonts w:eastAsia="Times New Roman"/>
          <w:color w:val="333639" w:themeColor="text2" w:themeTint="E6"/>
          <w:sz w:val="24"/>
          <w:szCs w:val="24"/>
        </w:rPr>
        <w:t xml:space="preserve"> решение вопросов кадровой политики;</w:t>
      </w:r>
    </w:p>
    <w:p w:rsidR="00A93878" w:rsidRPr="00306FBC" w:rsidRDefault="00A93878" w:rsidP="0056253B">
      <w:pPr>
        <w:keepNext/>
        <w:spacing w:before="120" w:after="120" w:line="276" w:lineRule="auto"/>
        <w:ind w:firstLine="708"/>
        <w:jc w:val="both"/>
        <w:rPr>
          <w:rFonts w:eastAsia="Times New Roman"/>
          <w:bCs/>
          <w:color w:val="333639" w:themeColor="text2" w:themeTint="E6"/>
          <w:sz w:val="24"/>
          <w:szCs w:val="24"/>
        </w:rPr>
      </w:pPr>
      <w:r w:rsidRPr="007C1633">
        <w:rPr>
          <w:rFonts w:eastAsia="Times New Roman"/>
          <w:color w:val="333639" w:themeColor="text2" w:themeTint="E6"/>
          <w:sz w:val="24"/>
          <w:szCs w:val="24"/>
        </w:rPr>
        <w:t>укрепление материально-технической базы здравоохранения</w:t>
      </w:r>
      <w:r w:rsidR="007C1633">
        <w:rPr>
          <w:rFonts w:eastAsia="Times New Roman"/>
          <w:color w:val="333639" w:themeColor="text2" w:themeTint="E6"/>
          <w:sz w:val="24"/>
          <w:szCs w:val="24"/>
        </w:rPr>
        <w:t>;</w:t>
      </w:r>
    </w:p>
    <w:p w:rsidR="00A93878" w:rsidRPr="00306FBC" w:rsidRDefault="00A93878" w:rsidP="0056253B">
      <w:pPr>
        <w:keepNext/>
        <w:spacing w:before="120" w:after="120" w:line="276" w:lineRule="auto"/>
        <w:ind w:firstLine="708"/>
        <w:jc w:val="both"/>
        <w:rPr>
          <w:rFonts w:eastAsia="Times New Roman"/>
          <w:color w:val="333639" w:themeColor="text2" w:themeTint="E6"/>
          <w:sz w:val="24"/>
          <w:szCs w:val="24"/>
        </w:rPr>
      </w:pPr>
      <w:r w:rsidRPr="00306FBC">
        <w:rPr>
          <w:rFonts w:eastAsia="Times New Roman"/>
          <w:bCs/>
          <w:color w:val="333639" w:themeColor="text2" w:themeTint="E6"/>
          <w:sz w:val="24"/>
          <w:szCs w:val="24"/>
        </w:rPr>
        <w:t xml:space="preserve">строительство по модульной технологии  2 </w:t>
      </w:r>
      <w:r w:rsidRPr="00306FBC">
        <w:rPr>
          <w:rFonts w:eastAsia="Times New Roman"/>
          <w:color w:val="333639" w:themeColor="text2" w:themeTint="E6"/>
          <w:sz w:val="24"/>
          <w:szCs w:val="24"/>
        </w:rPr>
        <w:t>ФАП в  с. Ремплер и с. Новопольский и капитальный ремонт 5 ФАП, финансирование из республиканского бюджета.</w:t>
      </w:r>
    </w:p>
    <w:p w:rsidR="0086312B" w:rsidRPr="00306FBC" w:rsidRDefault="00A93878" w:rsidP="0056253B">
      <w:pPr>
        <w:keepNext/>
        <w:widowControl w:val="0"/>
        <w:suppressAutoHyphens/>
        <w:spacing w:before="120" w:after="120" w:line="276" w:lineRule="auto"/>
        <w:ind w:firstLine="708"/>
        <w:jc w:val="both"/>
        <w:rPr>
          <w:rFonts w:eastAsia="Arial Unicode MS" w:cs="Mangal"/>
          <w:noProof/>
          <w:color w:val="333639" w:themeColor="text2" w:themeTint="E6"/>
          <w:kern w:val="2"/>
          <w:sz w:val="24"/>
          <w:szCs w:val="24"/>
          <w:lang w:eastAsia="hi-IN" w:bidi="hi-IN"/>
        </w:rPr>
      </w:pPr>
      <w:r w:rsidRPr="00306FBC">
        <w:rPr>
          <w:color w:val="333639" w:themeColor="text2" w:themeTint="E6"/>
          <w:sz w:val="24"/>
          <w:szCs w:val="24"/>
        </w:rPr>
        <w:t xml:space="preserve">Неотъемлемой частью политики сохранения здоровья и увеличения продолжительности жизни является </w:t>
      </w:r>
      <w:r w:rsidRPr="00306FBC">
        <w:rPr>
          <w:b/>
          <w:color w:val="333639" w:themeColor="text2" w:themeTint="E6"/>
          <w:sz w:val="24"/>
          <w:szCs w:val="24"/>
        </w:rPr>
        <w:t>физкультура и спорт</w:t>
      </w:r>
      <w:r w:rsidRPr="00306FBC">
        <w:rPr>
          <w:color w:val="333639" w:themeColor="text2" w:themeTint="E6"/>
          <w:sz w:val="24"/>
          <w:szCs w:val="24"/>
        </w:rPr>
        <w:t xml:space="preserve">. </w:t>
      </w:r>
      <w:r w:rsidR="0086312B" w:rsidRPr="00306FBC">
        <w:rPr>
          <w:noProof/>
          <w:color w:val="333639" w:themeColor="text2" w:themeTint="E6"/>
          <w:sz w:val="24"/>
          <w:szCs w:val="24"/>
        </w:rPr>
        <w:t xml:space="preserve">Количество граждан регулярно занимающихся физкультурой и спортом в Менделеевском муниципальном районе на протяжении нескольких лет имеет положительную динамику. Так данный показатель в 2011 году составлял 28,52% от общей численности населения, а по итогам 2015 года уже 37,5%. (по РТ на 01.01.2015 37,4%). Но несмотря на это, мы считаем это недостаточным и ставим перед собой задачу 100 процентного вовлечения детей не имеющих сильных противопоказаний в занятия спортом в Менделеевском районе. </w:t>
      </w:r>
      <w:r w:rsidR="0086312B" w:rsidRPr="00306FBC">
        <w:rPr>
          <w:rFonts w:eastAsia="Arial Unicode MS" w:cs="Mangal"/>
          <w:noProof/>
          <w:color w:val="333639" w:themeColor="text2" w:themeTint="E6"/>
          <w:kern w:val="2"/>
          <w:sz w:val="24"/>
          <w:szCs w:val="24"/>
          <w:lang w:eastAsia="hi-IN" w:bidi="hi-IN"/>
        </w:rPr>
        <w:t>В районе проходят различные спортивные состязания  среди трудовых коллективов, учащихся школ, пенсионеров. Активно проходили и будут проходить в дальнейшем велопробеги, в котором принимали активное участие жители района разных возрастов – начиная от учеников начальных классов, заканчивая людьми пенсионного возраста.</w:t>
      </w:r>
    </w:p>
    <w:p w:rsidR="0086312B" w:rsidRPr="00306FBC" w:rsidRDefault="0086312B" w:rsidP="0056253B">
      <w:pPr>
        <w:pStyle w:val="affff0"/>
        <w:keepNext/>
        <w:spacing w:before="120" w:after="120" w:line="276" w:lineRule="auto"/>
        <w:ind w:firstLine="708"/>
        <w:jc w:val="both"/>
        <w:rPr>
          <w:rFonts w:asciiTheme="minorHAnsi" w:eastAsia="Arial Unicode MS" w:hAnsiTheme="minorHAnsi" w:cs="Mangal"/>
          <w:noProof/>
          <w:color w:val="333639" w:themeColor="text2" w:themeTint="E6"/>
          <w:kern w:val="2"/>
          <w:szCs w:val="24"/>
          <w:lang w:eastAsia="hi-IN" w:bidi="hi-IN"/>
        </w:rPr>
      </w:pPr>
      <w:r w:rsidRPr="00306FBC">
        <w:rPr>
          <w:rFonts w:asciiTheme="minorHAnsi" w:eastAsia="Arial Unicode MS" w:hAnsiTheme="minorHAnsi" w:cs="Mangal"/>
          <w:noProof/>
          <w:color w:val="333639" w:themeColor="text2" w:themeTint="E6"/>
          <w:kern w:val="2"/>
          <w:szCs w:val="24"/>
          <w:lang w:eastAsia="hi-IN" w:bidi="hi-IN"/>
        </w:rPr>
        <w:t xml:space="preserve">Проводились массовые забеги как Лыжня Татарстана, Крос нации. Проблемой здесь является низкое участие руководителей и работников предприятий и организаций района, наиболее активных членов местного сообщества, а также депутатского корпуса. В основном все мероприятия проходят при участии работников бюджетных организаций и учащихся школ. Необходимо, чтобы мысль о здоровом образе жизни жила в каждом от малого до велика жителей Менделеевского района. </w:t>
      </w:r>
    </w:p>
    <w:p w:rsidR="0086312B" w:rsidRPr="00306FBC" w:rsidRDefault="0086312B" w:rsidP="0056253B">
      <w:pPr>
        <w:pStyle w:val="affff0"/>
        <w:keepNext/>
        <w:spacing w:before="120" w:after="120" w:line="276" w:lineRule="auto"/>
        <w:ind w:firstLine="708"/>
        <w:jc w:val="both"/>
        <w:rPr>
          <w:rFonts w:asciiTheme="minorHAnsi" w:hAnsiTheme="minorHAnsi"/>
          <w:b/>
          <w:noProof/>
          <w:color w:val="333639" w:themeColor="text2" w:themeTint="E6"/>
          <w:szCs w:val="24"/>
        </w:rPr>
      </w:pPr>
      <w:r w:rsidRPr="00306FBC">
        <w:rPr>
          <w:rFonts w:asciiTheme="minorHAnsi" w:eastAsia="Arial Unicode MS" w:hAnsiTheme="minorHAnsi" w:cs="Mangal"/>
          <w:noProof/>
          <w:color w:val="333639" w:themeColor="text2" w:themeTint="E6"/>
          <w:kern w:val="2"/>
          <w:szCs w:val="24"/>
          <w:lang w:eastAsia="hi-IN" w:bidi="hi-IN"/>
        </w:rPr>
        <w:t xml:space="preserve">В  районе  ежегодно проводятся: Первенство Республики Татарстан по кикбоксингу, каратэ, боксу и рукопашному бою. Воспитанники спортивных учреждений регулярно принимаются участие в различных спортивных мероприятиях не только Республики Татарстан, но и за ее пределами. </w:t>
      </w:r>
      <w:r w:rsidRPr="00306FBC">
        <w:rPr>
          <w:rFonts w:asciiTheme="minorHAnsi" w:hAnsiTheme="minorHAnsi"/>
          <w:noProof/>
          <w:color w:val="333639" w:themeColor="text2" w:themeTint="E6"/>
          <w:szCs w:val="24"/>
        </w:rPr>
        <w:t>Так в 2015 году воспитанник ДЮСШ «Батыр» Калимуллин  Ренас стал Чемпионом Мира по борьбе на поясах.</w:t>
      </w:r>
    </w:p>
    <w:p w:rsidR="0086312B" w:rsidRPr="00306FBC" w:rsidRDefault="0086312B" w:rsidP="0056253B">
      <w:pPr>
        <w:pStyle w:val="affff0"/>
        <w:keepNext/>
        <w:spacing w:before="120" w:after="120" w:line="276" w:lineRule="auto"/>
        <w:ind w:firstLine="708"/>
        <w:jc w:val="both"/>
        <w:rPr>
          <w:rFonts w:asciiTheme="minorHAnsi" w:eastAsia="Arial Unicode MS" w:hAnsiTheme="minorHAnsi" w:cs="Mangal"/>
          <w:noProof/>
          <w:color w:val="333639" w:themeColor="text2" w:themeTint="E6"/>
          <w:kern w:val="2"/>
          <w:szCs w:val="24"/>
          <w:lang w:eastAsia="hi-IN" w:bidi="hi-IN"/>
        </w:rPr>
      </w:pPr>
      <w:r w:rsidRPr="00306FBC">
        <w:rPr>
          <w:rFonts w:asciiTheme="minorHAnsi" w:eastAsia="Arial Unicode MS" w:hAnsiTheme="minorHAnsi" w:cs="Mangal"/>
          <w:noProof/>
          <w:color w:val="333639" w:themeColor="text2" w:themeTint="E6"/>
          <w:kern w:val="2"/>
          <w:szCs w:val="24"/>
          <w:lang w:eastAsia="hi-IN" w:bidi="hi-IN"/>
        </w:rPr>
        <w:t xml:space="preserve">С участием людей с ограниченными возможностями проводятся спортивные соревнования по более 7 видам спорта: шашки, шахматы, дартц, амрестлинг, теннис и другие. Стал традиционным спортивный праздник «Марафон спорта», проводимый в дни декады инвалидов. </w:t>
      </w:r>
    </w:p>
    <w:p w:rsidR="0086312B" w:rsidRPr="00306FBC" w:rsidRDefault="0086312B" w:rsidP="0056253B">
      <w:pPr>
        <w:pStyle w:val="affff0"/>
        <w:keepNext/>
        <w:spacing w:before="120" w:after="120" w:line="276" w:lineRule="auto"/>
        <w:ind w:firstLine="708"/>
        <w:jc w:val="both"/>
        <w:rPr>
          <w:rFonts w:asciiTheme="minorHAnsi" w:eastAsia="Arial Unicode MS" w:hAnsiTheme="minorHAnsi" w:cs="Mangal"/>
          <w:noProof/>
          <w:color w:val="333639" w:themeColor="text2" w:themeTint="E6"/>
          <w:kern w:val="2"/>
          <w:szCs w:val="24"/>
          <w:lang w:eastAsia="hi-IN" w:bidi="hi-IN"/>
        </w:rPr>
      </w:pPr>
      <w:r w:rsidRPr="00306FBC">
        <w:rPr>
          <w:rFonts w:asciiTheme="minorHAnsi" w:eastAsia="Arial Unicode MS" w:hAnsiTheme="minorHAnsi" w:cs="Mangal"/>
          <w:noProof/>
          <w:color w:val="333639" w:themeColor="text2" w:themeTint="E6"/>
          <w:kern w:val="2"/>
          <w:szCs w:val="24"/>
          <w:lang w:eastAsia="hi-IN" w:bidi="hi-IN"/>
        </w:rPr>
        <w:t xml:space="preserve">С целью создания благоприятных условий для занятия спортом населения города в августе 2015 года при поддержке Президента РТ Р.Н.Миниханова состоялось открытие после капитального ремонта Спортивно-оздоровительного комплекса «Химик». В игровом зале комплекса впервые в Республике Татарстан выполнено профессиональное спортивное покрытие «Спорт - Корт». </w:t>
      </w:r>
      <w:r w:rsidRPr="00306FBC">
        <w:rPr>
          <w:rFonts w:asciiTheme="minorHAnsi" w:eastAsia="Times New Roman" w:hAnsiTheme="minorHAnsi" w:cs="Tahoma"/>
          <w:color w:val="333639" w:themeColor="text2" w:themeTint="E6"/>
          <w:szCs w:val="24"/>
        </w:rPr>
        <w:t>В составе Дворца Спорта имеется спортивная площадка для выполнение норм ГТО, поле для минифутбола, волейбола, бадминтона, зал единоборств, зал бокса, тренажерный зал.</w:t>
      </w:r>
      <w:r w:rsidRPr="00306FBC">
        <w:rPr>
          <w:rFonts w:asciiTheme="minorHAnsi" w:eastAsia="Arial Unicode MS" w:hAnsiTheme="minorHAnsi" w:cs="Mangal"/>
          <w:noProof/>
          <w:color w:val="333639" w:themeColor="text2" w:themeTint="E6"/>
          <w:kern w:val="2"/>
          <w:szCs w:val="24"/>
          <w:lang w:eastAsia="hi-IN" w:bidi="hi-IN"/>
        </w:rPr>
        <w:t xml:space="preserve"> Объем вложений составил 50 млн. руб.</w:t>
      </w:r>
    </w:p>
    <w:p w:rsidR="00CC40B9" w:rsidRPr="00306FBC" w:rsidRDefault="00CC40B9"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В общественном сознании менделеевцев должно прочно утвердиться мнение, что физическая культура местного сообщества в целом и каждого человека в отдельности представляет собой базовое условие формирования и осуществления здорового образа жизни, который, в свою очередь, не только является основой хорошего самочувствия и бодрого настроения, но и путем к оздоровлению общества в целом, к решению многих его социальных проблем. При этом необходимо отметить, что охрана собственного здоровья – это непосредственная обязанность каждого, он не вправе перекладывать ее на окружающих.</w:t>
      </w:r>
    </w:p>
    <w:p w:rsidR="00CC40B9" w:rsidRPr="00306FBC" w:rsidRDefault="00CC40B9"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Существует необходимость решения ряда проблем в сфере развития физкультуры и спорта:.</w:t>
      </w:r>
    </w:p>
    <w:p w:rsidR="00CC40B9" w:rsidRPr="00306FBC" w:rsidRDefault="00CC40B9"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неравномерные темпы роста массовости занятий физической культурой и спортом, неравномерный охват отдельных категорий населения (студентов, детей и подростков, инвалидов и т.д.). По данным социологических исследований, 72 процента населения не охвачено занятиями физической культуры и спортом, активными формами отдыха. На вопрос «Почему Вы не занимаетесь физкультурой, спортом или активными формами отдыха?» большинство опрошенных ответили, что основная причина – это лень (отсутствие желания);</w:t>
      </w:r>
    </w:p>
    <w:p w:rsidR="00CC40B9" w:rsidRPr="00306FBC" w:rsidRDefault="00CC40B9" w:rsidP="0056253B">
      <w:pPr>
        <w:keepNext/>
        <w:spacing w:before="120" w:after="120" w:line="276" w:lineRule="auto"/>
        <w:ind w:firstLine="709"/>
        <w:rPr>
          <w:rFonts w:eastAsia="Times New Roman"/>
          <w:color w:val="333639" w:themeColor="text2" w:themeTint="E6"/>
          <w:sz w:val="24"/>
          <w:szCs w:val="24"/>
        </w:rPr>
      </w:pPr>
      <w:r w:rsidRPr="00306FBC">
        <w:rPr>
          <w:rFonts w:eastAsia="Times New Roman"/>
          <w:color w:val="333639" w:themeColor="text2" w:themeTint="E6"/>
          <w:sz w:val="24"/>
          <w:szCs w:val="24"/>
        </w:rPr>
        <w:t xml:space="preserve">отсутствие единого реестра объектов в сфере физкультуры и спорта; отсутствие эффективной системы учета лиц, занимающихся физкультурой и спортом; </w:t>
      </w:r>
    </w:p>
    <w:p w:rsidR="00CC40B9" w:rsidRPr="00306FBC" w:rsidRDefault="00CC40B9"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избыточность учебной нагрузки на учащихся начальных классов. По оценке экспертов, сегодня вес учебников и других необходимых школьных материалов в 4 раза превышает нормативный. Кроме того, для занятий физической культурой спортивный инвентарь, как правило, учащиеся хранят дома и приносят в школу в дни занятий уроками физкультуры. Как следствие, тенденцией последних двух лет является снижение численно-сти детей, занимающихся спортом. не каждый спортивный клуб имеет свою детско-юношескую спортивную команду. Это позволило бы, с одной стороны, ведущим спортивным клубам формировать свой резерв, реализовывать имиджевую политику, с другой – помогать и организационно, и материально (в т.ч. с помощью спонсоров) юношеской спортивной команде (или школе);</w:t>
      </w:r>
    </w:p>
    <w:p w:rsidR="00CC40B9" w:rsidRPr="00306FBC" w:rsidRDefault="00CC40B9" w:rsidP="0056253B">
      <w:pPr>
        <w:pStyle w:val="affff0"/>
        <w:keepNext/>
        <w:spacing w:before="120" w:after="120" w:line="276" w:lineRule="auto"/>
        <w:ind w:firstLine="709"/>
        <w:jc w:val="both"/>
        <w:rPr>
          <w:rFonts w:asciiTheme="minorHAnsi" w:eastAsia="Arial Unicode MS" w:hAnsiTheme="minorHAnsi" w:cs="Mangal"/>
          <w:noProof/>
          <w:color w:val="333639" w:themeColor="text2" w:themeTint="E6"/>
          <w:kern w:val="2"/>
          <w:szCs w:val="24"/>
          <w:lang w:eastAsia="hi-IN" w:bidi="hi-IN"/>
        </w:rPr>
      </w:pPr>
      <w:r w:rsidRPr="00306FBC">
        <w:rPr>
          <w:rFonts w:asciiTheme="minorHAnsi" w:eastAsia="Times New Roman" w:hAnsiTheme="minorHAnsi"/>
          <w:color w:val="333639" w:themeColor="text2" w:themeTint="E6"/>
          <w:szCs w:val="24"/>
        </w:rPr>
        <w:t>недостаточная эффективность работы по подготовке кадрового потенциала. Существующая система подготовки кадрового потенциала отрасли не восполняет потребности в кадрах. Имеется дефицит опытных профессиональных функционеров, спортивных специалистов, тренеров, работающих в спортивных федерациях. Недо-статочно специалистов, способных к формированию и реализации эффективной си-стемы подготовки спортсменов;</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b/>
          <w:sz w:val="24"/>
          <w:szCs w:val="24"/>
        </w:rPr>
        <w:t>Охрана окружающей среды.</w:t>
      </w:r>
      <w:r w:rsidRPr="00EB63B5">
        <w:rPr>
          <w:rFonts w:eastAsia="Times New Roman"/>
          <w:sz w:val="24"/>
          <w:szCs w:val="24"/>
        </w:rPr>
        <w:t xml:space="preserve"> Менделеевский муниципальный район является одним из индустриально-аграрных районов республики, где еще в 50-х годах XIX века предпринимателем К.Я. Ушковым был построен Кокшанский завод, осуществляющий крашение тканей в синий цвет. Несколько позже здесь впервые в России стали производить хромовые соли (Nа и К хромпик). В результате, интенсивное химическое загрязнение окружающей среды и, в первую очередь, долины р. Тоймы и самой реки, осуществляется на протяжении более 150 лет, что не могло не отразиться на всех без исключения компонентах окружающей среды: составе аллювиальных отложений нижнего течения этой реки, илах, почве, состоянии и площади древесной растительности района, его воздушном бассейне. В итоге, временной период загрязнения окружающей среды, локальный уровень интенсивности ее загрязнения на территории Менделеевского муниципального района сопоставимы только с экологической ситуацией некоторых крупных городов. Таким образом, можно сказать, что промышленное загрязнение окружающей среды в районе началось значительно раньше, чем в других районах республики, совпадая со временем индустриального производства Казанского промышленного узла.</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Современная экологическая ситуация Менделеевского муниципального района определяется рядом причин и факторов, к числу которых, в первую очередь, относятся производственные (наличие здесь предприятий основной химии и минеральных удобрений, нефтедобыча, использование пестицидов в сельском хозяйстве, высокий процент распашки территории и смываемости почв, крайне низкий процент древесных насаждений и т.д.) и природные (господство ветров южных румбов и загрязнение воздушного бассейна района за счет «трансграничных переносов», наличие крупного водохранилища, являющегося геохимической «ловушкой» и накопителем различных загрязнителей, наличие глубокой и широкой долины р. Тоймы с господством долинных ветров и нисходящих потоков воздуха, густая и глубокая овражно-балочная сеть, интенсивный смыв почв и т.д.).</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i/>
          <w:sz w:val="24"/>
          <w:szCs w:val="24"/>
        </w:rPr>
        <w:t xml:space="preserve">Атмосферный воздух. </w:t>
      </w:r>
      <w:r w:rsidRPr="00EB63B5">
        <w:rPr>
          <w:rFonts w:eastAsia="Times New Roman"/>
          <w:sz w:val="24"/>
          <w:szCs w:val="24"/>
        </w:rPr>
        <w:t>По данным Схемы территориального планирования Республики Татарстан большая часть территории Менделеевского муниципального района характеризуется повышенным потенциалом загрязнения атмосферы (2,7 – 3,0). Это означает, что здесь создаются условия для накапливания выбросов загрязняющих веществ в приземном слое атмосферы. Только небольшая западная часть района располагается на территории с умеренным метеорологическим потенциалом загрязнения атмосферы (2,4 – 2,7), который характеризуется равными условиями для рассеивания и накопления загрязняющих веществ.</w:t>
      </w:r>
    </w:p>
    <w:p w:rsidR="00EB63B5" w:rsidRPr="00EB63B5" w:rsidRDefault="00EB63B5" w:rsidP="0056253B">
      <w:pPr>
        <w:keepNext/>
        <w:spacing w:line="276" w:lineRule="auto"/>
        <w:ind w:firstLine="708"/>
        <w:jc w:val="both"/>
        <w:rPr>
          <w:rFonts w:eastAsia="Times New Roman"/>
          <w:sz w:val="24"/>
          <w:szCs w:val="24"/>
        </w:rPr>
      </w:pPr>
      <w:bookmarkStart w:id="22" w:name="page45"/>
      <w:bookmarkEnd w:id="22"/>
      <w:r w:rsidRPr="00EB63B5">
        <w:rPr>
          <w:rFonts w:eastAsia="Times New Roman"/>
          <w:sz w:val="24"/>
          <w:szCs w:val="24"/>
        </w:rPr>
        <w:t>Объем выбросов загрязняющих веществ в Менделеевском муниципальном районе остается одним из самых высоких в Прикамском регионе. В то же время, до 2006 г. наблюдалась тенденция к уменьшению объема выбросов загрязняющих веществ, что было связано с сокращением объемов добычи нефти, ликвидацией и переоборудованием котельных электрокотлами. В 2007 г., в связи со сдачей предприятиями ОАО «Татнефть» отчетов 2-ТП (воздух) по месту их фактического выброса, зафиксировано резкое увеличение объемов выбросов загрязняющих веществ, и в последние годы наблюдается увеличение объемов выбросов, аналогичная ситуация наблюдается и с 20</w:t>
      </w:r>
      <w:r w:rsidR="004B7DB1">
        <w:rPr>
          <w:rFonts w:eastAsia="Times New Roman"/>
          <w:sz w:val="24"/>
          <w:szCs w:val="24"/>
        </w:rPr>
        <w:t>10 г. (таблица 2.1.6.</w:t>
      </w:r>
      <w:r w:rsidRPr="00EB63B5">
        <w:rPr>
          <w:rFonts w:eastAsia="Times New Roman"/>
          <w:sz w:val="24"/>
          <w:szCs w:val="24"/>
        </w:rPr>
        <w:t>).</w:t>
      </w:r>
    </w:p>
    <w:p w:rsidR="00EB63B5" w:rsidRPr="00EB63B5" w:rsidRDefault="004B7DB1" w:rsidP="0056253B">
      <w:pPr>
        <w:keepNext/>
        <w:spacing w:line="276" w:lineRule="auto"/>
        <w:ind w:firstLine="708"/>
        <w:jc w:val="right"/>
        <w:rPr>
          <w:rFonts w:eastAsia="Times New Roman"/>
          <w:sz w:val="24"/>
          <w:szCs w:val="24"/>
        </w:rPr>
      </w:pPr>
      <w:r>
        <w:rPr>
          <w:rFonts w:eastAsia="Times New Roman"/>
          <w:sz w:val="24"/>
          <w:szCs w:val="24"/>
        </w:rPr>
        <w:t>Таблица 2.1.6.</w:t>
      </w:r>
    </w:p>
    <w:p w:rsidR="00EB63B5" w:rsidRPr="004B7DB1" w:rsidRDefault="00EB63B5" w:rsidP="0056253B">
      <w:pPr>
        <w:keepNext/>
        <w:spacing w:line="276" w:lineRule="auto"/>
        <w:ind w:firstLine="708"/>
        <w:jc w:val="center"/>
        <w:rPr>
          <w:rFonts w:eastAsia="Times New Roman"/>
          <w:sz w:val="24"/>
          <w:szCs w:val="24"/>
        </w:rPr>
      </w:pPr>
      <w:r w:rsidRPr="004B7DB1">
        <w:rPr>
          <w:rFonts w:eastAsia="Times New Roman"/>
          <w:sz w:val="24"/>
          <w:szCs w:val="24"/>
        </w:rPr>
        <w:t>Динамика выбросов загрязняющих веществ по Менделеевскому  муниципальному району от промышленности (тыс. т/год)</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3"/>
        <w:gridCol w:w="1127"/>
        <w:gridCol w:w="992"/>
        <w:gridCol w:w="992"/>
        <w:gridCol w:w="993"/>
        <w:gridCol w:w="1134"/>
        <w:gridCol w:w="1134"/>
        <w:gridCol w:w="1417"/>
        <w:gridCol w:w="1276"/>
      </w:tblGrid>
      <w:tr w:rsidR="00C334EF" w:rsidRPr="00EB63B5" w:rsidTr="00C334EF">
        <w:trPr>
          <w:trHeight w:val="236"/>
        </w:trPr>
        <w:tc>
          <w:tcPr>
            <w:tcW w:w="863"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2005 г.</w:t>
            </w:r>
          </w:p>
        </w:tc>
        <w:tc>
          <w:tcPr>
            <w:tcW w:w="1127"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2006 г.</w:t>
            </w:r>
          </w:p>
        </w:tc>
        <w:tc>
          <w:tcPr>
            <w:tcW w:w="992"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2007 г.</w:t>
            </w:r>
          </w:p>
        </w:tc>
        <w:tc>
          <w:tcPr>
            <w:tcW w:w="992"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2008 г.</w:t>
            </w:r>
          </w:p>
        </w:tc>
        <w:tc>
          <w:tcPr>
            <w:tcW w:w="993" w:type="dxa"/>
            <w:shd w:val="clear" w:color="auto" w:fill="auto"/>
            <w:vAlign w:val="bottom"/>
          </w:tcPr>
          <w:p w:rsidR="00C334EF" w:rsidRPr="00EB63B5" w:rsidRDefault="00C334EF" w:rsidP="0056253B">
            <w:pPr>
              <w:keepNext/>
              <w:spacing w:line="276" w:lineRule="auto"/>
              <w:ind w:firstLine="5"/>
              <w:jc w:val="center"/>
              <w:rPr>
                <w:rFonts w:eastAsia="Times New Roman"/>
                <w:sz w:val="24"/>
                <w:szCs w:val="24"/>
              </w:rPr>
            </w:pPr>
            <w:r w:rsidRPr="00EB63B5">
              <w:rPr>
                <w:rFonts w:eastAsia="Times New Roman"/>
                <w:sz w:val="24"/>
                <w:szCs w:val="24"/>
              </w:rPr>
              <w:t>2009 г.</w:t>
            </w:r>
          </w:p>
        </w:tc>
        <w:tc>
          <w:tcPr>
            <w:tcW w:w="1134"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2010 г.</w:t>
            </w:r>
          </w:p>
        </w:tc>
        <w:tc>
          <w:tcPr>
            <w:tcW w:w="1134"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2011 г.</w:t>
            </w:r>
          </w:p>
        </w:tc>
        <w:tc>
          <w:tcPr>
            <w:tcW w:w="1417"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2012 г.</w:t>
            </w:r>
          </w:p>
        </w:tc>
        <w:tc>
          <w:tcPr>
            <w:tcW w:w="1276"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2013 г.</w:t>
            </w:r>
          </w:p>
        </w:tc>
      </w:tr>
      <w:tr w:rsidR="00C334EF" w:rsidRPr="00EB63B5" w:rsidTr="00C334EF">
        <w:trPr>
          <w:trHeight w:val="220"/>
        </w:trPr>
        <w:tc>
          <w:tcPr>
            <w:tcW w:w="863"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0,859</w:t>
            </w:r>
          </w:p>
        </w:tc>
        <w:tc>
          <w:tcPr>
            <w:tcW w:w="1127"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0,627</w:t>
            </w:r>
          </w:p>
        </w:tc>
        <w:tc>
          <w:tcPr>
            <w:tcW w:w="992"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3,092</w:t>
            </w:r>
          </w:p>
        </w:tc>
        <w:tc>
          <w:tcPr>
            <w:tcW w:w="992"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3,486</w:t>
            </w:r>
          </w:p>
        </w:tc>
        <w:tc>
          <w:tcPr>
            <w:tcW w:w="993"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3,709</w:t>
            </w:r>
          </w:p>
        </w:tc>
        <w:tc>
          <w:tcPr>
            <w:tcW w:w="1134"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1,449</w:t>
            </w:r>
          </w:p>
        </w:tc>
        <w:tc>
          <w:tcPr>
            <w:tcW w:w="1134"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2,011</w:t>
            </w:r>
          </w:p>
        </w:tc>
        <w:tc>
          <w:tcPr>
            <w:tcW w:w="1417"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2,262</w:t>
            </w:r>
          </w:p>
        </w:tc>
        <w:tc>
          <w:tcPr>
            <w:tcW w:w="1276"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2,352</w:t>
            </w:r>
          </w:p>
        </w:tc>
      </w:tr>
    </w:tbl>
    <w:p w:rsidR="00EB63B5" w:rsidRPr="00EB63B5" w:rsidRDefault="00EB63B5" w:rsidP="0056253B">
      <w:pPr>
        <w:keepNext/>
        <w:spacing w:line="276" w:lineRule="auto"/>
        <w:ind w:firstLine="708"/>
        <w:jc w:val="both"/>
        <w:rPr>
          <w:rFonts w:eastAsia="Times New Roman"/>
          <w:sz w:val="24"/>
          <w:szCs w:val="24"/>
          <w:lang w:val="en-US"/>
        </w:rPr>
      </w:pP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 xml:space="preserve">Следует отметить, что для данной местности роза ветров является неблагоприятной. Так, 60 % всех воздушных потоков зимой, 36 % летом, 47 % весной и 54 % осенью в районе составляют ветра южных румбов, поэтому выбросы от городов Набережные Челны, Нижнекамск, Елабуга (таблица </w:t>
      </w:r>
      <w:r w:rsidR="008C44F3" w:rsidRPr="008C44F3">
        <w:rPr>
          <w:rFonts w:eastAsia="Times New Roman"/>
          <w:sz w:val="24"/>
          <w:szCs w:val="24"/>
        </w:rPr>
        <w:t>2.1.7.)</w:t>
      </w:r>
      <w:r w:rsidRPr="00EB63B5">
        <w:rPr>
          <w:rFonts w:eastAsia="Times New Roman"/>
          <w:sz w:val="24"/>
          <w:szCs w:val="24"/>
        </w:rPr>
        <w:t xml:space="preserve"> с их промышленными зонами оказывают влияние на состояние атмосферного воздуха района.</w:t>
      </w:r>
    </w:p>
    <w:p w:rsidR="00EB63B5" w:rsidRPr="004B7DB1" w:rsidRDefault="004B7DB1" w:rsidP="0056253B">
      <w:pPr>
        <w:keepNext/>
        <w:spacing w:line="276" w:lineRule="auto"/>
        <w:ind w:firstLine="708"/>
        <w:jc w:val="right"/>
        <w:rPr>
          <w:rFonts w:eastAsia="Times New Roman"/>
          <w:sz w:val="24"/>
          <w:szCs w:val="24"/>
        </w:rPr>
      </w:pPr>
      <w:r w:rsidRPr="004B7DB1">
        <w:rPr>
          <w:rFonts w:eastAsia="Times New Roman"/>
          <w:sz w:val="24"/>
          <w:szCs w:val="24"/>
        </w:rPr>
        <w:t>Таблица 2.1.7.</w:t>
      </w:r>
    </w:p>
    <w:p w:rsidR="00EB63B5" w:rsidRPr="004B7DB1" w:rsidRDefault="00EB63B5" w:rsidP="0056253B">
      <w:pPr>
        <w:keepNext/>
        <w:spacing w:line="276" w:lineRule="auto"/>
        <w:ind w:firstLine="708"/>
        <w:rPr>
          <w:rFonts w:eastAsia="Times New Roman"/>
          <w:sz w:val="24"/>
          <w:szCs w:val="24"/>
        </w:rPr>
      </w:pPr>
      <w:r w:rsidRPr="004B7DB1">
        <w:rPr>
          <w:rFonts w:eastAsia="Times New Roman"/>
          <w:sz w:val="24"/>
          <w:szCs w:val="24"/>
        </w:rPr>
        <w:t>Количество источников и объемов выбросов загрязняющих веществ</w:t>
      </w:r>
    </w:p>
    <w:tbl>
      <w:tblPr>
        <w:tblW w:w="9800" w:type="dxa"/>
        <w:tblInd w:w="10" w:type="dxa"/>
        <w:tblLayout w:type="fixed"/>
        <w:tblCellMar>
          <w:left w:w="0" w:type="dxa"/>
          <w:right w:w="0" w:type="dxa"/>
        </w:tblCellMar>
        <w:tblLook w:val="04A0" w:firstRow="1" w:lastRow="0" w:firstColumn="1" w:lastColumn="0" w:noHBand="0" w:noVBand="1"/>
      </w:tblPr>
      <w:tblGrid>
        <w:gridCol w:w="2260"/>
        <w:gridCol w:w="1180"/>
        <w:gridCol w:w="900"/>
        <w:gridCol w:w="900"/>
        <w:gridCol w:w="920"/>
        <w:gridCol w:w="1160"/>
        <w:gridCol w:w="1260"/>
        <w:gridCol w:w="1220"/>
      </w:tblGrid>
      <w:tr w:rsidR="00EB63B5" w:rsidRPr="00EB63B5" w:rsidTr="004B7DB1">
        <w:trPr>
          <w:trHeight w:val="236"/>
          <w:tblHeader/>
        </w:trPr>
        <w:tc>
          <w:tcPr>
            <w:tcW w:w="2260" w:type="dxa"/>
            <w:vMerge w:val="restart"/>
            <w:tcBorders>
              <w:top w:val="single" w:sz="8" w:space="0" w:color="auto"/>
              <w:left w:val="single" w:sz="8" w:space="0" w:color="auto"/>
              <w:right w:val="single" w:sz="8" w:space="0" w:color="auto"/>
            </w:tcBorders>
            <w:vAlign w:val="center"/>
          </w:tcPr>
          <w:p w:rsidR="00EB63B5" w:rsidRPr="00EB63B5" w:rsidRDefault="00EB63B5" w:rsidP="0056253B">
            <w:pPr>
              <w:keepNext/>
              <w:spacing w:before="0" w:after="0" w:line="276" w:lineRule="auto"/>
              <w:jc w:val="center"/>
              <w:rPr>
                <w:rFonts w:eastAsia="Times New Roman"/>
                <w:sz w:val="24"/>
                <w:szCs w:val="24"/>
              </w:rPr>
            </w:pPr>
            <w:r w:rsidRPr="00EB63B5">
              <w:rPr>
                <w:rFonts w:eastAsia="Times New Roman"/>
                <w:b/>
                <w:sz w:val="24"/>
                <w:szCs w:val="24"/>
              </w:rPr>
              <w:t>Муниципальное образование</w:t>
            </w:r>
          </w:p>
        </w:tc>
        <w:tc>
          <w:tcPr>
            <w:tcW w:w="1180" w:type="dxa"/>
            <w:vMerge w:val="restart"/>
            <w:tcBorders>
              <w:top w:val="single" w:sz="8" w:space="0" w:color="auto"/>
              <w:left w:val="nil"/>
              <w:right w:val="single" w:sz="8" w:space="0" w:color="auto"/>
            </w:tcBorders>
            <w:vAlign w:val="center"/>
            <w:hideMark/>
          </w:tcPr>
          <w:p w:rsidR="00EB63B5" w:rsidRPr="00EB63B5" w:rsidRDefault="00EB63B5" w:rsidP="0056253B">
            <w:pPr>
              <w:keepNext/>
              <w:spacing w:before="0" w:after="0" w:line="276" w:lineRule="auto"/>
              <w:ind w:firstLine="8"/>
              <w:jc w:val="center"/>
              <w:rPr>
                <w:rFonts w:eastAsia="Times New Roman"/>
                <w:b/>
                <w:w w:val="98"/>
                <w:sz w:val="24"/>
                <w:szCs w:val="24"/>
              </w:rPr>
            </w:pPr>
            <w:r w:rsidRPr="00EB63B5">
              <w:rPr>
                <w:rFonts w:eastAsia="Times New Roman"/>
                <w:b/>
                <w:w w:val="98"/>
                <w:sz w:val="24"/>
                <w:szCs w:val="24"/>
              </w:rPr>
              <w:t>Кол-во</w:t>
            </w:r>
          </w:p>
          <w:p w:rsidR="00EB63B5" w:rsidRPr="00EB63B5" w:rsidRDefault="00EB63B5" w:rsidP="0056253B">
            <w:pPr>
              <w:keepNext/>
              <w:spacing w:before="0" w:after="0" w:line="276" w:lineRule="auto"/>
              <w:ind w:firstLine="8"/>
              <w:jc w:val="center"/>
              <w:rPr>
                <w:rFonts w:eastAsia="Times New Roman"/>
                <w:b/>
                <w:w w:val="99"/>
                <w:sz w:val="24"/>
                <w:szCs w:val="24"/>
              </w:rPr>
            </w:pPr>
            <w:r w:rsidRPr="00EB63B5">
              <w:rPr>
                <w:rFonts w:eastAsia="Times New Roman"/>
                <w:b/>
                <w:sz w:val="24"/>
                <w:szCs w:val="24"/>
              </w:rPr>
              <w:t>источ-</w:t>
            </w:r>
            <w:r w:rsidRPr="00EB63B5">
              <w:rPr>
                <w:rFonts w:eastAsia="Times New Roman"/>
                <w:b/>
                <w:w w:val="99"/>
                <w:sz w:val="24"/>
                <w:szCs w:val="24"/>
              </w:rPr>
              <w:t>в в</w:t>
            </w:r>
          </w:p>
          <w:p w:rsidR="00EB63B5" w:rsidRPr="00EB63B5" w:rsidRDefault="00EB63B5" w:rsidP="0056253B">
            <w:pPr>
              <w:keepNext/>
              <w:spacing w:before="0" w:after="0" w:line="276" w:lineRule="auto"/>
              <w:ind w:firstLine="8"/>
              <w:jc w:val="center"/>
              <w:rPr>
                <w:rFonts w:eastAsia="Times New Roman"/>
                <w:b/>
                <w:w w:val="98"/>
                <w:sz w:val="24"/>
                <w:szCs w:val="24"/>
              </w:rPr>
            </w:pPr>
            <w:r w:rsidRPr="00EB63B5">
              <w:rPr>
                <w:rFonts w:eastAsia="Times New Roman"/>
                <w:b/>
                <w:w w:val="99"/>
                <w:sz w:val="24"/>
                <w:szCs w:val="24"/>
              </w:rPr>
              <w:t>2013 г</w:t>
            </w:r>
          </w:p>
        </w:tc>
        <w:tc>
          <w:tcPr>
            <w:tcW w:w="3880" w:type="dxa"/>
            <w:gridSpan w:val="4"/>
            <w:tcBorders>
              <w:top w:val="single" w:sz="8" w:space="0" w:color="auto"/>
              <w:left w:val="nil"/>
              <w:bottom w:val="single" w:sz="8" w:space="0" w:color="auto"/>
              <w:right w:val="single" w:sz="8" w:space="0" w:color="auto"/>
            </w:tcBorders>
            <w:vAlign w:val="center"/>
            <w:hideMark/>
          </w:tcPr>
          <w:p w:rsidR="00EB63B5" w:rsidRPr="00EB63B5" w:rsidRDefault="00EB63B5" w:rsidP="0056253B">
            <w:pPr>
              <w:keepNext/>
              <w:spacing w:before="0" w:after="0" w:line="276" w:lineRule="auto"/>
              <w:jc w:val="center"/>
              <w:rPr>
                <w:rFonts w:eastAsia="Times New Roman"/>
                <w:b/>
                <w:sz w:val="24"/>
                <w:szCs w:val="24"/>
              </w:rPr>
            </w:pPr>
            <w:r w:rsidRPr="00EB63B5">
              <w:rPr>
                <w:rFonts w:eastAsia="Times New Roman"/>
                <w:b/>
                <w:sz w:val="24"/>
                <w:szCs w:val="24"/>
              </w:rPr>
              <w:t>Масса выбросов ЗВ, тыс. т</w:t>
            </w:r>
          </w:p>
        </w:tc>
        <w:tc>
          <w:tcPr>
            <w:tcW w:w="1260" w:type="dxa"/>
            <w:vMerge w:val="restart"/>
            <w:tcBorders>
              <w:top w:val="single" w:sz="8" w:space="0" w:color="auto"/>
              <w:left w:val="nil"/>
              <w:right w:val="single" w:sz="8" w:space="0" w:color="auto"/>
            </w:tcBorders>
            <w:vAlign w:val="center"/>
            <w:hideMark/>
          </w:tcPr>
          <w:p w:rsidR="00EB63B5" w:rsidRPr="00EB63B5" w:rsidRDefault="00EB63B5" w:rsidP="0056253B">
            <w:pPr>
              <w:keepNext/>
              <w:spacing w:before="0" w:after="0" w:line="276" w:lineRule="auto"/>
              <w:jc w:val="center"/>
              <w:rPr>
                <w:rFonts w:eastAsia="Times New Roman"/>
                <w:b/>
                <w:sz w:val="24"/>
                <w:szCs w:val="24"/>
              </w:rPr>
            </w:pPr>
            <w:r w:rsidRPr="00EB63B5">
              <w:rPr>
                <w:rFonts w:eastAsia="Times New Roman"/>
                <w:b/>
                <w:sz w:val="24"/>
                <w:szCs w:val="24"/>
              </w:rPr>
              <w:t>Уловлено и</w:t>
            </w:r>
          </w:p>
          <w:p w:rsidR="00EB63B5" w:rsidRPr="00EB63B5" w:rsidRDefault="00EB63B5" w:rsidP="0056253B">
            <w:pPr>
              <w:keepNext/>
              <w:spacing w:before="0" w:after="0" w:line="276" w:lineRule="auto"/>
              <w:jc w:val="center"/>
              <w:rPr>
                <w:rFonts w:eastAsia="Times New Roman"/>
                <w:b/>
                <w:sz w:val="24"/>
                <w:szCs w:val="24"/>
              </w:rPr>
            </w:pPr>
            <w:r w:rsidRPr="00EB63B5">
              <w:rPr>
                <w:rFonts w:eastAsia="Times New Roman"/>
                <w:b/>
                <w:sz w:val="24"/>
                <w:szCs w:val="24"/>
              </w:rPr>
              <w:t>обезвр-но ЗВ,</w:t>
            </w:r>
          </w:p>
          <w:p w:rsidR="00EB63B5" w:rsidRPr="00EB63B5" w:rsidRDefault="00EB63B5" w:rsidP="0056253B">
            <w:pPr>
              <w:keepNext/>
              <w:spacing w:before="0" w:after="0" w:line="276" w:lineRule="auto"/>
              <w:jc w:val="center"/>
              <w:rPr>
                <w:rFonts w:eastAsia="Times New Roman"/>
                <w:b/>
                <w:sz w:val="24"/>
                <w:szCs w:val="24"/>
              </w:rPr>
            </w:pPr>
            <w:r w:rsidRPr="00EB63B5">
              <w:rPr>
                <w:rFonts w:eastAsia="Times New Roman"/>
                <w:b/>
                <w:sz w:val="24"/>
                <w:szCs w:val="24"/>
              </w:rPr>
              <w:t>тыс.т/год</w:t>
            </w:r>
          </w:p>
        </w:tc>
        <w:tc>
          <w:tcPr>
            <w:tcW w:w="1220" w:type="dxa"/>
            <w:vMerge w:val="restart"/>
            <w:tcBorders>
              <w:top w:val="single" w:sz="8" w:space="0" w:color="auto"/>
              <w:left w:val="nil"/>
              <w:right w:val="single" w:sz="8" w:space="0" w:color="auto"/>
            </w:tcBorders>
            <w:vAlign w:val="center"/>
            <w:hideMark/>
          </w:tcPr>
          <w:p w:rsidR="00EB63B5" w:rsidRPr="00EB63B5" w:rsidRDefault="00EB63B5" w:rsidP="0056253B">
            <w:pPr>
              <w:keepNext/>
              <w:spacing w:before="0" w:after="0" w:line="276" w:lineRule="auto"/>
              <w:jc w:val="center"/>
              <w:rPr>
                <w:rFonts w:eastAsia="Times New Roman"/>
                <w:b/>
                <w:w w:val="99"/>
                <w:sz w:val="24"/>
                <w:szCs w:val="24"/>
              </w:rPr>
            </w:pPr>
            <w:r w:rsidRPr="00EB63B5">
              <w:rPr>
                <w:rFonts w:eastAsia="Times New Roman"/>
                <w:b/>
                <w:w w:val="99"/>
                <w:sz w:val="24"/>
                <w:szCs w:val="24"/>
              </w:rPr>
              <w:t>Уловлено</w:t>
            </w:r>
          </w:p>
          <w:p w:rsidR="00EB63B5" w:rsidRPr="00EB63B5" w:rsidRDefault="00EB63B5" w:rsidP="0056253B">
            <w:pPr>
              <w:keepNext/>
              <w:spacing w:before="0" w:after="0" w:line="276" w:lineRule="auto"/>
              <w:jc w:val="center"/>
              <w:rPr>
                <w:rFonts w:eastAsia="Times New Roman"/>
                <w:b/>
                <w:sz w:val="24"/>
                <w:szCs w:val="24"/>
              </w:rPr>
            </w:pPr>
            <w:r w:rsidRPr="00EB63B5">
              <w:rPr>
                <w:rFonts w:eastAsia="Times New Roman"/>
                <w:b/>
                <w:sz w:val="24"/>
                <w:szCs w:val="24"/>
              </w:rPr>
              <w:t>в% к</w:t>
            </w:r>
          </w:p>
          <w:p w:rsidR="00EB63B5" w:rsidRPr="00EB63B5" w:rsidRDefault="00EB63B5" w:rsidP="0056253B">
            <w:pPr>
              <w:keepNext/>
              <w:spacing w:before="0" w:after="0" w:line="276" w:lineRule="auto"/>
              <w:jc w:val="center"/>
              <w:rPr>
                <w:rFonts w:eastAsia="Times New Roman"/>
                <w:b/>
                <w:w w:val="99"/>
                <w:sz w:val="24"/>
                <w:szCs w:val="24"/>
              </w:rPr>
            </w:pPr>
            <w:r w:rsidRPr="00EB63B5">
              <w:rPr>
                <w:rFonts w:eastAsia="Times New Roman"/>
                <w:b/>
                <w:w w:val="98"/>
                <w:sz w:val="24"/>
                <w:szCs w:val="24"/>
              </w:rPr>
              <w:t>кол-ву ЗВ</w:t>
            </w:r>
          </w:p>
        </w:tc>
      </w:tr>
      <w:tr w:rsidR="00EB63B5" w:rsidRPr="00EB63B5" w:rsidTr="004B7DB1">
        <w:trPr>
          <w:trHeight w:val="933"/>
          <w:tblHeader/>
        </w:trPr>
        <w:tc>
          <w:tcPr>
            <w:tcW w:w="2260" w:type="dxa"/>
            <w:vMerge/>
            <w:tcBorders>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b/>
                <w:sz w:val="24"/>
                <w:szCs w:val="24"/>
              </w:rPr>
            </w:pPr>
          </w:p>
        </w:tc>
        <w:tc>
          <w:tcPr>
            <w:tcW w:w="1180" w:type="dxa"/>
            <w:vMerge/>
            <w:tcBorders>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b/>
                <w:sz w:val="24"/>
                <w:szCs w:val="24"/>
              </w:rPr>
            </w:pPr>
          </w:p>
        </w:tc>
        <w:tc>
          <w:tcPr>
            <w:tcW w:w="900" w:type="dxa"/>
            <w:tcBorders>
              <w:top w:val="nil"/>
              <w:left w:val="nil"/>
              <w:bottom w:val="single" w:sz="8" w:space="0" w:color="auto"/>
              <w:right w:val="single" w:sz="8" w:space="0" w:color="auto"/>
            </w:tcBorders>
            <w:vAlign w:val="center"/>
          </w:tcPr>
          <w:p w:rsidR="00EB63B5" w:rsidRPr="00EB63B5" w:rsidRDefault="00EB63B5" w:rsidP="0056253B">
            <w:pPr>
              <w:keepNext/>
              <w:spacing w:line="276" w:lineRule="auto"/>
              <w:jc w:val="center"/>
              <w:rPr>
                <w:rFonts w:eastAsia="Times New Roman"/>
                <w:sz w:val="24"/>
                <w:szCs w:val="24"/>
              </w:rPr>
            </w:pPr>
            <w:r w:rsidRPr="00EB63B5">
              <w:rPr>
                <w:rFonts w:eastAsia="Times New Roman"/>
                <w:b/>
                <w:w w:val="98"/>
                <w:sz w:val="24"/>
                <w:szCs w:val="24"/>
              </w:rPr>
              <w:t>2011 г.</w:t>
            </w:r>
          </w:p>
        </w:tc>
        <w:tc>
          <w:tcPr>
            <w:tcW w:w="900" w:type="dxa"/>
            <w:tcBorders>
              <w:top w:val="nil"/>
              <w:left w:val="nil"/>
              <w:bottom w:val="single" w:sz="8" w:space="0" w:color="auto"/>
              <w:right w:val="single" w:sz="8" w:space="0" w:color="auto"/>
            </w:tcBorders>
            <w:vAlign w:val="center"/>
          </w:tcPr>
          <w:p w:rsidR="00EB63B5" w:rsidRPr="00EB63B5" w:rsidRDefault="00EB63B5" w:rsidP="0056253B">
            <w:pPr>
              <w:keepNext/>
              <w:spacing w:line="276" w:lineRule="auto"/>
              <w:jc w:val="center"/>
              <w:rPr>
                <w:rFonts w:eastAsia="Times New Roman"/>
                <w:sz w:val="24"/>
                <w:szCs w:val="24"/>
              </w:rPr>
            </w:pPr>
            <w:r w:rsidRPr="00EB63B5">
              <w:rPr>
                <w:rFonts w:eastAsia="Times New Roman"/>
                <w:b/>
                <w:w w:val="98"/>
                <w:sz w:val="24"/>
                <w:szCs w:val="24"/>
              </w:rPr>
              <w:t>2012 г.</w:t>
            </w:r>
          </w:p>
        </w:tc>
        <w:tc>
          <w:tcPr>
            <w:tcW w:w="920" w:type="dxa"/>
            <w:tcBorders>
              <w:top w:val="nil"/>
              <w:left w:val="nil"/>
              <w:bottom w:val="single" w:sz="8" w:space="0" w:color="auto"/>
              <w:right w:val="single" w:sz="8" w:space="0" w:color="auto"/>
            </w:tcBorders>
            <w:vAlign w:val="center"/>
          </w:tcPr>
          <w:p w:rsidR="00EB63B5" w:rsidRPr="00EB63B5" w:rsidRDefault="00EB63B5" w:rsidP="0056253B">
            <w:pPr>
              <w:keepNext/>
              <w:spacing w:line="276" w:lineRule="auto"/>
              <w:jc w:val="center"/>
              <w:rPr>
                <w:rFonts w:eastAsia="Times New Roman"/>
                <w:sz w:val="24"/>
                <w:szCs w:val="24"/>
              </w:rPr>
            </w:pPr>
            <w:r w:rsidRPr="00EB63B5">
              <w:rPr>
                <w:rFonts w:eastAsia="Times New Roman"/>
                <w:b/>
                <w:sz w:val="24"/>
                <w:szCs w:val="24"/>
              </w:rPr>
              <w:t>2013 г.</w:t>
            </w:r>
          </w:p>
        </w:tc>
        <w:tc>
          <w:tcPr>
            <w:tcW w:w="1160" w:type="dxa"/>
            <w:tcBorders>
              <w:top w:val="nil"/>
              <w:left w:val="nil"/>
              <w:bottom w:val="single" w:sz="8" w:space="0" w:color="auto"/>
              <w:right w:val="single" w:sz="8" w:space="0" w:color="auto"/>
            </w:tcBorders>
            <w:vAlign w:val="center"/>
          </w:tcPr>
          <w:p w:rsidR="00EB63B5" w:rsidRPr="00EB63B5" w:rsidRDefault="00EB63B5" w:rsidP="0056253B">
            <w:pPr>
              <w:keepNext/>
              <w:spacing w:line="276" w:lineRule="auto"/>
              <w:jc w:val="center"/>
              <w:rPr>
                <w:rFonts w:eastAsia="Times New Roman"/>
                <w:sz w:val="24"/>
                <w:szCs w:val="24"/>
              </w:rPr>
            </w:pPr>
            <w:r w:rsidRPr="00EB63B5">
              <w:rPr>
                <w:rFonts w:eastAsia="Times New Roman"/>
                <w:b/>
                <w:sz w:val="24"/>
                <w:szCs w:val="24"/>
              </w:rPr>
              <w:t>2014 г.</w:t>
            </w:r>
          </w:p>
        </w:tc>
        <w:tc>
          <w:tcPr>
            <w:tcW w:w="1260" w:type="dxa"/>
            <w:vMerge/>
            <w:tcBorders>
              <w:left w:val="nil"/>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b/>
                <w:sz w:val="24"/>
                <w:szCs w:val="24"/>
              </w:rPr>
            </w:pPr>
          </w:p>
        </w:tc>
        <w:tc>
          <w:tcPr>
            <w:tcW w:w="1220" w:type="dxa"/>
            <w:vMerge/>
            <w:tcBorders>
              <w:left w:val="nil"/>
              <w:bottom w:val="single" w:sz="8" w:space="0" w:color="auto"/>
              <w:right w:val="single" w:sz="8" w:space="0" w:color="auto"/>
            </w:tcBorders>
            <w:vAlign w:val="center"/>
            <w:hideMark/>
          </w:tcPr>
          <w:p w:rsidR="00EB63B5" w:rsidRPr="00EB63B5" w:rsidRDefault="00EB63B5" w:rsidP="0056253B">
            <w:pPr>
              <w:keepNext/>
              <w:spacing w:line="276" w:lineRule="auto"/>
              <w:jc w:val="center"/>
              <w:rPr>
                <w:rFonts w:eastAsia="Times New Roman"/>
                <w:b/>
                <w:w w:val="99"/>
                <w:sz w:val="24"/>
                <w:szCs w:val="24"/>
              </w:rPr>
            </w:pPr>
          </w:p>
        </w:tc>
      </w:tr>
      <w:tr w:rsidR="00EB63B5" w:rsidRPr="00EB63B5" w:rsidTr="004B7DB1">
        <w:trPr>
          <w:trHeight w:val="218"/>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г. Наб. Челны</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4892</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16,193</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16,370</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14,176</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12,647</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31,829</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96,1</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Тукаевский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1596</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1,352</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1,903</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1,758</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1,732</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0,889</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100,0</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Актанышский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162</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0,136</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0,143</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0,128</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0,150</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0,004</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117,0</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Мензелинский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128</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2,452</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2,896</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0,461</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0,413</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15,968</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93.1</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Агрызский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298</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0,273</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0,260</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0,222</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0,294</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0,002</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132,5</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Елабужский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2000</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8,403</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9,586</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10,375</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9,739</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0.637</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95,0</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Мамадышский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224</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0,965</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0,506</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0,534</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0,526</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0,067</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99,5</w:t>
            </w:r>
          </w:p>
        </w:tc>
      </w:tr>
      <w:tr w:rsidR="00EB63B5" w:rsidRPr="00EB63B5" w:rsidTr="004B7DB1">
        <w:trPr>
          <w:trHeight w:val="221"/>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Менделеевский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173</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2,011</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2,262</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2,358</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2,868</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12.010</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130,2</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По региону</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9473</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31,785</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33,926</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30,012</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28,372</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61,406</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107,925</w:t>
            </w:r>
          </w:p>
        </w:tc>
      </w:tr>
    </w:tbl>
    <w:p w:rsidR="00EB63B5" w:rsidRPr="00EB63B5" w:rsidRDefault="00EB63B5" w:rsidP="0056253B">
      <w:pPr>
        <w:keepNext/>
        <w:spacing w:line="276" w:lineRule="auto"/>
        <w:ind w:firstLine="708"/>
        <w:jc w:val="both"/>
        <w:rPr>
          <w:rFonts w:eastAsia="Times New Roman"/>
          <w:sz w:val="24"/>
          <w:szCs w:val="24"/>
        </w:rPr>
      </w:pP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 xml:space="preserve">Менделеевский муниципальный район - одна из немногих территорий Республики Татарстан, где за состоянием атмосферного воздуха с середины 80-х годов прошлого столетия ведутся систематические лабораторные наблюдения и исследования. По данным наблюдений состав атмосферного воздуха района в 2013 г. остается стабильным. </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По данным Прикамского территориального управления Министерства экологии и природных ресурсов Республики Татарстан наибольший вклад в загрязнение атмосферного воздуха района вносят предприятия топливной и химической отраслей. К основным предприятиям-источникам загрязнения атмосферного воздуха относятся АО «Химзавод им. Л.Я. Карпова», АО «Аммоний», ООО «Менделеевсказот», ОАО «Татнефть», ОАО «РИТЭК». Кроме этих предприятий, на территории района осуществляют выбросы загрязняющих веществ в атмосферу предприятия, которые как юридические лица зарегистрированы в других районах Республики Татарстан, но производственную деятельность осуществляют на территории Менделеевского муниципального района. Отчетность по форме 2тп-воздух эти предприятия сдают по месту регистрации предприятий, и выбросы от этих предприятий учитываются не в общем балансе выбросов Менделеевского муниципального района, а в районах, где они фактически не выбрасываются.</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Автотранспорт также является существенным источником загрязнения атмо-сферы, и не менее значимым, чем промышленность. До 50 % всех выбросов по Мен-делеевскому муниципальному району приходится на выбросы автотранспорта. В 2012 г. выбросы загрязняющих веществ в атмосферный воздух от автотранспорта составили, по расчетным данным, 1,55 тыс. т.</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i/>
          <w:sz w:val="24"/>
          <w:szCs w:val="24"/>
        </w:rPr>
        <w:t>Водоснабжение</w:t>
      </w:r>
      <w:r w:rsidRPr="00EB63B5">
        <w:rPr>
          <w:rFonts w:eastAsia="Times New Roman"/>
          <w:sz w:val="24"/>
          <w:szCs w:val="24"/>
        </w:rPr>
        <w:t xml:space="preserve">. Водоснабжение г. Менделеевска основано на использовании подземных вод аллювиального, шешминского и нижнеказанского водоносных комплексов, посредством работы трёх водозаборов ОАО «Химзавод им. Карпова» - «Гора революции», «Бондюжский» и «Стадион». Специальных гидрогеологических исследований по обоснованию источников водоснабжения не проводилось. Все водозаборы сформировались стихийно и эксплуатируются без проведения систематических режимных наблюдений за состоянием подземных вод. Учет количества отбираемой воды проводится, как правило, по продолжительности работы насосов в течение суток. При этом производительность насосов принимается по их характеристике, указанной в техническом паспорте. В </w:t>
      </w:r>
      <w:bookmarkStart w:id="23" w:name="page56"/>
      <w:bookmarkEnd w:id="23"/>
      <w:r w:rsidRPr="00EB63B5">
        <w:rPr>
          <w:rFonts w:eastAsia="Times New Roman"/>
          <w:sz w:val="24"/>
          <w:szCs w:val="24"/>
        </w:rPr>
        <w:t>редких случаях на крупных водозаборах установлены счетчики для измерения общего количества воды, подаваемой потребителю со всего водозабора. Зоны санитарной охраны водозаборов не имеют гидрогеологического обоснования, а санитарный режим в пределах условно намеченных границ зон санитарной охраны в большинстве случаев не соответствует существующим требованиям. Качество подземных вод, подаваемых потребителю, изучено по ограниченному перечню показателей и во многих случаях не соответствует нормативным требованиям. Ежегодный забор воды составляет порядка 3 млн. м</w:t>
      </w:r>
      <w:r w:rsidRPr="00EB63B5">
        <w:rPr>
          <w:rFonts w:eastAsia="Times New Roman"/>
          <w:sz w:val="24"/>
          <w:szCs w:val="24"/>
          <w:vertAlign w:val="superscript"/>
        </w:rPr>
        <w:t>3</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i/>
          <w:sz w:val="24"/>
          <w:szCs w:val="24"/>
        </w:rPr>
        <w:t>Водоотведение.</w:t>
      </w:r>
      <w:r w:rsidRPr="00EB63B5">
        <w:rPr>
          <w:rFonts w:eastAsia="Times New Roman"/>
          <w:sz w:val="24"/>
          <w:szCs w:val="24"/>
        </w:rPr>
        <w:t xml:space="preserve"> Осуществляется БОС «Менделеевский» филиала ЗАО »Татгазэнерго», проектная мощность – 11,5 тыс. м</w:t>
      </w:r>
      <w:r w:rsidRPr="00EB63B5">
        <w:rPr>
          <w:rFonts w:eastAsia="Times New Roman"/>
          <w:sz w:val="24"/>
          <w:szCs w:val="24"/>
          <w:vertAlign w:val="superscript"/>
        </w:rPr>
        <w:t>3</w:t>
      </w:r>
      <w:r w:rsidRPr="00EB63B5">
        <w:rPr>
          <w:rFonts w:eastAsia="Times New Roman"/>
          <w:sz w:val="24"/>
          <w:szCs w:val="24"/>
        </w:rPr>
        <w:t>/сут., фактическое поступает – 4 – 5 тыс. м</w:t>
      </w:r>
      <w:r w:rsidRPr="00EB63B5">
        <w:rPr>
          <w:rFonts w:eastAsia="Times New Roman"/>
          <w:sz w:val="24"/>
          <w:szCs w:val="24"/>
          <w:vertAlign w:val="superscript"/>
        </w:rPr>
        <w:t>3</w:t>
      </w:r>
      <w:r w:rsidRPr="00EB63B5">
        <w:rPr>
          <w:rFonts w:eastAsia="Times New Roman"/>
          <w:sz w:val="24"/>
          <w:szCs w:val="24"/>
        </w:rPr>
        <w:t>/сут. Ведомственной лабораторией ведется плановый контроль за качеством очищенных сточных вод поступаемых в р. Тойма.</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Ливневая канализация с очистными сооружениями имеется на заводах: АО »Химзавод им. Л. Я. Карпова», АО «Аммоний» и ООО »Менделеевсказот». Очистные сооружения ОАО »Химзавод им. Л. Я. Карпова» находятся в ветхом состоянии и требуют капитального ремонта. Проектная мощность очистных сооружений – 4850 м</w:t>
      </w:r>
      <w:r w:rsidRPr="00EB63B5">
        <w:rPr>
          <w:rFonts w:eastAsia="Times New Roman"/>
          <w:sz w:val="24"/>
          <w:szCs w:val="24"/>
          <w:vertAlign w:val="superscript"/>
        </w:rPr>
        <w:t>3</w:t>
      </w:r>
      <w:r w:rsidRPr="00EB63B5">
        <w:rPr>
          <w:rFonts w:eastAsia="Times New Roman"/>
          <w:sz w:val="24"/>
          <w:szCs w:val="24"/>
        </w:rPr>
        <w:t>/сут., фактическая на-грузкав – 712,6 м</w:t>
      </w:r>
      <w:r w:rsidRPr="00EB63B5">
        <w:rPr>
          <w:rFonts w:eastAsia="Times New Roman"/>
          <w:sz w:val="24"/>
          <w:szCs w:val="24"/>
          <w:vertAlign w:val="superscript"/>
        </w:rPr>
        <w:t>3</w:t>
      </w:r>
      <w:r w:rsidRPr="00EB63B5">
        <w:rPr>
          <w:rFonts w:eastAsia="Times New Roman"/>
          <w:sz w:val="24"/>
          <w:szCs w:val="24"/>
        </w:rPr>
        <w:t>/сут. Сброс недостаточно очищенных сточных вод осуществляется в р. Тойма. В настоящее время на АМК АО«Аммоний» и ООО »Менделеевсказот» проведена модернизация существующих БОС. Мероприятие позволит повторно использо-вать образующиеся стоки и исключить сброс загрязняющих стоков в р. Кама.</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БОС санатория «Ижминводы». Проектная мощность БОС – 1200 м</w:t>
      </w:r>
      <w:r w:rsidRPr="00EB63B5">
        <w:rPr>
          <w:rFonts w:eastAsia="Times New Roman"/>
          <w:sz w:val="24"/>
          <w:szCs w:val="24"/>
          <w:vertAlign w:val="superscript"/>
        </w:rPr>
        <w:t>3</w:t>
      </w:r>
      <w:r w:rsidRPr="00EB63B5">
        <w:rPr>
          <w:rFonts w:eastAsia="Times New Roman"/>
          <w:sz w:val="24"/>
          <w:szCs w:val="24"/>
        </w:rPr>
        <w:t>/сут., фактическое поступление – 645 м</w:t>
      </w:r>
      <w:r w:rsidRPr="00EB63B5">
        <w:rPr>
          <w:rFonts w:eastAsia="Times New Roman"/>
          <w:sz w:val="24"/>
          <w:szCs w:val="24"/>
          <w:vertAlign w:val="superscript"/>
        </w:rPr>
        <w:t>3</w:t>
      </w:r>
      <w:r w:rsidRPr="00EB63B5">
        <w:rPr>
          <w:rFonts w:eastAsia="Times New Roman"/>
          <w:sz w:val="24"/>
          <w:szCs w:val="24"/>
        </w:rPr>
        <w:t>/сут. Причина недостаточно эффективной работы БОС заключается в использовании минеральной воды, и как следствие, повышенной минерализации стоков. Сброс недостаточно очищенных сточных вод осуществляется в р. Кама.</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i/>
          <w:sz w:val="24"/>
          <w:szCs w:val="24"/>
        </w:rPr>
        <w:t>Обращение ТБО</w:t>
      </w:r>
      <w:r w:rsidRPr="00EB63B5">
        <w:rPr>
          <w:rFonts w:eastAsia="Times New Roman"/>
          <w:sz w:val="24"/>
          <w:szCs w:val="24"/>
        </w:rPr>
        <w:t>. Менделеевский полигон ТБО - общая площадь, включая хозяйственную бытовую зону и карты складирования составляет 11,25 га, вместимость – 130,296 м</w:t>
      </w:r>
      <w:r w:rsidRPr="00EB63B5">
        <w:rPr>
          <w:rFonts w:eastAsia="Times New Roman"/>
          <w:sz w:val="24"/>
          <w:szCs w:val="24"/>
          <w:vertAlign w:val="superscript"/>
        </w:rPr>
        <w:t>3</w:t>
      </w:r>
      <w:r w:rsidRPr="00EB63B5">
        <w:rPr>
          <w:rFonts w:eastAsia="Times New Roman"/>
          <w:sz w:val="24"/>
          <w:szCs w:val="24"/>
        </w:rPr>
        <w:t>. Полигон ТБО состоит из 6 очередей, карт. Эксплуатацию начали с 6 очереди, срок эксплуатации данной очереди до 2018 г. Расчетный срок эксплуатации полигона ТБО 20 лет. На полигоне На полигоне ТБО размещаются отходы около 150 предприятий, организации и учреждения г. Менделеевска и Менделеевского м.р. Централизованный сбор ТБО силами спец. Автотранспорта ООО«Мехуборка» и ООО«Экология» организован в г. Менделеевске и с 8 населенных пунктов м.р. Контроль за загрязнением грунтовых вод ведется по 3 наблюдательным сква-жинам. Технология складирования частично соблюдается. Промышленные отходы на полигон ТБО не вывозятся. Горение отходов на полигоне ТБО не допускается. Сортировка ТБО на полигоне проектом не предусмотрена. Обслуживает полигон ТБО предприятие ООО«Экология».</w:t>
      </w:r>
    </w:p>
    <w:p w:rsidR="0081150D" w:rsidRPr="00C51A2C" w:rsidRDefault="00CA0408" w:rsidP="0056253B">
      <w:pPr>
        <w:keepNext/>
        <w:tabs>
          <w:tab w:val="left" w:pos="2660"/>
        </w:tabs>
        <w:spacing w:before="120" w:after="120" w:line="276" w:lineRule="auto"/>
        <w:ind w:firstLine="709"/>
        <w:jc w:val="both"/>
        <w:rPr>
          <w:rFonts w:eastAsia="Times New Roman"/>
          <w:color w:val="333639" w:themeColor="text2" w:themeTint="E6"/>
          <w:sz w:val="24"/>
          <w:szCs w:val="24"/>
        </w:rPr>
      </w:pPr>
      <w:r w:rsidRPr="00306FBC">
        <w:rPr>
          <w:rStyle w:val="FontStyle23"/>
          <w:rFonts w:asciiTheme="minorHAnsi" w:hAnsiTheme="minorHAnsi"/>
          <w:b/>
          <w:color w:val="333639" w:themeColor="text2" w:themeTint="E6"/>
          <w:sz w:val="24"/>
          <w:szCs w:val="24"/>
        </w:rPr>
        <w:t>Жизненное пространство и жилищный фонд</w:t>
      </w:r>
      <w:r w:rsidR="00A93878" w:rsidRPr="00306FBC">
        <w:rPr>
          <w:rStyle w:val="FontStyle23"/>
          <w:rFonts w:asciiTheme="minorHAnsi" w:hAnsiTheme="minorHAnsi"/>
          <w:b/>
          <w:color w:val="333639" w:themeColor="text2" w:themeTint="E6"/>
          <w:sz w:val="24"/>
          <w:szCs w:val="24"/>
        </w:rPr>
        <w:t xml:space="preserve">. </w:t>
      </w:r>
      <w:r w:rsidR="0081150D" w:rsidRPr="00306FBC">
        <w:rPr>
          <w:rFonts w:eastAsia="Times New Roman"/>
          <w:color w:val="333639" w:themeColor="text2" w:themeTint="E6"/>
          <w:sz w:val="24"/>
          <w:szCs w:val="24"/>
        </w:rPr>
        <w:t xml:space="preserve">На начало 2016 года жилой </w:t>
      </w:r>
      <w:r w:rsidR="0081150D" w:rsidRPr="00C51A2C">
        <w:rPr>
          <w:rFonts w:eastAsia="Times New Roman"/>
          <w:color w:val="333639" w:themeColor="text2" w:themeTint="E6"/>
          <w:sz w:val="24"/>
          <w:szCs w:val="24"/>
        </w:rPr>
        <w:t xml:space="preserve">фонд Менделеевского муниципального района составляет </w:t>
      </w:r>
      <w:r w:rsidR="00DF4D7D" w:rsidRPr="00C51A2C">
        <w:rPr>
          <w:rFonts w:eastAsia="Times New Roman"/>
          <w:color w:val="333639" w:themeColor="text2" w:themeTint="E6"/>
          <w:sz w:val="24"/>
          <w:szCs w:val="24"/>
        </w:rPr>
        <w:t>702,1</w:t>
      </w:r>
      <w:r w:rsidR="0081150D" w:rsidRPr="00C51A2C">
        <w:rPr>
          <w:rFonts w:eastAsia="Times New Roman"/>
          <w:color w:val="333639" w:themeColor="text2" w:themeTint="E6"/>
          <w:sz w:val="24"/>
          <w:szCs w:val="24"/>
        </w:rPr>
        <w:t xml:space="preserve"> тыс.м</w:t>
      </w:r>
      <w:r w:rsidR="0081150D" w:rsidRPr="00C51A2C">
        <w:rPr>
          <w:rFonts w:eastAsia="Times New Roman"/>
          <w:color w:val="333639" w:themeColor="text2" w:themeTint="E6"/>
          <w:sz w:val="24"/>
          <w:szCs w:val="24"/>
          <w:vertAlign w:val="superscript"/>
        </w:rPr>
        <w:t>2</w:t>
      </w:r>
      <w:r w:rsidR="0081150D" w:rsidRPr="00C51A2C">
        <w:rPr>
          <w:rFonts w:eastAsia="Times New Roman"/>
          <w:color w:val="333639" w:themeColor="text2" w:themeTint="E6"/>
          <w:sz w:val="24"/>
          <w:szCs w:val="24"/>
        </w:rPr>
        <w:t xml:space="preserve">, в том числе </w:t>
      </w:r>
      <w:r w:rsidR="00DF4D7D" w:rsidRPr="00C51A2C">
        <w:rPr>
          <w:rFonts w:eastAsia="Times New Roman"/>
          <w:color w:val="333639" w:themeColor="text2" w:themeTint="E6"/>
          <w:sz w:val="24"/>
          <w:szCs w:val="24"/>
        </w:rPr>
        <w:t>472,6</w:t>
      </w:r>
      <w:r w:rsidR="0081150D" w:rsidRPr="00C51A2C">
        <w:rPr>
          <w:rFonts w:eastAsia="Times New Roman"/>
          <w:color w:val="333639" w:themeColor="text2" w:themeTint="E6"/>
          <w:sz w:val="24"/>
          <w:szCs w:val="24"/>
        </w:rPr>
        <w:t xml:space="preserve"> тыс. м</w:t>
      </w:r>
      <w:r w:rsidR="0081150D" w:rsidRPr="00C51A2C">
        <w:rPr>
          <w:rFonts w:eastAsia="Times New Roman"/>
          <w:color w:val="333639" w:themeColor="text2" w:themeTint="E6"/>
          <w:sz w:val="24"/>
          <w:szCs w:val="24"/>
          <w:vertAlign w:val="superscript"/>
        </w:rPr>
        <w:t>2</w:t>
      </w:r>
      <w:r w:rsidR="0081150D" w:rsidRPr="00C51A2C">
        <w:rPr>
          <w:rFonts w:eastAsia="Times New Roman"/>
          <w:color w:val="333639" w:themeColor="text2" w:themeTint="E6"/>
          <w:sz w:val="24"/>
          <w:szCs w:val="24"/>
        </w:rPr>
        <w:t xml:space="preserve">  –  в городской местности и </w:t>
      </w:r>
      <w:bookmarkStart w:id="24" w:name="page112"/>
      <w:bookmarkEnd w:id="24"/>
      <w:r w:rsidR="00DF4D7D" w:rsidRPr="00C51A2C">
        <w:rPr>
          <w:rFonts w:eastAsia="Times New Roman"/>
          <w:color w:val="333639" w:themeColor="text2" w:themeTint="E6"/>
          <w:sz w:val="24"/>
          <w:szCs w:val="24"/>
        </w:rPr>
        <w:t>229,5</w:t>
      </w:r>
      <w:r w:rsidR="0081150D" w:rsidRPr="00C51A2C">
        <w:rPr>
          <w:rFonts w:eastAsia="Times New Roman"/>
          <w:color w:val="333639" w:themeColor="text2" w:themeTint="E6"/>
          <w:sz w:val="24"/>
          <w:szCs w:val="24"/>
        </w:rPr>
        <w:t xml:space="preserve"> тыс. м</w:t>
      </w:r>
      <w:r w:rsidR="0081150D" w:rsidRPr="00C51A2C">
        <w:rPr>
          <w:rFonts w:eastAsia="Times New Roman"/>
          <w:color w:val="333639" w:themeColor="text2" w:themeTint="E6"/>
          <w:sz w:val="24"/>
          <w:szCs w:val="24"/>
          <w:vertAlign w:val="superscript"/>
        </w:rPr>
        <w:t>2</w:t>
      </w:r>
      <w:r w:rsidR="0081150D" w:rsidRPr="00C51A2C">
        <w:rPr>
          <w:rFonts w:eastAsia="Times New Roman"/>
          <w:color w:val="333639" w:themeColor="text2" w:themeTint="E6"/>
          <w:sz w:val="24"/>
          <w:szCs w:val="24"/>
        </w:rPr>
        <w:t xml:space="preserve"> – в сельской местности. Большая часть жилья 93,7% находится в частной собственности, 3,4% – в государственной собственности и 2,9% – в муниципальной собственности. Большая часть населения проживает в многоквартирных домах, они составляют 63,6% от всего объема жилья, индивидуальные жилые дома составляют 36,4%. </w:t>
      </w:r>
    </w:p>
    <w:p w:rsidR="0081150D" w:rsidRPr="00C51A2C" w:rsidRDefault="0081150D" w:rsidP="0056253B">
      <w:pPr>
        <w:keepNext/>
        <w:spacing w:before="120" w:after="120" w:line="276" w:lineRule="auto"/>
        <w:ind w:firstLine="709"/>
        <w:jc w:val="both"/>
        <w:rPr>
          <w:rFonts w:eastAsia="Times New Roman"/>
          <w:color w:val="333639" w:themeColor="text2" w:themeTint="E6"/>
          <w:sz w:val="24"/>
          <w:szCs w:val="24"/>
        </w:rPr>
      </w:pPr>
      <w:r w:rsidRPr="00C51A2C">
        <w:rPr>
          <w:rFonts w:eastAsia="Times New Roman"/>
          <w:color w:val="333639" w:themeColor="text2" w:themeTint="E6"/>
          <w:sz w:val="24"/>
          <w:szCs w:val="24"/>
        </w:rPr>
        <w:t>Одной из важнейших характеристик уровня жизни населения является обеспеченность жильем, качество жилых помещений и масштабы жилищного строительства. За 2015 год введено 10,6 тысяч кв.метров жилья. В расчете на душу населения это составляет 0,35 кв.метра (по РТ -0,62 кв.метра).По о</w:t>
      </w:r>
      <w:r w:rsidRPr="00C51A2C">
        <w:rPr>
          <w:rFonts w:eastAsia="Times New Roman" w:cs="Times New Roman"/>
          <w:color w:val="333639" w:themeColor="text2" w:themeTint="E6"/>
          <w:kern w:val="0"/>
          <w:sz w:val="24"/>
          <w:szCs w:val="24"/>
          <w:lang w:eastAsia="en-US"/>
        </w:rPr>
        <w:t xml:space="preserve">бщей площади жилых домов, введенных в эксплуатацию в расчете на душу населения </w:t>
      </w:r>
      <w:r w:rsidRPr="00C51A2C">
        <w:rPr>
          <w:rFonts w:eastAsia="TimesNewRoman" w:cs="TimesNewRoman"/>
          <w:color w:val="333639" w:themeColor="text2" w:themeTint="E6"/>
          <w:kern w:val="0"/>
          <w:sz w:val="24"/>
          <w:szCs w:val="24"/>
        </w:rPr>
        <w:t>Менделеевский муниципальный район</w:t>
      </w:r>
      <w:r w:rsidRPr="00C51A2C">
        <w:rPr>
          <w:noProof/>
          <w:color w:val="333639" w:themeColor="text2" w:themeTint="E6"/>
          <w:sz w:val="24"/>
          <w:szCs w:val="24"/>
        </w:rPr>
        <w:t xml:space="preserve"> занимает</w:t>
      </w:r>
      <w:r w:rsidRPr="00C51A2C">
        <w:rPr>
          <w:rFonts w:eastAsia="Times New Roman" w:cs="Times New Roman"/>
          <w:color w:val="333639" w:themeColor="text2" w:themeTint="E6"/>
          <w:kern w:val="0"/>
          <w:sz w:val="24"/>
          <w:szCs w:val="24"/>
          <w:lang w:eastAsia="en-US"/>
        </w:rPr>
        <w:t xml:space="preserve"> </w:t>
      </w:r>
      <w:r w:rsidRPr="00C51A2C">
        <w:rPr>
          <w:rFonts w:eastAsia="Times New Roman" w:cs="Times New Roman"/>
          <w:b/>
          <w:color w:val="333639" w:themeColor="text2" w:themeTint="E6"/>
          <w:kern w:val="0"/>
          <w:sz w:val="24"/>
          <w:szCs w:val="24"/>
          <w:lang w:eastAsia="en-US"/>
        </w:rPr>
        <w:t>37 место</w:t>
      </w:r>
      <w:r w:rsidRPr="00C51A2C">
        <w:rPr>
          <w:rFonts w:eastAsia="Times New Roman" w:cs="Times New Roman"/>
          <w:color w:val="333639" w:themeColor="text2" w:themeTint="E6"/>
          <w:kern w:val="0"/>
          <w:sz w:val="24"/>
          <w:szCs w:val="24"/>
          <w:lang w:eastAsia="en-US"/>
        </w:rPr>
        <w:t xml:space="preserve"> в рейтинге. Плановый показатель исполнен на 107%, по уровню исполнения плана ввода жилья </w:t>
      </w:r>
      <w:r w:rsidRPr="00C51A2C">
        <w:rPr>
          <w:rFonts w:eastAsia="TimesNewRoman" w:cs="TimesNewRoman"/>
          <w:color w:val="333639" w:themeColor="text2" w:themeTint="E6"/>
          <w:kern w:val="0"/>
          <w:sz w:val="24"/>
          <w:szCs w:val="24"/>
        </w:rPr>
        <w:t>Менделеевский муниципальный район</w:t>
      </w:r>
      <w:r w:rsidRPr="00C51A2C">
        <w:rPr>
          <w:noProof/>
          <w:color w:val="333639" w:themeColor="text2" w:themeTint="E6"/>
          <w:sz w:val="24"/>
          <w:szCs w:val="24"/>
        </w:rPr>
        <w:t xml:space="preserve"> по итогам 2015 года</w:t>
      </w:r>
      <w:r w:rsidRPr="00C51A2C">
        <w:rPr>
          <w:rFonts w:eastAsia="Times New Roman" w:cs="Times New Roman"/>
          <w:color w:val="333639" w:themeColor="text2" w:themeTint="E6"/>
          <w:kern w:val="0"/>
          <w:sz w:val="24"/>
          <w:szCs w:val="24"/>
          <w:lang w:eastAsia="en-US"/>
        </w:rPr>
        <w:t xml:space="preserve"> находится на 11 месте в Республике.</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C51A2C">
        <w:rPr>
          <w:rFonts w:eastAsia="Times New Roman"/>
          <w:color w:val="333639" w:themeColor="text2" w:themeTint="E6"/>
          <w:sz w:val="24"/>
          <w:szCs w:val="24"/>
        </w:rPr>
        <w:t>Показатель обеспеченности жильем в Республике Татарстан равен 24,2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на одного жителя республики, в том числе 23,1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 в городской местности и 27,6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 в сельской местности, в Менделеевском муниципальном районе показатель обеспеченности жильем равен </w:t>
      </w:r>
      <w:r w:rsidR="00DF4D7D" w:rsidRPr="00C51A2C">
        <w:rPr>
          <w:rFonts w:eastAsia="Times New Roman"/>
          <w:color w:val="333639" w:themeColor="text2" w:themeTint="E6"/>
          <w:sz w:val="24"/>
          <w:szCs w:val="24"/>
        </w:rPr>
        <w:t>23,2</w:t>
      </w:r>
      <w:r w:rsidRPr="00C51A2C">
        <w:rPr>
          <w:rFonts w:eastAsia="Times New Roman"/>
          <w:color w:val="333639" w:themeColor="text2" w:themeTint="E6"/>
          <w:sz w:val="24"/>
          <w:szCs w:val="24"/>
        </w:rPr>
        <w:t xml:space="preserve">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на одного жителя, в том числе </w:t>
      </w:r>
      <w:r w:rsidR="00DF4D7D" w:rsidRPr="00C51A2C">
        <w:rPr>
          <w:rFonts w:eastAsia="Times New Roman"/>
          <w:color w:val="333639" w:themeColor="text2" w:themeTint="E6"/>
          <w:sz w:val="24"/>
          <w:szCs w:val="24"/>
        </w:rPr>
        <w:t>21,3</w:t>
      </w:r>
      <w:r w:rsidRPr="00C51A2C">
        <w:rPr>
          <w:rFonts w:eastAsia="Times New Roman"/>
          <w:color w:val="333639" w:themeColor="text2" w:themeTint="E6"/>
          <w:sz w:val="24"/>
          <w:szCs w:val="24"/>
        </w:rPr>
        <w:t xml:space="preserve">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на одного жителя – в городской местности и </w:t>
      </w:r>
      <w:r w:rsidR="00DF4D7D" w:rsidRPr="00C51A2C">
        <w:rPr>
          <w:rFonts w:eastAsia="Times New Roman"/>
          <w:color w:val="333639" w:themeColor="text2" w:themeTint="E6"/>
          <w:sz w:val="24"/>
          <w:szCs w:val="24"/>
        </w:rPr>
        <w:t>28,3</w:t>
      </w:r>
      <w:r w:rsidRPr="00C51A2C">
        <w:rPr>
          <w:rFonts w:eastAsia="Times New Roman"/>
          <w:color w:val="333639" w:themeColor="text2" w:themeTint="E6"/>
          <w:sz w:val="24"/>
          <w:szCs w:val="24"/>
        </w:rPr>
        <w:t xml:space="preserve">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на одного жителя – в сельской местности.</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Общая площадь ветхих и аварийных жилых помещений в республике со-ставляет 1223,7 тыс. м</w:t>
      </w:r>
      <w:r w:rsidRPr="00306FBC">
        <w:rPr>
          <w:rFonts w:eastAsia="Times New Roman"/>
          <w:color w:val="333639" w:themeColor="text2" w:themeTint="E6"/>
          <w:sz w:val="24"/>
          <w:szCs w:val="24"/>
          <w:vertAlign w:val="superscript"/>
        </w:rPr>
        <w:t>2</w:t>
      </w:r>
      <w:r w:rsidRPr="00306FBC">
        <w:rPr>
          <w:rFonts w:eastAsia="Times New Roman"/>
          <w:color w:val="333639" w:themeColor="text2" w:themeTint="E6"/>
          <w:sz w:val="24"/>
          <w:szCs w:val="24"/>
        </w:rPr>
        <w:t xml:space="preserve"> (1,3% во всей площади жилья), в том числе 738,0 тыс. м</w:t>
      </w:r>
      <w:r w:rsidRPr="00306FBC">
        <w:rPr>
          <w:rFonts w:eastAsia="Times New Roman"/>
          <w:color w:val="333639" w:themeColor="text2" w:themeTint="E6"/>
          <w:sz w:val="24"/>
          <w:szCs w:val="24"/>
          <w:vertAlign w:val="superscript"/>
        </w:rPr>
        <w:t>2</w:t>
      </w:r>
      <w:r w:rsidRPr="00306FBC">
        <w:rPr>
          <w:rFonts w:eastAsia="Times New Roman"/>
          <w:color w:val="333639" w:themeColor="text2" w:themeTint="E6"/>
          <w:sz w:val="24"/>
          <w:szCs w:val="24"/>
        </w:rPr>
        <w:t xml:space="preserve"> (0,8%) ветхих жилых домов и 485,7 тыс. м</w:t>
      </w:r>
      <w:r w:rsidRPr="00306FBC">
        <w:rPr>
          <w:rFonts w:eastAsia="Times New Roman"/>
          <w:color w:val="333639" w:themeColor="text2" w:themeTint="E6"/>
          <w:sz w:val="24"/>
          <w:szCs w:val="24"/>
          <w:vertAlign w:val="superscript"/>
        </w:rPr>
        <w:t>2</w:t>
      </w:r>
      <w:r w:rsidRPr="00306FBC">
        <w:rPr>
          <w:rFonts w:eastAsia="Times New Roman"/>
          <w:color w:val="333639" w:themeColor="text2" w:themeTint="E6"/>
          <w:sz w:val="24"/>
          <w:szCs w:val="24"/>
        </w:rPr>
        <w:t xml:space="preserve"> (0,5%) – аварийных. Ветхое жилье в Менделеевском муниципальном районе составляет 1,8 тыс. м</w:t>
      </w:r>
      <w:r w:rsidRPr="00306FBC">
        <w:rPr>
          <w:rFonts w:eastAsia="Times New Roman"/>
          <w:color w:val="333639" w:themeColor="text2" w:themeTint="E6"/>
          <w:sz w:val="24"/>
          <w:szCs w:val="24"/>
          <w:vertAlign w:val="superscript"/>
        </w:rPr>
        <w:t>2</w:t>
      </w:r>
      <w:r w:rsidRPr="00306FBC">
        <w:rPr>
          <w:rFonts w:eastAsia="Times New Roman"/>
          <w:color w:val="333639" w:themeColor="text2" w:themeTint="E6"/>
          <w:sz w:val="24"/>
          <w:szCs w:val="24"/>
        </w:rPr>
        <w:t xml:space="preserve"> (0,3%), аварийное –</w:t>
      </w:r>
      <w:r w:rsidR="00DF4D7D" w:rsidRPr="00306FBC">
        <w:rPr>
          <w:rFonts w:eastAsia="Times New Roman"/>
          <w:color w:val="333639" w:themeColor="text2" w:themeTint="E6"/>
          <w:sz w:val="24"/>
          <w:szCs w:val="24"/>
        </w:rPr>
        <w:t>1,1</w:t>
      </w:r>
      <w:r w:rsidRPr="00306FBC">
        <w:rPr>
          <w:rFonts w:eastAsia="Times New Roman"/>
          <w:color w:val="333639" w:themeColor="text2" w:themeTint="E6"/>
          <w:sz w:val="24"/>
          <w:szCs w:val="24"/>
        </w:rPr>
        <w:t xml:space="preserve"> тыс. м</w:t>
      </w:r>
      <w:r w:rsidRPr="00306FBC">
        <w:rPr>
          <w:rFonts w:eastAsia="Times New Roman"/>
          <w:color w:val="333639" w:themeColor="text2" w:themeTint="E6"/>
          <w:sz w:val="24"/>
          <w:szCs w:val="24"/>
          <w:vertAlign w:val="superscript"/>
        </w:rPr>
        <w:t>2</w:t>
      </w:r>
      <w:r w:rsidRPr="00306FBC">
        <w:rPr>
          <w:rFonts w:eastAsia="Times New Roman"/>
          <w:color w:val="333639" w:themeColor="text2" w:themeTint="E6"/>
          <w:sz w:val="24"/>
          <w:szCs w:val="24"/>
        </w:rPr>
        <w:t xml:space="preserve"> (0,4%).</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Оснащенность жилых домов системами водоснабжения в целом по республике составляет 87,7%, в том числе 96,3% – в городской местности и 64,8% - в сельской местности, в Менделеевском муниципальном районе оснащенность системами водоснабжения составляет 77,7%, в том числе 98,9% – в городской местности и 34,2% – в сельской местности.</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Оснащенность жилых домов системами водоотведения в целом по </w:t>
      </w:r>
      <w:r w:rsidR="00B71662">
        <w:rPr>
          <w:rFonts w:eastAsia="Times New Roman"/>
          <w:color w:val="333639" w:themeColor="text2" w:themeTint="E6"/>
          <w:sz w:val="24"/>
          <w:szCs w:val="24"/>
        </w:rPr>
        <w:t>респуб</w:t>
      </w:r>
      <w:r w:rsidRPr="00306FBC">
        <w:rPr>
          <w:rFonts w:eastAsia="Times New Roman"/>
          <w:color w:val="333639" w:themeColor="text2" w:themeTint="E6"/>
          <w:sz w:val="24"/>
          <w:szCs w:val="24"/>
        </w:rPr>
        <w:t>лике составляет 81,8%, в том числе в городской местности – 94,9% и в сельской местности – 47,1%, в Менделеевском муниц</w:t>
      </w:r>
      <w:r w:rsidR="00B71662">
        <w:rPr>
          <w:rFonts w:eastAsia="Times New Roman"/>
          <w:color w:val="333639" w:themeColor="text2" w:themeTint="E6"/>
          <w:sz w:val="24"/>
          <w:szCs w:val="24"/>
        </w:rPr>
        <w:t>ипальном районе оснащенность жи</w:t>
      </w:r>
      <w:r w:rsidRPr="00306FBC">
        <w:rPr>
          <w:rFonts w:eastAsia="Times New Roman"/>
          <w:color w:val="333639" w:themeColor="text2" w:themeTint="E6"/>
          <w:sz w:val="24"/>
          <w:szCs w:val="24"/>
        </w:rPr>
        <w:t xml:space="preserve">лых домов системами водоотведения составляет </w:t>
      </w:r>
      <w:r w:rsidR="00B71662">
        <w:rPr>
          <w:rFonts w:eastAsia="Times New Roman"/>
          <w:color w:val="333639" w:themeColor="text2" w:themeTint="E6"/>
          <w:sz w:val="24"/>
          <w:szCs w:val="24"/>
        </w:rPr>
        <w:t>75,4%, в том числе 95,7% – в го</w:t>
      </w:r>
      <w:r w:rsidRPr="00306FBC">
        <w:rPr>
          <w:rFonts w:eastAsia="Times New Roman"/>
          <w:color w:val="333639" w:themeColor="text2" w:themeTint="E6"/>
          <w:sz w:val="24"/>
          <w:szCs w:val="24"/>
        </w:rPr>
        <w:t>родской местности и 33,8% – в сельской местности.</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Оснащенность жилых домов отоплением в целом по республике – 96,9%, в том числе 99,1% – в городской местности и 91,2% – в сельской местности, в Менделеевском муниципальном районе составляет 92,6%, в том числе 99,2% – в городской местности и 79,2% – в сельской местности.</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Оснащенность жилых домов газоснабжением в целом по республике – 90,5%, в том числе 87,9% – в городской местности и 97,4% – в сельской местно-сти, в Менделеевском муниципальном районе составляет 97,9%, в том числе 98,1% – в городской местности и 97,5% – в сельской местности.</w:t>
      </w:r>
    </w:p>
    <w:p w:rsidR="00CA0408" w:rsidRPr="00306FBC" w:rsidRDefault="00CA0408" w:rsidP="0056253B">
      <w:pPr>
        <w:keepNext/>
        <w:tabs>
          <w:tab w:val="left" w:pos="2660"/>
        </w:tabs>
        <w:spacing w:before="120" w:after="120" w:line="276" w:lineRule="auto"/>
        <w:ind w:firstLine="709"/>
        <w:jc w:val="both"/>
        <w:rPr>
          <w:rStyle w:val="FontStyle23"/>
          <w:rFonts w:asciiTheme="minorHAnsi" w:hAnsiTheme="minorHAnsi"/>
          <w:color w:val="333639" w:themeColor="text2" w:themeTint="E6"/>
          <w:sz w:val="24"/>
          <w:szCs w:val="24"/>
        </w:rPr>
      </w:pPr>
      <w:r w:rsidRPr="00306FBC">
        <w:rPr>
          <w:rStyle w:val="FontStyle23"/>
          <w:rFonts w:asciiTheme="minorHAnsi" w:hAnsiTheme="minorHAnsi"/>
          <w:color w:val="333639" w:themeColor="text2" w:themeTint="E6"/>
          <w:sz w:val="24"/>
          <w:szCs w:val="24"/>
        </w:rPr>
        <w:t xml:space="preserve">Основные задачи жизнеобеспечения населения связаны с </w:t>
      </w:r>
      <w:r w:rsidR="0081150D" w:rsidRPr="00306FBC">
        <w:rPr>
          <w:rStyle w:val="FontStyle23"/>
          <w:rFonts w:asciiTheme="minorHAnsi" w:hAnsiTheme="minorHAnsi"/>
          <w:color w:val="333639" w:themeColor="text2" w:themeTint="E6"/>
          <w:sz w:val="24"/>
          <w:szCs w:val="24"/>
        </w:rPr>
        <w:t xml:space="preserve">электроснабжением, </w:t>
      </w:r>
      <w:r w:rsidRPr="00306FBC">
        <w:rPr>
          <w:rStyle w:val="FontStyle23"/>
          <w:rFonts w:asciiTheme="minorHAnsi" w:hAnsiTheme="minorHAnsi"/>
          <w:color w:val="333639" w:themeColor="text2" w:themeTint="E6"/>
          <w:sz w:val="24"/>
          <w:szCs w:val="24"/>
        </w:rPr>
        <w:t xml:space="preserve">водоснабжением и водоотведением, газоснабжением, </w:t>
      </w:r>
      <w:r w:rsidR="0081150D" w:rsidRPr="00306FBC">
        <w:rPr>
          <w:rStyle w:val="FontStyle23"/>
          <w:rFonts w:asciiTheme="minorHAnsi" w:hAnsiTheme="minorHAnsi"/>
          <w:color w:val="333639" w:themeColor="text2" w:themeTint="E6"/>
          <w:sz w:val="24"/>
          <w:szCs w:val="24"/>
        </w:rPr>
        <w:t xml:space="preserve">теплоснабжением, </w:t>
      </w:r>
      <w:r w:rsidRPr="00306FBC">
        <w:rPr>
          <w:rStyle w:val="FontStyle23"/>
          <w:rFonts w:asciiTheme="minorHAnsi" w:hAnsiTheme="minorHAnsi"/>
          <w:color w:val="333639" w:themeColor="text2" w:themeTint="E6"/>
          <w:sz w:val="24"/>
          <w:szCs w:val="24"/>
        </w:rPr>
        <w:t>благоустройством и обслуживанием жилого фонда</w:t>
      </w:r>
      <w:r w:rsidR="0081150D" w:rsidRPr="00306FBC">
        <w:rPr>
          <w:rStyle w:val="FontStyle23"/>
          <w:rFonts w:asciiTheme="minorHAnsi" w:hAnsiTheme="minorHAnsi"/>
          <w:color w:val="333639" w:themeColor="text2" w:themeTint="E6"/>
          <w:sz w:val="24"/>
          <w:szCs w:val="24"/>
        </w:rPr>
        <w:t>.</w:t>
      </w:r>
    </w:p>
    <w:p w:rsidR="00CA0408" w:rsidRPr="00306FBC" w:rsidRDefault="00CA0408" w:rsidP="0056253B">
      <w:pPr>
        <w:keepNext/>
        <w:spacing w:line="276" w:lineRule="auto"/>
        <w:ind w:right="20"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Водоснабжение в г.Менделеевске осуществляется из централизованной системы водоснабжения и из артезианских скважин.</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Население в г.Менделеевске пользуется водой из централизованной системы водоснабжения и из артезианских скважин. Скважины оборудованы автоматическим управлением.</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Обслуживанием водопроводных сетей занимается филиал ООО «Газпром теплоэнерго Казань» «Менделеевский».</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Износ действующих водопроводных сетей составляет 50%. Утечки и неучтенные расходы воды в системах водоснабжения достигают примерно 10%.С учетом имеющихся потребителей и с учетом дальнейшего развития жилищного строительства г.Менделеевска в северном направлении имеется необходимость строительства сетей централизованного водоснабжения с водонапорной башней для обеспечения водой подворий предоставленных многодетным семьям по ул.Пастернака, Гергиевского и жилого поселка «Семь Я», в восточном направлении ул.Крымская и жилого поселка «Солнечный берег», в северо-восточном направлении п.Бондюга и в юго-западном направлении микрорайона №4. Ориентировочной протяженностью сетей водоснабжения10 км.</w:t>
      </w:r>
    </w:p>
    <w:p w:rsidR="0081150D" w:rsidRPr="00306FBC" w:rsidRDefault="00CA0408" w:rsidP="0056253B">
      <w:pPr>
        <w:keepNext/>
        <w:spacing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Обслуживание сетей электроснабжения района ведет филиал ОАО «Сетевая компания» Елабужские электрические сети (Менделеевский РЭС). Протяженность электрических сетей составляет 64,5 км.</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В настоящее время электроснабжение коммунально-бытового сектора (КБС) обеспечивают 17 однотрансформаторных подстанций, находящихся на балансе РЭС.</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Электроснабжение – выполнено воздушными линиями на опорах проводами типа СИП и кабельными линиями.</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 xml:space="preserve">Состояние линий электропередач </w:t>
      </w:r>
      <w:r w:rsidR="0081150D" w:rsidRPr="00306FBC">
        <w:rPr>
          <w:rFonts w:eastAsia="Times New Roman"/>
          <w:color w:val="333639" w:themeColor="text2" w:themeTint="E6"/>
          <w:sz w:val="24"/>
          <w:szCs w:val="24"/>
        </w:rPr>
        <w:t>в целом удовлетворительное, однако требуется р</w:t>
      </w:r>
      <w:r w:rsidRPr="00306FBC">
        <w:rPr>
          <w:rFonts w:eastAsia="Times New Roman"/>
          <w:color w:val="333639" w:themeColor="text2" w:themeTint="E6"/>
          <w:sz w:val="24"/>
          <w:szCs w:val="24"/>
        </w:rPr>
        <w:t>еконструкция линий электропередач в восточной части г.Менделеевск и строительство новых сетей электроснабжения в жилых поселках «Семь Я» и «Солнечный берег».</w:t>
      </w:r>
      <w:r w:rsidR="0081150D" w:rsidRPr="00306FBC">
        <w:rPr>
          <w:rFonts w:eastAsia="Times New Roman"/>
          <w:color w:val="333639" w:themeColor="text2" w:themeTint="E6"/>
          <w:sz w:val="24"/>
          <w:szCs w:val="24"/>
        </w:rPr>
        <w:t xml:space="preserve"> </w:t>
      </w:r>
    </w:p>
    <w:p w:rsidR="00CA0408" w:rsidRPr="00306FBC" w:rsidRDefault="00CA0408" w:rsidP="0056253B">
      <w:pPr>
        <w:keepNext/>
        <w:spacing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Обслуживание сетей газоснабжения района ведет Елабужская районная эксплуатационная газовая служба. В настоящее время более 90 процентов хозяйств газифицированы. Газоснабжение осуществляется природным газом.</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Газ используется на отопительные нужды промышленных предприятий, для сжигания в отопительных котельных, населением села для приготовления пищи и горячей воды, для отопления одноэтажной застройки от местных источников тепла.</w:t>
      </w:r>
      <w:r w:rsidR="0081150D" w:rsidRPr="00306FBC">
        <w:rPr>
          <w:rFonts w:eastAsia="Times New Roman"/>
          <w:color w:val="333639" w:themeColor="text2" w:themeTint="E6"/>
          <w:sz w:val="24"/>
          <w:szCs w:val="24"/>
        </w:rPr>
        <w:t xml:space="preserve"> Однако необходимо п</w:t>
      </w:r>
      <w:r w:rsidRPr="00306FBC">
        <w:rPr>
          <w:rFonts w:eastAsia="Times New Roman"/>
          <w:color w:val="333639" w:themeColor="text2" w:themeTint="E6"/>
          <w:sz w:val="24"/>
          <w:szCs w:val="24"/>
        </w:rPr>
        <w:t>редусмотреть строительство газопровода в северной части города к вновь выделенным участкам для многодетных семей: по ул.Пастернака, Георгиевского и по улицам жилого поселка «Семь Я», в восточной части города по ул.Крымская и по улицам жилого поселка «Солнечный Берег», в северо-восточной части города по улицам п.Бондюга и в южной части города по улицам микрорайона №4</w:t>
      </w:r>
    </w:p>
    <w:p w:rsidR="00A93878" w:rsidRPr="00306FBC" w:rsidRDefault="00A93878"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К </w:t>
      </w:r>
      <w:r w:rsidRPr="00EB63B5">
        <w:rPr>
          <w:rFonts w:eastAsia="Times New Roman"/>
          <w:i/>
          <w:color w:val="333639" w:themeColor="text2" w:themeTint="E6"/>
          <w:sz w:val="24"/>
          <w:szCs w:val="24"/>
        </w:rPr>
        <w:t>основным проблемам развития жизненного пространства</w:t>
      </w:r>
      <w:r w:rsidRPr="00306FBC">
        <w:rPr>
          <w:rFonts w:eastAsia="Times New Roman"/>
          <w:color w:val="333639" w:themeColor="text2" w:themeTint="E6"/>
          <w:sz w:val="24"/>
          <w:szCs w:val="24"/>
        </w:rPr>
        <w:t xml:space="preserve"> населения Менделеевского муниципального района относится:</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 xml:space="preserve">недостаточное качество и количество доступной питьевой воды, что обусловлено </w:t>
      </w:r>
      <w:r w:rsidRPr="00306FBC">
        <w:rPr>
          <w:rFonts w:ascii="Times New Roman" w:hAnsi="Times New Roman" w:cs="Times New Roman"/>
          <w:color w:val="333639" w:themeColor="text2" w:themeTint="E6"/>
          <w:sz w:val="24"/>
          <w:szCs w:val="24"/>
        </w:rPr>
        <w:t>изношенностью сетей и технологического оборудования, малым количеством артезианских скважин с пригодным качеством воды; недостаточностью сетей центрального водоснабжения</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недост</w:t>
      </w:r>
      <w:r w:rsidR="00EB63B5">
        <w:rPr>
          <w:rFonts w:ascii="Times New Roman" w:hAnsi="Times New Roman" w:cs="Times New Roman"/>
          <w:b/>
          <w:bCs/>
          <w:color w:val="333639" w:themeColor="text2" w:themeTint="E6"/>
          <w:sz w:val="24"/>
          <w:szCs w:val="24"/>
        </w:rPr>
        <w:t xml:space="preserve">аточная степень развития сетей </w:t>
      </w:r>
      <w:r w:rsidRPr="00306FBC">
        <w:rPr>
          <w:rFonts w:ascii="Times New Roman" w:hAnsi="Times New Roman" w:cs="Times New Roman"/>
          <w:b/>
          <w:bCs/>
          <w:color w:val="333639" w:themeColor="text2" w:themeTint="E6"/>
          <w:sz w:val="24"/>
          <w:szCs w:val="24"/>
        </w:rPr>
        <w:t xml:space="preserve">водоотведения: </w:t>
      </w:r>
      <w:r w:rsidRPr="00306FBC">
        <w:rPr>
          <w:rFonts w:ascii="Times New Roman" w:hAnsi="Times New Roman" w:cs="Times New Roman"/>
          <w:color w:val="333639" w:themeColor="text2" w:themeTint="E6"/>
          <w:sz w:val="24"/>
          <w:szCs w:val="24"/>
        </w:rPr>
        <w:t>изношенность сетей и технологического оборудования; недостаточно сетей водоотведения; отсутствие ливневой  канализации в городе; устаревшие технологии в очистных сооружениях; загрязнение рек сточными водами предприятий</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 xml:space="preserve">ухудшение качества атмосферного воздуха: </w:t>
      </w:r>
      <w:r w:rsidRPr="00306FBC">
        <w:rPr>
          <w:rFonts w:ascii="Times New Roman" w:hAnsi="Times New Roman" w:cs="Times New Roman"/>
          <w:color w:val="333639" w:themeColor="text2" w:themeTint="E6"/>
          <w:sz w:val="24"/>
          <w:szCs w:val="24"/>
        </w:rPr>
        <w:t>загрязнение воздуха автотранспортом; загрязнение воздуха промышленными предприятиями; отсутствие экологически чистого  маршрутного транспорта</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 xml:space="preserve">отсутствие эффективной системы сбора, транспортировки и утилизации ТБО: </w:t>
      </w:r>
      <w:r w:rsidRPr="00306FBC">
        <w:rPr>
          <w:rFonts w:ascii="Times New Roman" w:hAnsi="Times New Roman" w:cs="Times New Roman"/>
          <w:color w:val="333639" w:themeColor="text2" w:themeTint="E6"/>
          <w:sz w:val="24"/>
          <w:szCs w:val="24"/>
        </w:rPr>
        <w:t>неэффективная система сбора и транспортировки ТБО; отсутствие системы утилизации; не соблюдение проектных решений при реализации проектов</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 xml:space="preserve">ненадлежащее состояние и нехватка зеленых насаждений: </w:t>
      </w:r>
      <w:r w:rsidRPr="00306FBC">
        <w:rPr>
          <w:rFonts w:ascii="Times New Roman" w:hAnsi="Times New Roman" w:cs="Times New Roman"/>
          <w:color w:val="333639" w:themeColor="text2" w:themeTint="E6"/>
          <w:sz w:val="24"/>
          <w:szCs w:val="24"/>
        </w:rPr>
        <w:t>наличие аварийных зеленых насаждений; недостаточные площади озеленённых территорий; аварийное состояние полезащитных насаждений</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 xml:space="preserve">недостаточно развитая инфраструктура и территориального планирования: недостаточное количество </w:t>
      </w:r>
      <w:r w:rsidRPr="00306FBC">
        <w:rPr>
          <w:rFonts w:ascii="Times New Roman" w:hAnsi="Times New Roman" w:cs="Times New Roman"/>
          <w:color w:val="333639" w:themeColor="text2" w:themeTint="E6"/>
          <w:sz w:val="24"/>
          <w:szCs w:val="24"/>
        </w:rPr>
        <w:t>социальных объектов; ненормативное  состояние городского благоустройства; недостатки архитектурного планирования</w:t>
      </w:r>
    </w:p>
    <w:p w:rsidR="00E95045" w:rsidRPr="00306FBC" w:rsidRDefault="00E95045" w:rsidP="0056253B">
      <w:pPr>
        <w:keepNext/>
        <w:spacing w:before="120" w:after="120" w:line="276" w:lineRule="auto"/>
        <w:ind w:firstLine="709"/>
        <w:jc w:val="both"/>
        <w:rPr>
          <w:color w:val="333639" w:themeColor="text2" w:themeTint="E6"/>
          <w:sz w:val="24"/>
          <w:szCs w:val="24"/>
        </w:rPr>
      </w:pPr>
      <w:r w:rsidRPr="00306FBC">
        <w:rPr>
          <w:b/>
          <w:color w:val="333639" w:themeColor="text2" w:themeTint="E6"/>
          <w:sz w:val="24"/>
          <w:szCs w:val="24"/>
        </w:rPr>
        <w:t>Административно-территориальное устройство и система расселения</w:t>
      </w:r>
      <w:r w:rsidRPr="00306FBC">
        <w:rPr>
          <w:color w:val="333639" w:themeColor="text2" w:themeTint="E6"/>
          <w:sz w:val="24"/>
          <w:szCs w:val="24"/>
        </w:rPr>
        <w:t>. Район образован 10 августа 1930 года как Бондюжский район. До 1921 года его территория относилась к Вятской губернии, с 1921 к Елабужскому, а с 1928 — к Челнинскому кантонам ТАССР. 20 января 1931 года район был ликвидирован, территория отошла к Елабужскому району. Восстановлен 10 февраля 1935 года. В результате укрупнения административных единиц ТАССР — 1 февраля 1963 года Бондюжский район был ликвидирован, его территория передана в Елабужский район. 11 августа 1967 года посёлок городского типа Бондюжский преобразован в город районного подчинения и переименован в Менделеевск. 15 августа 1985 года он стал административным центром Менделеевского района, выделенного из состава Елабужского района. Административные границы Менделеевского муниципального района установлены Законом Республики Татарстан от 31 января 2005 года N 29-ЗРТ "Об установлении границ территорий и статусе муниципального образования "Менделеевский муниципальный район" и муниципальных образований в его составе" в редакции Закона Республики Татарстан от 21.03.2005 N 57-ЗРТ.</w:t>
      </w:r>
    </w:p>
    <w:p w:rsidR="00E95045" w:rsidRPr="00306FBC" w:rsidRDefault="00E95045"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В Менделеевском районе 36 населённых пунктов в составе одного городского и 14 сельских поселений (таблица 2.1.</w:t>
      </w:r>
      <w:r w:rsidR="00ED1FF5" w:rsidRPr="00306FBC">
        <w:rPr>
          <w:color w:val="333639" w:themeColor="text2" w:themeTint="E6"/>
          <w:sz w:val="24"/>
          <w:szCs w:val="24"/>
        </w:rPr>
        <w:t>6</w:t>
      </w:r>
      <w:r w:rsidRPr="00306FBC">
        <w:rPr>
          <w:color w:val="333639" w:themeColor="text2" w:themeTint="E6"/>
          <w:sz w:val="24"/>
          <w:szCs w:val="24"/>
        </w:rPr>
        <w:t>.)</w:t>
      </w:r>
    </w:p>
    <w:p w:rsidR="00E95045" w:rsidRPr="00306FBC" w:rsidRDefault="00ED1FF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2.1.6</w:t>
      </w:r>
      <w:r w:rsidR="00E95045" w:rsidRPr="00306FBC">
        <w:rPr>
          <w:color w:val="333639" w:themeColor="text2" w:themeTint="E6"/>
          <w:sz w:val="24"/>
          <w:szCs w:val="24"/>
        </w:rPr>
        <w:t>.</w:t>
      </w:r>
    </w:p>
    <w:p w:rsidR="00E95045" w:rsidRPr="00306FBC" w:rsidRDefault="00E95045" w:rsidP="0056253B">
      <w:pPr>
        <w:keepNext/>
        <w:spacing w:line="276" w:lineRule="auto"/>
        <w:jc w:val="center"/>
        <w:rPr>
          <w:color w:val="333639" w:themeColor="text2" w:themeTint="E6"/>
          <w:sz w:val="24"/>
          <w:szCs w:val="24"/>
        </w:rPr>
      </w:pPr>
      <w:r w:rsidRPr="00306FBC">
        <w:rPr>
          <w:color w:val="333639" w:themeColor="text2" w:themeTint="E6"/>
          <w:sz w:val="24"/>
          <w:szCs w:val="24"/>
        </w:rPr>
        <w:t>Перечень поселений, входящих в состав Менделеевского муниципального района</w:t>
      </w:r>
    </w:p>
    <w:tbl>
      <w:tblPr>
        <w:tblStyle w:val="1f0"/>
        <w:tblW w:w="0" w:type="auto"/>
        <w:tblLook w:val="04A0" w:firstRow="1" w:lastRow="0" w:firstColumn="1" w:lastColumn="0" w:noHBand="0" w:noVBand="1"/>
      </w:tblPr>
      <w:tblGrid>
        <w:gridCol w:w="482"/>
        <w:gridCol w:w="3059"/>
        <w:gridCol w:w="2677"/>
        <w:gridCol w:w="2217"/>
        <w:gridCol w:w="1373"/>
      </w:tblGrid>
      <w:tr w:rsidR="00306FBC" w:rsidRPr="00306FBC" w:rsidTr="00E95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w:t>
            </w:r>
          </w:p>
        </w:tc>
        <w:tc>
          <w:tcPr>
            <w:tcW w:w="0" w:type="auto"/>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Городское и сельские поселения</w:t>
            </w:r>
          </w:p>
        </w:tc>
        <w:tc>
          <w:tcPr>
            <w:tcW w:w="0" w:type="auto"/>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Административный центр</w:t>
            </w:r>
          </w:p>
        </w:tc>
        <w:tc>
          <w:tcPr>
            <w:tcW w:w="0" w:type="auto"/>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Количество населённых пунктов</w:t>
            </w:r>
          </w:p>
        </w:tc>
        <w:tc>
          <w:tcPr>
            <w:tcW w:w="0" w:type="auto"/>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Население</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Городское поселение город Менделеевск</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город Менделеевск</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22 183</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Абалачевское сельское поселение</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Абалачи</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380</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3</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Бизякинское сельское поселение</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Бизяки</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1059</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4</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Брюшлинское сельское поселение</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Брюшли</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176</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5</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Енабердинское сельское поселение</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Енабердино</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521</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6</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Ижевское сельское поселение</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Ижевка</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989</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7</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Камаевское сельское поселение</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Камаево</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408</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8</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Монашевское сельское поселение</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Монашево</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5</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1022</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9</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Мунайкинское сельское поселение</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Мунайка</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526</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10</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Псеевское сельское поселение</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Псеево</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514</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11</w:t>
            </w:r>
          </w:p>
        </w:tc>
        <w:tc>
          <w:tcPr>
            <w:tcW w:w="0" w:type="auto"/>
            <w:hideMark/>
          </w:tcPr>
          <w:p w:rsidR="00E95045" w:rsidRPr="00306FBC" w:rsidRDefault="005D4397"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hyperlink r:id="rId17" w:tooltip="Старогришкинское сельское поселение" w:history="1">
              <w:r w:rsidR="00E95045" w:rsidRPr="00306FBC">
                <w:rPr>
                  <w:rStyle w:val="afff1"/>
                  <w:color w:val="333639" w:themeColor="text2" w:themeTint="E6"/>
                  <w:sz w:val="24"/>
                  <w:szCs w:val="24"/>
                </w:rPr>
                <w:t>Старогришкинское сельское поселение</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w:t>
            </w:r>
            <w:hyperlink r:id="rId18" w:tooltip="Старое Гришкино (страница отсутствует)" w:history="1">
              <w:r w:rsidRPr="00306FBC">
                <w:rPr>
                  <w:rStyle w:val="afff1"/>
                  <w:color w:val="333639" w:themeColor="text2" w:themeTint="E6"/>
                  <w:sz w:val="24"/>
                  <w:szCs w:val="24"/>
                </w:rPr>
                <w:t>Старое Гришкино</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↘604</w:t>
            </w:r>
            <w:hyperlink r:id="rId19" w:anchor="cite_note-2016BH-1" w:history="1">
              <w:r w:rsidRPr="00306FBC">
                <w:rPr>
                  <w:rStyle w:val="afff1"/>
                  <w:color w:val="333639" w:themeColor="text2" w:themeTint="E6"/>
                  <w:sz w:val="24"/>
                  <w:szCs w:val="24"/>
                </w:rPr>
                <w:t>[1]</w:t>
              </w:r>
            </w:hyperlink>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12</w:t>
            </w:r>
          </w:p>
        </w:tc>
        <w:tc>
          <w:tcPr>
            <w:tcW w:w="0" w:type="auto"/>
            <w:hideMark/>
          </w:tcPr>
          <w:p w:rsidR="00E95045" w:rsidRPr="00306FBC" w:rsidRDefault="005D4397"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hyperlink r:id="rId20" w:tooltip="Татарско-Челнинское сельское поселение" w:history="1">
              <w:r w:rsidR="00E95045" w:rsidRPr="00306FBC">
                <w:rPr>
                  <w:rStyle w:val="afff1"/>
                  <w:color w:val="333639" w:themeColor="text2" w:themeTint="E6"/>
                  <w:sz w:val="24"/>
                  <w:szCs w:val="24"/>
                </w:rPr>
                <w:t>Татарско-Челнинское сельское поселение</w:t>
              </w:r>
            </w:hyperlink>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w:t>
            </w:r>
            <w:hyperlink r:id="rId21" w:tooltip="Татарские Челны (страница отсутствует)" w:history="1">
              <w:r w:rsidRPr="00306FBC">
                <w:rPr>
                  <w:rStyle w:val="afff1"/>
                  <w:color w:val="333639" w:themeColor="text2" w:themeTint="E6"/>
                  <w:sz w:val="24"/>
                  <w:szCs w:val="24"/>
                </w:rPr>
                <w:t>Татарские Челны</w:t>
              </w:r>
            </w:hyperlink>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↘343</w:t>
            </w:r>
            <w:hyperlink r:id="rId22" w:anchor="cite_note-2016BH-1" w:history="1">
              <w:r w:rsidRPr="00306FBC">
                <w:rPr>
                  <w:rStyle w:val="afff1"/>
                  <w:color w:val="333639" w:themeColor="text2" w:themeTint="E6"/>
                  <w:sz w:val="24"/>
                  <w:szCs w:val="24"/>
                </w:rPr>
                <w:t>[1]</w:t>
              </w:r>
            </w:hyperlink>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13</w:t>
            </w:r>
          </w:p>
        </w:tc>
        <w:tc>
          <w:tcPr>
            <w:tcW w:w="0" w:type="auto"/>
            <w:hideMark/>
          </w:tcPr>
          <w:p w:rsidR="00E95045" w:rsidRPr="00306FBC" w:rsidRDefault="005D4397"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hyperlink r:id="rId23" w:tooltip="Тихоновское сельское поселение (Татарстан)" w:history="1">
              <w:r w:rsidR="00E95045" w:rsidRPr="00306FBC">
                <w:rPr>
                  <w:rStyle w:val="afff1"/>
                  <w:color w:val="333639" w:themeColor="text2" w:themeTint="E6"/>
                  <w:sz w:val="24"/>
                  <w:szCs w:val="24"/>
                </w:rPr>
                <w:t>Тихоновское сельское поселение</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w:t>
            </w:r>
            <w:hyperlink r:id="rId24" w:tooltip="Тихоново (Татарстан) (страница отсутствует)" w:history="1">
              <w:r w:rsidRPr="00306FBC">
                <w:rPr>
                  <w:rStyle w:val="afff1"/>
                  <w:color w:val="333639" w:themeColor="text2" w:themeTint="E6"/>
                  <w:sz w:val="24"/>
                  <w:szCs w:val="24"/>
                </w:rPr>
                <w:t>Тихоново</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↗834</w:t>
            </w:r>
            <w:hyperlink r:id="rId25" w:anchor="cite_note-2016BH-1" w:history="1">
              <w:r w:rsidRPr="00306FBC">
                <w:rPr>
                  <w:rStyle w:val="afff1"/>
                  <w:color w:val="333639" w:themeColor="text2" w:themeTint="E6"/>
                  <w:sz w:val="24"/>
                  <w:szCs w:val="24"/>
                </w:rPr>
                <w:t>[1]</w:t>
              </w:r>
            </w:hyperlink>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14</w:t>
            </w:r>
          </w:p>
        </w:tc>
        <w:tc>
          <w:tcPr>
            <w:tcW w:w="0" w:type="auto"/>
            <w:hideMark/>
          </w:tcPr>
          <w:p w:rsidR="00E95045" w:rsidRPr="00306FBC" w:rsidRDefault="005D4397"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hyperlink r:id="rId26" w:tooltip="Тойгузинское сельское поселение" w:history="1">
              <w:r w:rsidR="00E95045" w:rsidRPr="00306FBC">
                <w:rPr>
                  <w:rStyle w:val="afff1"/>
                  <w:color w:val="333639" w:themeColor="text2" w:themeTint="E6"/>
                  <w:sz w:val="24"/>
                  <w:szCs w:val="24"/>
                </w:rPr>
                <w:t>Тойгузинское сельское поселение</w:t>
              </w:r>
            </w:hyperlink>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w:t>
            </w:r>
            <w:hyperlink r:id="rId27" w:tooltip="Тойгузино (страница отсутствует)" w:history="1">
              <w:r w:rsidRPr="00306FBC">
                <w:rPr>
                  <w:rStyle w:val="afff1"/>
                  <w:color w:val="333639" w:themeColor="text2" w:themeTint="E6"/>
                  <w:sz w:val="24"/>
                  <w:szCs w:val="24"/>
                </w:rPr>
                <w:t>Тойгузино</w:t>
              </w:r>
            </w:hyperlink>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↗189</w:t>
            </w:r>
            <w:hyperlink r:id="rId28" w:anchor="cite_note-2016BH-1" w:history="1">
              <w:r w:rsidRPr="00306FBC">
                <w:rPr>
                  <w:rStyle w:val="afff1"/>
                  <w:color w:val="333639" w:themeColor="text2" w:themeTint="E6"/>
                  <w:sz w:val="24"/>
                  <w:szCs w:val="24"/>
                </w:rPr>
                <w:t>[1]</w:t>
              </w:r>
            </w:hyperlink>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15</w:t>
            </w:r>
          </w:p>
        </w:tc>
        <w:tc>
          <w:tcPr>
            <w:tcW w:w="0" w:type="auto"/>
            <w:hideMark/>
          </w:tcPr>
          <w:p w:rsidR="00E95045" w:rsidRPr="00306FBC" w:rsidRDefault="005D4397"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hyperlink r:id="rId29" w:tooltip="Тураевское сельское поселение" w:history="1">
              <w:r w:rsidR="00E95045" w:rsidRPr="00306FBC">
                <w:rPr>
                  <w:rStyle w:val="afff1"/>
                  <w:color w:val="333639" w:themeColor="text2" w:themeTint="E6"/>
                  <w:sz w:val="24"/>
                  <w:szCs w:val="24"/>
                </w:rPr>
                <w:t>Тураевское сельское поселение</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w:t>
            </w:r>
            <w:hyperlink r:id="rId30" w:tooltip="Тураево (Татарстан) (страница отсутствует)" w:history="1">
              <w:r w:rsidRPr="00306FBC">
                <w:rPr>
                  <w:rStyle w:val="afff1"/>
                  <w:color w:val="333639" w:themeColor="text2" w:themeTint="E6"/>
                  <w:sz w:val="24"/>
                  <w:szCs w:val="24"/>
                </w:rPr>
                <w:t>Тураево</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↗525</w:t>
            </w:r>
            <w:hyperlink r:id="rId31" w:anchor="cite_note-2016BH-1" w:history="1">
              <w:r w:rsidRPr="00306FBC">
                <w:rPr>
                  <w:rStyle w:val="afff1"/>
                  <w:color w:val="333639" w:themeColor="text2" w:themeTint="E6"/>
                  <w:sz w:val="24"/>
                  <w:szCs w:val="24"/>
                </w:rPr>
                <w:t>[1]</w:t>
              </w:r>
            </w:hyperlink>
          </w:p>
        </w:tc>
      </w:tr>
    </w:tbl>
    <w:p w:rsidR="00ED1FF5" w:rsidRDefault="00ED1FF5" w:rsidP="0056253B">
      <w:pPr>
        <w:keepNext/>
        <w:spacing w:line="276" w:lineRule="auto"/>
        <w:ind w:firstLine="709"/>
        <w:jc w:val="both"/>
        <w:rPr>
          <w:b/>
          <w:color w:val="333639" w:themeColor="text2" w:themeTint="E6"/>
          <w:sz w:val="24"/>
          <w:szCs w:val="24"/>
        </w:rPr>
      </w:pPr>
    </w:p>
    <w:p w:rsidR="00896159" w:rsidRPr="005B4F51" w:rsidRDefault="00896159" w:rsidP="0056253B">
      <w:pPr>
        <w:keepNext/>
        <w:spacing w:after="0" w:line="276" w:lineRule="auto"/>
        <w:ind w:firstLine="567"/>
        <w:jc w:val="both"/>
        <w:rPr>
          <w:rFonts w:eastAsia="Times New Roman" w:cs="Times New Roman"/>
          <w:color w:val="333639" w:themeColor="text2" w:themeTint="E6"/>
          <w:sz w:val="24"/>
          <w:szCs w:val="24"/>
        </w:rPr>
      </w:pPr>
      <w:r w:rsidRPr="005B4F51">
        <w:rPr>
          <w:rFonts w:eastAsia="Times New Roman" w:cs="Times New Roman"/>
          <w:color w:val="333639" w:themeColor="text2" w:themeTint="E6"/>
          <w:sz w:val="24"/>
          <w:szCs w:val="24"/>
        </w:rPr>
        <w:t xml:space="preserve">Главными проблемами в </w:t>
      </w:r>
      <w:r w:rsidRPr="005B4F51">
        <w:rPr>
          <w:rFonts w:eastAsia="Times New Roman" w:cs="Times New Roman"/>
          <w:b/>
          <w:i/>
          <w:color w:val="333639" w:themeColor="text2" w:themeTint="E6"/>
          <w:sz w:val="24"/>
          <w:szCs w:val="24"/>
        </w:rPr>
        <w:t>сельских населенных пунктах</w:t>
      </w:r>
      <w:r w:rsidRPr="005B4F51">
        <w:rPr>
          <w:rFonts w:eastAsia="Times New Roman" w:cs="Times New Roman"/>
          <w:color w:val="333639" w:themeColor="text2" w:themeTint="E6"/>
          <w:sz w:val="24"/>
          <w:szCs w:val="24"/>
        </w:rPr>
        <w:t xml:space="preserve"> являются: недостаточность общественной и транспортной инфраструктуры, отсутствие рабочих мест, значительный объем ручного, немеханизированного труда и, как следствие – отсутствие престижных рабочих мест.</w:t>
      </w:r>
    </w:p>
    <w:p w:rsidR="00896159" w:rsidRPr="005B4F51" w:rsidRDefault="00896159" w:rsidP="0056253B">
      <w:pPr>
        <w:keepNext/>
        <w:spacing w:after="0" w:line="276" w:lineRule="auto"/>
        <w:ind w:firstLine="567"/>
        <w:jc w:val="both"/>
        <w:rPr>
          <w:rFonts w:eastAsia="Times New Roman" w:cs="Times New Roman"/>
          <w:color w:val="333639" w:themeColor="text2" w:themeTint="E6"/>
          <w:sz w:val="24"/>
          <w:szCs w:val="24"/>
        </w:rPr>
      </w:pPr>
      <w:r w:rsidRPr="005B4F51">
        <w:rPr>
          <w:rFonts w:eastAsia="Times New Roman" w:cs="Times New Roman"/>
          <w:color w:val="333639" w:themeColor="text2" w:themeTint="E6"/>
          <w:sz w:val="24"/>
          <w:szCs w:val="24"/>
        </w:rPr>
        <w:t xml:space="preserve">Сегодня уровень заработной платы в сельскохозяйственных районах ниже, чем в промышленных, в среднем в 2 раза, уровень жизни – в 4 раза, объем добавленной стоимости на душу населения – в 10-70 раз, объем произведенных товаров и услуг на душу населения – в 10-130 раз. </w:t>
      </w:r>
    </w:p>
    <w:p w:rsidR="00896159" w:rsidRPr="005B4F51" w:rsidRDefault="00896159" w:rsidP="0056253B">
      <w:pPr>
        <w:keepNext/>
        <w:spacing w:after="0" w:line="276" w:lineRule="auto"/>
        <w:ind w:firstLine="567"/>
        <w:jc w:val="both"/>
        <w:rPr>
          <w:rFonts w:eastAsia="Times New Roman" w:cs="Times New Roman"/>
          <w:color w:val="333639" w:themeColor="text2" w:themeTint="E6"/>
          <w:sz w:val="24"/>
          <w:szCs w:val="24"/>
        </w:rPr>
      </w:pPr>
      <w:r w:rsidRPr="005B4F51">
        <w:rPr>
          <w:rFonts w:eastAsia="Times New Roman" w:cs="Times New Roman"/>
          <w:color w:val="333639" w:themeColor="text2" w:themeTint="E6"/>
          <w:sz w:val="24"/>
          <w:szCs w:val="24"/>
        </w:rPr>
        <w:t>Помимо бытовой неустроенности, ограниченных по сравнению с городами возможностей получения социальных услуг – на нежелание людей и, прежде всего, молодежи, жить и работать в сельской местности влияет тот факт, что сельскохозяйственный труд является одним из самых физически тяжелых и, при этом, самым низкооплачиваемым и непрестижным.</w:t>
      </w:r>
    </w:p>
    <w:p w:rsidR="00896159" w:rsidRPr="005B4F51" w:rsidRDefault="00896159" w:rsidP="0056253B">
      <w:pPr>
        <w:keepNext/>
        <w:spacing w:after="0" w:line="276" w:lineRule="auto"/>
        <w:ind w:firstLine="567"/>
        <w:jc w:val="both"/>
        <w:rPr>
          <w:rFonts w:eastAsia="Times New Roman" w:cs="Times New Roman"/>
          <w:color w:val="333639" w:themeColor="text2" w:themeTint="E6"/>
          <w:sz w:val="24"/>
          <w:szCs w:val="24"/>
        </w:rPr>
      </w:pPr>
      <w:r w:rsidRPr="005B4F51">
        <w:rPr>
          <w:rFonts w:eastAsia="Times New Roman" w:cs="Times New Roman"/>
          <w:color w:val="333639" w:themeColor="text2" w:themeTint="E6"/>
          <w:sz w:val="24"/>
          <w:szCs w:val="24"/>
        </w:rPr>
        <w:t>Значительная дифференциация в уровне доходов сельчан и горожан, низкий социальный престиж жителей села, безусловно, приводит к постепенному оттоку населения (в среднем на 0,6% ежегодно) из сельских районов в крупные города Татарстана и России, а также к преимущественному выбору молодежью работы несельскохозяйственной направленности.</w:t>
      </w:r>
    </w:p>
    <w:p w:rsidR="00896159" w:rsidRPr="00896159" w:rsidRDefault="00896159" w:rsidP="0056253B">
      <w:pPr>
        <w:keepNext/>
        <w:spacing w:after="0" w:line="276" w:lineRule="auto"/>
        <w:ind w:firstLine="567"/>
        <w:jc w:val="both"/>
        <w:rPr>
          <w:rFonts w:eastAsia="Times New Roman" w:cs="Times New Roman"/>
          <w:color w:val="333639" w:themeColor="text2" w:themeTint="E6"/>
          <w:sz w:val="24"/>
          <w:szCs w:val="24"/>
        </w:rPr>
      </w:pPr>
      <w:r w:rsidRPr="005B4F51">
        <w:rPr>
          <w:rFonts w:eastAsia="Times New Roman" w:cs="Times New Roman"/>
          <w:color w:val="333639" w:themeColor="text2" w:themeTint="E6"/>
          <w:sz w:val="24"/>
          <w:szCs w:val="24"/>
        </w:rPr>
        <w:t>Так за последние 30 лет (с 1980 года по 2012 год)  доля сельского населения в республике снизилась с 35,9% до 24,3%, при этом в абсолютных цифрах число сельских жителей уменьшилось на 310,8 тыс. человек (с 1235,2 тыс. человек до 924,4 тыс. человек) при том, что общее число жителей выросло почти на 360 тыс. человек  (с 3444,1 тыс. человек до 3803,2 тыс. человек).</w:t>
      </w:r>
    </w:p>
    <w:p w:rsidR="00E95045" w:rsidRPr="00306FBC" w:rsidRDefault="00E95045" w:rsidP="0056253B">
      <w:pPr>
        <w:keepNext/>
        <w:spacing w:before="120" w:after="120" w:line="276" w:lineRule="auto"/>
        <w:ind w:firstLine="709"/>
        <w:jc w:val="both"/>
        <w:rPr>
          <w:color w:val="333639" w:themeColor="text2" w:themeTint="E6"/>
          <w:sz w:val="24"/>
          <w:szCs w:val="24"/>
        </w:rPr>
      </w:pPr>
      <w:r w:rsidRPr="00306FBC">
        <w:rPr>
          <w:b/>
          <w:color w:val="333639" w:themeColor="text2" w:themeTint="E6"/>
          <w:sz w:val="24"/>
          <w:szCs w:val="24"/>
        </w:rPr>
        <w:t>Транспортно-логистический потенциал</w:t>
      </w:r>
      <w:r w:rsidRPr="00306FBC">
        <w:rPr>
          <w:color w:val="333639" w:themeColor="text2" w:themeTint="E6"/>
          <w:sz w:val="24"/>
          <w:szCs w:val="24"/>
        </w:rPr>
        <w:t xml:space="preserve">. Район обладает выгодным географическим положением, развитой транспортной сетью. </w:t>
      </w:r>
      <w:r w:rsidR="00DC77A7" w:rsidRPr="00306FBC">
        <w:rPr>
          <w:color w:val="333639" w:themeColor="text2" w:themeTint="E6"/>
          <w:sz w:val="24"/>
          <w:szCs w:val="24"/>
        </w:rPr>
        <w:t>Меделеевс</w:t>
      </w:r>
      <w:r w:rsidRPr="00306FBC">
        <w:rPr>
          <w:color w:val="333639" w:themeColor="text2" w:themeTint="E6"/>
          <w:sz w:val="24"/>
          <w:szCs w:val="24"/>
        </w:rPr>
        <w:t xml:space="preserve">к является крупнейшим транспортным узлом Республики Татарстан: железная дорога, речные пути, мост через р. Волга, паромная переправа. Через территорию района проходят федеральные автомобильные трассы М7  (Москва – Уфа) и 1Р175 (Ижевск - Казань), железные дороги (Москва-Екатеринбург) и (Москва – Ульяновск). Транзитность положения территории позволяет обеспечить ее участие в движении товарных потоков, формируя инфраструктурный каркас и мобилизуя логистические возможности. </w:t>
      </w:r>
      <w:r w:rsidR="003E3C4E" w:rsidRPr="003E3C4E">
        <w:rPr>
          <w:rFonts w:eastAsia="Times New Roman" w:cs="Times New Roman"/>
          <w:color w:val="333639" w:themeColor="text2" w:themeTint="E6"/>
          <w:sz w:val="24"/>
          <w:szCs w:val="24"/>
        </w:rPr>
        <w:t>Непосредственная близость района с ОЭЗ «Алабуга» и заводами ОАО «КамАЗ» является причиной ежедневных трудовых миграций работоспособного</w:t>
      </w:r>
    </w:p>
    <w:p w:rsidR="003E3C4E" w:rsidRPr="003E3C4E" w:rsidRDefault="003E3C4E" w:rsidP="0056253B">
      <w:pPr>
        <w:keepNext/>
        <w:spacing w:before="120" w:after="120" w:line="276" w:lineRule="auto"/>
        <w:ind w:firstLine="708"/>
        <w:jc w:val="both"/>
        <w:rPr>
          <w:rFonts w:eastAsia="Times New Roman" w:cs="Times New Roman"/>
          <w:color w:val="000000"/>
          <w:sz w:val="24"/>
          <w:szCs w:val="24"/>
        </w:rPr>
      </w:pPr>
      <w:r w:rsidRPr="003E3C4E">
        <w:rPr>
          <w:rFonts w:eastAsia="Times New Roman" w:cs="Times New Roman"/>
          <w:color w:val="000000"/>
          <w:sz w:val="24"/>
          <w:szCs w:val="24"/>
        </w:rPr>
        <w:t xml:space="preserve">Пассажирские перевозки в районе представлены четырьмя городскими, четырьмя пригородными и двумя междугородними автобусными маршрутами. Эти автобусные маршруты обслуживает транспортное предприятие ООО «Менделеевское АТП», регулярно обновляющее парк транспортных средств. Перевозки персонала  ООО "Менделеевсказот", ОАО "Аммоний" на промышленную площадку  осуществляются вахтовыми автобусами заводов. Работа основной части трудоспособного населения за пределами города является причиной продолжающегося снижения объемов пассажирских перевозок. За период с 2011 по 2015 годы общий объем пассажирских перевозок снизился на 41% и составил 306,4 тыс. человек, в том числе снижение перевозок по городу составило 51 %, по пригороду и межгороду-28%. Из-за нерентабельности в 2012 году был оптимизирован маршрут в с. Ижевку, а в 2015 году- автобусный маршрут в город Казань. Повышение уровня автомобилизации, перевозки легковыми такси также являются причинами снижения пассажирских перевозок на регулярных автобусных маршрутах.  Отсутствие оборудованной автостанции также не способствует росту пассажирских перевозок. В бюджете района отсутствуют субсидии перевозчику за перевозку льготных категорий граждан.  </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Понятие «транспортная инфраструктура» включает в себя не только  городской и внешний пассажирский и грузовой транспорт, объекты обслуживания пассажиров (автостанции),  объекты обработки грузов, постоянного и временного хранения и технического обслуживания транспортных средств, но и  улично-дорожную сеть с расположенными на ней объектами организации дорожного движения.</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Основной целью развития транспортной инфраструктуры является содействие экономическому росту района за счет формирования дорожной сети, способной удовлетворить возрастающий спрос на перевозки автомобильным транспортом и обеспечить повышение скорости движения, устранение «узких» мест транспортной сети и снижение транспортной дискриминации населения, повышения мобильности и деловой активности за счет обеспечения круглогодичного транспортного сообщения с населенными пунктами, для обеспечения транспортной доступности к объектам социальной защиты и  местам приложения труда.</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 xml:space="preserve">Наземный транспортный каркас района, сформированный  из автомобильного и  железнодорожного видов транспорта, не в полной мере удовлетворяет социально-экономическим потребностям района.  </w:t>
      </w:r>
    </w:p>
    <w:p w:rsidR="003E3C4E" w:rsidRPr="003E3C4E" w:rsidRDefault="003E3C4E" w:rsidP="0056253B">
      <w:pPr>
        <w:keepNext/>
        <w:spacing w:before="120" w:after="120" w:line="276" w:lineRule="auto"/>
        <w:ind w:firstLine="709"/>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Общая протяженность всех автомобильных дорог в районе составляет 397,72 км, из которых 71%- имеют асфальтобетонное покрытие, 12%-переходный тип покрытия, 17%-грунтовое покрытие. Сеть автомобильных дорог формируется из автомобильной дороги общего пользования федерального значения М-7 «Волга» от Москвы, через Владимир, Нижний Новгород, Казань до Уфы, подъезд к городам Ижевск и Пермь (Елабуга-Ижевск) протяженностью 24,02 км, региональных автодорог протяженностью 155,248 км, включающих в себя подъезды ко всем 35 населенным пунктам района, а также транзитную автодорогу  от М-7 «Волга», проходящую через населенные пункты южной части района на Удмуртию;  197,1 км составляет протяженность местных дорог и 21,39 км -дороги необщего пользования. Железнодорожная магистраль Агрыз-Бугульма протяженностью 34,4 км относится к Бугульминскому участку Куйбышевской железной дороги. На территории района имеются 4 железнодорожных переезда на 198,205,210 и 230 км. На 208 км имеется остановочная платформа, на  209 км –путепровод. Также имеются 2 ведомственные железные дороги:</w:t>
      </w:r>
    </w:p>
    <w:p w:rsidR="003E3C4E" w:rsidRPr="003E3C4E" w:rsidRDefault="003E3C4E" w:rsidP="0056253B">
      <w:pPr>
        <w:keepNext/>
        <w:spacing w:before="120" w:after="120" w:line="276" w:lineRule="auto"/>
        <w:ind w:firstLine="709"/>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АО «Химзавод им.Л.Я.Карпова» протяженностью 16,2 км (от ст.Тойма до химзавода), 1 нерегулируемый переезд в районе ИК;</w:t>
      </w:r>
    </w:p>
    <w:p w:rsidR="003E3C4E" w:rsidRPr="003E3C4E" w:rsidRDefault="003E3C4E" w:rsidP="0056253B">
      <w:pPr>
        <w:keepNext/>
        <w:spacing w:before="120" w:after="120" w:line="276" w:lineRule="auto"/>
        <w:ind w:firstLine="709"/>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ООО «Менделеевсказот» протяженностью 14,5 км, 1 нерегулируемый переезд в районе ООО «Менделеевсказот», 1 мост через р.Тойма, 1 путепровод через федеральную трассу.</w:t>
      </w:r>
    </w:p>
    <w:p w:rsidR="003E3C4E" w:rsidRPr="003E3C4E" w:rsidRDefault="003E3C4E" w:rsidP="0056253B">
      <w:pPr>
        <w:keepNext/>
        <w:spacing w:before="120" w:after="120" w:line="276" w:lineRule="auto"/>
        <w:ind w:firstLine="709"/>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ab/>
        <w:t>Основным транспортно-логистическим узлом на территории района является станция Тихоново Куйбышевской ж/д.</w:t>
      </w:r>
    </w:p>
    <w:p w:rsidR="003E3C4E" w:rsidRPr="003E3C4E" w:rsidRDefault="003E3C4E"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Важным системообразующим фактором является сеть дорог, по которым осуществляются связи населенных пунктов друг с другом, с центрами поселений и с </w:t>
      </w:r>
      <w:bookmarkStart w:id="25" w:name="page29"/>
      <w:bookmarkEnd w:id="25"/>
      <w:r w:rsidRPr="00306FBC">
        <w:rPr>
          <w:color w:val="333639" w:themeColor="text2" w:themeTint="E6"/>
          <w:sz w:val="24"/>
          <w:szCs w:val="24"/>
        </w:rPr>
        <w:t>районным центром г.Менделеевском. Качественное состояние (покрытие) существующих дорог дает возможность беспрепятственному подъезду к большинству населенных пунктов района. Неблагоприятная ситуация в районе наблюдается только в 2 сельских поселениях</w:t>
      </w:r>
      <w:r>
        <w:rPr>
          <w:color w:val="333639" w:themeColor="text2" w:themeTint="E6"/>
          <w:sz w:val="24"/>
          <w:szCs w:val="24"/>
        </w:rPr>
        <w:t xml:space="preserve"> – Абалаческое и Монашевское. </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Структура муниципальных дорог общего значения выглядит следующим образом: из 197,1 км автодорог 90 км (45,7%)-в асфальтобетоне, 39,5 км (20%)-в щебне; 67,6 км (34,3%)-грунтовые.</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При этом в городе Менделеевске из общей протяженности автодорог 64 км асфальтобетонное покрытие имеют 48,6 км автодорог (76%), щебеночное покрытие-9,9 км автодорог (15%), грунтовые дороги составляют 5,5 км (9%).</w:t>
      </w:r>
    </w:p>
    <w:p w:rsidR="003E3C4E" w:rsidRPr="003E3C4E" w:rsidRDefault="003E3C4E" w:rsidP="0056253B">
      <w:pPr>
        <w:keepNext/>
        <w:spacing w:before="120" w:after="120" w:line="276" w:lineRule="auto"/>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 xml:space="preserve">Значительно хуже положение в сельских поселениях: общая протяженность дорог-133 км, из них имеют асфальтобетонное покрытие 41,4 км (31%), щебеночное покрытие-29,6 км (22%), основная часть дорог 62 км (47%) имеют грунтовое покрытие. </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Учитывая, что существующее покрытие вследствие износа не удовлетворяет нормативным требованиям, главной задачей развития сети местных автомобильных дорог является не только строительство новой, но  и улучшение качества дорожного покрытия существующей улично-дорожной сети.</w:t>
      </w:r>
    </w:p>
    <w:p w:rsidR="00E95045" w:rsidRPr="00306FBC" w:rsidRDefault="00E95045" w:rsidP="0056253B">
      <w:pPr>
        <w:keepNext/>
        <w:spacing w:line="276" w:lineRule="auto"/>
        <w:ind w:firstLine="709"/>
        <w:jc w:val="both"/>
        <w:rPr>
          <w:color w:val="333639" w:themeColor="text2" w:themeTint="E6"/>
          <w:sz w:val="24"/>
          <w:szCs w:val="24"/>
        </w:rPr>
      </w:pPr>
      <w:r w:rsidRPr="00306FBC">
        <w:rPr>
          <w:b/>
          <w:color w:val="333639" w:themeColor="text2" w:themeTint="E6"/>
          <w:sz w:val="24"/>
          <w:szCs w:val="24"/>
        </w:rPr>
        <w:t>Экономический потенциал.</w:t>
      </w:r>
      <w:r w:rsidRPr="00306FBC">
        <w:rPr>
          <w:color w:val="333639" w:themeColor="text2" w:themeTint="E6"/>
          <w:sz w:val="24"/>
          <w:szCs w:val="24"/>
        </w:rPr>
        <w:t xml:space="preserve"> Хозяйственный комплекс Менделеевского муниципального района сложился под влиянием ряда факторов, в числе которых особую роль сыграли особенности его географического положения и исторического освоения территории. Менделеевский муниципальный район представляет собой территорию с развитым промышленным производством, входит в состав Камской экономической зоны и Камского инновационного производственно-территориального кластера, которые являются центром автомобилестроения и нефтехимического комплекса Республики Татарстан.</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По результатам рейтинга эффективности деятельности муниципальных образований Республики Татарстан по итогам 2015 года Менделеевский район занимает 16 место, среди 45 муниципальных образований Республики Татарстан, улучшив свои позиции по сравнению с 2014 годом на 5 пунктов. Существенный вклад в обеспечение устойчивых темпов экономического роста внесли отрасли промышленность, строительство.</w:t>
      </w:r>
    </w:p>
    <w:p w:rsidR="00E95045" w:rsidRPr="00306FBC" w:rsidRDefault="00E95045" w:rsidP="0056253B">
      <w:pPr>
        <w:keepNext/>
        <w:spacing w:line="276" w:lineRule="auto"/>
        <w:ind w:firstLine="709"/>
        <w:jc w:val="both"/>
        <w:rPr>
          <w:color w:val="333639" w:themeColor="text2" w:themeTint="E6"/>
          <w:sz w:val="24"/>
          <w:szCs w:val="24"/>
        </w:rPr>
      </w:pPr>
      <w:r w:rsidRPr="005B4F51">
        <w:rPr>
          <w:color w:val="333639" w:themeColor="text2" w:themeTint="E6"/>
          <w:sz w:val="24"/>
          <w:szCs w:val="24"/>
        </w:rPr>
        <w:t xml:space="preserve">По итогам 2015 года валовый территориальный продукт составил </w:t>
      </w:r>
      <w:r w:rsidR="00DF4D7D" w:rsidRPr="005B4F51">
        <w:rPr>
          <w:color w:val="333639" w:themeColor="text2" w:themeTint="E6"/>
          <w:sz w:val="24"/>
          <w:szCs w:val="24"/>
        </w:rPr>
        <w:t>12,4 млрд. рублей (149,4</w:t>
      </w:r>
      <w:r w:rsidRPr="005B4F51">
        <w:rPr>
          <w:color w:val="333639" w:themeColor="text2" w:themeTint="E6"/>
          <w:sz w:val="24"/>
          <w:szCs w:val="24"/>
        </w:rPr>
        <w:t>% к уровню 2014 года)</w:t>
      </w:r>
      <w:r w:rsidR="00ED1FF5" w:rsidRPr="005B4F51">
        <w:rPr>
          <w:color w:val="333639" w:themeColor="text2" w:themeTint="E6"/>
          <w:sz w:val="24"/>
          <w:szCs w:val="24"/>
        </w:rPr>
        <w:t xml:space="preserve"> (таблица 2.1.7)</w:t>
      </w:r>
      <w:r w:rsidRPr="005B4F51">
        <w:rPr>
          <w:color w:val="333639" w:themeColor="text2" w:themeTint="E6"/>
          <w:sz w:val="24"/>
          <w:szCs w:val="24"/>
        </w:rPr>
        <w:t>. Валовый территориальный продукт по оценкам за первый квартал 2016 года составит 1% от валового регионального продукта Республики Татарстан. По итогам 2014 года валовый территориальный продукт составил лишь 0,</w:t>
      </w:r>
      <w:r w:rsidR="00DF4D7D" w:rsidRPr="005B4F51">
        <w:rPr>
          <w:color w:val="333639" w:themeColor="text2" w:themeTint="E6"/>
          <w:sz w:val="24"/>
          <w:szCs w:val="24"/>
        </w:rPr>
        <w:t>68</w:t>
      </w:r>
      <w:r w:rsidRPr="005B4F51">
        <w:rPr>
          <w:color w:val="333639" w:themeColor="text2" w:themeTint="E6"/>
          <w:sz w:val="24"/>
          <w:szCs w:val="24"/>
        </w:rPr>
        <w:t>% от  валового регионального продукта.</w:t>
      </w:r>
      <w:r w:rsidRPr="00306FBC">
        <w:rPr>
          <w:color w:val="333639" w:themeColor="text2" w:themeTint="E6"/>
          <w:sz w:val="24"/>
          <w:szCs w:val="24"/>
        </w:rPr>
        <w:t xml:space="preserve"> </w:t>
      </w:r>
    </w:p>
    <w:p w:rsidR="00ED1FF5" w:rsidRPr="00306FBC" w:rsidRDefault="00ED1FF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2.1.7.</w:t>
      </w:r>
    </w:p>
    <w:p w:rsidR="00ED1FF5" w:rsidRPr="00306FBC" w:rsidRDefault="00ED1FF5" w:rsidP="0056253B">
      <w:pPr>
        <w:keepNext/>
        <w:spacing w:line="276" w:lineRule="auto"/>
        <w:jc w:val="center"/>
        <w:rPr>
          <w:color w:val="333639" w:themeColor="text2" w:themeTint="E6"/>
          <w:sz w:val="24"/>
          <w:szCs w:val="24"/>
        </w:rPr>
      </w:pPr>
      <w:bookmarkStart w:id="26" w:name="_Toc453667616"/>
      <w:r w:rsidRPr="00306FBC">
        <w:rPr>
          <w:color w:val="333639" w:themeColor="text2" w:themeTint="E6"/>
          <w:sz w:val="24"/>
          <w:szCs w:val="24"/>
        </w:rPr>
        <w:t>Показатели развития экономики Менделеевского муниципального района</w:t>
      </w:r>
      <w:bookmarkEnd w:id="26"/>
    </w:p>
    <w:p w:rsidR="00ED1FF5" w:rsidRPr="00306FBC" w:rsidRDefault="00ED1FF5" w:rsidP="0056253B">
      <w:pPr>
        <w:keepNext/>
        <w:spacing w:line="276" w:lineRule="auto"/>
        <w:jc w:val="both"/>
        <w:rPr>
          <w:color w:val="333639" w:themeColor="text2" w:themeTint="E6"/>
          <w:sz w:val="24"/>
          <w:szCs w:val="24"/>
        </w:rPr>
      </w:pPr>
    </w:p>
    <w:tbl>
      <w:tblPr>
        <w:tblStyle w:val="1f0"/>
        <w:tblW w:w="9747" w:type="dxa"/>
        <w:tblLayout w:type="fixed"/>
        <w:tblLook w:val="04A0" w:firstRow="1" w:lastRow="0" w:firstColumn="1" w:lastColumn="0" w:noHBand="0" w:noVBand="1"/>
      </w:tblPr>
      <w:tblGrid>
        <w:gridCol w:w="3794"/>
        <w:gridCol w:w="850"/>
        <w:gridCol w:w="1020"/>
        <w:gridCol w:w="1021"/>
        <w:gridCol w:w="1020"/>
        <w:gridCol w:w="1021"/>
        <w:gridCol w:w="1021"/>
      </w:tblGrid>
      <w:tr w:rsidR="00306FBC" w:rsidRPr="00306FBC" w:rsidTr="00ED1FF5">
        <w:trPr>
          <w:cnfStyle w:val="100000000000" w:firstRow="1" w:lastRow="0" w:firstColumn="0" w:lastColumn="0" w:oddVBand="0" w:evenVBand="0" w:oddHBand="0"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Показатели</w:t>
            </w:r>
          </w:p>
        </w:tc>
        <w:tc>
          <w:tcPr>
            <w:tcW w:w="850"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Ед. </w:t>
            </w:r>
          </w:p>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изм.</w:t>
            </w:r>
          </w:p>
        </w:tc>
        <w:tc>
          <w:tcPr>
            <w:tcW w:w="1020"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2011</w:t>
            </w:r>
          </w:p>
        </w:tc>
        <w:tc>
          <w:tcPr>
            <w:tcW w:w="1021"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2012</w:t>
            </w:r>
          </w:p>
        </w:tc>
        <w:tc>
          <w:tcPr>
            <w:tcW w:w="1020"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2013</w:t>
            </w:r>
          </w:p>
        </w:tc>
        <w:tc>
          <w:tcPr>
            <w:tcW w:w="1021"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2014</w:t>
            </w:r>
          </w:p>
        </w:tc>
        <w:tc>
          <w:tcPr>
            <w:tcW w:w="1021"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2015г </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1.Валовый территориальный продукт</w:t>
            </w: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ммлн. руб.</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6069,2</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6732</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7384,5</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8311,8</w:t>
            </w:r>
          </w:p>
        </w:tc>
        <w:tc>
          <w:tcPr>
            <w:tcW w:w="1021" w:type="dxa"/>
            <w:hideMark/>
          </w:tcPr>
          <w:p w:rsidR="00ED1FF5" w:rsidRPr="00306FBC" w:rsidRDefault="002129B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12405,1</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747" w:type="dxa"/>
            <w:gridSpan w:val="7"/>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2.Отгружено товаров собственного производства, выполнено работ и услуг</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794" w:type="dxa"/>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    - в действующих ценах каждого года</w:t>
            </w:r>
          </w:p>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 xml:space="preserve">млн. </w:t>
            </w:r>
          </w:p>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рруб.</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3951,9</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4782,1</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4652,1</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5005,7</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11275,2</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 в действующих ценах каждого года по РТ</w:t>
            </w:r>
          </w:p>
        </w:tc>
        <w:tc>
          <w:tcPr>
            <w:tcW w:w="85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ммлрд. руб.</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1345,3</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1468,0</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1549,2</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1678,6</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1856,5</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3.Индекс промышленного производства к соответствующему  периоду прошлого года</w:t>
            </w: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 xml:space="preserve">     %</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116,7</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105,2</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100,6</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99,2</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245,7</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4.Индекс промышленного производства РТ к соответствующему  периоду прошлого года </w:t>
            </w:r>
          </w:p>
        </w:tc>
        <w:tc>
          <w:tcPr>
            <w:tcW w:w="85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106,3</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106,9</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101,7</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101,3</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100,4</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5.Объем добавленной стоимости </w:t>
            </w: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млн. руб.</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3466,8</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3625,5</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3668,7</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4445,0</w:t>
            </w:r>
          </w:p>
        </w:tc>
        <w:tc>
          <w:tcPr>
            <w:tcW w:w="1021" w:type="dxa"/>
            <w:hideMark/>
          </w:tcPr>
          <w:p w:rsidR="00ED1FF5" w:rsidRPr="00306FBC" w:rsidRDefault="00DF4D7D"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7652,8</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47" w:type="dxa"/>
            <w:gridSpan w:val="7"/>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6.Производство важнейших видов продукции**:</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Аммиачная селитра</w:t>
            </w: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тыс.т</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265,1</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306,1</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284,3</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282,9</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302,4</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Селикагель технический</w:t>
            </w:r>
          </w:p>
        </w:tc>
        <w:tc>
          <w:tcPr>
            <w:tcW w:w="85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тыс.т</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1,60</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1,80</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1,25</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1,59</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Хлористый кальций</w:t>
            </w: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тыс.т</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2,69</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3,45</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2,91</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4,3</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2,6</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Тиосульфат натрия</w:t>
            </w:r>
          </w:p>
        </w:tc>
        <w:tc>
          <w:tcPr>
            <w:tcW w:w="85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тыс.т</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5,4</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6,20</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6,66</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5,9</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6,5</w:t>
            </w:r>
          </w:p>
        </w:tc>
      </w:tr>
    </w:tbl>
    <w:p w:rsidR="00ED1FF5" w:rsidRPr="00306FBC" w:rsidRDefault="00ED1FF5" w:rsidP="0056253B">
      <w:pPr>
        <w:keepNext/>
        <w:spacing w:line="276" w:lineRule="auto"/>
        <w:jc w:val="both"/>
        <w:rPr>
          <w:color w:val="333639" w:themeColor="text2" w:themeTint="E6"/>
          <w:sz w:val="24"/>
          <w:szCs w:val="24"/>
        </w:rPr>
      </w:pP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Таким образом, Менделеевский муниципальный район – это экономически развитый индустриально-аграрный район, характеризующийся производством продуктов основной химии, минеральных удобрений, добычей нефти, попутного газа, в недрах сосредоточены значительные запасы сырья для промышленности стройматериалов и высококачественной подземной как пресной, так и минеральной воды.</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Экономика Менделеевского муниципального района в настоящее время может быть условно поделена на три сектора хозяйственной деятельности: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сырьевой сектор: сельское хозяйство, лесное хозяйство, добывающая про-мышленность;</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производственный сектор: химическая и нефтехимическая промышлен-ность, пищевая промышленность, промышленность строительных материалов, деревообрабатывающая промышленность;</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инфраструктурный сектор: транспорт, строительство, связь, финансы, торговля, образование, здравоохранение, рекреационная деятельность и другие виды производственных и социальных услуг.</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Основная доля сырьевого сектора района приходится на добывающую про-мышленность, которая в Менделеевском муниципальном районе представлена одним из наиболее крупных нефтегазодобывающих управлений ОАО «Татнефть» </w:t>
      </w:r>
      <w:bookmarkStart w:id="27" w:name="page53"/>
      <w:bookmarkEnd w:id="27"/>
      <w:r w:rsidRPr="00306FBC">
        <w:rPr>
          <w:color w:val="333639" w:themeColor="text2" w:themeTint="E6"/>
          <w:sz w:val="24"/>
          <w:szCs w:val="24"/>
        </w:rPr>
        <w:t>НГДУ «Прикамнефть» и компанией ОАО «Ритэк». Сельское и лесное хозяйство в данном секторе также выражены довольно четко.</w:t>
      </w:r>
    </w:p>
    <w:p w:rsidR="00E95045" w:rsidRPr="005B4F51" w:rsidRDefault="00E95045" w:rsidP="0056253B">
      <w:pPr>
        <w:keepNext/>
        <w:spacing w:line="276" w:lineRule="auto"/>
        <w:ind w:firstLine="709"/>
        <w:jc w:val="both"/>
        <w:rPr>
          <w:color w:val="333639" w:themeColor="text2" w:themeTint="E6"/>
          <w:sz w:val="24"/>
          <w:szCs w:val="24"/>
        </w:rPr>
      </w:pPr>
      <w:r w:rsidRPr="005B4F51">
        <w:rPr>
          <w:color w:val="333639" w:themeColor="text2" w:themeTint="E6"/>
          <w:sz w:val="24"/>
          <w:szCs w:val="24"/>
        </w:rPr>
        <w:t>Промышленность сосредоточена в  Менделеевске и представлена предприяти</w:t>
      </w:r>
      <w:r w:rsidR="00DF4D7D" w:rsidRPr="005B4F51">
        <w:rPr>
          <w:color w:val="333639" w:themeColor="text2" w:themeTint="E6"/>
          <w:sz w:val="24"/>
          <w:szCs w:val="24"/>
        </w:rPr>
        <w:t>ями химической промышленности (</w:t>
      </w:r>
      <w:r w:rsidRPr="005B4F51">
        <w:rPr>
          <w:color w:val="333639" w:themeColor="text2" w:themeTint="E6"/>
          <w:sz w:val="24"/>
          <w:szCs w:val="24"/>
        </w:rPr>
        <w:t>АО</w:t>
      </w:r>
      <w:r w:rsidR="00DF4D7D" w:rsidRPr="005B4F51">
        <w:rPr>
          <w:color w:val="333639" w:themeColor="text2" w:themeTint="E6"/>
          <w:sz w:val="24"/>
          <w:szCs w:val="24"/>
        </w:rPr>
        <w:t xml:space="preserve"> «Аммоний», </w:t>
      </w:r>
      <w:r w:rsidRPr="005B4F51">
        <w:rPr>
          <w:color w:val="333639" w:themeColor="text2" w:themeTint="E6"/>
          <w:sz w:val="24"/>
          <w:szCs w:val="24"/>
        </w:rPr>
        <w:t>АО «Химзавод им.Л.Я.Карпова, ООО «Менделеевсказот», ООО ПП «Кама-Сакс»), пищевой и перерабатывающей промышленности (ООО «Менделеевский хлебозавод», ООО ТД «Ижевский источник», ЗАО «Шифалы-Су»), строительной индустрией и рядом других отраслей. Положительным явился рост объема отгруженной продукции промышленными предприятиями в 2015 году, который в целом за год составил более 225,2% (в Республике Татарстан – 110,6%).  Опережающая динамика в промышленности обеспечена высокими темпами роста в обрабатывающих производствах, где индекс промышленного производства составил более 245,7% (в РТ – 100,4%). По данному показателю Менделеевский муниципальный район находимся на 1 месте среди 45 муниципальных образований Республики Татарстан (в 2014 году индекс промышленного производства составил 99,2%). Основное увеличение  объемов производства обеспечили АО «Аммоний», ООО «Менделеевсказот», АО «Химический завод им. Л.Я.Карпова», ООО ПП «Кама-Сакс», ООО «Менделеевский хлебозавод», ПО «Менделеевское РайПО»</w:t>
      </w:r>
      <w:r w:rsidR="00ED1FF5" w:rsidRPr="005B4F51">
        <w:rPr>
          <w:color w:val="333639" w:themeColor="text2" w:themeTint="E6"/>
          <w:sz w:val="24"/>
          <w:szCs w:val="24"/>
        </w:rPr>
        <w:t xml:space="preserve"> (таблица 2.1.8.)</w:t>
      </w:r>
      <w:r w:rsidRPr="005B4F51">
        <w:rPr>
          <w:color w:val="333639" w:themeColor="text2" w:themeTint="E6"/>
          <w:sz w:val="24"/>
          <w:szCs w:val="24"/>
        </w:rPr>
        <w:t xml:space="preserve">. </w:t>
      </w:r>
    </w:p>
    <w:p w:rsidR="00ED1FF5" w:rsidRPr="005B4F51" w:rsidRDefault="00ED1FF5" w:rsidP="0056253B">
      <w:pPr>
        <w:keepNext/>
        <w:spacing w:line="276" w:lineRule="auto"/>
        <w:jc w:val="right"/>
        <w:rPr>
          <w:color w:val="333639" w:themeColor="text2" w:themeTint="E6"/>
          <w:sz w:val="24"/>
          <w:szCs w:val="24"/>
        </w:rPr>
      </w:pPr>
      <w:r w:rsidRPr="005B4F51">
        <w:rPr>
          <w:color w:val="333639" w:themeColor="text2" w:themeTint="E6"/>
          <w:sz w:val="24"/>
          <w:szCs w:val="24"/>
        </w:rPr>
        <w:t>Таблица 2.1.8.</w:t>
      </w:r>
    </w:p>
    <w:p w:rsidR="00ED1FF5" w:rsidRPr="005B4F51" w:rsidRDefault="00ED1FF5" w:rsidP="0056253B">
      <w:pPr>
        <w:keepNext/>
        <w:spacing w:line="276" w:lineRule="auto"/>
        <w:jc w:val="center"/>
        <w:rPr>
          <w:color w:val="333639" w:themeColor="text2" w:themeTint="E6"/>
          <w:sz w:val="24"/>
          <w:szCs w:val="24"/>
        </w:rPr>
      </w:pPr>
      <w:bookmarkStart w:id="28" w:name="_Toc222630201"/>
      <w:bookmarkStart w:id="29" w:name="_Toc407183717"/>
      <w:bookmarkStart w:id="30" w:name="_Toc442255680"/>
      <w:bookmarkStart w:id="31" w:name="_Toc453667617"/>
      <w:r w:rsidRPr="005B4F51">
        <w:rPr>
          <w:color w:val="333639" w:themeColor="text2" w:themeTint="E6"/>
          <w:sz w:val="24"/>
          <w:szCs w:val="24"/>
        </w:rPr>
        <w:t>Бюджетообразующие промышленные предприятия</w:t>
      </w:r>
      <w:bookmarkEnd w:id="28"/>
      <w:bookmarkEnd w:id="29"/>
      <w:bookmarkEnd w:id="30"/>
      <w:bookmarkEnd w:id="31"/>
    </w:p>
    <w:tbl>
      <w:tblPr>
        <w:tblStyle w:val="1f0"/>
        <w:tblW w:w="5225" w:type="pct"/>
        <w:tblInd w:w="-176" w:type="dxa"/>
        <w:tblLayout w:type="fixed"/>
        <w:tblLook w:val="04A0" w:firstRow="1" w:lastRow="0" w:firstColumn="1" w:lastColumn="0" w:noHBand="0" w:noVBand="1"/>
      </w:tblPr>
      <w:tblGrid>
        <w:gridCol w:w="1681"/>
        <w:gridCol w:w="801"/>
        <w:gridCol w:w="801"/>
        <w:gridCol w:w="806"/>
        <w:gridCol w:w="652"/>
        <w:gridCol w:w="652"/>
        <w:gridCol w:w="662"/>
        <w:gridCol w:w="652"/>
        <w:gridCol w:w="652"/>
        <w:gridCol w:w="662"/>
        <w:gridCol w:w="683"/>
        <w:gridCol w:w="842"/>
        <w:gridCol w:w="703"/>
      </w:tblGrid>
      <w:tr w:rsidR="00306FBC" w:rsidRPr="005B4F51" w:rsidTr="00ED1FF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20" w:type="pct"/>
            <w:vMerge w:val="restart"/>
            <w:tcMar>
              <w:left w:w="28" w:type="dxa"/>
              <w:right w:w="28" w:type="dxa"/>
            </w:tcMar>
            <w:hideMark/>
          </w:tcPr>
          <w:p w:rsidR="00ED1FF5" w:rsidRPr="005B4F51" w:rsidRDefault="00ED1FF5" w:rsidP="0056253B">
            <w:pPr>
              <w:keepNext/>
              <w:spacing w:line="276" w:lineRule="auto"/>
              <w:jc w:val="both"/>
              <w:rPr>
                <w:rFonts w:asciiTheme="minorHAnsi" w:hAnsiTheme="minorHAnsi"/>
                <w:b w:val="0"/>
                <w:color w:val="333639" w:themeColor="text2" w:themeTint="E6"/>
              </w:rPr>
            </w:pPr>
            <w:r w:rsidRPr="005B4F51">
              <w:rPr>
                <w:rFonts w:asciiTheme="minorHAnsi" w:hAnsiTheme="minorHAnsi"/>
                <w:b w:val="0"/>
                <w:color w:val="333639" w:themeColor="text2" w:themeTint="E6"/>
              </w:rPr>
              <w:t>Наименование предприятия</w:t>
            </w:r>
          </w:p>
        </w:tc>
        <w:tc>
          <w:tcPr>
            <w:tcW w:w="1175" w:type="pct"/>
            <w:gridSpan w:val="3"/>
            <w:tcMar>
              <w:left w:w="28" w:type="dxa"/>
              <w:right w:w="28" w:type="dxa"/>
            </w:tcMar>
            <w:hideMark/>
          </w:tcPr>
          <w:p w:rsidR="00ED1FF5" w:rsidRPr="005B4F51"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rPr>
            </w:pPr>
            <w:r w:rsidRPr="005B4F51">
              <w:rPr>
                <w:rFonts w:asciiTheme="minorHAnsi" w:hAnsiTheme="minorHAnsi"/>
                <w:b w:val="0"/>
                <w:color w:val="333639" w:themeColor="text2" w:themeTint="E6"/>
              </w:rPr>
              <w:t>Объем отгруженной продукции собственного производства, выполненных работ, услуг,                         млн.руб.</w:t>
            </w:r>
          </w:p>
        </w:tc>
        <w:tc>
          <w:tcPr>
            <w:tcW w:w="959" w:type="pct"/>
            <w:gridSpan w:val="3"/>
            <w:tcMar>
              <w:left w:w="28" w:type="dxa"/>
              <w:right w:w="28" w:type="dxa"/>
            </w:tcMar>
            <w:hideMark/>
          </w:tcPr>
          <w:p w:rsidR="00ED1FF5" w:rsidRPr="005B4F51"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rPr>
            </w:pPr>
            <w:r w:rsidRPr="005B4F51">
              <w:rPr>
                <w:rFonts w:asciiTheme="minorHAnsi" w:hAnsiTheme="minorHAnsi"/>
                <w:b w:val="0"/>
                <w:color w:val="333639" w:themeColor="text2" w:themeTint="E6"/>
              </w:rPr>
              <w:t>Доля отгруженного производства в общем объеме района, %</w:t>
            </w:r>
          </w:p>
        </w:tc>
        <w:tc>
          <w:tcPr>
            <w:tcW w:w="959" w:type="pct"/>
            <w:gridSpan w:val="3"/>
            <w:tcMar>
              <w:left w:w="28" w:type="dxa"/>
              <w:right w:w="28" w:type="dxa"/>
            </w:tcMar>
            <w:hideMark/>
          </w:tcPr>
          <w:p w:rsidR="00ED1FF5" w:rsidRPr="005B4F51"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rPr>
            </w:pPr>
            <w:r w:rsidRPr="005B4F51">
              <w:rPr>
                <w:rFonts w:asciiTheme="minorHAnsi" w:hAnsiTheme="minorHAnsi"/>
                <w:b w:val="0"/>
                <w:color w:val="333639" w:themeColor="text2" w:themeTint="E6"/>
              </w:rPr>
              <w:t>Численность работников,                      чел.</w:t>
            </w:r>
          </w:p>
        </w:tc>
        <w:tc>
          <w:tcPr>
            <w:tcW w:w="1087" w:type="pct"/>
            <w:gridSpan w:val="3"/>
            <w:tcMar>
              <w:left w:w="28" w:type="dxa"/>
              <w:right w:w="28" w:type="dxa"/>
            </w:tcMar>
            <w:hideMark/>
          </w:tcPr>
          <w:p w:rsidR="00ED1FF5" w:rsidRPr="005B4F51"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rPr>
            </w:pPr>
            <w:r w:rsidRPr="005B4F51">
              <w:rPr>
                <w:rFonts w:asciiTheme="minorHAnsi" w:hAnsiTheme="minorHAnsi"/>
                <w:b w:val="0"/>
                <w:color w:val="333639" w:themeColor="text2" w:themeTint="E6"/>
              </w:rPr>
              <w:t>Заработная плата, руб.</w:t>
            </w:r>
          </w:p>
        </w:tc>
      </w:tr>
      <w:tr w:rsidR="00306FBC" w:rsidRPr="005B4F51" w:rsidTr="00ED1FF5">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820" w:type="pct"/>
            <w:vMerge/>
            <w:tcMar>
              <w:left w:w="28" w:type="dxa"/>
              <w:right w:w="28" w:type="dxa"/>
            </w:tcMar>
            <w:hideMark/>
          </w:tcPr>
          <w:p w:rsidR="00ED1FF5" w:rsidRPr="005B4F51" w:rsidRDefault="00ED1FF5" w:rsidP="0056253B">
            <w:pPr>
              <w:keepNext/>
              <w:spacing w:line="276" w:lineRule="auto"/>
              <w:jc w:val="both"/>
              <w:rPr>
                <w:rFonts w:asciiTheme="minorHAnsi" w:hAnsiTheme="minorHAnsi"/>
                <w:b w:val="0"/>
                <w:color w:val="333639" w:themeColor="text2" w:themeTint="E6"/>
              </w:rPr>
            </w:pPr>
          </w:p>
        </w:tc>
        <w:tc>
          <w:tcPr>
            <w:tcW w:w="39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2013</w:t>
            </w:r>
          </w:p>
        </w:tc>
        <w:tc>
          <w:tcPr>
            <w:tcW w:w="39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2014</w:t>
            </w:r>
          </w:p>
        </w:tc>
        <w:tc>
          <w:tcPr>
            <w:tcW w:w="39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2015</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2013</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2014</w:t>
            </w:r>
          </w:p>
        </w:tc>
        <w:tc>
          <w:tcPr>
            <w:tcW w:w="32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2015</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2013</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2014</w:t>
            </w:r>
          </w:p>
        </w:tc>
        <w:tc>
          <w:tcPr>
            <w:tcW w:w="32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2015</w:t>
            </w:r>
          </w:p>
        </w:tc>
        <w:tc>
          <w:tcPr>
            <w:tcW w:w="33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2013</w:t>
            </w:r>
          </w:p>
        </w:tc>
        <w:tc>
          <w:tcPr>
            <w:tcW w:w="41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2014</w:t>
            </w:r>
          </w:p>
        </w:tc>
        <w:tc>
          <w:tcPr>
            <w:tcW w:w="34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2015</w:t>
            </w:r>
          </w:p>
        </w:tc>
      </w:tr>
      <w:tr w:rsidR="00306FBC" w:rsidRPr="005B4F51" w:rsidTr="00ED1FF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20" w:type="pct"/>
            <w:tcMar>
              <w:left w:w="28" w:type="dxa"/>
              <w:right w:w="28" w:type="dxa"/>
            </w:tcMar>
            <w:hideMark/>
          </w:tcPr>
          <w:p w:rsidR="00ED1FF5" w:rsidRPr="005B4F51" w:rsidRDefault="00ED1FF5" w:rsidP="0056253B">
            <w:pPr>
              <w:keepNext/>
              <w:spacing w:line="276" w:lineRule="auto"/>
              <w:jc w:val="both"/>
              <w:rPr>
                <w:rFonts w:asciiTheme="minorHAnsi" w:hAnsiTheme="minorHAnsi"/>
                <w:b w:val="0"/>
                <w:color w:val="333639" w:themeColor="text2" w:themeTint="E6"/>
              </w:rPr>
            </w:pPr>
            <w:r w:rsidRPr="005B4F51">
              <w:rPr>
                <w:rFonts w:asciiTheme="minorHAnsi" w:hAnsiTheme="minorHAnsi"/>
                <w:b w:val="0"/>
                <w:color w:val="333639" w:themeColor="text2" w:themeTint="E6"/>
              </w:rPr>
              <w:t>АО «Химзавод им. Л.Я.Карпова»</w:t>
            </w:r>
          </w:p>
        </w:tc>
        <w:tc>
          <w:tcPr>
            <w:tcW w:w="39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1142,4</w:t>
            </w:r>
          </w:p>
        </w:tc>
        <w:tc>
          <w:tcPr>
            <w:tcW w:w="39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1106,2</w:t>
            </w:r>
          </w:p>
        </w:tc>
        <w:tc>
          <w:tcPr>
            <w:tcW w:w="39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1242,0</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24,6</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22,5</w:t>
            </w:r>
          </w:p>
        </w:tc>
        <w:tc>
          <w:tcPr>
            <w:tcW w:w="32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11,0</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1235</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1139</w:t>
            </w:r>
          </w:p>
        </w:tc>
        <w:tc>
          <w:tcPr>
            <w:tcW w:w="32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1024</w:t>
            </w:r>
          </w:p>
        </w:tc>
        <w:tc>
          <w:tcPr>
            <w:tcW w:w="33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17929</w:t>
            </w:r>
          </w:p>
        </w:tc>
        <w:tc>
          <w:tcPr>
            <w:tcW w:w="41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19809</w:t>
            </w:r>
          </w:p>
        </w:tc>
        <w:tc>
          <w:tcPr>
            <w:tcW w:w="34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213904</w:t>
            </w:r>
          </w:p>
        </w:tc>
      </w:tr>
      <w:tr w:rsidR="00306FBC" w:rsidRPr="005B4F51" w:rsidTr="00ED1FF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20" w:type="pct"/>
            <w:tcMar>
              <w:left w:w="28" w:type="dxa"/>
              <w:right w:w="28" w:type="dxa"/>
            </w:tcMar>
            <w:hideMark/>
          </w:tcPr>
          <w:p w:rsidR="00ED1FF5" w:rsidRPr="005B4F51" w:rsidRDefault="00ED1FF5" w:rsidP="0056253B">
            <w:pPr>
              <w:keepNext/>
              <w:spacing w:line="276" w:lineRule="auto"/>
              <w:jc w:val="both"/>
              <w:rPr>
                <w:rFonts w:asciiTheme="minorHAnsi" w:hAnsiTheme="minorHAnsi"/>
                <w:b w:val="0"/>
                <w:color w:val="333639" w:themeColor="text2" w:themeTint="E6"/>
              </w:rPr>
            </w:pPr>
            <w:r w:rsidRPr="005B4F51">
              <w:rPr>
                <w:rFonts w:asciiTheme="minorHAnsi" w:hAnsiTheme="minorHAnsi"/>
                <w:b w:val="0"/>
                <w:color w:val="333639" w:themeColor="text2" w:themeTint="E6"/>
              </w:rPr>
              <w:t>ООО «Менделеевсказот»</w:t>
            </w:r>
          </w:p>
        </w:tc>
        <w:tc>
          <w:tcPr>
            <w:tcW w:w="39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2786,0</w:t>
            </w:r>
          </w:p>
        </w:tc>
        <w:tc>
          <w:tcPr>
            <w:tcW w:w="39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2918,2</w:t>
            </w:r>
          </w:p>
        </w:tc>
        <w:tc>
          <w:tcPr>
            <w:tcW w:w="39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4358,5</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59,9</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59,7</w:t>
            </w:r>
          </w:p>
        </w:tc>
        <w:tc>
          <w:tcPr>
            <w:tcW w:w="32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38,7</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814</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808</w:t>
            </w:r>
          </w:p>
        </w:tc>
        <w:tc>
          <w:tcPr>
            <w:tcW w:w="32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891</w:t>
            </w:r>
          </w:p>
        </w:tc>
        <w:tc>
          <w:tcPr>
            <w:tcW w:w="33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20318</w:t>
            </w:r>
          </w:p>
        </w:tc>
        <w:tc>
          <w:tcPr>
            <w:tcW w:w="41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23783</w:t>
            </w:r>
          </w:p>
        </w:tc>
        <w:tc>
          <w:tcPr>
            <w:tcW w:w="34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29274</w:t>
            </w:r>
          </w:p>
        </w:tc>
      </w:tr>
      <w:tr w:rsidR="00306FBC" w:rsidRPr="005B4F51" w:rsidTr="00ED1FF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20" w:type="pct"/>
            <w:tcMar>
              <w:left w:w="28" w:type="dxa"/>
              <w:right w:w="28" w:type="dxa"/>
            </w:tcMar>
            <w:hideMark/>
          </w:tcPr>
          <w:p w:rsidR="00ED1FF5" w:rsidRPr="005B4F51" w:rsidRDefault="00ED1FF5" w:rsidP="0056253B">
            <w:pPr>
              <w:keepNext/>
              <w:spacing w:line="276" w:lineRule="auto"/>
              <w:jc w:val="both"/>
              <w:rPr>
                <w:rFonts w:asciiTheme="minorHAnsi" w:hAnsiTheme="minorHAnsi"/>
                <w:b w:val="0"/>
                <w:color w:val="333639" w:themeColor="text2" w:themeTint="E6"/>
              </w:rPr>
            </w:pPr>
            <w:r w:rsidRPr="005B4F51">
              <w:rPr>
                <w:rFonts w:asciiTheme="minorHAnsi" w:hAnsiTheme="minorHAnsi"/>
                <w:b w:val="0"/>
                <w:color w:val="333639" w:themeColor="text2" w:themeTint="E6"/>
              </w:rPr>
              <w:t>АО «Аммоний»</w:t>
            </w:r>
          </w:p>
        </w:tc>
        <w:tc>
          <w:tcPr>
            <w:tcW w:w="39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9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9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4796,0</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2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42,5</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2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369</w:t>
            </w:r>
          </w:p>
        </w:tc>
        <w:tc>
          <w:tcPr>
            <w:tcW w:w="33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41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4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45336</w:t>
            </w:r>
          </w:p>
        </w:tc>
      </w:tr>
    </w:tbl>
    <w:p w:rsidR="00E95045" w:rsidRPr="00306FBC" w:rsidRDefault="00E95045" w:rsidP="0056253B">
      <w:pPr>
        <w:keepNext/>
        <w:spacing w:line="276" w:lineRule="auto"/>
        <w:ind w:firstLine="709"/>
        <w:jc w:val="both"/>
        <w:rPr>
          <w:color w:val="333639" w:themeColor="text2" w:themeTint="E6"/>
          <w:sz w:val="24"/>
          <w:szCs w:val="24"/>
        </w:rPr>
      </w:pPr>
      <w:r w:rsidRPr="005B4F51">
        <w:rPr>
          <w:color w:val="333639" w:themeColor="text2" w:themeTint="E6"/>
          <w:sz w:val="24"/>
          <w:szCs w:val="24"/>
        </w:rPr>
        <w:t xml:space="preserve">Наибольшие объемы и темпы роста обеспечивает АО «Аммоний», который был введен в эксплуатацию конце 2015 года. Масштабный проект, на реализацию которого инвестировано порядка 60 миллиардов рублей, уже в первые месяцы работы отгрузил товаров собственного производства на сумму 4,8 миллиарда рублей. Численность работников </w:t>
      </w:r>
      <w:r w:rsidR="00DF4D7D" w:rsidRPr="005B4F51">
        <w:rPr>
          <w:color w:val="333639" w:themeColor="text2" w:themeTint="E6"/>
          <w:sz w:val="24"/>
          <w:szCs w:val="24"/>
        </w:rPr>
        <w:t xml:space="preserve">на 01.01.2016 </w:t>
      </w:r>
      <w:r w:rsidRPr="005B4F51">
        <w:rPr>
          <w:color w:val="333639" w:themeColor="text2" w:themeTint="E6"/>
          <w:sz w:val="24"/>
          <w:szCs w:val="24"/>
        </w:rPr>
        <w:t xml:space="preserve">составила 473 человека. Средняя заработная плата – </w:t>
      </w:r>
      <w:r w:rsidR="00DF4D7D" w:rsidRPr="005B4F51">
        <w:rPr>
          <w:color w:val="333639" w:themeColor="text2" w:themeTint="E6"/>
          <w:sz w:val="24"/>
          <w:szCs w:val="24"/>
        </w:rPr>
        <w:t>45336</w:t>
      </w:r>
      <w:r w:rsidRPr="005B4F51">
        <w:rPr>
          <w:color w:val="333639" w:themeColor="text2" w:themeTint="E6"/>
          <w:sz w:val="24"/>
          <w:szCs w:val="24"/>
        </w:rPr>
        <w:t xml:space="preserve"> рублей. ООО «Менделеевсказот» за 2015 год отгрузил товаров собственного производства на</w:t>
      </w:r>
      <w:r w:rsidRPr="00306FBC">
        <w:rPr>
          <w:color w:val="333639" w:themeColor="text2" w:themeTint="E6"/>
          <w:sz w:val="24"/>
          <w:szCs w:val="24"/>
        </w:rPr>
        <w:t xml:space="preserve"> сумму 4 миллиарда 360 млн. руб. Индекс промышленного производства при этом составил 109%. Численность работников на предприятии 997 чел. Средняя заработная плата 30649 рублей. С 1 января 2016 года произошло объединение производственных мощностей заводов ООО «МенделеевскАзота» и АО «Аммоний».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Старейший химический завод Российиской Федерации АО «Химический завод им. Л.Я.Карпова», которому в 2018 году исполнится 150 лет за 2015 год отгрузил товарной продукции на сумму 1,2 миллиарда рублей, что превышает уровень 2014года на 12,3%. </w:t>
      </w:r>
      <w:r w:rsidRPr="005B4F51">
        <w:rPr>
          <w:color w:val="333639" w:themeColor="text2" w:themeTint="E6"/>
          <w:sz w:val="24"/>
          <w:szCs w:val="24"/>
        </w:rPr>
        <w:t>Индекс промышленного производства при этом составил 100,5%. Численность работников предприятия составила 1014 человек. Средняя заработная плата по итогам 2015 года составила 213</w:t>
      </w:r>
      <w:r w:rsidR="00CE6CBF" w:rsidRPr="005B4F51">
        <w:rPr>
          <w:color w:val="333639" w:themeColor="text2" w:themeTint="E6"/>
          <w:sz w:val="24"/>
          <w:szCs w:val="24"/>
        </w:rPr>
        <w:t>90</w:t>
      </w:r>
      <w:r w:rsidRPr="005B4F51">
        <w:rPr>
          <w:color w:val="333639" w:themeColor="text2" w:themeTint="E6"/>
          <w:sz w:val="24"/>
          <w:szCs w:val="24"/>
        </w:rPr>
        <w:t xml:space="preserve"> рублей.</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ООО ПП «Кама-сакс» отгрузил товаров собственного производства на сумму 143 млн. руб.  Индекс промышленного производства при этом составил 100,3%. Численность работников на предприятии 123 человек. Средняя заработная плата более 19142рублей.</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ООО «Менделеевский хлебозавод» отгрузил товаров собственного производства на сумму 67 млн. руб.  Индекс промышленного производства при этом составил 108%. Численность на предприятии 69 человек. Средняя заработная плата 21050 рублей.</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ПО «Менделеевское РайПО» отгрузил товаров собственного производства на сумму 10,2 млн. руб. Численность на предприятии 28 человек. Средняя заработная плата 14107.</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За 2015 год в 1,7 раза по сравнению с 2014 годом возросла созданная на территории добавленная стоимость и составила 7,7 млрд рублей,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Основные проблемы промышленного сектора</w:t>
      </w:r>
      <w:r w:rsidR="00A93878" w:rsidRPr="00306FBC">
        <w:rPr>
          <w:color w:val="333639" w:themeColor="text2" w:themeTint="E6"/>
          <w:sz w:val="24"/>
          <w:szCs w:val="24"/>
        </w:rPr>
        <w:t>; монопрофильность, недостаточная диверсифицированность, недостаточность «прорывных» современных технологий, дефицит профессионалов и людей с инновационным мышлением, недостаточность институтов развития, недостаточная развитость взаимодействия с субъектами малого и среднего бизнеса, отсутствие развитой системы аутсорсинговых схем, проблемы взаимодействия и синхронизации интересов, отсутствие территориальных программ развития промышленного сектора и ключевых отраслей, слабая кооперация с предприятиями и проектами Камской экономической зоны и Иннокама.</w:t>
      </w:r>
    </w:p>
    <w:p w:rsidR="00E95045" w:rsidRPr="00306FBC" w:rsidRDefault="00E95045" w:rsidP="0056253B">
      <w:pPr>
        <w:keepNext/>
        <w:spacing w:line="276" w:lineRule="auto"/>
        <w:ind w:firstLine="709"/>
        <w:jc w:val="both"/>
        <w:rPr>
          <w:color w:val="333639" w:themeColor="text2" w:themeTint="E6"/>
          <w:sz w:val="24"/>
          <w:szCs w:val="24"/>
        </w:rPr>
      </w:pPr>
      <w:r w:rsidRPr="00306FBC">
        <w:rPr>
          <w:b/>
          <w:color w:val="333639" w:themeColor="text2" w:themeTint="E6"/>
          <w:sz w:val="24"/>
          <w:szCs w:val="24"/>
        </w:rPr>
        <w:t>Агропромышленный потенциал</w:t>
      </w:r>
      <w:r w:rsidRPr="00306FBC">
        <w:rPr>
          <w:color w:val="333639" w:themeColor="text2" w:themeTint="E6"/>
          <w:sz w:val="24"/>
          <w:szCs w:val="24"/>
        </w:rPr>
        <w:t>. Сельское хозяйство является важнейшей сферой национальной экономики и экономики Республики Татарстан. При этом агропромышленный потенциал Менделеевского муниципального района используется на достаточно низком уровне. По уровню развития данной отрасли район находится на 43-ей позиции в Республике Татарстан. За сельхозпредприятиями Менделеевского района закреплено 32850 гектар пашни, 9 тысяч гектар пашни арендует ООО «ТАТАГРО». При этом предприятие не имеет на территории базового хозяйства, а также имеет недеверсифицированную структуру производства, ориетированного только на сектор растениеводства. Кроме того, сельскохозяйственное производство в Менделеевском муниципальном районе ведут еще 6 обществ с ограниченной ответственностью, 45 крестьянских фермерских хозяйств.</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За 2015 год производство валовой продукции сельского хозяйства выросло на 22% к уровню прошлого года и составило более 1,1млрд. руб., в том числе по основным видам продукции растениеводства и животноводства: продукция растениеводства – на 81%, молока – на 11%, производство мяса осталось на уровне прошлого года.Однако рост практически полностью обеспечен конъюнтурой цен. В сопостовимых ценах произошло снижение объемов валовой продукции сельского хозяйства на 7,9%</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Рост производства зерновых культур произошел за счет увеличение посевных площадей</w:t>
      </w:r>
      <w:r w:rsidR="00ED1FF5" w:rsidRPr="00306FBC">
        <w:rPr>
          <w:color w:val="333639" w:themeColor="text2" w:themeTint="E6"/>
          <w:sz w:val="24"/>
          <w:szCs w:val="24"/>
        </w:rPr>
        <w:t xml:space="preserve"> зерновых культур (таблица 2.1.9</w:t>
      </w:r>
      <w:r w:rsidRPr="00306FBC">
        <w:rPr>
          <w:color w:val="333639" w:themeColor="text2" w:themeTint="E6"/>
          <w:sz w:val="24"/>
          <w:szCs w:val="24"/>
        </w:rPr>
        <w:t>.).</w:t>
      </w:r>
    </w:p>
    <w:p w:rsidR="00E95045" w:rsidRPr="00306FBC" w:rsidRDefault="00ED1FF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2.1.9</w:t>
      </w:r>
      <w:r w:rsidR="00E95045" w:rsidRPr="00306FBC">
        <w:rPr>
          <w:color w:val="333639" w:themeColor="text2" w:themeTint="E6"/>
          <w:sz w:val="24"/>
          <w:szCs w:val="24"/>
        </w:rPr>
        <w:t>.</w:t>
      </w:r>
    </w:p>
    <w:p w:rsidR="00E95045" w:rsidRPr="00306FBC" w:rsidRDefault="00E95045" w:rsidP="0056253B">
      <w:pPr>
        <w:keepNext/>
        <w:spacing w:line="276" w:lineRule="auto"/>
        <w:jc w:val="center"/>
        <w:rPr>
          <w:color w:val="333639" w:themeColor="text2" w:themeTint="E6"/>
          <w:sz w:val="24"/>
          <w:szCs w:val="24"/>
        </w:rPr>
      </w:pPr>
      <w:r w:rsidRPr="00306FBC">
        <w:rPr>
          <w:color w:val="333639" w:themeColor="text2" w:themeTint="E6"/>
          <w:sz w:val="24"/>
          <w:szCs w:val="24"/>
        </w:rPr>
        <w:t>Показатели отрасли растениеводства Менделеевского муниципального района</w:t>
      </w:r>
    </w:p>
    <w:tbl>
      <w:tblPr>
        <w:tblStyle w:val="1f0"/>
        <w:tblW w:w="4872" w:type="pct"/>
        <w:tblLook w:val="04A0" w:firstRow="1" w:lastRow="0" w:firstColumn="1" w:lastColumn="0" w:noHBand="0" w:noVBand="1"/>
      </w:tblPr>
      <w:tblGrid>
        <w:gridCol w:w="3614"/>
        <w:gridCol w:w="898"/>
        <w:gridCol w:w="1997"/>
        <w:gridCol w:w="1110"/>
        <w:gridCol w:w="972"/>
        <w:gridCol w:w="966"/>
      </w:tblGrid>
      <w:tr w:rsidR="00306FBC" w:rsidRPr="00306FBC" w:rsidTr="00E95045">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2"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Наименование показателя</w:t>
            </w:r>
          </w:p>
        </w:tc>
        <w:tc>
          <w:tcPr>
            <w:tcW w:w="465"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Ед. изм.</w:t>
            </w:r>
          </w:p>
        </w:tc>
        <w:tc>
          <w:tcPr>
            <w:tcW w:w="1046"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2012</w:t>
            </w:r>
          </w:p>
        </w:tc>
        <w:tc>
          <w:tcPr>
            <w:tcW w:w="582"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2013</w:t>
            </w:r>
          </w:p>
        </w:tc>
        <w:tc>
          <w:tcPr>
            <w:tcW w:w="509"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w:t>
            </w:r>
          </w:p>
        </w:tc>
        <w:tc>
          <w:tcPr>
            <w:tcW w:w="506"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494" w:type="pct"/>
            <w:gridSpan w:val="5"/>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 Зерновые</w:t>
            </w:r>
          </w:p>
        </w:tc>
        <w:tc>
          <w:tcPr>
            <w:tcW w:w="506" w:type="pct"/>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892"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1.1. Посевная площадь</w:t>
            </w:r>
          </w:p>
        </w:tc>
        <w:tc>
          <w:tcPr>
            <w:tcW w:w="465"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тыс.га</w:t>
            </w:r>
          </w:p>
        </w:tc>
        <w:tc>
          <w:tcPr>
            <w:tcW w:w="1046"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4,61</w:t>
            </w:r>
          </w:p>
        </w:tc>
        <w:tc>
          <w:tcPr>
            <w:tcW w:w="5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7,24</w:t>
            </w:r>
          </w:p>
        </w:tc>
        <w:tc>
          <w:tcPr>
            <w:tcW w:w="509"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4,17</w:t>
            </w:r>
          </w:p>
        </w:tc>
        <w:tc>
          <w:tcPr>
            <w:tcW w:w="506"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14,93</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892"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1.2.Валовой сбор (в весе после доработки)</w:t>
            </w:r>
          </w:p>
        </w:tc>
        <w:tc>
          <w:tcPr>
            <w:tcW w:w="465"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тыс.т</w:t>
            </w:r>
          </w:p>
        </w:tc>
        <w:tc>
          <w:tcPr>
            <w:tcW w:w="1046"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6,64</w:t>
            </w:r>
          </w:p>
        </w:tc>
        <w:tc>
          <w:tcPr>
            <w:tcW w:w="582"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7,38</w:t>
            </w:r>
          </w:p>
        </w:tc>
        <w:tc>
          <w:tcPr>
            <w:tcW w:w="509"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8,73</w:t>
            </w:r>
          </w:p>
        </w:tc>
        <w:tc>
          <w:tcPr>
            <w:tcW w:w="506"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21,02</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892"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1.3.Урожайность зерновых</w:t>
            </w:r>
          </w:p>
        </w:tc>
        <w:tc>
          <w:tcPr>
            <w:tcW w:w="465"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ц с га</w:t>
            </w:r>
          </w:p>
        </w:tc>
        <w:tc>
          <w:tcPr>
            <w:tcW w:w="1046"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14,4</w:t>
            </w:r>
          </w:p>
        </w:tc>
        <w:tc>
          <w:tcPr>
            <w:tcW w:w="5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14,8</w:t>
            </w:r>
          </w:p>
        </w:tc>
        <w:tc>
          <w:tcPr>
            <w:tcW w:w="509"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20,92</w:t>
            </w:r>
          </w:p>
        </w:tc>
        <w:tc>
          <w:tcPr>
            <w:tcW w:w="506"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14,08</w:t>
            </w:r>
          </w:p>
        </w:tc>
      </w:tr>
    </w:tbl>
    <w:p w:rsidR="00E95045" w:rsidRPr="00306FBC" w:rsidRDefault="00E95045" w:rsidP="0056253B">
      <w:pPr>
        <w:keepNext/>
        <w:spacing w:line="276" w:lineRule="auto"/>
        <w:jc w:val="both"/>
        <w:rPr>
          <w:color w:val="333639" w:themeColor="text2" w:themeTint="E6"/>
          <w:sz w:val="24"/>
          <w:szCs w:val="24"/>
        </w:rPr>
      </w:pPr>
    </w:p>
    <w:p w:rsidR="00E95045" w:rsidRPr="00306FBC" w:rsidRDefault="00E95045" w:rsidP="0056253B">
      <w:pPr>
        <w:keepNext/>
        <w:spacing w:line="276" w:lineRule="auto"/>
        <w:jc w:val="both"/>
        <w:rPr>
          <w:color w:val="333639" w:themeColor="text2" w:themeTint="E6"/>
          <w:sz w:val="24"/>
          <w:szCs w:val="24"/>
        </w:rPr>
      </w:pPr>
      <w:r w:rsidRPr="00306FBC">
        <w:rPr>
          <w:color w:val="333639" w:themeColor="text2" w:themeTint="E6"/>
          <w:sz w:val="24"/>
          <w:szCs w:val="24"/>
        </w:rPr>
        <w:t>Что касается животноводства, если смотреть в динамике прошедших лет, то в период с 2012 по 2014 год производство молока сократилось почти на треть,  снижение на 3,5 тысячи тонн, а по результатам 2015 года удалось добится увеличение надоев на 650 тонн по сравн</w:t>
      </w:r>
      <w:r w:rsidR="00ED1FF5" w:rsidRPr="00306FBC">
        <w:rPr>
          <w:color w:val="333639" w:themeColor="text2" w:themeTint="E6"/>
          <w:sz w:val="24"/>
          <w:szCs w:val="24"/>
        </w:rPr>
        <w:t>ению с 2014 годом (таблица 2.1.10</w:t>
      </w:r>
      <w:r w:rsidRPr="00306FBC">
        <w:rPr>
          <w:color w:val="333639" w:themeColor="text2" w:themeTint="E6"/>
          <w:sz w:val="24"/>
          <w:szCs w:val="24"/>
        </w:rPr>
        <w:t>.).</w:t>
      </w:r>
    </w:p>
    <w:p w:rsidR="00E95045" w:rsidRPr="00306FBC" w:rsidRDefault="00ED1FF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2.1.10</w:t>
      </w:r>
      <w:r w:rsidR="00E95045" w:rsidRPr="00306FBC">
        <w:rPr>
          <w:color w:val="333639" w:themeColor="text2" w:themeTint="E6"/>
          <w:sz w:val="24"/>
          <w:szCs w:val="24"/>
        </w:rPr>
        <w:t>.</w:t>
      </w:r>
    </w:p>
    <w:p w:rsidR="00E95045" w:rsidRPr="00306FBC" w:rsidRDefault="00E95045" w:rsidP="0056253B">
      <w:pPr>
        <w:keepNext/>
        <w:spacing w:line="276" w:lineRule="auto"/>
        <w:jc w:val="center"/>
        <w:rPr>
          <w:color w:val="333639" w:themeColor="text2" w:themeTint="E6"/>
          <w:sz w:val="24"/>
          <w:szCs w:val="24"/>
        </w:rPr>
      </w:pPr>
      <w:bookmarkStart w:id="32" w:name="_Toc285630546"/>
      <w:bookmarkStart w:id="33" w:name="_Toc354496303"/>
      <w:bookmarkStart w:id="34" w:name="_Toc426106421"/>
      <w:bookmarkStart w:id="35" w:name="_Toc442255684"/>
      <w:bookmarkStart w:id="36" w:name="_Toc453667618"/>
      <w:r w:rsidRPr="00306FBC">
        <w:rPr>
          <w:color w:val="333639" w:themeColor="text2" w:themeTint="E6"/>
          <w:sz w:val="24"/>
          <w:szCs w:val="24"/>
        </w:rPr>
        <w:t>Показатели по развитию животноводств</w:t>
      </w:r>
      <w:bookmarkEnd w:id="32"/>
      <w:bookmarkEnd w:id="33"/>
      <w:bookmarkEnd w:id="34"/>
      <w:bookmarkEnd w:id="35"/>
      <w:r w:rsidRPr="00306FBC">
        <w:rPr>
          <w:color w:val="333639" w:themeColor="text2" w:themeTint="E6"/>
          <w:sz w:val="24"/>
          <w:szCs w:val="24"/>
        </w:rPr>
        <w:t>а Менделеевского муниципального района</w:t>
      </w:r>
      <w:bookmarkEnd w:id="36"/>
    </w:p>
    <w:tbl>
      <w:tblPr>
        <w:tblStyle w:val="1f0"/>
        <w:tblW w:w="5002" w:type="pct"/>
        <w:tblLook w:val="04A0" w:firstRow="1" w:lastRow="0" w:firstColumn="1" w:lastColumn="0" w:noHBand="0" w:noVBand="1"/>
      </w:tblPr>
      <w:tblGrid>
        <w:gridCol w:w="5726"/>
        <w:gridCol w:w="1019"/>
        <w:gridCol w:w="1531"/>
        <w:gridCol w:w="1536"/>
      </w:tblGrid>
      <w:tr w:rsidR="00306FBC" w:rsidRPr="00306FBC" w:rsidTr="00E95045">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Наименование показателя</w:t>
            </w:r>
          </w:p>
        </w:tc>
        <w:tc>
          <w:tcPr>
            <w:tcW w:w="514"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Ед.                              изм.</w:t>
            </w:r>
          </w:p>
        </w:tc>
        <w:tc>
          <w:tcPr>
            <w:tcW w:w="782"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 *</w:t>
            </w:r>
          </w:p>
        </w:tc>
        <w:tc>
          <w:tcPr>
            <w:tcW w:w="783"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 *</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 Произведено (реализовано) скота и птицы в живом весе </w:t>
            </w:r>
          </w:p>
        </w:tc>
        <w:tc>
          <w:tcPr>
            <w:tcW w:w="514"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т</w:t>
            </w:r>
          </w:p>
        </w:tc>
        <w:tc>
          <w:tcPr>
            <w:tcW w:w="782"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1826</w:t>
            </w:r>
          </w:p>
        </w:tc>
        <w:tc>
          <w:tcPr>
            <w:tcW w:w="783"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925,4</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Надоено молока</w:t>
            </w:r>
          </w:p>
        </w:tc>
        <w:tc>
          <w:tcPr>
            <w:tcW w:w="514"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т</w:t>
            </w:r>
          </w:p>
        </w:tc>
        <w:tc>
          <w:tcPr>
            <w:tcW w:w="7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9622</w:t>
            </w:r>
          </w:p>
        </w:tc>
        <w:tc>
          <w:tcPr>
            <w:tcW w:w="783"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6524,1</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Средний удой молока от одной  коровы** </w:t>
            </w:r>
          </w:p>
        </w:tc>
        <w:tc>
          <w:tcPr>
            <w:tcW w:w="514"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кг</w:t>
            </w:r>
          </w:p>
        </w:tc>
        <w:tc>
          <w:tcPr>
            <w:tcW w:w="782"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3004</w:t>
            </w:r>
          </w:p>
        </w:tc>
        <w:tc>
          <w:tcPr>
            <w:tcW w:w="783"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3096</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Получено яиц всего</w:t>
            </w:r>
          </w:p>
        </w:tc>
        <w:tc>
          <w:tcPr>
            <w:tcW w:w="514"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тыс.шт.</w:t>
            </w:r>
          </w:p>
        </w:tc>
        <w:tc>
          <w:tcPr>
            <w:tcW w:w="7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3181</w:t>
            </w:r>
          </w:p>
        </w:tc>
        <w:tc>
          <w:tcPr>
            <w:tcW w:w="783"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1145</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5000" w:type="pct"/>
            <w:gridSpan w:val="4"/>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  крупного рогатого скота</w:t>
            </w:r>
          </w:p>
        </w:tc>
        <w:tc>
          <w:tcPr>
            <w:tcW w:w="514"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 голов</w:t>
            </w:r>
          </w:p>
        </w:tc>
        <w:tc>
          <w:tcPr>
            <w:tcW w:w="7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6,21</w:t>
            </w:r>
          </w:p>
        </w:tc>
        <w:tc>
          <w:tcPr>
            <w:tcW w:w="783"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4,59</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в т.ч. коров</w:t>
            </w:r>
          </w:p>
        </w:tc>
        <w:tc>
          <w:tcPr>
            <w:tcW w:w="514"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782"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2,75</w:t>
            </w:r>
          </w:p>
        </w:tc>
        <w:tc>
          <w:tcPr>
            <w:tcW w:w="783"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1,88</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Свиней</w:t>
            </w:r>
          </w:p>
        </w:tc>
        <w:tc>
          <w:tcPr>
            <w:tcW w:w="514"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7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w:t>
            </w:r>
          </w:p>
        </w:tc>
        <w:tc>
          <w:tcPr>
            <w:tcW w:w="783"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0,82</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Овец и коз</w:t>
            </w:r>
          </w:p>
        </w:tc>
        <w:tc>
          <w:tcPr>
            <w:tcW w:w="514"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782"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3,29</w:t>
            </w:r>
          </w:p>
        </w:tc>
        <w:tc>
          <w:tcPr>
            <w:tcW w:w="783"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1,76</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Птицы всех видов</w:t>
            </w:r>
          </w:p>
        </w:tc>
        <w:tc>
          <w:tcPr>
            <w:tcW w:w="514"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_-»-</w:t>
            </w:r>
          </w:p>
        </w:tc>
        <w:tc>
          <w:tcPr>
            <w:tcW w:w="7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114,64</w:t>
            </w:r>
          </w:p>
        </w:tc>
        <w:tc>
          <w:tcPr>
            <w:tcW w:w="783"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73,03</w:t>
            </w:r>
          </w:p>
        </w:tc>
      </w:tr>
    </w:tbl>
    <w:p w:rsidR="00E95045" w:rsidRPr="00306FBC" w:rsidRDefault="00E95045" w:rsidP="0056253B">
      <w:pPr>
        <w:keepNext/>
        <w:spacing w:line="276" w:lineRule="auto"/>
        <w:jc w:val="both"/>
        <w:rPr>
          <w:color w:val="333639" w:themeColor="text2" w:themeTint="E6"/>
          <w:sz w:val="24"/>
          <w:szCs w:val="24"/>
        </w:rPr>
      </w:pP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Поголовье КРС в сельхозпредприятиях на 01.01.2016 года составляет более 4,5 тысяч голов, что всего на 12 голов больше, чем 2014 году.</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 территории Менделеевского района зарегистрировано более 4 тыс. личных подсобных хозяйств. И не смотря на то, что количество ЛПХ увеличивается (с 2011 года увеличились на 1,4 тыс. подворий), численность КРС значительно сокращается. По состоянию на 01.01.2016 поголовье КРС в личных подворных хозяйствах составляет 1413 голов, в 2011 году поголовье составляло более 1800 голов, снижение составляет 22,6% к уровню 2011 года.</w:t>
      </w:r>
    </w:p>
    <w:p w:rsidR="00AB1211" w:rsidRPr="00306FBC" w:rsidRDefault="00E95045" w:rsidP="0056253B">
      <w:pPr>
        <w:keepNext/>
        <w:ind w:firstLine="709"/>
        <w:jc w:val="both"/>
        <w:rPr>
          <w:rFonts w:cs="Times New Roman"/>
          <w:bCs/>
          <w:color w:val="333639" w:themeColor="text2" w:themeTint="E6"/>
          <w:sz w:val="24"/>
          <w:szCs w:val="24"/>
        </w:rPr>
      </w:pPr>
      <w:r w:rsidRPr="00EB63B5">
        <w:rPr>
          <w:i/>
          <w:color w:val="333639" w:themeColor="text2" w:themeTint="E6"/>
          <w:sz w:val="24"/>
          <w:szCs w:val="24"/>
        </w:rPr>
        <w:t>Основные проблемы агропро</w:t>
      </w:r>
      <w:r w:rsidR="009A4244" w:rsidRPr="00EB63B5">
        <w:rPr>
          <w:i/>
          <w:color w:val="333639" w:themeColor="text2" w:themeTint="E6"/>
          <w:sz w:val="24"/>
          <w:szCs w:val="24"/>
        </w:rPr>
        <w:t>мышленного комплекса</w:t>
      </w:r>
      <w:r w:rsidR="009A4244" w:rsidRPr="00306FBC">
        <w:rPr>
          <w:color w:val="333639" w:themeColor="text2" w:themeTint="E6"/>
          <w:sz w:val="24"/>
          <w:szCs w:val="24"/>
        </w:rPr>
        <w:t xml:space="preserve"> территории. </w:t>
      </w:r>
      <w:r w:rsidR="00AB1211" w:rsidRPr="00306FBC">
        <w:rPr>
          <w:color w:val="333639" w:themeColor="text2" w:themeTint="E6"/>
          <w:sz w:val="24"/>
          <w:szCs w:val="24"/>
        </w:rPr>
        <w:t>Комплексная проблема – Менделеевский район</w:t>
      </w:r>
      <w:r w:rsidR="009A4244" w:rsidRPr="00306FBC">
        <w:rPr>
          <w:color w:val="333639" w:themeColor="text2" w:themeTint="E6"/>
          <w:sz w:val="24"/>
          <w:szCs w:val="24"/>
        </w:rPr>
        <w:t xml:space="preserve"> </w:t>
      </w:r>
      <w:r w:rsidR="009A4244" w:rsidRPr="00306FBC">
        <w:rPr>
          <w:rFonts w:cs="Times New Roman"/>
          <w:bCs/>
          <w:color w:val="333639" w:themeColor="text2" w:themeTint="E6"/>
          <w:sz w:val="24"/>
          <w:szCs w:val="24"/>
        </w:rPr>
        <w:t>не являемся территорией высокоэффективного сельского хозяйства</w:t>
      </w:r>
      <w:r w:rsidR="00AB1211" w:rsidRPr="00306FBC">
        <w:rPr>
          <w:rFonts w:cs="Times New Roman"/>
          <w:bCs/>
          <w:color w:val="333639" w:themeColor="text2" w:themeTint="E6"/>
          <w:sz w:val="24"/>
          <w:szCs w:val="24"/>
        </w:rPr>
        <w:t xml:space="preserve">. Это связано со следующими группами факторов: </w:t>
      </w:r>
    </w:p>
    <w:p w:rsidR="009A4244" w:rsidRPr="00306FBC" w:rsidRDefault="009A4244" w:rsidP="0056253B">
      <w:pPr>
        <w:pStyle w:val="afffb"/>
        <w:keepNext/>
        <w:numPr>
          <w:ilvl w:val="0"/>
          <w:numId w:val="29"/>
        </w:numPr>
        <w:ind w:left="0" w:firstLine="709"/>
        <w:jc w:val="both"/>
        <w:rPr>
          <w:rFonts w:cs="Times New Roman"/>
          <w:color w:val="333639" w:themeColor="text2" w:themeTint="E6"/>
          <w:sz w:val="24"/>
          <w:szCs w:val="24"/>
        </w:rPr>
      </w:pPr>
      <w:r w:rsidRPr="00306FBC">
        <w:rPr>
          <w:rFonts w:cs="Times New Roman"/>
          <w:bCs/>
          <w:color w:val="333639" w:themeColor="text2" w:themeTint="E6"/>
          <w:sz w:val="24"/>
          <w:szCs w:val="24"/>
        </w:rPr>
        <w:t>неэффективная структура использования земель</w:t>
      </w:r>
      <w:r w:rsidR="00AB1211" w:rsidRPr="00306FBC">
        <w:rPr>
          <w:rFonts w:cs="Times New Roman"/>
          <w:bCs/>
          <w:color w:val="333639" w:themeColor="text2" w:themeTint="E6"/>
          <w:sz w:val="24"/>
          <w:szCs w:val="24"/>
        </w:rPr>
        <w:t xml:space="preserve"> (</w:t>
      </w:r>
      <w:r w:rsidR="00AB1211" w:rsidRPr="00306FBC">
        <w:rPr>
          <w:rFonts w:cs="Times New Roman"/>
          <w:color w:val="333639" w:themeColor="text2" w:themeTint="E6"/>
          <w:sz w:val="24"/>
          <w:szCs w:val="24"/>
        </w:rPr>
        <w:t xml:space="preserve">низкая урожайность; </w:t>
      </w:r>
      <w:r w:rsidRPr="00306FBC">
        <w:rPr>
          <w:rFonts w:cs="Times New Roman"/>
          <w:color w:val="333639" w:themeColor="text2" w:themeTint="E6"/>
          <w:sz w:val="24"/>
          <w:szCs w:val="24"/>
        </w:rPr>
        <w:t>мало площадей высокоморжинальных культур</w:t>
      </w:r>
      <w:r w:rsidR="00AB1211" w:rsidRPr="00306FBC">
        <w:rPr>
          <w:rFonts w:cs="Times New Roman"/>
          <w:color w:val="333639" w:themeColor="text2" w:themeTint="E6"/>
          <w:sz w:val="24"/>
          <w:szCs w:val="24"/>
        </w:rPr>
        <w:t xml:space="preserve">; слабое </w:t>
      </w:r>
      <w:r w:rsidRPr="00306FBC">
        <w:rPr>
          <w:rFonts w:cs="Times New Roman"/>
          <w:color w:val="333639" w:themeColor="text2" w:themeTint="E6"/>
          <w:sz w:val="24"/>
          <w:szCs w:val="24"/>
        </w:rPr>
        <w:t>сортобновление</w:t>
      </w:r>
      <w:r w:rsidR="00AB1211" w:rsidRPr="00306FBC">
        <w:rPr>
          <w:rFonts w:cs="Times New Roman"/>
          <w:color w:val="333639" w:themeColor="text2" w:themeTint="E6"/>
          <w:sz w:val="24"/>
          <w:szCs w:val="24"/>
        </w:rPr>
        <w:t>, недоиспользование потенциала животноводства и овощеводства, выгодного логистического расположения);</w:t>
      </w:r>
    </w:p>
    <w:p w:rsidR="009A4244" w:rsidRPr="00306FBC" w:rsidRDefault="009A4244" w:rsidP="0056253B">
      <w:pPr>
        <w:pStyle w:val="afffb"/>
        <w:keepNext/>
        <w:numPr>
          <w:ilvl w:val="0"/>
          <w:numId w:val="29"/>
        </w:numPr>
        <w:spacing w:before="0" w:after="200" w:line="276" w:lineRule="auto"/>
        <w:ind w:left="0" w:firstLine="709"/>
        <w:jc w:val="both"/>
        <w:rPr>
          <w:rFonts w:cs="Times New Roman"/>
          <w:color w:val="333639" w:themeColor="text2" w:themeTint="E6"/>
          <w:sz w:val="24"/>
          <w:szCs w:val="24"/>
        </w:rPr>
      </w:pPr>
      <w:r w:rsidRPr="00306FBC">
        <w:rPr>
          <w:rFonts w:cs="Times New Roman"/>
          <w:bCs/>
          <w:color w:val="333639" w:themeColor="text2" w:themeTint="E6"/>
          <w:sz w:val="24"/>
          <w:szCs w:val="24"/>
        </w:rPr>
        <w:t>изношенность материально технической базы</w:t>
      </w:r>
      <w:r w:rsidR="00AB1211" w:rsidRPr="00306FBC">
        <w:rPr>
          <w:rFonts w:cs="Times New Roman"/>
          <w:bCs/>
          <w:color w:val="333639" w:themeColor="text2" w:themeTint="E6"/>
          <w:sz w:val="24"/>
          <w:szCs w:val="24"/>
        </w:rPr>
        <w:t xml:space="preserve"> (не созданы институты поддержки обновления материально-технической базы сельхотоваропроизводителей, </w:t>
      </w:r>
      <w:r w:rsidRPr="00306FBC">
        <w:rPr>
          <w:rFonts w:cs="Times New Roman"/>
          <w:color w:val="333639" w:themeColor="text2" w:themeTint="E6"/>
          <w:sz w:val="24"/>
          <w:szCs w:val="24"/>
        </w:rPr>
        <w:t>недостаточно денежных средств для приобретения МТБ</w:t>
      </w:r>
      <w:r w:rsidR="00AB1211" w:rsidRPr="00306FBC">
        <w:rPr>
          <w:rFonts w:cs="Times New Roman"/>
          <w:color w:val="333639" w:themeColor="text2" w:themeTint="E6"/>
          <w:sz w:val="24"/>
          <w:szCs w:val="24"/>
        </w:rPr>
        <w:t xml:space="preserve">, </w:t>
      </w:r>
      <w:r w:rsidRPr="00306FBC">
        <w:rPr>
          <w:rFonts w:cs="Times New Roman"/>
          <w:color w:val="333639" w:themeColor="text2" w:themeTint="E6"/>
          <w:sz w:val="24"/>
          <w:szCs w:val="24"/>
        </w:rPr>
        <w:t>высокая стоимость энергонасыщенной техники</w:t>
      </w:r>
      <w:r w:rsidR="00AB1211" w:rsidRPr="00306FBC">
        <w:rPr>
          <w:rFonts w:cs="Times New Roman"/>
          <w:color w:val="333639" w:themeColor="text2" w:themeTint="E6"/>
          <w:sz w:val="24"/>
          <w:szCs w:val="24"/>
        </w:rPr>
        <w:t>);</w:t>
      </w:r>
    </w:p>
    <w:p w:rsidR="009A4244" w:rsidRPr="00306FBC" w:rsidRDefault="00AB1211" w:rsidP="0056253B">
      <w:pPr>
        <w:pStyle w:val="afffb"/>
        <w:keepNext/>
        <w:numPr>
          <w:ilvl w:val="0"/>
          <w:numId w:val="29"/>
        </w:numPr>
        <w:spacing w:before="0" w:after="200" w:line="276" w:lineRule="auto"/>
        <w:ind w:left="0" w:firstLine="709"/>
        <w:jc w:val="both"/>
        <w:rPr>
          <w:rFonts w:cs="Times New Roman"/>
          <w:color w:val="333639" w:themeColor="text2" w:themeTint="E6"/>
          <w:sz w:val="24"/>
          <w:szCs w:val="24"/>
        </w:rPr>
      </w:pPr>
      <w:r w:rsidRPr="00306FBC">
        <w:rPr>
          <w:rFonts w:cs="Times New Roman"/>
          <w:bCs/>
          <w:color w:val="333639" w:themeColor="text2" w:themeTint="E6"/>
          <w:sz w:val="24"/>
          <w:szCs w:val="24"/>
        </w:rPr>
        <w:t>недостаток</w:t>
      </w:r>
      <w:r w:rsidR="009A4244" w:rsidRPr="00306FBC">
        <w:rPr>
          <w:rFonts w:cs="Times New Roman"/>
          <w:bCs/>
          <w:color w:val="333639" w:themeColor="text2" w:themeTint="E6"/>
          <w:sz w:val="24"/>
          <w:szCs w:val="24"/>
        </w:rPr>
        <w:t xml:space="preserve"> квалифицированных кадров</w:t>
      </w:r>
      <w:r w:rsidRPr="00306FBC">
        <w:rPr>
          <w:rFonts w:cs="Times New Roman"/>
          <w:bCs/>
          <w:color w:val="333639" w:themeColor="text2" w:themeTint="E6"/>
          <w:sz w:val="24"/>
          <w:szCs w:val="24"/>
        </w:rPr>
        <w:t xml:space="preserve"> (</w:t>
      </w:r>
      <w:r w:rsidR="009A4244" w:rsidRPr="00306FBC">
        <w:rPr>
          <w:rFonts w:cs="Times New Roman"/>
          <w:color w:val="333639" w:themeColor="text2" w:themeTint="E6"/>
          <w:sz w:val="24"/>
          <w:szCs w:val="24"/>
        </w:rPr>
        <w:t>нет жилья для молодых специалистов</w:t>
      </w:r>
      <w:r w:rsidRPr="00306FBC">
        <w:rPr>
          <w:rFonts w:cs="Times New Roman"/>
          <w:color w:val="333639" w:themeColor="text2" w:themeTint="E6"/>
          <w:sz w:val="24"/>
          <w:szCs w:val="24"/>
        </w:rPr>
        <w:t xml:space="preserve">; низкая привлекательность района; </w:t>
      </w:r>
      <w:r w:rsidR="009A4244" w:rsidRPr="00306FBC">
        <w:rPr>
          <w:rFonts w:cs="Times New Roman"/>
          <w:color w:val="333639" w:themeColor="text2" w:themeTint="E6"/>
          <w:sz w:val="24"/>
          <w:szCs w:val="24"/>
        </w:rPr>
        <w:t>низкая заработная плата на селе</w:t>
      </w:r>
      <w:r w:rsidRPr="00306FBC">
        <w:rPr>
          <w:rFonts w:cs="Times New Roman"/>
          <w:color w:val="333639" w:themeColor="text2" w:themeTint="E6"/>
          <w:sz w:val="24"/>
          <w:szCs w:val="24"/>
        </w:rPr>
        <w:t>;</w:t>
      </w:r>
    </w:p>
    <w:p w:rsidR="009A4244" w:rsidRPr="00306FBC" w:rsidRDefault="009A4244" w:rsidP="0056253B">
      <w:pPr>
        <w:pStyle w:val="afffb"/>
        <w:keepNext/>
        <w:numPr>
          <w:ilvl w:val="0"/>
          <w:numId w:val="28"/>
        </w:numPr>
        <w:spacing w:before="0" w:after="200" w:line="276" w:lineRule="auto"/>
        <w:ind w:left="0" w:firstLine="709"/>
        <w:jc w:val="both"/>
        <w:rPr>
          <w:rFonts w:cs="Times New Roman"/>
          <w:color w:val="333639" w:themeColor="text2" w:themeTint="E6"/>
          <w:sz w:val="24"/>
          <w:szCs w:val="24"/>
        </w:rPr>
      </w:pPr>
      <w:r w:rsidRPr="00306FBC">
        <w:rPr>
          <w:rFonts w:cs="Times New Roman"/>
          <w:bCs/>
          <w:color w:val="333639" w:themeColor="text2" w:themeTint="E6"/>
          <w:sz w:val="24"/>
          <w:szCs w:val="24"/>
        </w:rPr>
        <w:t xml:space="preserve">отсутствие </w:t>
      </w:r>
      <w:r w:rsidR="00AB1211" w:rsidRPr="00306FBC">
        <w:rPr>
          <w:rFonts w:cs="Times New Roman"/>
          <w:bCs/>
          <w:color w:val="333639" w:themeColor="text2" w:themeTint="E6"/>
          <w:sz w:val="24"/>
          <w:szCs w:val="24"/>
        </w:rPr>
        <w:t xml:space="preserve">законченного цикла </w:t>
      </w:r>
      <w:r w:rsidRPr="00306FBC">
        <w:rPr>
          <w:rFonts w:cs="Times New Roman"/>
          <w:bCs/>
          <w:color w:val="333639" w:themeColor="text2" w:themeTint="E6"/>
          <w:sz w:val="24"/>
          <w:szCs w:val="24"/>
        </w:rPr>
        <w:t>перераб</w:t>
      </w:r>
      <w:r w:rsidR="00AB1211" w:rsidRPr="00306FBC">
        <w:rPr>
          <w:rFonts w:cs="Times New Roman"/>
          <w:bCs/>
          <w:color w:val="333639" w:themeColor="text2" w:themeTint="E6"/>
          <w:sz w:val="24"/>
          <w:szCs w:val="24"/>
        </w:rPr>
        <w:t>отки сельскохозяйственной продукции (</w:t>
      </w:r>
      <w:r w:rsidRPr="00306FBC">
        <w:rPr>
          <w:rFonts w:cs="Times New Roman"/>
          <w:color w:val="333639" w:themeColor="text2" w:themeTint="E6"/>
          <w:sz w:val="24"/>
          <w:szCs w:val="24"/>
        </w:rPr>
        <w:t xml:space="preserve">отсутствие </w:t>
      </w:r>
      <w:r w:rsidR="00AB1211" w:rsidRPr="00306FBC">
        <w:rPr>
          <w:rFonts w:cs="Times New Roman"/>
          <w:color w:val="333639" w:themeColor="text2" w:themeTint="E6"/>
          <w:sz w:val="24"/>
          <w:szCs w:val="24"/>
        </w:rPr>
        <w:t xml:space="preserve">«якорных» инвесторов, </w:t>
      </w:r>
      <w:r w:rsidRPr="00306FBC">
        <w:rPr>
          <w:rFonts w:cs="Times New Roman"/>
          <w:color w:val="333639" w:themeColor="text2" w:themeTint="E6"/>
          <w:sz w:val="24"/>
          <w:szCs w:val="24"/>
        </w:rPr>
        <w:t>недостаточно собственного сырья для строительства</w:t>
      </w:r>
      <w:r w:rsidR="00AB1211" w:rsidRPr="00306FBC">
        <w:rPr>
          <w:rFonts w:cs="Times New Roman"/>
          <w:color w:val="333639" w:themeColor="text2" w:themeTint="E6"/>
          <w:sz w:val="24"/>
          <w:szCs w:val="24"/>
        </w:rPr>
        <w:t xml:space="preserve"> крупных перерабатывающих комплексов; </w:t>
      </w:r>
      <w:r w:rsidRPr="00306FBC">
        <w:rPr>
          <w:rFonts w:cs="Times New Roman"/>
          <w:color w:val="333639" w:themeColor="text2" w:themeTint="E6"/>
          <w:sz w:val="24"/>
          <w:szCs w:val="24"/>
        </w:rPr>
        <w:t>низкая закупочная цена сельскохозяйственной продукции</w:t>
      </w:r>
      <w:r w:rsidR="00AB1211" w:rsidRPr="00306FBC">
        <w:rPr>
          <w:rFonts w:cs="Times New Roman"/>
          <w:color w:val="333639" w:themeColor="text2" w:themeTint="E6"/>
          <w:sz w:val="24"/>
          <w:szCs w:val="24"/>
        </w:rPr>
        <w:t>);</w:t>
      </w:r>
    </w:p>
    <w:p w:rsidR="00AB1211" w:rsidRPr="00306FBC" w:rsidRDefault="00AB1211" w:rsidP="0056253B">
      <w:pPr>
        <w:pStyle w:val="afffb"/>
        <w:keepNext/>
        <w:numPr>
          <w:ilvl w:val="0"/>
          <w:numId w:val="29"/>
        </w:numPr>
        <w:spacing w:before="0" w:after="200" w:line="276" w:lineRule="auto"/>
        <w:ind w:left="0" w:firstLine="709"/>
        <w:jc w:val="both"/>
        <w:rPr>
          <w:rFonts w:cs="Times New Roman"/>
          <w:color w:val="333639" w:themeColor="text2" w:themeTint="E6"/>
          <w:sz w:val="24"/>
          <w:szCs w:val="24"/>
        </w:rPr>
      </w:pPr>
      <w:r w:rsidRPr="00306FBC">
        <w:rPr>
          <w:rFonts w:cs="Times New Roman"/>
          <w:color w:val="333639" w:themeColor="text2" w:themeTint="E6"/>
          <w:sz w:val="24"/>
          <w:szCs w:val="24"/>
        </w:rPr>
        <w:t>не созданы институты развития агропромышленного комплекса территории и эффективного взаимодействия участников агропромышленного оборота территории.</w:t>
      </w:r>
    </w:p>
    <w:p w:rsidR="00E95045" w:rsidRPr="00306FBC" w:rsidRDefault="00E95045" w:rsidP="0056253B">
      <w:pPr>
        <w:keepNext/>
        <w:spacing w:line="276" w:lineRule="auto"/>
        <w:ind w:firstLine="709"/>
        <w:jc w:val="both"/>
        <w:rPr>
          <w:color w:val="333639" w:themeColor="text2" w:themeTint="E6"/>
          <w:sz w:val="24"/>
          <w:szCs w:val="24"/>
        </w:rPr>
      </w:pPr>
      <w:r w:rsidRPr="00306FBC">
        <w:rPr>
          <w:b/>
          <w:color w:val="333639" w:themeColor="text2" w:themeTint="E6"/>
          <w:sz w:val="24"/>
          <w:szCs w:val="24"/>
        </w:rPr>
        <w:t>Туристско-рекреационный потенциал территории</w:t>
      </w:r>
      <w:r w:rsidRPr="00306FBC">
        <w:rPr>
          <w:color w:val="333639" w:themeColor="text2" w:themeTint="E6"/>
          <w:sz w:val="24"/>
          <w:szCs w:val="24"/>
        </w:rPr>
        <w:t xml:space="preserve">. На территории Менделеевского муниципального района размещается ряд природных, культурно-познавательных, лечебно-оздоровительных и рекреационных, спортивно-оздоровительных и других объектов и объектов сервиса. Необходимо отметить, что доля доходов от туристско-рекреационных услуг в ВТП Менделевского муниципального района пока незначительна (менее 1%).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По результатам рекреационной оценки территории Менделеевского района особо благоприятными для развития туристско-рекреационной деятельности являются поселения, располагающиеся в южной и в восточной частях района (ГП «г. Менделеевск», Ижевское, Тураевское сельские поселения) благодаря концентрации историко-культурных, культурно-познавательных, лечебно-оздоровительных, рекреационных, природных объектов. Благоприятными территориями для ведения туристско-рекреационной деятельности также являются территории Старогришкинского, Тихоновского, Тойгузинского </w:t>
      </w:r>
      <w:bookmarkStart w:id="37" w:name="page192"/>
      <w:bookmarkEnd w:id="37"/>
      <w:r w:rsidRPr="00306FBC">
        <w:rPr>
          <w:color w:val="333639" w:themeColor="text2" w:themeTint="E6"/>
          <w:sz w:val="24"/>
          <w:szCs w:val="24"/>
        </w:rPr>
        <w:t xml:space="preserve">сельских поселений, располагающиеся по границе района в южной, северной и западной частях района.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На сегодняшний день культурно-познавательный туризм на базе экскурсионного представлен в основном в г. Менделеевск, где находится третья часть объектов культурного наследия из общего количества в районе (19 из 59 объектов, находящихся на охране у государства), природно-, исторически- и культурно-значимые объекты и территории, представленные Историко-культурной и при-родной территорией «Имением Ушковых», Старой Заводской площадкой и рядом локальных объектов. Также в сельских населенных пунктах района находятся объекты культурного наследия, представленные памятниками гражданской, промышленной архитектуры (дома знаменитых людей, религиозные объекты, здание заводской школы и др.).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 сегодняшний день действует небольшая сеть экскурсионно-туристических маршрутов культурно-познавательной направленности, среди которых основные: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«Менделеевск: история и современность» по исторической оси города от бывшей усадеб помещика Камашева, купцов Ушковых до Богоявленского храма в с. Тихие Горы на берегу Нижнекамского водохранилища;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«Менделеевск – город боевой славы», посвященный Героям Советского Союза.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Также расширению географии культурно-познавательного туризма в Менделеевском районе способствует проведение культурно-массовых мероприятий, Всероссийские «Ушковские чтения», «Пастернаковские чтения», создается парк «Ушковские острова», праздник поэзии в с. Брюшли Брюшлинского сельского поселения, «Петровские чтения» в Монашево, «Поэта Микая» в Ильнете.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Основная роль в развитии культурно-познавательного туризма в городе и в Менделеевском районе в целом, помимо музейной, образовательной деятельности, принадлежит ГБУК «Краеведческий музей г. Менделеевск», располагающийся в здании конторы «Товарищество химзавода П.К.Ушкова и Ко». Ежегодно музей посещает около 9100 человек в экскурсионных целях. Благодаря исследовательской и научной деятельности Краеведческого музея г. Менделеевск изучается и сохраняется историческое наследие Менеделеевского района, связанное с химической промышленностью и ментальностью русского купечества.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Также </w:t>
      </w:r>
      <w:bookmarkStart w:id="38" w:name="page193"/>
      <w:bookmarkEnd w:id="38"/>
      <w:r w:rsidRPr="00306FBC">
        <w:rPr>
          <w:color w:val="333639" w:themeColor="text2" w:themeTint="E6"/>
          <w:sz w:val="24"/>
          <w:szCs w:val="24"/>
        </w:rPr>
        <w:t xml:space="preserve">в районе действуют музеи (музейные уголки) этнографической направленности общей мощностью 260 экспонатов и посещаемостью около 550 человек в год. Среди них, музейные уголки, посвященные быту русского народа «Русская изба»  в с. Тихоново, татарского быта в д. Тойгузино, истории и этнографии кряшен «Кряшен ойе» в с. Старое Гришкино.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Территория Менделеевского района и города Менделеевск богата наличием православных и мусульманских религиозных объектов. Размещение исторически значимых культовых объектов в Менделеевске (Богоявленская церковь, Соборная мечеть «Тан»), повсеместное размещение православных и мусульманских религиозных объектов по территории района, большая часть из которых находится на охране у государства, создают предпосылки для развития экскурсионно-религиозного туризма. Также в рамках иных направлений туристско-рекреационной деятельности религиозные здания и сооружения являются привлекательными объектами показа и создания культурно-этнографического образа территории.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Природно-рекреационный потенциал Менделеевского района представлен водными объектами (Нижнекамское водохранилище, река Тойма, сеть мелких рек, родники, имеющие историческую значимость), эстетически привлекательны-ми ландшафтами, бальнеологическими ресурсами (Ижевское месторождение ми-неральных вод, минеральная вода «Шифалы Су»), организованными с целью со-хранения природного богатства особо охраняемыми природными территориями (участком познавательного туризма Национального парка «Нижняя Кама», па-мятником природы регионального значения река «Тойма», историко-культурной и природной территорией «Имение Ушковых» и др.), редкими лесными массива-ми (средняя лесистость в районе 5,92%). Все многообразие природной составляющей района предопределило наличие лечебно-оздоровительных объектов (санаторий (курорт) «Ижминводы», санаторий-профилакторий Химзавода им. Л.Я.Карпова) и объектов кратковременного отдыха (база отдыха с детским оздо-ровительным лагерем «Икское Устье», садово-огороднические товарищества), что создает потенциал для развития лечебно-оздоровительного, детского, экологического, водного туризма и кратковременного отдыха.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Лечебно-оздоровительные объекты и объекты кратковременного отдыха в районе в основном размещаются вдоль побережья Нижнекамского водохранилища. В течении всего года они принимают в среднем 15375 человек в год на лечение и отдых, в том числе в лечебно-оздоровительных целях 13300 </w:t>
      </w:r>
      <w:bookmarkStart w:id="39" w:name="page194"/>
      <w:bookmarkEnd w:id="39"/>
      <w:r w:rsidRPr="00306FBC">
        <w:rPr>
          <w:color w:val="333639" w:themeColor="text2" w:themeTint="E6"/>
          <w:sz w:val="24"/>
          <w:szCs w:val="24"/>
        </w:rPr>
        <w:t>человек, в рекреационных – 2075 человек. В восточной части района в Ижевском сельском поселении в с. Ижевка на базе санатория «Ижминводы», источника минеральных вод «Шифалы-Су» в течение года проходят лечение более 14000 человек.</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При мощности объектов детского отдыха в 140 мест детское население района в возрасте от 7 до 17 лет на 97% обеспечено местами в учреждениях отдыха.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Рассматривая места и зоны отдыха местного населения, также наибольшей популярностью пользуются родники, занимающие особое место в формировании ландшафтной привлекательности территории. Менделеевский район характеризуется наличием родников, имеющих историческое, религиозное и досуговое значение. В Менделеевском районе имеется 6 благоустроенных исторических родников (таблица 2.6.1). 3 родника располагаются в Менделеевске на территории исторически-значимых объектов, оставшиеся 3 распределены по территории района в радиальных направлениях от Менделеевска по сторонам света (Брюшлинское, Монашевское, Ижевское сельские поселения).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Преимуществом развития различных направлений рекреационной деятельности на территории района является также наличие водных объектов (рек, озер, прудов), которые являются потенциальными территориями для отдыха, купания и рыбной ловли. По проведенным расчетам согласно СНиП 2.07.01-89* «Градостроительство. Планировка и застройка городских и сельских поселений», ГОСТ 17.1.5.02-80 «Охрана природы. Гидросфера. Гигиенические требования к зонам рекреации водных объектов» и другой справочной информации потребность местного населения Менделеевского района в пляжных территориях составляет 4,84 га, из них 3,54 га для населения города Менделеевск и 1,3 га для сельского населения района. На сегодняшний день в городе Менделеевск имеется неблагоустроенная пляжная территория на берегу Нижнекамского водохранилища. Большая часть пляжных территорий располагается по рекам Кама и Тойма.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Природная составляющая района в сочетании с аграрной хозяйственной деятельностью, а также при наличии мест традиционного бытования народных художественных промыслов, проведения народных праздников, закладывают предпосылки для развития сельского туризма с этнографическими элементами, заключающегося в приобщении туристов к традиционному образу жизни деревень, в принятии их участия в сельскохозяйственных работах и праздниках, в знакомстве с местной кухней и ремеслами. В настоящее время в Менделеевском районе народные художественные промыслы представлены повсеместно в виде штучного кустарного производства. Из-под рук мастеров выходят вышивка нитью и бисером, вязание крючком, мягкие игрушки, картины, художественные фото, изделия из соломки и дерева, ковры, одежда, керамика. Каких-либо артелей или мастерских в районе нет, продукция идет в основном для внутреннего потребления.</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 территории Менделеевского района на достаточно небольшой площади проживают люди различных национальностей, среди которых татары, русские, марийцы, удмурты, кряшены. К национальным праздникам, проводимым в Менделеевском районе, относятся: 1) праздник марийской культуры «Семык» в с. Ильнеть Монашевского сельского поселения; 2) праздник удмуртской культуры «Гырон быдтон» в с. Монашево Монашевского сельского поселения и в д. Енабердино Енабердинского сельского посе-ления; 3) праздник кряшенской культуры «Петров день» в с. Старое Гришкино Старогришкинского сельского поселения.</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Потенциал для развития спортивного, спортивно-оздоровительного, спортивно-развлекательного туризма в Менделеевском районе в настоящее время имеет лишь город Менделеевск, так как здесь располагаются все наиболее крупные спортивные и спортивно-оздоровительные объекты, имеющие возможность участия в туристско-рекреационной деятельности (Дворец спорта – Спортивно-оздоровительный комплекс «Химик», Стадион «Химик», Крытый каток с искусственным льдом, Оздоровительный комплекс «Нептун», Конноспортивная база).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Обладая историко-культурным и природным потенциалом для ведения и развития туристско-рекреационной деятельности, Менделеевский район, в частности, город Менделеевск имеют относительно развитую сеть объектов обслуживающей инфраструктуры. Она представлена объектами размещения туристов: гостиница «Гостиный двор» в г. Менделеевск, Кемпинг «Метелица» в Енабердинском СП, Кемпинг «Каменный замок» в Камаевском СП, Кемпинг «Дилижанс» в Мунайкинском СП, располагающиеся на автомобильной дороге федерального значения «Подъезд к городам Ижевск и Пермь», объектами общественного питания от ресторанов в г. Менделеевск до кафе на основной автомобильной дороге района («Подъезд к городам Ижевск и Пермь») и в сельских населенных пунктах (центрах сельских поселений). Общая мощность гостиничных предприятий в районе и в городе составляет 120 мест, мощность объектов питания – около 600 посадочных мест.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К явным преимуществам Менделеевского муниципального района в сфере развития туристско-рекреационного комплекса относится следующее: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наличие на территории района культурно-познавательных и лечебно-оздоровительных объектов, богатая история района свидетельствуют о возможности развития различных видов туризма и рекреации в районе, в частности, культурно-познавательного, экскурсионного, этнографического, лечебно-оздоровительного, спортивно-оздоровительного и спортивно-развлекательного туризма, кратковременного отдыха для жителей города и туристов;</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Менделеевский район является уникальной территорией в историческом плане в рамках Республики Татарстан и Российской Федерации – это единственный уголок в республике и один из немногих в России, где сохранились свидетельства становления и развития промышленности (а именно, химической промышленности) в 19 веке: исторические факты, промышленные и гражданские здания и сооружения, список выдающихся деятелей, имеющих отношение к развитию промышленного и культурного центра данного региона города Менделеевска (Камашев, Ушковы, Менделеев, Карпов, Шишкин и др.). Кокшанский и Бондюжский химические заводы, основанные в середине 19 века, своей деятельностью послужили отправной точкой дальнейшего научно-технического и социально-экономического развития края. В сочетании с тем фактом, что Менделеевский муниципальный район и в настоящее время удерживает передовые позиции в химической промышленности в республике и в России (ОАО «Химический завод им. Л.Я.Карпова», ООО «Менделеевсказот», «Аммоний») с перспективами дальнейшего роста и опережающего развития отрасли, это создает прекрасные предпосылки для развития научно-познавательного и делового туризма;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мощность санаторно-курортных учреждений в 7 раз превышает нормативную потребность населения района, что указывает на возможность межмуниципального и республиканского обслуживания с привлечением посетителей со всей республики и соседних регионов;</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расположение Менделеевского муниципального района на берегу Нижнекамского водохранилища и ландшафтная привлекательность Нижнекамского водохранилища для отдыха населения и туристов: рельефный берег, полноводность, привлекательные виды с побережья на противоположную сторону водохранилища (г.Набережные Челны) и на открытые места вдоль побережья (г. Менделеевск, с. Бизяки и др.);</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благоустроенность ряда родников способствует формированию на их базе зон отдыха, популярных среди местного населения. Таким образом, повсеместное их размещение по территории района обеспечивает население местами отдыха и создает предпосылки для включения их в различные тематические маршруты как площадки отдыха;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развитие транспортно-коммуникационной инфраструктуры, как одной из составляющих сферы обслуживания туристов, находится на достаточно высоком уровне и является преимуществом территории в области развития туризма. Транзитное прохождение по центральной части района автомобильной дороги федерального значения «Подъезд к городам Ижевск и Пермь», разветвление дорог регионального значения от данной дороги в радиальных направлениях обеспечивает доступ местного населения и туристов к большинству населенных пунктов района и соответственно к объектам показа. Наиболее интенсивное движение осуществляется на автомобильной дороге «Подъезд к городам Ижевск и Пермь», от Менделеевска к Ижевке, Монашево, Тойгузино, Брюшли. Таким образом, сформированная сеть автомобильных дорог с точки зрения ведения туристско-рекреационной деятельности на сегодняшний день достаточно благоприятна для быстрого перемещения по району и соответственно для организации туристических маршрутов. Наличие в районе железнодорожного транспорта, представленного железной дорогой «Агрыз-Акбаш», также создает благоприятные условия для увеличения интенсивности туристических потоков в районе.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на территории Менделеевска созданы ряд объектов общественного питания, достаточно привлекательные с точки зрения соотношения «цена-качество», что служит предпосылкой для посещения Менделеевска жителями близлежащих городов.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Что касается </w:t>
      </w:r>
      <w:r w:rsidRPr="00EB63B5">
        <w:rPr>
          <w:i/>
          <w:color w:val="333639" w:themeColor="text2" w:themeTint="E6"/>
          <w:sz w:val="24"/>
          <w:szCs w:val="24"/>
        </w:rPr>
        <w:t>основных проблем и ограничений в сфере развития туристско-рекреационного комплекса</w:t>
      </w:r>
      <w:r w:rsidRPr="00306FBC">
        <w:rPr>
          <w:color w:val="333639" w:themeColor="text2" w:themeTint="E6"/>
          <w:sz w:val="24"/>
          <w:szCs w:val="24"/>
        </w:rPr>
        <w:t>, к ним можно отнести следующее: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 сегодняшний день туристско-рекреационная сфера в Менделеевском районе не реализует свой потенциал, не использует имеющиеся ресурсы и не имеет четко сложившейся структуры и организации;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не создан бренд туристского продукта ММР;</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распределение КСР (коллективных средств размещения) по зонам потенциального туристского интереса неравномерно, а уровень обеспеченности объектами кратковременного отдыха даже своего населения всего лишь на 46% свидетельствует о</w:t>
      </w:r>
      <w:bookmarkStart w:id="40" w:name="page195"/>
      <w:bookmarkEnd w:id="40"/>
      <w:r w:rsidRPr="00306FBC">
        <w:rPr>
          <w:color w:val="333639" w:themeColor="text2" w:themeTint="E6"/>
          <w:sz w:val="24"/>
          <w:szCs w:val="24"/>
        </w:rPr>
        <w:t xml:space="preserve"> проблемах развития инфраструктуры кратковременного отдыха, низкий уровень которой на сегодняшний день ограничивает местное население в реализации потребностей в отдыхе и сдерживает развитие въездного туризма;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отсутствие благоустроенных пляжных территорий и развитой туристической инфраструктуры на воде ограничивает массовое посещение данных объектов и препятствует развитию водных видов туризма и отдыха. Несанкционированность и неблагоустроенность пляжных территорий вызывает ряд экологических, санитарно-</w:t>
      </w:r>
      <w:bookmarkStart w:id="41" w:name="page197"/>
      <w:bookmarkEnd w:id="41"/>
      <w:r w:rsidRPr="00306FBC">
        <w:rPr>
          <w:color w:val="333639" w:themeColor="text2" w:themeTint="E6"/>
          <w:sz w:val="24"/>
          <w:szCs w:val="24"/>
        </w:rPr>
        <w:t>эпидемиологических проблем и проблем по безопасности жизнедеятельности населения. Так, близость размещения к водным объектам потенциальных источников загрязнения (животноводческих ферм, летних лагерей, скотомогильников, производственных, транспортных, нефтяных и других объектов) ограничивает возможности благоустройства и организации зон массового отдыха населения, в том числе пляжных территорий;</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среди природных ресурсов, которые необходимы для создания привлекательного облика территории и активно используются в рекреационной деятельности, выделяются леса, в частности леса лесопарковой и зеленой зоны, предназначенные для отдыха людей. Невысокий показатель лесистости в Менделеевском районе, отсутствие лесов лесопарковой и зеленой зоны снижают общую оценку привлекательности района для развития экологического, рекреационного видов туризма;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недостатком развития транспортно-коммуникационной инфраструктуры туризма в Менделеевском районе является отсутствие пассажирского водного сообщения, как одного из способов передвижения туристов и развития водных видов туризма, при наличии крупного водного объекта (Нижнекамского водохранилища) и благоприятных условий для размещения объектов водного транспорта.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сдерживающим фактором развития туризма в ММР является недостаточное развитие объектов придорожного сервиса. Те немногие, которые в настоящее время существуют, сосредоточены лишь вдоль автомобильной дороги федерального значения «Подъезд к городам Ижевск и Пермь», однако в центральной, в западной и в восточной частях района данные объекты отсутствуют, что косвенно сдерживает интенсивность туристических потоков. Ситуацию с отсутствием объектов придорожного сервиса частично сглаживает наличие в районе сети объектов питания в сельских населенных пунктах, расположенных вдоль автомобильных дорог регионального значения;</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сфера обслуживания туристов и рекреантов кроме объектов размещения, питания и транспортного обслуживания включает также объекты, являющиеся частью туристической инфраструктуры: информационные и экскурсионные центры, пункты проката и обучения и другие объекты, которые создают условия для организации туристического процесса. В Менделеевском районе и в г. Менделеевск подобные объекты отсутствуют, что требует более внимательного рассмотрения вопроса организации и благоустройства туристической инфраструктуры;</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малый и средний бизнес в сфере туризма не развит на достаточно высоком уровне;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наблюдается недостаток качественной гостиничной и развлекательной инфраструктуры;</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существует явный дефицит квалифицированного персонала, способного предложить качественное обслуживание туриста. </w:t>
      </w:r>
    </w:p>
    <w:p w:rsidR="00E95045" w:rsidRPr="00306FBC" w:rsidRDefault="00E95045" w:rsidP="0056253B">
      <w:pPr>
        <w:keepNext/>
        <w:spacing w:line="276" w:lineRule="auto"/>
        <w:ind w:firstLine="709"/>
        <w:jc w:val="both"/>
        <w:rPr>
          <w:color w:val="333639" w:themeColor="text2" w:themeTint="E6"/>
          <w:sz w:val="24"/>
          <w:szCs w:val="24"/>
        </w:rPr>
      </w:pPr>
      <w:r w:rsidRPr="00EB63B5">
        <w:rPr>
          <w:b/>
          <w:color w:val="333639" w:themeColor="text2" w:themeTint="E6"/>
          <w:sz w:val="24"/>
          <w:szCs w:val="24"/>
        </w:rPr>
        <w:t>Инвестиционный потенциал</w:t>
      </w:r>
      <w:r w:rsidRPr="00306FBC">
        <w:rPr>
          <w:color w:val="333639" w:themeColor="text2" w:themeTint="E6"/>
          <w:sz w:val="24"/>
          <w:szCs w:val="24"/>
        </w:rPr>
        <w:t>. Реализация государственных программ и эффективная деятельность хозяйствующих субъектов позволила в совокупности привлечь инвестиций в сумме 14,5 млрд. рублей, что на 2 миллиарда превышает уровень 2014 года. По такому показателю, как «Инвестиции в основной капитал (без бюджетных средств) на душу населения» в рейтинге муниципальных образований Республики Татарстан» Менделеевский муниципальный район занимает третье место (это ниже на 1 позицию к уровню 2014 год), данный показатель составляет 477 тысяч рублей на одного жителя. При этом в последние годы в этой сфере Менделеевский муниципальный район прочно удерживает лидирующие позиции.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Инвестиционные вложения на территории Менделеевского  муниципального района осуществлялись по следующим направлениям: - инвестиции крупных и средних предприятий; - реализация федеральных программ; - реализация республиканских программ; - строительство и реконструкция социальных объектов;</w:t>
      </w:r>
    </w:p>
    <w:p w:rsidR="00E95045" w:rsidRPr="00306FBC" w:rsidRDefault="00E95045" w:rsidP="0056253B">
      <w:pPr>
        <w:keepNext/>
        <w:spacing w:line="276" w:lineRule="auto"/>
        <w:ind w:firstLine="709"/>
        <w:jc w:val="both"/>
        <w:rPr>
          <w:color w:val="333639" w:themeColor="text2" w:themeTint="E6"/>
          <w:sz w:val="24"/>
          <w:szCs w:val="24"/>
        </w:rPr>
      </w:pPr>
      <w:r w:rsidRPr="00EB63B5">
        <w:rPr>
          <w:b/>
          <w:color w:val="333639" w:themeColor="text2" w:themeTint="E6"/>
          <w:sz w:val="24"/>
          <w:szCs w:val="24"/>
        </w:rPr>
        <w:t>Развитие малого и среднего бизнеса</w:t>
      </w:r>
      <w:r w:rsidRPr="00306FBC">
        <w:rPr>
          <w:color w:val="333639" w:themeColor="text2" w:themeTint="E6"/>
          <w:sz w:val="24"/>
          <w:szCs w:val="24"/>
        </w:rPr>
        <w:t xml:space="preserve">. Общее число субъектов малого и среднего предпринимательства зарегистрированных в Менделеевском районе по данным Татарстанстата на 1 января 2016г. составило 689 единицу, что всего на 5 единиц больше, чем в 2014 году, в том числе количество экономически активных малых предприятий (включая микропредприятия) составило 156 единиц, индивидуальных предпринимателей 533 единиц.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Наиболее среди представителей малого бизнеса представлена в Менделеевском районе торговая деятельность - 45% от общего числа, сельское хозяйство – 9,9%, обрабатывающие производства – 9,4%. В обрабатывающем производстве хорошо представлены малые предприятия по производству мебели, продукция которых пользуется спросом не только в Татарстане, но и в других регионах Российской Федерации.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Доля малого и среднего бизнеса в валовом территориальном продукте по итогам 2014 году составила 20,1%, а в 2015 году в связи с ростом промышленного производства (АО «Аммоний») снизился до 12,5%. </w:t>
      </w:r>
    </w:p>
    <w:p w:rsidR="00BF5D2E" w:rsidRPr="00306FBC" w:rsidRDefault="00BF5D2E" w:rsidP="0056253B">
      <w:pPr>
        <w:keepNext/>
        <w:spacing w:line="276" w:lineRule="auto"/>
        <w:ind w:firstLine="709"/>
        <w:jc w:val="both"/>
        <w:rPr>
          <w:color w:val="333639" w:themeColor="text2" w:themeTint="E6"/>
          <w:sz w:val="24"/>
          <w:szCs w:val="24"/>
        </w:rPr>
      </w:pPr>
      <w:r w:rsidRPr="00306FBC">
        <w:rPr>
          <w:i/>
          <w:color w:val="333639" w:themeColor="text2" w:themeTint="E6"/>
          <w:sz w:val="24"/>
          <w:szCs w:val="24"/>
        </w:rPr>
        <w:t>Особенности отраслевой структуры малого предпринимательства</w:t>
      </w:r>
      <w:r w:rsidRPr="00306FBC">
        <w:rPr>
          <w:color w:val="333639" w:themeColor="text2" w:themeTint="E6"/>
          <w:sz w:val="24"/>
          <w:szCs w:val="24"/>
        </w:rPr>
        <w:t>. Рассматривая отраслевую структуру малого предпринимательства, можно выделить основные виды экономической деятельности субъектов малого бизнеса: в сфере торговли, в сельском хозяйстве, в строительстве, в обрабатывающих производствах, в операциях с недвижимым имуществом, в транспорте и связи. Удельный вес остальных видов деятельности относительно невелик. Однако в каждом из этих видов деятельности существует собственная специфика организации малого бизнеса:</w:t>
      </w:r>
    </w:p>
    <w:p w:rsidR="00BF5D2E" w:rsidRPr="00306FBC" w:rsidRDefault="00BF5D2E" w:rsidP="0056253B">
      <w:pPr>
        <w:keepNext/>
        <w:spacing w:line="276" w:lineRule="auto"/>
        <w:ind w:firstLine="709"/>
        <w:jc w:val="both"/>
        <w:rPr>
          <w:color w:val="333639" w:themeColor="text2" w:themeTint="E6"/>
          <w:sz w:val="24"/>
          <w:szCs w:val="24"/>
        </w:rPr>
      </w:pPr>
      <w:r w:rsidRPr="00306FBC">
        <w:rPr>
          <w:i/>
          <w:color w:val="333639" w:themeColor="text2" w:themeTint="E6"/>
          <w:sz w:val="24"/>
          <w:szCs w:val="24"/>
        </w:rPr>
        <w:t>Торговля</w:t>
      </w:r>
      <w:r w:rsidRPr="00306FBC">
        <w:rPr>
          <w:color w:val="333639" w:themeColor="text2" w:themeTint="E6"/>
          <w:sz w:val="24"/>
          <w:szCs w:val="24"/>
        </w:rPr>
        <w:t>. Наиболее распространенными видами деятельности малых предприятий в Менделеевском муниципальном районе остается торговля. Не тре-бующий больших стартовых затрат, обеспечивающий быструю отдачу от вложений, данный вид экономической деятельности стал довольно привлекательным</w:t>
      </w:r>
      <w:bookmarkStart w:id="42" w:name="page111"/>
      <w:bookmarkEnd w:id="42"/>
      <w:r w:rsidRPr="00306FBC">
        <w:rPr>
          <w:color w:val="333639" w:themeColor="text2" w:themeTint="E6"/>
          <w:sz w:val="24"/>
          <w:szCs w:val="24"/>
        </w:rPr>
        <w:t xml:space="preserve"> для малого предпринимательства и бурно развивающегося на этапе его становления. Доля субъектов данного вида деятельности среди представителей малого предпринимательства Менделеевского муниципального района в настоящее время составляет 16,8 %. Стоит заметить, что данная доля относится только к малым предприятиям, а, как известно, индивидуальные предприниматели еще в большей степени, чем малые предприятия, концентрируются в сфере оптовой и розничной торговли, ремонта автотранспортных средств, бытовых изделий.</w:t>
      </w:r>
    </w:p>
    <w:p w:rsidR="00BF5D2E" w:rsidRPr="00306FBC" w:rsidRDefault="00BF5D2E" w:rsidP="0056253B">
      <w:pPr>
        <w:keepNext/>
        <w:spacing w:line="276" w:lineRule="auto"/>
        <w:ind w:firstLine="709"/>
        <w:jc w:val="both"/>
        <w:rPr>
          <w:color w:val="333639" w:themeColor="text2" w:themeTint="E6"/>
          <w:sz w:val="24"/>
          <w:szCs w:val="24"/>
        </w:rPr>
      </w:pPr>
      <w:r w:rsidRPr="00306FBC">
        <w:rPr>
          <w:i/>
          <w:color w:val="333639" w:themeColor="text2" w:themeTint="E6"/>
          <w:sz w:val="24"/>
          <w:szCs w:val="24"/>
        </w:rPr>
        <w:t>Сельское хозяйство</w:t>
      </w:r>
      <w:r w:rsidRPr="00306FBC">
        <w:rPr>
          <w:color w:val="333639" w:themeColor="text2" w:themeTint="E6"/>
          <w:sz w:val="24"/>
          <w:szCs w:val="24"/>
        </w:rPr>
        <w:t>. Качественное развитие сферы малого предпринимательства находит свое отражение в реформе агропромышленного сектора, в основании которого, обеспечивая стабильность и поступательное развитие, должны стать новые крестьянско-фермерские хозяйства (КФХ), процесс образования которых активно идет в настоящее время. КФХ принадлежит важная роль в решении социальных проблем села, налаживании устойчивого развития сельских территорий, обеспечении занятости и поддержания доходов сельского населения. Доля малых предприятий сельского хозяйства в районе составляет (23,7 %).</w:t>
      </w:r>
    </w:p>
    <w:p w:rsidR="00BF5D2E" w:rsidRPr="00306FBC" w:rsidRDefault="00BF5D2E" w:rsidP="0056253B">
      <w:pPr>
        <w:keepNext/>
        <w:spacing w:line="276" w:lineRule="auto"/>
        <w:ind w:firstLine="709"/>
        <w:jc w:val="both"/>
        <w:rPr>
          <w:color w:val="333639" w:themeColor="text2" w:themeTint="E6"/>
          <w:sz w:val="24"/>
          <w:szCs w:val="24"/>
        </w:rPr>
      </w:pPr>
      <w:r w:rsidRPr="00306FBC">
        <w:rPr>
          <w:i/>
          <w:color w:val="333639" w:themeColor="text2" w:themeTint="E6"/>
          <w:sz w:val="24"/>
          <w:szCs w:val="24"/>
        </w:rPr>
        <w:t>Обрабатывающие производства</w:t>
      </w:r>
      <w:r w:rsidRPr="00306FBC">
        <w:rPr>
          <w:color w:val="333639" w:themeColor="text2" w:themeTint="E6"/>
          <w:sz w:val="24"/>
          <w:szCs w:val="24"/>
        </w:rPr>
        <w:t>. Тенденция появления в промышленности субъектов малого предпринимательства вызвана, прежде всего, попытками государства с помощью налоговых льгот стимулировать малый бизнес. Доля малых обрабатывающих предприятий в районе составляет 11,8 %.</w:t>
      </w:r>
    </w:p>
    <w:p w:rsidR="00BF5D2E" w:rsidRPr="00306FBC" w:rsidRDefault="00BF5D2E"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Вместе с тем, для развития в этой сфере малого предпринимательства необходим целый комплекс мер, позволяющих предпринимателям, в частности, свободнее пользоваться государственным и муниципальным имуществом, и направленных на создание устойчивых промышленных комплексов. Малые производственные предприятия в дальнейшем могут выступить как один из структурных элементов промышленного производства района, где корневыми элементами будут являться промышленные бюджетообразующие предприятия района, а субъекты малого предпринимательства выступят как дополнительные элементы.</w:t>
      </w:r>
    </w:p>
    <w:p w:rsidR="00BF5D2E" w:rsidRPr="00306FBC" w:rsidRDefault="00BF5D2E" w:rsidP="0056253B">
      <w:pPr>
        <w:keepNext/>
        <w:spacing w:line="276" w:lineRule="auto"/>
        <w:ind w:firstLine="709"/>
        <w:jc w:val="both"/>
        <w:rPr>
          <w:color w:val="333639" w:themeColor="text2" w:themeTint="E6"/>
          <w:sz w:val="24"/>
          <w:szCs w:val="24"/>
        </w:rPr>
      </w:pPr>
      <w:r w:rsidRPr="00EB63B5">
        <w:rPr>
          <w:i/>
          <w:color w:val="333639" w:themeColor="text2" w:themeTint="E6"/>
          <w:sz w:val="24"/>
          <w:szCs w:val="24"/>
        </w:rPr>
        <w:t>Строительств</w:t>
      </w:r>
      <w:r w:rsidRPr="00306FBC">
        <w:rPr>
          <w:i/>
          <w:color w:val="333639" w:themeColor="text2" w:themeTint="E6"/>
          <w:sz w:val="24"/>
          <w:szCs w:val="24"/>
        </w:rPr>
        <w:t xml:space="preserve">о </w:t>
      </w:r>
      <w:r w:rsidRPr="00306FBC">
        <w:rPr>
          <w:color w:val="333639" w:themeColor="text2" w:themeTint="E6"/>
          <w:sz w:val="24"/>
          <w:szCs w:val="24"/>
        </w:rPr>
        <w:t>в экономике Менделеевского муниципального района представляет собой сегодня одну из наиболее рыночно ориентированных, конкурентоспособных и благоприятных для ведения малого бизнеса экономических сфер. Современные малозатратные технологии, платежеспособный спрос помогли малому предпринимательству занять в строительстве одно из ведущих мест и в конкурентной борьбе вывести его на качественно новый уровень. В отрасли строительства задействовано 11 % от общего числа малых предприятий района.</w:t>
      </w:r>
    </w:p>
    <w:p w:rsidR="00BF5D2E" w:rsidRPr="00306FBC" w:rsidRDefault="00BF5D2E"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Стоит, однако, отметить, что строительство, являясь благоприятной отраслью для субъектов малого предпринимательства, является также отраслью, наиболее подверженной влиянию «серого» рынка. Зачастую строительные и ремонтные работы могут выполняться рабочими бригадами и частными лицами с нарушением установленного порядка выполнения работ данного вида.</w:t>
      </w:r>
    </w:p>
    <w:p w:rsidR="00A86F7B" w:rsidRPr="00306FBC" w:rsidRDefault="005F41B9" w:rsidP="0056253B">
      <w:pPr>
        <w:keepNext/>
        <w:spacing w:line="276" w:lineRule="auto"/>
        <w:ind w:firstLine="709"/>
        <w:jc w:val="both"/>
        <w:rPr>
          <w:rFonts w:eastAsia="Times New Roman" w:cstheme="minorHAnsi"/>
          <w:color w:val="333639" w:themeColor="text2" w:themeTint="E6"/>
          <w:sz w:val="24"/>
          <w:szCs w:val="24"/>
        </w:rPr>
      </w:pPr>
      <w:r w:rsidRPr="00306FBC">
        <w:rPr>
          <w:b/>
          <w:color w:val="333639" w:themeColor="text2" w:themeTint="E6"/>
          <w:sz w:val="24"/>
          <w:szCs w:val="24"/>
        </w:rPr>
        <w:t xml:space="preserve">Земельный и инфраструктурный потенциал. </w:t>
      </w:r>
      <w:r w:rsidR="00A86F7B" w:rsidRPr="00306FBC">
        <w:rPr>
          <w:rFonts w:eastAsia="Times New Roman" w:cstheme="minorHAnsi"/>
          <w:color w:val="333639" w:themeColor="text2" w:themeTint="E6"/>
          <w:sz w:val="24"/>
          <w:szCs w:val="24"/>
        </w:rPr>
        <w:t>Земельный фонд Менделеевского муниципального района на 01.01.2016 г. составил 74,49 тыс.га. Рассматривая распреде</w:t>
      </w:r>
      <w:r w:rsidR="005870DD" w:rsidRPr="00306FBC">
        <w:rPr>
          <w:rFonts w:eastAsia="Times New Roman" w:cstheme="minorHAnsi"/>
          <w:color w:val="333639" w:themeColor="text2" w:themeTint="E6"/>
          <w:sz w:val="24"/>
          <w:szCs w:val="24"/>
        </w:rPr>
        <w:t>ление земель Менделеевского рай</w:t>
      </w:r>
      <w:r w:rsidR="00A86F7B" w:rsidRPr="00306FBC">
        <w:rPr>
          <w:rFonts w:eastAsia="Times New Roman" w:cstheme="minorHAnsi"/>
          <w:color w:val="333639" w:themeColor="text2" w:themeTint="E6"/>
          <w:sz w:val="24"/>
          <w:szCs w:val="24"/>
        </w:rPr>
        <w:t xml:space="preserve">она по категориям видно, что среди всех категорий земель преобладают земли сельскохозяйственного назначения, земли водного и лесного фондов, земли особо охраняемых природных территорий и объектов отсутствуют. Наибольший удельный вес занимают земли сельско-хозяйственного назначения (63,5 %), земли водного фонда (22,4 %) и земли лесного фонда (6,2 %). </w:t>
      </w:r>
    </w:p>
    <w:p w:rsidR="00A86F7B" w:rsidRPr="00306FBC" w:rsidRDefault="00A86F7B" w:rsidP="0056253B">
      <w:pPr>
        <w:keepNext/>
        <w:spacing w:line="276" w:lineRule="auto"/>
        <w:ind w:firstLine="709"/>
        <w:jc w:val="both"/>
        <w:rPr>
          <w:rFonts w:eastAsia="Times New Roman" w:cstheme="minorHAnsi"/>
          <w:color w:val="333639" w:themeColor="text2" w:themeTint="E6"/>
          <w:sz w:val="24"/>
          <w:szCs w:val="24"/>
        </w:rPr>
      </w:pPr>
      <w:r w:rsidRPr="00306FBC">
        <w:rPr>
          <w:rFonts w:eastAsia="Times New Roman" w:cstheme="minorHAnsi"/>
          <w:color w:val="333639" w:themeColor="text2" w:themeTint="E6"/>
          <w:sz w:val="24"/>
          <w:szCs w:val="24"/>
        </w:rPr>
        <w:t xml:space="preserve">На 1 января 2016 года площадь сельскохозяйственных угодий во всех категориях земель составила 45,421 тыс.га или 61 % от всего земельного фонда рай-она. На долю несельскохозяйственных угодий приходилось 29,069 тыс.га или 39 %. Земли, находящиеся в стадии мелиоративного строительства и восстановления, в районе отсутствуют. </w:t>
      </w:r>
    </w:p>
    <w:p w:rsidR="00A86F7B" w:rsidRPr="00306FBC" w:rsidRDefault="00A86F7B" w:rsidP="0056253B">
      <w:pPr>
        <w:pStyle w:val="affffffd"/>
        <w:keepNext/>
        <w:suppressAutoHyphens/>
        <w:spacing w:line="276" w:lineRule="auto"/>
        <w:ind w:firstLine="708"/>
        <w:jc w:val="both"/>
        <w:rPr>
          <w:rFonts w:asciiTheme="minorHAnsi" w:hAnsiTheme="minorHAnsi" w:cstheme="minorHAnsi"/>
          <w:color w:val="333639" w:themeColor="text2" w:themeTint="E6"/>
          <w:szCs w:val="24"/>
        </w:rPr>
      </w:pPr>
      <w:r w:rsidRPr="00306FBC">
        <w:rPr>
          <w:rFonts w:asciiTheme="minorHAnsi" w:hAnsiTheme="minorHAnsi" w:cstheme="minorHAnsi"/>
          <w:color w:val="333639" w:themeColor="text2" w:themeTint="E6"/>
          <w:szCs w:val="24"/>
        </w:rPr>
        <w:t>На 01.01.2016 год в государственной и муниципальной собственности находятся 78 % земель всех категорий, наибольший удельный вес из них представлены землями сельскохозяйственного назначения (56 %), землями водного фонда (29 %) и землями лесного фонда (8 %). В частной собственности находятся 22 % земель всех категорий, из них основную долю занимают на земли сельскохозяйственного назначения (91 % от общего количества).</w:t>
      </w:r>
    </w:p>
    <w:p w:rsidR="005F41B9" w:rsidRPr="00306FBC" w:rsidRDefault="00A86F7B" w:rsidP="0056253B">
      <w:pPr>
        <w:pStyle w:val="affffffd"/>
        <w:keepNext/>
        <w:suppressAutoHyphens/>
        <w:spacing w:line="276" w:lineRule="auto"/>
        <w:ind w:firstLine="708"/>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Менделеев</w:t>
      </w:r>
      <w:r w:rsidR="005F41B9" w:rsidRPr="00306FBC">
        <w:rPr>
          <w:rFonts w:asciiTheme="minorHAnsi" w:hAnsiTheme="minorHAnsi"/>
          <w:color w:val="333639" w:themeColor="text2" w:themeTint="E6"/>
          <w:szCs w:val="24"/>
        </w:rPr>
        <w:t xml:space="preserve">ский муниципальный район </w:t>
      </w:r>
      <w:r w:rsidRPr="00306FBC">
        <w:rPr>
          <w:rFonts w:asciiTheme="minorHAnsi" w:hAnsiTheme="minorHAnsi"/>
          <w:color w:val="333639" w:themeColor="text2" w:themeTint="E6"/>
          <w:szCs w:val="24"/>
        </w:rPr>
        <w:t>–</w:t>
      </w:r>
      <w:r w:rsidR="005F41B9" w:rsidRPr="00306FBC">
        <w:rPr>
          <w:rFonts w:asciiTheme="minorHAnsi" w:hAnsiTheme="minorHAnsi"/>
          <w:color w:val="333639" w:themeColor="text2" w:themeTint="E6"/>
          <w:szCs w:val="24"/>
        </w:rPr>
        <w:t xml:space="preserve"> </w:t>
      </w:r>
      <w:r w:rsidRPr="00306FBC">
        <w:rPr>
          <w:rFonts w:asciiTheme="minorHAnsi" w:hAnsiTheme="minorHAnsi"/>
          <w:color w:val="333639" w:themeColor="text2" w:themeTint="E6"/>
          <w:szCs w:val="24"/>
        </w:rPr>
        <w:t>относится к инфраструктурно обустроенным территориям</w:t>
      </w:r>
      <w:r w:rsidR="005F41B9" w:rsidRPr="00306FBC">
        <w:rPr>
          <w:rFonts w:asciiTheme="minorHAnsi" w:hAnsiTheme="minorHAnsi"/>
          <w:color w:val="333639" w:themeColor="text2" w:themeTint="E6"/>
          <w:szCs w:val="24"/>
        </w:rPr>
        <w:t xml:space="preserve"> Татарстана. По его территории проходят магистральные железнодорожные и водные пути, автомобильные дороги, обеспечивающие перевозки грузов и пассажиров во всех направлениях. </w:t>
      </w:r>
    </w:p>
    <w:p w:rsidR="005F41B9" w:rsidRPr="00306FBC" w:rsidRDefault="005F41B9" w:rsidP="0056253B">
      <w:pPr>
        <w:pStyle w:val="affffffd"/>
        <w:keepNext/>
        <w:suppressAutoHyphens/>
        <w:spacing w:line="276" w:lineRule="auto"/>
        <w:ind w:firstLine="708"/>
        <w:jc w:val="both"/>
        <w:rPr>
          <w:rFonts w:asciiTheme="minorHAnsi" w:hAnsiTheme="minorHAnsi"/>
          <w:color w:val="333639" w:themeColor="text2" w:themeTint="E6"/>
          <w:szCs w:val="24"/>
          <w:lang w:eastAsia="ru-RU"/>
        </w:rPr>
      </w:pPr>
      <w:r w:rsidRPr="00306FBC">
        <w:rPr>
          <w:rFonts w:asciiTheme="minorHAnsi" w:hAnsiTheme="minorHAnsi"/>
          <w:color w:val="333639" w:themeColor="text2" w:themeTint="E6"/>
          <w:szCs w:val="24"/>
        </w:rPr>
        <w:t xml:space="preserve">Любой инвестиционный проект требует серьезной и полноценной инфраструктуры. Создание технопарков, промышленных площадок позволит обеспечить все возможные условия для их успешной реализации. В </w:t>
      </w:r>
      <w:r w:rsidR="00BF5D2E" w:rsidRPr="00306FBC">
        <w:rPr>
          <w:rFonts w:asciiTheme="minorHAnsi" w:hAnsiTheme="minorHAnsi"/>
          <w:color w:val="333639" w:themeColor="text2" w:themeTint="E6"/>
          <w:szCs w:val="24"/>
        </w:rPr>
        <w:t>Менделеев</w:t>
      </w:r>
      <w:r w:rsidRPr="00306FBC">
        <w:rPr>
          <w:rFonts w:asciiTheme="minorHAnsi" w:hAnsiTheme="minorHAnsi"/>
          <w:color w:val="333639" w:themeColor="text2" w:themeTint="E6"/>
          <w:szCs w:val="24"/>
        </w:rPr>
        <w:t xml:space="preserve">ском муниципальном районе определены варианты размещения промышленных площадок, проводиться работа по подбору потенциальных резидентов. </w:t>
      </w:r>
      <w:r w:rsidRPr="00306FBC">
        <w:rPr>
          <w:rFonts w:asciiTheme="minorHAnsi" w:hAnsiTheme="minorHAnsi"/>
          <w:color w:val="333639" w:themeColor="text2" w:themeTint="E6"/>
          <w:szCs w:val="24"/>
          <w:lang w:eastAsia="ru-RU"/>
        </w:rPr>
        <w:t xml:space="preserve">Один из наших главных ресурсов – свободные земельные участки в несколько десятков гектаров. Они есть и в перспективе станут точками роста. </w:t>
      </w:r>
    </w:p>
    <w:p w:rsidR="00775EC0" w:rsidRPr="00306FBC" w:rsidRDefault="00591141" w:rsidP="0056253B">
      <w:pPr>
        <w:keepNext/>
        <w:spacing w:line="276" w:lineRule="auto"/>
        <w:ind w:firstLine="709"/>
        <w:jc w:val="both"/>
        <w:rPr>
          <w:color w:val="333639" w:themeColor="text2" w:themeTint="E6"/>
          <w:sz w:val="24"/>
          <w:szCs w:val="24"/>
        </w:rPr>
      </w:pPr>
      <w:r w:rsidRPr="00306FBC">
        <w:rPr>
          <w:rFonts w:eastAsia="Times New Roman"/>
          <w:b/>
          <w:color w:val="333639" w:themeColor="text2" w:themeTint="E6"/>
          <w:sz w:val="24"/>
          <w:szCs w:val="24"/>
        </w:rPr>
        <w:t>Структура консолидированного бюджета</w:t>
      </w:r>
      <w:r w:rsidRPr="00306FBC">
        <w:rPr>
          <w:rFonts w:eastAsia="Times New Roman"/>
          <w:color w:val="333639" w:themeColor="text2" w:themeTint="E6"/>
          <w:sz w:val="24"/>
          <w:szCs w:val="24"/>
        </w:rPr>
        <w:t xml:space="preserve">. </w:t>
      </w:r>
      <w:r w:rsidR="00775EC0" w:rsidRPr="00306FBC">
        <w:rPr>
          <w:color w:val="333639" w:themeColor="text2" w:themeTint="E6"/>
          <w:sz w:val="24"/>
          <w:szCs w:val="24"/>
        </w:rPr>
        <w:t xml:space="preserve">Главным инструментом в проведении социальной и финансовой политики является консолидированный бюджет </w:t>
      </w:r>
      <w:r w:rsidR="00775EC0" w:rsidRPr="00306FBC">
        <w:rPr>
          <w:rFonts w:eastAsia="TimesNewRoman" w:cs="TimesNewRoman"/>
          <w:color w:val="333639" w:themeColor="text2" w:themeTint="E6"/>
          <w:sz w:val="24"/>
          <w:szCs w:val="24"/>
        </w:rPr>
        <w:t>Менделеевского муниципального района</w:t>
      </w:r>
      <w:r w:rsidR="00775EC0" w:rsidRPr="00306FBC">
        <w:rPr>
          <w:color w:val="333639" w:themeColor="text2" w:themeTint="E6"/>
          <w:sz w:val="24"/>
          <w:szCs w:val="24"/>
        </w:rPr>
        <w:t>.</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Доходная часть бюджета муниципального района за 2015 год фактически составила 618,8 миллионов рублей. Исполнение к уточненным бюджетным назначениям 2015 года составило 102 %. К 2014 году исполнение доходной части бюджета составило 104%.</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Главной задачей, которая решалась в процессе исполнения бюджета, было повышение собственных доходов, результативности бюджетных расходов и оптимизация управления бюджетными средствами.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За 2015 год в бюджет района поступило налоговых и неналоговых доходов в сумме 345,5 миллионов рублей , что на 18 % (или 53 миллиона руб.) больше, чем за 2014 год.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Наибольший объем доходов составил:</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 налог на доходы физических лиц (НДФЛ), который исполнен в сумме 242,7 миллиона рублей, с ростом к 2014 году на 21% (или 39,8 млн. рублей).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 исполнение по земельному налогу составило 30,7 млн. рублей с ростом к 2014 году на 51% (или 10,4 млн. рублей).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Исполнение по неналоговым доходам составило 41,7 млн. рублей, что составляет 100% к уровню прошлого года.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Сумма межбюджетных трансфертов из республиканского бюджета, составила 273,3 миллиона рублей или 90 % от уровня 2014 года снижение связано с ростом собственных доходов бюджета района.</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Расходная часть бюджета Менделеевского муниципального района за 2015 год исполнена в сумме  621,7 миллиона рублей, что составляет  97% от годового плана.  При формировании расходов районного бюджета 2015 года в приоритетном порядке были предусмотрены средства на финансирование социально-культурной сферы.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По состоянию на 1 января текущего года объем бюджетных кредитов составил 19,5 млн. рублей, из них:</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- 10 млн. рублей направлены на погашение кредиторской задолженности на начало года,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- 9,5 млн. рублей на реализацию программы энергосбережения, и оплату коммунальных услуг.</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 течени</w:t>
      </w:r>
      <w:r w:rsidR="005D4397">
        <w:rPr>
          <w:color w:val="333639" w:themeColor="text2" w:themeTint="E6"/>
          <w:sz w:val="24"/>
          <w:szCs w:val="24"/>
        </w:rPr>
        <w:t>е</w:t>
      </w:r>
      <w:r w:rsidRPr="00306FBC">
        <w:rPr>
          <w:color w:val="333639" w:themeColor="text2" w:themeTint="E6"/>
          <w:sz w:val="24"/>
          <w:szCs w:val="24"/>
        </w:rPr>
        <w:t xml:space="preserve"> 2015 года удалось погасить кредиторскую задолженность прошлых лет в сумме более 30 миллионов рублей, при этом сложившаяся кредиторская задолженность на 1 января 2016 года обеспечена лимитами за счет остатков на начало </w:t>
      </w:r>
      <w:r w:rsidR="00C671B8" w:rsidRPr="00306FBC">
        <w:rPr>
          <w:color w:val="333639" w:themeColor="text2" w:themeTint="E6"/>
          <w:sz w:val="24"/>
          <w:szCs w:val="24"/>
        </w:rPr>
        <w:t>года. (справочно 5,054 млн.руб)</w:t>
      </w:r>
      <w:r w:rsidRPr="00306FBC">
        <w:rPr>
          <w:color w:val="333639" w:themeColor="text2" w:themeTint="E6"/>
          <w:sz w:val="24"/>
          <w:szCs w:val="24"/>
        </w:rPr>
        <w:t>.</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 процессе исполнения бюджета проводились мероприятия по повышению уровня собираемости налогов и сборов, сокращению недоимки, усилению налоговой дисциплины. Положительный результат по сокращению недоимки и сбору текущих налогов дала работа финансовых инспекторов совместно с руководителями ТОСов.</w:t>
      </w:r>
    </w:p>
    <w:p w:rsidR="00B6559F" w:rsidRPr="00306FBC" w:rsidRDefault="00B6559F"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Основные проблемы исполнения бюджета и повышения результативности бюджетных расходов являются: необходимость наращивания доходной базы и собираемости налогов, сокращения неэффективных расходов, повышение качества бюджетного процесса, недостаточно эффективная система бюджетного планирования и исполнения бюджета учреждениями-бюджетополучателями, отсутствие системы стимулирования эффективной деятельности через заключение эффективных контрактов и внедрение системы проектного управления и оценки эффективности муниципального управления на различных его этапах.</w:t>
      </w:r>
    </w:p>
    <w:p w:rsidR="00651386" w:rsidRPr="00306FBC" w:rsidRDefault="00651386" w:rsidP="0056253B">
      <w:pPr>
        <w:pStyle w:val="af6"/>
        <w:keepNext/>
        <w:suppressAutoHyphens/>
        <w:spacing w:before="0" w:after="0" w:line="276" w:lineRule="auto"/>
        <w:ind w:left="0" w:firstLine="708"/>
        <w:jc w:val="both"/>
        <w:rPr>
          <w:rStyle w:val="FontStyle23"/>
          <w:rFonts w:asciiTheme="minorHAnsi" w:hAnsiTheme="minorHAnsi"/>
          <w:b/>
          <w:color w:val="333639" w:themeColor="text2" w:themeTint="E6"/>
          <w:sz w:val="24"/>
          <w:szCs w:val="24"/>
        </w:rPr>
      </w:pPr>
    </w:p>
    <w:p w:rsidR="00651386" w:rsidRPr="00306FBC" w:rsidRDefault="004A0ED7" w:rsidP="0056253B">
      <w:pPr>
        <w:pStyle w:val="24"/>
        <w:keepLines w:val="0"/>
        <w:numPr>
          <w:ilvl w:val="1"/>
          <w:numId w:val="9"/>
        </w:numPr>
        <w:suppressAutoHyphens/>
        <w:spacing w:before="0" w:after="0" w:line="276" w:lineRule="auto"/>
        <w:rPr>
          <w:rFonts w:asciiTheme="minorHAnsi" w:hAnsiTheme="minorHAnsi"/>
          <w:color w:val="333639" w:themeColor="text2" w:themeTint="E6"/>
        </w:rPr>
      </w:pPr>
      <w:bookmarkStart w:id="43" w:name="_Toc456953297"/>
      <w:r w:rsidRPr="00306FBC">
        <w:rPr>
          <w:rFonts w:asciiTheme="minorHAnsi" w:hAnsiTheme="minorHAnsi"/>
          <w:color w:val="333639" w:themeColor="text2" w:themeTint="E6"/>
        </w:rPr>
        <w:t>В</w:t>
      </w:r>
      <w:r w:rsidR="00651386" w:rsidRPr="00306FBC">
        <w:rPr>
          <w:rFonts w:asciiTheme="minorHAnsi" w:hAnsiTheme="minorHAnsi"/>
          <w:color w:val="333639" w:themeColor="text2" w:themeTint="E6"/>
        </w:rPr>
        <w:t>нешние условия развития</w:t>
      </w:r>
      <w:bookmarkEnd w:id="43"/>
    </w:p>
    <w:p w:rsidR="00691165" w:rsidRPr="00306FBC" w:rsidRDefault="00691165" w:rsidP="0056253B">
      <w:pPr>
        <w:keepNext/>
        <w:widowControl w:val="0"/>
        <w:suppressAutoHyphens/>
        <w:autoSpaceDE w:val="0"/>
        <w:autoSpaceDN w:val="0"/>
        <w:adjustRightInd w:val="0"/>
        <w:spacing w:before="0" w:after="0" w:line="276" w:lineRule="auto"/>
        <w:ind w:firstLine="709"/>
        <w:jc w:val="both"/>
        <w:outlineLvl w:val="4"/>
        <w:rPr>
          <w:rFonts w:cs="Calibri"/>
          <w:b/>
          <w:color w:val="333639" w:themeColor="text2" w:themeTint="E6"/>
          <w:sz w:val="24"/>
          <w:szCs w:val="24"/>
        </w:rPr>
      </w:pPr>
    </w:p>
    <w:p w:rsidR="00691165" w:rsidRPr="00306FBC" w:rsidRDefault="00691165" w:rsidP="0056253B">
      <w:pPr>
        <w:keepNext/>
        <w:widowControl w:val="0"/>
        <w:suppressAutoHyphens/>
        <w:autoSpaceDE w:val="0"/>
        <w:autoSpaceDN w:val="0"/>
        <w:adjustRightInd w:val="0"/>
        <w:spacing w:before="0" w:after="0" w:line="276" w:lineRule="auto"/>
        <w:ind w:firstLine="709"/>
        <w:jc w:val="both"/>
        <w:outlineLvl w:val="4"/>
        <w:rPr>
          <w:rFonts w:cs="Calibri"/>
          <w:color w:val="333639" w:themeColor="text2" w:themeTint="E6"/>
          <w:sz w:val="24"/>
          <w:szCs w:val="24"/>
        </w:rPr>
      </w:pPr>
      <w:r w:rsidRPr="00306FBC">
        <w:rPr>
          <w:rFonts w:cs="Calibri"/>
          <w:color w:val="333639" w:themeColor="text2" w:themeTint="E6"/>
          <w:sz w:val="24"/>
          <w:szCs w:val="24"/>
        </w:rPr>
        <w:t xml:space="preserve">Данный раздел Стратегии </w:t>
      </w:r>
      <w:r w:rsidR="00B62E15" w:rsidRPr="00306FBC">
        <w:rPr>
          <w:rFonts w:cs="Calibri"/>
          <w:color w:val="333639" w:themeColor="text2" w:themeTint="E6"/>
          <w:sz w:val="24"/>
          <w:szCs w:val="24"/>
        </w:rPr>
        <w:t>Менделеевского муниципального района до 2030 года</w:t>
      </w:r>
      <w:r w:rsidRPr="00306FBC">
        <w:rPr>
          <w:rFonts w:cs="Calibri"/>
          <w:color w:val="333639" w:themeColor="text2" w:themeTint="E6"/>
          <w:sz w:val="24"/>
          <w:szCs w:val="24"/>
        </w:rPr>
        <w:t xml:space="preserve"> посвящен анализу влияния внешней среды  на стратегические приоритеты </w:t>
      </w:r>
      <w:r w:rsidR="00DB1A6E" w:rsidRPr="00306FBC">
        <w:rPr>
          <w:rFonts w:cs="Calibri"/>
          <w:color w:val="333639" w:themeColor="text2" w:themeTint="E6"/>
          <w:sz w:val="24"/>
          <w:szCs w:val="24"/>
        </w:rPr>
        <w:t>ММР</w:t>
      </w:r>
      <w:r w:rsidRPr="00306FBC">
        <w:rPr>
          <w:rFonts w:cs="Calibri"/>
          <w:color w:val="333639" w:themeColor="text2" w:themeTint="E6"/>
          <w:sz w:val="24"/>
          <w:szCs w:val="24"/>
        </w:rPr>
        <w:t xml:space="preserve">, влиянию на муниципальный район «большой системы». Это, как правило, тенденции на которые территория повлиять не в силах, но эти тенденции необходимо учитывать, так как они оказывают значительное влияние на её развитие и, соответственно, стратегический выбор. </w:t>
      </w:r>
    </w:p>
    <w:p w:rsidR="00B90999" w:rsidRPr="00306FBC" w:rsidRDefault="00B90999" w:rsidP="0056253B">
      <w:pPr>
        <w:keepNext/>
        <w:widowControl w:val="0"/>
        <w:suppressAutoHyphens/>
        <w:autoSpaceDE w:val="0"/>
        <w:autoSpaceDN w:val="0"/>
        <w:adjustRightInd w:val="0"/>
        <w:spacing w:before="0" w:after="0" w:line="276" w:lineRule="auto"/>
        <w:ind w:firstLine="709"/>
        <w:jc w:val="both"/>
        <w:outlineLvl w:val="4"/>
        <w:rPr>
          <w:rFonts w:cs="Calibri"/>
          <w:color w:val="333639" w:themeColor="text2" w:themeTint="E6"/>
          <w:sz w:val="24"/>
          <w:szCs w:val="24"/>
        </w:rPr>
      </w:pPr>
      <w:r w:rsidRPr="00306FBC">
        <w:rPr>
          <w:rFonts w:cs="Calibri"/>
          <w:color w:val="333639" w:themeColor="text2" w:themeTint="E6"/>
          <w:sz w:val="24"/>
          <w:szCs w:val="24"/>
        </w:rPr>
        <w:t xml:space="preserve">«Большая система» для муниципального района может быть представлена тремя условными кругами (подсистемами) </w:t>
      </w:r>
      <w:r w:rsidR="00BC2C14" w:rsidRPr="00306FBC">
        <w:rPr>
          <w:rFonts w:cs="Calibri"/>
          <w:color w:val="333639" w:themeColor="text2" w:themeTint="E6"/>
          <w:sz w:val="24"/>
          <w:szCs w:val="24"/>
        </w:rPr>
        <w:t>(см.рис.2.2</w:t>
      </w:r>
      <w:r w:rsidRPr="00306FBC">
        <w:rPr>
          <w:rFonts w:cs="Calibri"/>
          <w:color w:val="333639" w:themeColor="text2" w:themeTint="E6"/>
          <w:sz w:val="24"/>
          <w:szCs w:val="24"/>
        </w:rPr>
        <w:t>.1.)</w:t>
      </w:r>
    </w:p>
    <w:p w:rsidR="00B90999" w:rsidRPr="00306FBC" w:rsidRDefault="00B90999" w:rsidP="0056253B">
      <w:pPr>
        <w:keepNext/>
        <w:widowControl w:val="0"/>
        <w:suppressAutoHyphens/>
        <w:autoSpaceDE w:val="0"/>
        <w:autoSpaceDN w:val="0"/>
        <w:adjustRightInd w:val="0"/>
        <w:spacing w:before="0" w:after="0" w:line="276" w:lineRule="auto"/>
        <w:ind w:firstLine="709"/>
        <w:jc w:val="both"/>
        <w:outlineLvl w:val="4"/>
        <w:rPr>
          <w:rFonts w:cs="Calibri"/>
          <w:color w:val="333639" w:themeColor="text2" w:themeTint="E6"/>
          <w:sz w:val="24"/>
          <w:szCs w:val="24"/>
        </w:rPr>
      </w:pPr>
      <w:r w:rsidRPr="00306FBC">
        <w:rPr>
          <w:rFonts w:cs="Calibri"/>
          <w:noProof/>
          <w:color w:val="333639" w:themeColor="text2" w:themeTint="E6"/>
          <w:sz w:val="24"/>
          <w:szCs w:val="24"/>
        </w:rPr>
        <w:drawing>
          <wp:inline distT="0" distB="0" distL="0" distR="0">
            <wp:extent cx="5486400" cy="3200400"/>
            <wp:effectExtent l="0" t="0" r="0" b="9525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B90999" w:rsidRPr="00306FBC" w:rsidRDefault="00B90999" w:rsidP="0056253B">
      <w:pPr>
        <w:keepNext/>
        <w:widowControl w:val="0"/>
        <w:suppressAutoHyphens/>
        <w:autoSpaceDE w:val="0"/>
        <w:autoSpaceDN w:val="0"/>
        <w:adjustRightInd w:val="0"/>
        <w:spacing w:before="0" w:after="0" w:line="276" w:lineRule="auto"/>
        <w:ind w:firstLine="709"/>
        <w:jc w:val="both"/>
        <w:outlineLvl w:val="4"/>
        <w:rPr>
          <w:rFonts w:cs="Calibri"/>
          <w:color w:val="333639" w:themeColor="text2" w:themeTint="E6"/>
          <w:sz w:val="24"/>
          <w:szCs w:val="24"/>
        </w:rPr>
      </w:pPr>
    </w:p>
    <w:p w:rsidR="00B90999" w:rsidRPr="00306FBC" w:rsidRDefault="00BC2C14" w:rsidP="0056253B">
      <w:pPr>
        <w:keepNext/>
        <w:widowControl w:val="0"/>
        <w:suppressAutoHyphens/>
        <w:autoSpaceDE w:val="0"/>
        <w:autoSpaceDN w:val="0"/>
        <w:adjustRightInd w:val="0"/>
        <w:spacing w:before="0" w:after="0" w:line="276" w:lineRule="auto"/>
        <w:ind w:firstLine="709"/>
        <w:jc w:val="center"/>
        <w:outlineLvl w:val="4"/>
        <w:rPr>
          <w:rFonts w:cs="Calibri"/>
          <w:color w:val="333639" w:themeColor="text2" w:themeTint="E6"/>
          <w:sz w:val="24"/>
          <w:szCs w:val="24"/>
        </w:rPr>
      </w:pPr>
      <w:r w:rsidRPr="00306FBC">
        <w:rPr>
          <w:rFonts w:cs="Calibri"/>
          <w:color w:val="333639" w:themeColor="text2" w:themeTint="E6"/>
          <w:sz w:val="24"/>
          <w:szCs w:val="24"/>
        </w:rPr>
        <w:t>Рис.2.2</w:t>
      </w:r>
      <w:r w:rsidR="00B90999" w:rsidRPr="00306FBC">
        <w:rPr>
          <w:rFonts w:cs="Calibri"/>
          <w:color w:val="333639" w:themeColor="text2" w:themeTint="E6"/>
          <w:sz w:val="24"/>
          <w:szCs w:val="24"/>
        </w:rPr>
        <w:t xml:space="preserve">.1. Структура внешней среды, учитываемая при разработке Стратегии </w:t>
      </w:r>
      <w:r w:rsidR="00B62E15" w:rsidRPr="00306FBC">
        <w:rPr>
          <w:rFonts w:cs="Calibri"/>
          <w:color w:val="333639" w:themeColor="text2" w:themeTint="E6"/>
          <w:sz w:val="24"/>
          <w:szCs w:val="24"/>
        </w:rPr>
        <w:t>Менделеевского муниципального района</w:t>
      </w:r>
    </w:p>
    <w:p w:rsidR="00B90999" w:rsidRPr="00306FBC" w:rsidRDefault="00B90999" w:rsidP="0056253B">
      <w:pPr>
        <w:keepNext/>
        <w:widowControl w:val="0"/>
        <w:suppressAutoHyphens/>
        <w:autoSpaceDE w:val="0"/>
        <w:autoSpaceDN w:val="0"/>
        <w:adjustRightInd w:val="0"/>
        <w:spacing w:before="0" w:after="0" w:line="276" w:lineRule="auto"/>
        <w:ind w:firstLine="709"/>
        <w:jc w:val="both"/>
        <w:outlineLvl w:val="4"/>
        <w:rPr>
          <w:rFonts w:cs="Calibri"/>
          <w:b/>
          <w:color w:val="333639" w:themeColor="text2" w:themeTint="E6"/>
          <w:sz w:val="24"/>
          <w:szCs w:val="24"/>
        </w:rPr>
      </w:pPr>
    </w:p>
    <w:p w:rsidR="00F20AB7" w:rsidRPr="00306FBC" w:rsidRDefault="004A2D6D" w:rsidP="0056253B">
      <w:pPr>
        <w:keepNext/>
        <w:widowControl w:val="0"/>
        <w:suppressAutoHyphens/>
        <w:autoSpaceDE w:val="0"/>
        <w:autoSpaceDN w:val="0"/>
        <w:adjustRightInd w:val="0"/>
        <w:spacing w:before="0" w:after="0" w:line="276" w:lineRule="auto"/>
        <w:ind w:firstLine="709"/>
        <w:jc w:val="both"/>
        <w:outlineLvl w:val="4"/>
        <w:rPr>
          <w:rFonts w:cs="Calibri"/>
          <w:color w:val="333639" w:themeColor="text2" w:themeTint="E6"/>
          <w:sz w:val="24"/>
          <w:szCs w:val="24"/>
        </w:rPr>
      </w:pPr>
      <w:r w:rsidRPr="00306FBC">
        <w:rPr>
          <w:rFonts w:cs="Calibri"/>
          <w:b/>
          <w:color w:val="333639" w:themeColor="text2" w:themeTint="E6"/>
          <w:sz w:val="24"/>
          <w:szCs w:val="24"/>
        </w:rPr>
        <w:t>Тенденции</w:t>
      </w:r>
      <w:r w:rsidR="00F20AB7" w:rsidRPr="00306FBC">
        <w:rPr>
          <w:rFonts w:cs="Calibri"/>
          <w:b/>
          <w:color w:val="333639" w:themeColor="text2" w:themeTint="E6"/>
          <w:sz w:val="24"/>
          <w:szCs w:val="24"/>
        </w:rPr>
        <w:t xml:space="preserve"> развития</w:t>
      </w:r>
      <w:r w:rsidRPr="00306FBC">
        <w:rPr>
          <w:rFonts w:cs="Calibri"/>
          <w:b/>
          <w:color w:val="333639" w:themeColor="text2" w:themeTint="E6"/>
          <w:sz w:val="24"/>
          <w:szCs w:val="24"/>
        </w:rPr>
        <w:t xml:space="preserve"> общества в целом</w:t>
      </w:r>
      <w:r w:rsidR="00AE7736" w:rsidRPr="00306FBC">
        <w:rPr>
          <w:rFonts w:cs="Calibri"/>
          <w:b/>
          <w:color w:val="333639" w:themeColor="text2" w:themeTint="E6"/>
          <w:sz w:val="24"/>
          <w:szCs w:val="24"/>
        </w:rPr>
        <w:t xml:space="preserve"> (глобальный внешний круг)</w:t>
      </w:r>
      <w:r w:rsidRPr="00306FBC">
        <w:rPr>
          <w:rFonts w:cs="Calibri"/>
          <w:b/>
          <w:color w:val="333639" w:themeColor="text2" w:themeTint="E6"/>
          <w:sz w:val="24"/>
          <w:szCs w:val="24"/>
        </w:rPr>
        <w:t xml:space="preserve">. </w:t>
      </w:r>
      <w:r w:rsidRPr="00306FBC">
        <w:rPr>
          <w:rFonts w:cs="Calibri"/>
          <w:color w:val="333639" w:themeColor="text2" w:themeTint="E6"/>
          <w:sz w:val="24"/>
          <w:szCs w:val="24"/>
        </w:rPr>
        <w:t>Современный этап развития общества в целом можно охарактеризовать как время</w:t>
      </w:r>
      <w:r w:rsidR="00F20AB7" w:rsidRPr="00306FBC">
        <w:rPr>
          <w:rFonts w:cs="Calibri"/>
          <w:color w:val="333639" w:themeColor="text2" w:themeTint="E6"/>
          <w:sz w:val="24"/>
          <w:szCs w:val="24"/>
        </w:rPr>
        <w:t xml:space="preserve"> стремительно меняющихся технологий и предпочтений людей, </w:t>
      </w:r>
      <w:r w:rsidRPr="00306FBC">
        <w:rPr>
          <w:rFonts w:cs="Calibri"/>
          <w:color w:val="333639" w:themeColor="text2" w:themeTint="E6"/>
          <w:sz w:val="24"/>
          <w:szCs w:val="24"/>
        </w:rPr>
        <w:t xml:space="preserve">характеризующийся </w:t>
      </w:r>
      <w:r w:rsidR="00F20AB7" w:rsidRPr="00306FBC">
        <w:rPr>
          <w:rFonts w:cs="Calibri"/>
          <w:color w:val="333639" w:themeColor="text2" w:themeTint="E6"/>
          <w:sz w:val="24"/>
          <w:szCs w:val="24"/>
        </w:rPr>
        <w:t>неопределенност</w:t>
      </w:r>
      <w:r w:rsidRPr="00306FBC">
        <w:rPr>
          <w:rFonts w:cs="Calibri"/>
          <w:color w:val="333639" w:themeColor="text2" w:themeTint="E6"/>
          <w:sz w:val="24"/>
          <w:szCs w:val="24"/>
        </w:rPr>
        <w:t xml:space="preserve">ью и подвижностью среды, возрастанием значения </w:t>
      </w:r>
      <w:r w:rsidR="00F20AB7" w:rsidRPr="00306FBC">
        <w:rPr>
          <w:rFonts w:cs="Calibri"/>
          <w:color w:val="333639" w:themeColor="text2" w:themeTint="E6"/>
          <w:sz w:val="24"/>
          <w:szCs w:val="24"/>
        </w:rPr>
        <w:t>конкуренции</w:t>
      </w:r>
      <w:r w:rsidRPr="00306FBC">
        <w:rPr>
          <w:rFonts w:cs="Calibri"/>
          <w:color w:val="333639" w:themeColor="text2" w:themeTint="E6"/>
          <w:sz w:val="24"/>
          <w:szCs w:val="24"/>
        </w:rPr>
        <w:t xml:space="preserve"> (в том числе в сфере территориального развития). Главным ресурсом и основным конкурентным преимуществом становится эффективный </w:t>
      </w:r>
      <w:r w:rsidR="00F20AB7" w:rsidRPr="00306FBC">
        <w:rPr>
          <w:rFonts w:cs="Calibri"/>
          <w:color w:val="333639" w:themeColor="text2" w:themeTint="E6"/>
          <w:sz w:val="24"/>
          <w:szCs w:val="24"/>
        </w:rPr>
        <w:t>челове</w:t>
      </w:r>
      <w:r w:rsidRPr="00306FBC">
        <w:rPr>
          <w:rFonts w:cs="Calibri"/>
          <w:color w:val="333639" w:themeColor="text2" w:themeTint="E6"/>
          <w:sz w:val="24"/>
          <w:szCs w:val="24"/>
        </w:rPr>
        <w:t>ческий капитал.</w:t>
      </w:r>
    </w:p>
    <w:p w:rsidR="00F20AB7" w:rsidRPr="00306FBC" w:rsidRDefault="00F20AB7"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В </w:t>
      </w:r>
      <w:r w:rsidR="004A2D6D" w:rsidRPr="00306FBC">
        <w:rPr>
          <w:rFonts w:cs="Calibri"/>
          <w:color w:val="333639" w:themeColor="text2" w:themeTint="E6"/>
          <w:sz w:val="24"/>
          <w:szCs w:val="24"/>
        </w:rPr>
        <w:t xml:space="preserve">Стратегии Республики Татарстан 2030 </w:t>
      </w:r>
      <w:r w:rsidR="00B86A20" w:rsidRPr="00306FBC">
        <w:rPr>
          <w:rFonts w:cs="Calibri"/>
          <w:color w:val="333639" w:themeColor="text2" w:themeTint="E6"/>
          <w:sz w:val="24"/>
          <w:szCs w:val="24"/>
        </w:rPr>
        <w:t>выделены</w:t>
      </w:r>
      <w:r w:rsidR="004A2D6D" w:rsidRPr="00306FBC">
        <w:rPr>
          <w:rFonts w:cs="Calibri"/>
          <w:color w:val="333639" w:themeColor="text2" w:themeTint="E6"/>
          <w:sz w:val="24"/>
          <w:szCs w:val="24"/>
        </w:rPr>
        <w:t xml:space="preserve"> о</w:t>
      </w:r>
      <w:r w:rsidRPr="00306FBC">
        <w:rPr>
          <w:rFonts w:cs="Calibri"/>
          <w:color w:val="333639" w:themeColor="text2" w:themeTint="E6"/>
          <w:sz w:val="24"/>
          <w:szCs w:val="24"/>
        </w:rPr>
        <w:t>сновные глобальные тенденции и факторы развития мировой экономики, которые необходимо учитывать при разработке долгосрочных стратегий развития</w:t>
      </w:r>
      <w:r w:rsidR="00B86A20" w:rsidRPr="00306FBC">
        <w:rPr>
          <w:rFonts w:cs="Calibri"/>
          <w:color w:val="333639" w:themeColor="text2" w:themeTint="E6"/>
          <w:sz w:val="24"/>
          <w:szCs w:val="24"/>
        </w:rPr>
        <w:t>. Для</w:t>
      </w:r>
      <w:r w:rsidRPr="00306FBC">
        <w:rPr>
          <w:rFonts w:cs="Calibri"/>
          <w:color w:val="333639" w:themeColor="text2" w:themeTint="E6"/>
          <w:sz w:val="24"/>
          <w:szCs w:val="24"/>
        </w:rPr>
        <w:t xml:space="preserve"> </w:t>
      </w:r>
      <w:r w:rsidR="004A2D6D" w:rsidRPr="00306FBC">
        <w:rPr>
          <w:rFonts w:cs="Calibri"/>
          <w:color w:val="333639" w:themeColor="text2" w:themeTint="E6"/>
          <w:sz w:val="24"/>
          <w:szCs w:val="24"/>
        </w:rPr>
        <w:t xml:space="preserve">территорий, </w:t>
      </w:r>
      <w:r w:rsidR="00B86A20" w:rsidRPr="00306FBC">
        <w:rPr>
          <w:rFonts w:cs="Calibri"/>
          <w:color w:val="333639" w:themeColor="text2" w:themeTint="E6"/>
          <w:sz w:val="24"/>
          <w:szCs w:val="24"/>
        </w:rPr>
        <w:t>относящихся к уровню</w:t>
      </w:r>
      <w:r w:rsidR="004A2D6D" w:rsidRPr="00306FBC">
        <w:rPr>
          <w:rFonts w:cs="Calibri"/>
          <w:color w:val="333639" w:themeColor="text2" w:themeTint="E6"/>
          <w:sz w:val="24"/>
          <w:szCs w:val="24"/>
        </w:rPr>
        <w:t xml:space="preserve"> муниципальных районов и их поселений, </w:t>
      </w:r>
      <w:r w:rsidR="00B86A20" w:rsidRPr="00306FBC">
        <w:rPr>
          <w:rFonts w:cs="Calibri"/>
          <w:color w:val="333639" w:themeColor="text2" w:themeTint="E6"/>
          <w:sz w:val="24"/>
          <w:szCs w:val="24"/>
        </w:rPr>
        <w:t xml:space="preserve">с учетом специфики развития Российской Федерации и Республики Татарстан можно отметить те, которые </w:t>
      </w:r>
      <w:r w:rsidR="004A2D6D" w:rsidRPr="00306FBC">
        <w:rPr>
          <w:rFonts w:cs="Calibri"/>
          <w:color w:val="333639" w:themeColor="text2" w:themeTint="E6"/>
          <w:sz w:val="24"/>
          <w:szCs w:val="24"/>
        </w:rPr>
        <w:t xml:space="preserve">так как так или иначе оказывают большое влияние на стратегический выбор </w:t>
      </w:r>
      <w:r w:rsidRPr="00306FBC">
        <w:rPr>
          <w:rFonts w:cs="Calibri"/>
          <w:color w:val="333639" w:themeColor="text2" w:themeTint="E6"/>
          <w:sz w:val="24"/>
          <w:szCs w:val="24"/>
        </w:rPr>
        <w:t>(тенденции сгруппированы по семи направлениям конкуренции</w:t>
      </w:r>
      <w:r w:rsidR="007E4ACF" w:rsidRPr="00306FBC">
        <w:rPr>
          <w:rFonts w:cs="Calibri"/>
          <w:color w:val="333639" w:themeColor="text2" w:themeTint="E6"/>
          <w:sz w:val="24"/>
          <w:szCs w:val="24"/>
        </w:rPr>
        <w:t>: рынки, институты, человеческий капитал, информация и технологии, природные ресурсы, реальный капитал (инфраструктура), финансовый капитал</w:t>
      </w:r>
      <w:r w:rsidRPr="00306FBC">
        <w:rPr>
          <w:rFonts w:cs="Calibri"/>
          <w:color w:val="333639" w:themeColor="text2" w:themeTint="E6"/>
          <w:sz w:val="24"/>
          <w:szCs w:val="24"/>
        </w:rPr>
        <w:t>).</w:t>
      </w:r>
      <w:r w:rsidR="00B86A20" w:rsidRPr="00306FBC">
        <w:rPr>
          <w:rFonts w:cs="Calibri"/>
          <w:color w:val="333639" w:themeColor="text2" w:themeTint="E6"/>
          <w:sz w:val="24"/>
          <w:szCs w:val="24"/>
        </w:rPr>
        <w:t xml:space="preserve"> Для </w:t>
      </w:r>
      <w:r w:rsidR="00B62E15" w:rsidRPr="00306FBC">
        <w:rPr>
          <w:rFonts w:cs="Calibri"/>
          <w:color w:val="333639" w:themeColor="text2" w:themeTint="E6"/>
          <w:sz w:val="24"/>
          <w:szCs w:val="24"/>
        </w:rPr>
        <w:t>Менделеевского муниципального района</w:t>
      </w:r>
      <w:r w:rsidR="00B86A20" w:rsidRPr="00306FBC">
        <w:rPr>
          <w:rFonts w:cs="Calibri"/>
          <w:color w:val="333639" w:themeColor="text2" w:themeTint="E6"/>
          <w:sz w:val="24"/>
          <w:szCs w:val="24"/>
        </w:rPr>
        <w:t xml:space="preserve"> к таким внешним факторам, характеризующим тенденции в обществе в целом, наибольшее отношение имеют следующие тренды.</w:t>
      </w:r>
    </w:p>
    <w:p w:rsidR="00F20AB7" w:rsidRPr="00306FBC" w:rsidRDefault="00F20AB7" w:rsidP="0056253B">
      <w:pPr>
        <w:keepNext/>
        <w:widowControl w:val="0"/>
        <w:suppressAutoHyphens/>
        <w:autoSpaceDE w:val="0"/>
        <w:autoSpaceDN w:val="0"/>
        <w:adjustRightInd w:val="0"/>
        <w:spacing w:before="0" w:after="0" w:line="276" w:lineRule="auto"/>
        <w:ind w:firstLine="709"/>
        <w:jc w:val="both"/>
        <w:outlineLvl w:val="5"/>
        <w:rPr>
          <w:rFonts w:cs="Calibri"/>
          <w:color w:val="333639" w:themeColor="text2" w:themeTint="E6"/>
          <w:sz w:val="24"/>
          <w:szCs w:val="24"/>
        </w:rPr>
      </w:pPr>
      <w:bookmarkStart w:id="44" w:name="Par113"/>
      <w:bookmarkEnd w:id="44"/>
      <w:r w:rsidRPr="00306FBC">
        <w:rPr>
          <w:rFonts w:cs="Calibri"/>
          <w:color w:val="333639" w:themeColor="text2" w:themeTint="E6"/>
          <w:sz w:val="24"/>
          <w:szCs w:val="24"/>
        </w:rPr>
        <w:t>Рынки продукции и услуг</w:t>
      </w:r>
      <w:r w:rsidR="00575C5D" w:rsidRPr="00306FBC">
        <w:rPr>
          <w:rFonts w:cs="Calibri"/>
          <w:color w:val="333639" w:themeColor="text2" w:themeTint="E6"/>
          <w:sz w:val="24"/>
          <w:szCs w:val="24"/>
        </w:rPr>
        <w:t>:</w:t>
      </w:r>
    </w:p>
    <w:p w:rsidR="00F20AB7" w:rsidRPr="00306FBC" w:rsidRDefault="00575C5D"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п</w:t>
      </w:r>
      <w:r w:rsidR="00F20AB7" w:rsidRPr="00306FBC">
        <w:rPr>
          <w:rFonts w:cs="Calibri"/>
          <w:color w:val="333639" w:themeColor="text2" w:themeTint="E6"/>
          <w:sz w:val="24"/>
          <w:szCs w:val="24"/>
        </w:rPr>
        <w:t>ереход на модель устойчивого развития (Sustainable Development), когда удовлетворение потребности настоящего времени проходит без ущерба для потребностей будущих поколений.</w:t>
      </w:r>
      <w:r w:rsidR="00AE7736" w:rsidRPr="00306FBC">
        <w:rPr>
          <w:rFonts w:cs="Calibri"/>
          <w:color w:val="333639" w:themeColor="text2" w:themeTint="E6"/>
          <w:sz w:val="24"/>
          <w:szCs w:val="24"/>
        </w:rPr>
        <w:t xml:space="preserve"> Устойчивое развитие становится наиболее актуальной жизненной философией</w:t>
      </w:r>
      <w:r w:rsidRPr="00306FBC">
        <w:rPr>
          <w:rFonts w:cs="Calibri"/>
          <w:color w:val="333639" w:themeColor="text2" w:themeTint="E6"/>
          <w:sz w:val="24"/>
          <w:szCs w:val="24"/>
        </w:rPr>
        <w:t>;</w:t>
      </w:r>
    </w:p>
    <w:p w:rsidR="00B86A20" w:rsidRPr="00306FBC" w:rsidRDefault="00575C5D"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w:t>
      </w:r>
      <w:r w:rsidR="00F20AB7" w:rsidRPr="00306FBC">
        <w:rPr>
          <w:rFonts w:cs="Calibri"/>
          <w:color w:val="333639" w:themeColor="text2" w:themeTint="E6"/>
          <w:sz w:val="24"/>
          <w:szCs w:val="24"/>
        </w:rPr>
        <w:t>ущественн</w:t>
      </w:r>
      <w:r w:rsidR="00B86A20" w:rsidRPr="00306FBC">
        <w:rPr>
          <w:rFonts w:cs="Calibri"/>
          <w:color w:val="333639" w:themeColor="text2" w:themeTint="E6"/>
          <w:sz w:val="24"/>
          <w:szCs w:val="24"/>
        </w:rPr>
        <w:t>ое увеличение мигра</w:t>
      </w:r>
      <w:r w:rsidRPr="00306FBC">
        <w:rPr>
          <w:rFonts w:cs="Calibri"/>
          <w:color w:val="333639" w:themeColor="text2" w:themeTint="E6"/>
          <w:sz w:val="24"/>
          <w:szCs w:val="24"/>
        </w:rPr>
        <w:t>нтов из стран Азии;</w:t>
      </w:r>
    </w:p>
    <w:p w:rsidR="00F20AB7" w:rsidRPr="00306FBC" w:rsidRDefault="00575C5D"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ф</w:t>
      </w:r>
      <w:r w:rsidR="00F20AB7" w:rsidRPr="00306FBC">
        <w:rPr>
          <w:rFonts w:cs="Calibri"/>
          <w:color w:val="333639" w:themeColor="text2" w:themeTint="E6"/>
          <w:sz w:val="24"/>
          <w:szCs w:val="24"/>
        </w:rPr>
        <w:t>ормирование новых регионов - полюсов роста за счет сочетания усиления глобальной конкуренции и активного развития международной кооперации. Переход лидерства в развитии от отдельных государств к регионам - полюсам роста, формирующимся, как правило, вокруг городских агломераций.</w:t>
      </w:r>
      <w:r w:rsidR="004134E4">
        <w:rPr>
          <w:rFonts w:cs="Calibri"/>
          <w:color w:val="333639" w:themeColor="text2" w:themeTint="E6"/>
          <w:sz w:val="24"/>
          <w:szCs w:val="24"/>
        </w:rPr>
        <w:t xml:space="preserve"> К ним относится и Кам</w:t>
      </w:r>
      <w:r w:rsidR="00390062" w:rsidRPr="00306FBC">
        <w:rPr>
          <w:rFonts w:cs="Calibri"/>
          <w:color w:val="333639" w:themeColor="text2" w:themeTint="E6"/>
          <w:sz w:val="24"/>
          <w:szCs w:val="24"/>
        </w:rPr>
        <w:t xml:space="preserve">ская агломерация – мощная инновационная территория, обладающая большим экономическим потенциалом и являющаяся объектом интереса представителей мирового бизнес-сообщества </w:t>
      </w:r>
      <w:r w:rsidRPr="00306FBC">
        <w:rPr>
          <w:rFonts w:cs="Calibri"/>
          <w:color w:val="333639" w:themeColor="text2" w:themeTint="E6"/>
          <w:sz w:val="24"/>
          <w:szCs w:val="24"/>
        </w:rPr>
        <w:t>и социально-политических кругов;</w:t>
      </w:r>
    </w:p>
    <w:p w:rsidR="00F20AB7" w:rsidRPr="00306FBC" w:rsidRDefault="00575C5D"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г</w:t>
      </w:r>
      <w:r w:rsidR="00F20AB7" w:rsidRPr="00306FBC">
        <w:rPr>
          <w:rFonts w:cs="Calibri"/>
          <w:color w:val="333639" w:themeColor="text2" w:themeTint="E6"/>
          <w:sz w:val="24"/>
          <w:szCs w:val="24"/>
        </w:rPr>
        <w:t>лобальный рост среднего класса</w:t>
      </w:r>
      <w:r w:rsidRPr="00306FBC">
        <w:rPr>
          <w:rFonts w:cs="Calibri"/>
          <w:color w:val="333639" w:themeColor="text2" w:themeTint="E6"/>
          <w:sz w:val="24"/>
          <w:szCs w:val="24"/>
        </w:rPr>
        <w:t>;</w:t>
      </w:r>
    </w:p>
    <w:p w:rsidR="00F20AB7" w:rsidRPr="00306FBC" w:rsidRDefault="00575C5D"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ш</w:t>
      </w:r>
      <w:r w:rsidR="00F20AB7" w:rsidRPr="00306FBC">
        <w:rPr>
          <w:rFonts w:cs="Calibri"/>
          <w:color w:val="333639" w:themeColor="text2" w:themeTint="E6"/>
          <w:sz w:val="24"/>
          <w:szCs w:val="24"/>
        </w:rPr>
        <w:t xml:space="preserve">ирокое распространение идеологии общества массового потребления и увеличение среднедушевого уровня потребления ресурсов. При этом, однако, формируется и слой людей устойчивого потребления, сознательно </w:t>
      </w:r>
      <w:r w:rsidRPr="00306FBC">
        <w:rPr>
          <w:rFonts w:cs="Calibri"/>
          <w:color w:val="333639" w:themeColor="text2" w:themeTint="E6"/>
          <w:sz w:val="24"/>
          <w:szCs w:val="24"/>
        </w:rPr>
        <w:t>ограничивающих свои потребности;</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д</w:t>
      </w:r>
      <w:r w:rsidR="00F20AB7" w:rsidRPr="00306FBC">
        <w:rPr>
          <w:rFonts w:cs="Calibri"/>
          <w:color w:val="333639" w:themeColor="text2" w:themeTint="E6"/>
          <w:sz w:val="24"/>
          <w:szCs w:val="24"/>
        </w:rPr>
        <w:t>альнейший рост рынка услуг. Рост рынка медицинских услуг, связанный с глобальным старением населения. Рост рынка образовательных услуг, вызванный увеличением спроса новой экономики на высококвалифицированных специалистов и широким применением в образовании информацио</w:t>
      </w:r>
      <w:r w:rsidRPr="00306FBC">
        <w:rPr>
          <w:rFonts w:cs="Calibri"/>
          <w:color w:val="333639" w:themeColor="text2" w:themeTint="E6"/>
          <w:sz w:val="24"/>
          <w:szCs w:val="24"/>
        </w:rPr>
        <w:t>нно-коммуникационных технологий;</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доли женщин и пожилых людей в качестве основных потребителей товаров и услуг.</w:t>
      </w:r>
    </w:p>
    <w:p w:rsidR="00F20AB7" w:rsidRPr="00306FBC" w:rsidRDefault="00F20AB7" w:rsidP="0056253B">
      <w:pPr>
        <w:keepNext/>
        <w:widowControl w:val="0"/>
        <w:suppressAutoHyphens/>
        <w:autoSpaceDE w:val="0"/>
        <w:autoSpaceDN w:val="0"/>
        <w:adjustRightInd w:val="0"/>
        <w:spacing w:before="0" w:after="0" w:line="276" w:lineRule="auto"/>
        <w:ind w:firstLine="709"/>
        <w:jc w:val="both"/>
        <w:outlineLvl w:val="5"/>
        <w:rPr>
          <w:rFonts w:cs="Calibri"/>
          <w:color w:val="333639" w:themeColor="text2" w:themeTint="E6"/>
          <w:sz w:val="24"/>
          <w:szCs w:val="24"/>
        </w:rPr>
      </w:pPr>
      <w:bookmarkStart w:id="45" w:name="Par125"/>
      <w:bookmarkEnd w:id="45"/>
      <w:r w:rsidRPr="00306FBC">
        <w:rPr>
          <w:rFonts w:cs="Calibri"/>
          <w:color w:val="333639" w:themeColor="text2" w:themeTint="E6"/>
          <w:sz w:val="24"/>
          <w:szCs w:val="24"/>
        </w:rPr>
        <w:t>Институты</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скорение темпов изменения мира, обуславливающее ускорение процесса "творческого разрушения" - постоянного переосмысления предпринимателями путей развития в соответствии с новыми вызовами и возможностями, ведущего к удалению устаревших и нежизнеспособных элементов и об</w:t>
      </w:r>
      <w:r w:rsidRPr="00306FBC">
        <w:rPr>
          <w:rFonts w:cs="Calibri"/>
          <w:color w:val="333639" w:themeColor="text2" w:themeTint="E6"/>
          <w:sz w:val="24"/>
          <w:szCs w:val="24"/>
        </w:rPr>
        <w:t>новлению экономических структур;</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в</w:t>
      </w:r>
      <w:r w:rsidR="00F20AB7" w:rsidRPr="00306FBC">
        <w:rPr>
          <w:rFonts w:cs="Calibri"/>
          <w:color w:val="333639" w:themeColor="text2" w:themeTint="E6"/>
          <w:sz w:val="24"/>
          <w:szCs w:val="24"/>
        </w:rPr>
        <w:t>озникновение глобальной многополярной системы за счет расширения региональных блоков и возрастания относительной власти негосударственных субъектов - транснациональных корпораций, кланов, религиозных организаций и др.</w:t>
      </w:r>
      <w:r w:rsidRPr="00306FBC">
        <w:rPr>
          <w:rFonts w:cs="Calibri"/>
          <w:color w:val="333639" w:themeColor="text2" w:themeTint="E6"/>
          <w:sz w:val="24"/>
          <w:szCs w:val="24"/>
        </w:rPr>
        <w:t>;</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п</w:t>
      </w:r>
      <w:r w:rsidR="00AE7736" w:rsidRPr="00306FBC">
        <w:rPr>
          <w:rFonts w:cs="Calibri"/>
          <w:color w:val="333639" w:themeColor="text2" w:themeTint="E6"/>
          <w:sz w:val="24"/>
          <w:szCs w:val="24"/>
        </w:rPr>
        <w:t>овышение открытости власти, внедрение технологий открытого правительства, открытого муниципалитета</w:t>
      </w:r>
      <w:r w:rsidRPr="00306FBC">
        <w:rPr>
          <w:rFonts w:cs="Calibri"/>
          <w:color w:val="333639" w:themeColor="text2" w:themeTint="E6"/>
          <w:sz w:val="24"/>
          <w:szCs w:val="24"/>
        </w:rPr>
        <w:t>;</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влияния гражданского общества</w:t>
      </w:r>
      <w:r w:rsidRPr="00306FBC">
        <w:rPr>
          <w:rFonts w:cs="Calibri"/>
          <w:color w:val="333639" w:themeColor="text2" w:themeTint="E6"/>
          <w:sz w:val="24"/>
          <w:szCs w:val="24"/>
        </w:rPr>
        <w:t>;</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п</w:t>
      </w:r>
      <w:r w:rsidR="00F20AB7" w:rsidRPr="00306FBC">
        <w:rPr>
          <w:rFonts w:cs="Calibri"/>
          <w:color w:val="333639" w:themeColor="text2" w:themeTint="E6"/>
          <w:sz w:val="24"/>
          <w:szCs w:val="24"/>
        </w:rPr>
        <w:t xml:space="preserve">ризнание значения качества институтов как одного из важнейших факторов конкурентоспособности </w:t>
      </w:r>
      <w:r w:rsidR="00AE7736" w:rsidRPr="00306FBC">
        <w:rPr>
          <w:rFonts w:cs="Calibri"/>
          <w:color w:val="333639" w:themeColor="text2" w:themeTint="E6"/>
          <w:sz w:val="24"/>
          <w:szCs w:val="24"/>
        </w:rPr>
        <w:t>территории</w:t>
      </w:r>
      <w:r w:rsidRPr="00306FBC">
        <w:rPr>
          <w:rFonts w:cs="Calibri"/>
          <w:color w:val="333639" w:themeColor="text2" w:themeTint="E6"/>
          <w:sz w:val="24"/>
          <w:szCs w:val="24"/>
        </w:rPr>
        <w:t>;</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п</w:t>
      </w:r>
      <w:r w:rsidR="00F20AB7" w:rsidRPr="00306FBC">
        <w:rPr>
          <w:rFonts w:cs="Calibri"/>
          <w:color w:val="333639" w:themeColor="text2" w:themeTint="E6"/>
          <w:sz w:val="24"/>
          <w:szCs w:val="24"/>
        </w:rPr>
        <w:t>ереход от жестких систем управления к "живым", динамично реагирующим на внешние и внутренние воздействия на основе гармоничной институциональной среды. Спрос на новые системы стратегического управления, включающие механизмы повышения конкурентоспособности и инструменты финансово-экономического моделирования развития.</w:t>
      </w:r>
    </w:p>
    <w:p w:rsidR="00F20AB7" w:rsidRPr="00306FBC" w:rsidRDefault="00F20AB7" w:rsidP="0056253B">
      <w:pPr>
        <w:keepNext/>
        <w:widowControl w:val="0"/>
        <w:suppressAutoHyphens/>
        <w:autoSpaceDE w:val="0"/>
        <w:autoSpaceDN w:val="0"/>
        <w:adjustRightInd w:val="0"/>
        <w:spacing w:before="0" w:after="0" w:line="276" w:lineRule="auto"/>
        <w:ind w:firstLine="709"/>
        <w:jc w:val="both"/>
        <w:outlineLvl w:val="5"/>
        <w:rPr>
          <w:rFonts w:cs="Calibri"/>
          <w:color w:val="333639" w:themeColor="text2" w:themeTint="E6"/>
          <w:sz w:val="24"/>
          <w:szCs w:val="24"/>
        </w:rPr>
      </w:pPr>
      <w:bookmarkStart w:id="46" w:name="Par135"/>
      <w:bookmarkEnd w:id="46"/>
      <w:r w:rsidRPr="00306FBC">
        <w:rPr>
          <w:rFonts w:cs="Calibri"/>
          <w:color w:val="333639" w:themeColor="text2" w:themeTint="E6"/>
          <w:sz w:val="24"/>
          <w:szCs w:val="24"/>
        </w:rPr>
        <w:t>Человеческий капитал</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в</w:t>
      </w:r>
      <w:r w:rsidR="00F20AB7" w:rsidRPr="00306FBC">
        <w:rPr>
          <w:rFonts w:cs="Calibri"/>
          <w:color w:val="333639" w:themeColor="text2" w:themeTint="E6"/>
          <w:sz w:val="24"/>
          <w:szCs w:val="24"/>
        </w:rPr>
        <w:t>ыход человеческого капитала на первое место среди долгосрочных факторов развития будущей экономики (по сравнению с природно-ресурсным, р</w:t>
      </w:r>
      <w:r w:rsidRPr="00306FBC">
        <w:rPr>
          <w:rFonts w:cs="Calibri"/>
          <w:color w:val="333639" w:themeColor="text2" w:themeTint="E6"/>
          <w:sz w:val="24"/>
          <w:szCs w:val="24"/>
        </w:rPr>
        <w:t>еальным и финансовым капиталом);</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скорение темпов роста индивидуальных возможностей. Человек становится субъектом глобального мира, являясь само</w:t>
      </w:r>
      <w:r w:rsidRPr="00306FBC">
        <w:rPr>
          <w:rFonts w:cs="Calibri"/>
          <w:color w:val="333639" w:themeColor="text2" w:themeTint="E6"/>
          <w:sz w:val="24"/>
          <w:szCs w:val="24"/>
        </w:rPr>
        <w:t>развивающимся мобильным активом;</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ост числа компаний, функционирующих вокр</w:t>
      </w:r>
      <w:r w:rsidRPr="00306FBC">
        <w:rPr>
          <w:rFonts w:cs="Calibri"/>
          <w:color w:val="333639" w:themeColor="text2" w:themeTint="E6"/>
          <w:sz w:val="24"/>
          <w:szCs w:val="24"/>
        </w:rPr>
        <w:t>уг таланта конкретного человека;</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ост производительности труда за счет увеличения его технической вооруженности и развития методов и тех</w:t>
      </w:r>
      <w:r w:rsidRPr="00306FBC">
        <w:rPr>
          <w:rFonts w:cs="Calibri"/>
          <w:color w:val="333639" w:themeColor="text2" w:themeTint="E6"/>
          <w:sz w:val="24"/>
          <w:szCs w:val="24"/>
        </w:rPr>
        <w:t>нологий повышения эффективности;</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п</w:t>
      </w:r>
      <w:r w:rsidR="00F20AB7" w:rsidRPr="00306FBC">
        <w:rPr>
          <w:rFonts w:cs="Calibri"/>
          <w:color w:val="333639" w:themeColor="text2" w:themeTint="E6"/>
          <w:sz w:val="24"/>
          <w:szCs w:val="24"/>
        </w:rPr>
        <w:t>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w:t>
      </w:r>
      <w:r w:rsidRPr="00306FBC">
        <w:rPr>
          <w:rFonts w:cs="Calibri"/>
          <w:color w:val="333639" w:themeColor="text2" w:themeTint="E6"/>
          <w:sz w:val="24"/>
          <w:szCs w:val="24"/>
        </w:rPr>
        <w:t xml:space="preserve"> технологий;</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азмывание границ между</w:t>
      </w:r>
      <w:r w:rsidRPr="00306FBC">
        <w:rPr>
          <w:rFonts w:cs="Calibri"/>
          <w:color w:val="333639" w:themeColor="text2" w:themeTint="E6"/>
          <w:sz w:val="24"/>
          <w:szCs w:val="24"/>
        </w:rPr>
        <w:t xml:space="preserve"> частной жизнью людей и работой;</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w:t>
      </w:r>
      <w:r w:rsidR="00F20AB7" w:rsidRPr="00306FBC">
        <w:rPr>
          <w:rFonts w:cs="Calibri"/>
          <w:color w:val="333639" w:themeColor="text2" w:themeTint="E6"/>
          <w:sz w:val="24"/>
          <w:szCs w:val="24"/>
        </w:rPr>
        <w:t>нижение роли расстояния в качестве сдерж</w:t>
      </w:r>
      <w:r w:rsidRPr="00306FBC">
        <w:rPr>
          <w:rFonts w:cs="Calibri"/>
          <w:color w:val="333639" w:themeColor="text2" w:themeTint="E6"/>
          <w:sz w:val="24"/>
          <w:szCs w:val="24"/>
        </w:rPr>
        <w:t>ивающего фактора сотрудничества;</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в</w:t>
      </w:r>
      <w:r w:rsidR="00F20AB7" w:rsidRPr="00306FBC">
        <w:rPr>
          <w:rFonts w:cs="Calibri"/>
          <w:color w:val="333639" w:themeColor="text2" w:themeTint="E6"/>
          <w:sz w:val="24"/>
          <w:szCs w:val="24"/>
        </w:rPr>
        <w:t>озрастание роли рел</w:t>
      </w:r>
      <w:r w:rsidRPr="00306FBC">
        <w:rPr>
          <w:rFonts w:cs="Calibri"/>
          <w:color w:val="333639" w:themeColor="text2" w:themeTint="E6"/>
          <w:sz w:val="24"/>
          <w:szCs w:val="24"/>
        </w:rPr>
        <w:t>игиозных ценностей и институтов;</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г</w:t>
      </w:r>
      <w:r w:rsidR="00F20AB7" w:rsidRPr="00306FBC">
        <w:rPr>
          <w:rFonts w:cs="Calibri"/>
          <w:color w:val="333639" w:themeColor="text2" w:themeTint="E6"/>
          <w:sz w:val="24"/>
          <w:szCs w:val="24"/>
        </w:rPr>
        <w:t>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w:t>
      </w:r>
      <w:r w:rsidRPr="00306FBC">
        <w:rPr>
          <w:rFonts w:cs="Calibri"/>
          <w:color w:val="333639" w:themeColor="text2" w:themeTint="E6"/>
          <w:sz w:val="24"/>
          <w:szCs w:val="24"/>
        </w:rPr>
        <w:t xml:space="preserve"> работы людей старших возрастов;</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в</w:t>
      </w:r>
      <w:r w:rsidR="00F20AB7" w:rsidRPr="00306FBC">
        <w:rPr>
          <w:rFonts w:cs="Calibri"/>
          <w:color w:val="333639" w:themeColor="text2" w:themeTint="E6"/>
          <w:sz w:val="24"/>
          <w:szCs w:val="24"/>
        </w:rPr>
        <w:t>озвращение части богатых и образованных граждан развивающихся стран на родину, что будет способствовать повышению конкурентоспо</w:t>
      </w:r>
      <w:r w:rsidRPr="00306FBC">
        <w:rPr>
          <w:rFonts w:cs="Calibri"/>
          <w:color w:val="333639" w:themeColor="text2" w:themeTint="E6"/>
          <w:sz w:val="24"/>
          <w:szCs w:val="24"/>
        </w:rPr>
        <w:t>собности развивающихся экономик;</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 xml:space="preserve">силение трудовой миграции населения из </w:t>
      </w:r>
      <w:r w:rsidRPr="00306FBC">
        <w:rPr>
          <w:rFonts w:cs="Calibri"/>
          <w:color w:val="333639" w:themeColor="text2" w:themeTint="E6"/>
          <w:sz w:val="24"/>
          <w:szCs w:val="24"/>
        </w:rPr>
        <w:t>развивающих</w:t>
      </w:r>
      <w:r w:rsidR="00F20AB7" w:rsidRPr="00306FBC">
        <w:rPr>
          <w:rFonts w:cs="Calibri"/>
          <w:color w:val="333639" w:themeColor="text2" w:themeTint="E6"/>
          <w:sz w:val="24"/>
          <w:szCs w:val="24"/>
        </w:rPr>
        <w:t>ся страны</w:t>
      </w:r>
      <w:r w:rsidRPr="00306FBC">
        <w:rPr>
          <w:rFonts w:cs="Calibri"/>
          <w:color w:val="333639" w:themeColor="text2" w:themeTint="E6"/>
          <w:sz w:val="24"/>
          <w:szCs w:val="24"/>
        </w:rPr>
        <w:t xml:space="preserve"> Азии и </w:t>
      </w:r>
      <w:r w:rsidR="00F20AB7" w:rsidRPr="00306FBC">
        <w:rPr>
          <w:rFonts w:cs="Calibri"/>
          <w:color w:val="333639" w:themeColor="text2" w:themeTint="E6"/>
          <w:sz w:val="24"/>
          <w:szCs w:val="24"/>
        </w:rPr>
        <w:t>СНГ</w:t>
      </w:r>
      <w:r w:rsidRPr="00306FBC">
        <w:rPr>
          <w:rFonts w:cs="Calibri"/>
          <w:color w:val="333639" w:themeColor="text2" w:themeTint="E6"/>
          <w:sz w:val="24"/>
          <w:szCs w:val="24"/>
        </w:rPr>
        <w:t>.</w:t>
      </w:r>
    </w:p>
    <w:p w:rsidR="00F20AB7" w:rsidRPr="00306FBC" w:rsidRDefault="00F20AB7"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p>
    <w:p w:rsidR="00F20AB7" w:rsidRPr="00306FBC" w:rsidRDefault="00F20AB7" w:rsidP="0056253B">
      <w:pPr>
        <w:keepNext/>
        <w:widowControl w:val="0"/>
        <w:suppressAutoHyphens/>
        <w:autoSpaceDE w:val="0"/>
        <w:autoSpaceDN w:val="0"/>
        <w:adjustRightInd w:val="0"/>
        <w:spacing w:before="0" w:after="0" w:line="276" w:lineRule="auto"/>
        <w:ind w:firstLine="709"/>
        <w:jc w:val="both"/>
        <w:outlineLvl w:val="5"/>
        <w:rPr>
          <w:rFonts w:cs="Calibri"/>
          <w:color w:val="333639" w:themeColor="text2" w:themeTint="E6"/>
          <w:sz w:val="24"/>
          <w:szCs w:val="24"/>
        </w:rPr>
      </w:pPr>
      <w:bookmarkStart w:id="47" w:name="Par151"/>
      <w:bookmarkEnd w:id="47"/>
      <w:r w:rsidRPr="00306FBC">
        <w:rPr>
          <w:rFonts w:cs="Calibri"/>
          <w:color w:val="333639" w:themeColor="text2" w:themeTint="E6"/>
          <w:sz w:val="24"/>
          <w:szCs w:val="24"/>
        </w:rPr>
        <w:t>Информация и технологии</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значения инноваций и модернизации как базовых инструментов экономического развития при снижении влияния многих традиционных факторов роста (исчерпание потенциала ресурсной модели экономического развития, базирующейся на доиндустриальных отраслях и акценте на низкой стоимости производственных факторов: рабочей силы, топлива, электроэнергии).</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а</w:t>
      </w:r>
      <w:r w:rsidR="00F20AB7" w:rsidRPr="00306FBC">
        <w:rPr>
          <w:rFonts w:cs="Calibri"/>
          <w:color w:val="333639" w:themeColor="text2" w:themeTint="E6"/>
          <w:sz w:val="24"/>
          <w:szCs w:val="24"/>
        </w:rPr>
        <w:t>ктивное развитие прорывных технологий:</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нанотехнологии;</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биотехнологии;</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информационные технологии;</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когнитивные технологии;</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социогуманитарные технологии;</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аддитивные технологии (3D-P</w:t>
      </w:r>
      <w:r w:rsidRPr="00306FBC">
        <w:rPr>
          <w:rFonts w:cs="Calibri"/>
          <w:color w:val="333639" w:themeColor="text2" w:themeTint="E6"/>
          <w:sz w:val="24"/>
          <w:szCs w:val="24"/>
        </w:rPr>
        <w:t>rinter);</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расход</w:t>
      </w:r>
      <w:r w:rsidRPr="00306FBC">
        <w:rPr>
          <w:rFonts w:cs="Calibri"/>
          <w:color w:val="333639" w:themeColor="text2" w:themeTint="E6"/>
          <w:sz w:val="24"/>
          <w:szCs w:val="24"/>
        </w:rPr>
        <w:t>ов на исследования и разработки;</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к</w:t>
      </w:r>
      <w:r w:rsidR="00F20AB7" w:rsidRPr="00306FBC">
        <w:rPr>
          <w:rFonts w:cs="Calibri"/>
          <w:color w:val="333639" w:themeColor="text2" w:themeTint="E6"/>
          <w:sz w:val="24"/>
          <w:szCs w:val="24"/>
        </w:rPr>
        <w:t xml:space="preserve">ратный рост объема информации. </w:t>
      </w:r>
      <w:r w:rsidRPr="00306FBC">
        <w:rPr>
          <w:rFonts w:cs="Calibri"/>
          <w:color w:val="333639" w:themeColor="text2" w:themeTint="E6"/>
          <w:sz w:val="24"/>
          <w:szCs w:val="24"/>
        </w:rPr>
        <w:t>Портативность глобальных знаний;</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азвитие глобальных социальных сетей и усиление их роли во</w:t>
      </w:r>
      <w:r w:rsidRPr="00306FBC">
        <w:rPr>
          <w:rFonts w:cs="Calibri"/>
          <w:color w:val="333639" w:themeColor="text2" w:themeTint="E6"/>
          <w:sz w:val="24"/>
          <w:szCs w:val="24"/>
        </w:rPr>
        <w:t xml:space="preserve"> всех сферах общественной жизни;</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растущая роль краудсорсинга;</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азвитие средств оперативного автоматизированного перевода информации на другие языки, что сотрет языковые границы между людьми и существенно повысит эффекти</w:t>
      </w:r>
      <w:r w:rsidRPr="00306FBC">
        <w:rPr>
          <w:rFonts w:cs="Calibri"/>
          <w:color w:val="333639" w:themeColor="text2" w:themeTint="E6"/>
          <w:sz w:val="24"/>
          <w:szCs w:val="24"/>
        </w:rPr>
        <w:t>вность общения;</w:t>
      </w:r>
    </w:p>
    <w:p w:rsidR="005215DC"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развитие информационных технологий;</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азвитие новых технологий в области здравоохранения и геномики, которые могут обеспечить снижение уровня распространения опасных заболеваний, и уве</w:t>
      </w:r>
      <w:r w:rsidRPr="00306FBC">
        <w:rPr>
          <w:rFonts w:cs="Calibri"/>
          <w:color w:val="333639" w:themeColor="text2" w:themeTint="E6"/>
          <w:sz w:val="24"/>
          <w:szCs w:val="24"/>
        </w:rPr>
        <w:t>личение продолжительности жизни;</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и</w:t>
      </w:r>
      <w:r w:rsidR="00F20AB7" w:rsidRPr="00306FBC">
        <w:rPr>
          <w:rFonts w:cs="Calibri"/>
          <w:color w:val="333639" w:themeColor="text2" w:themeTint="E6"/>
          <w:sz w:val="24"/>
          <w:szCs w:val="24"/>
        </w:rPr>
        <w:t>нтеллектуализация экономики: развитие "умных" и экологически чистых технологий, создание "умных" сред, "умных" систем и "умных" производств: транспортных систем, систем энергоснабжения, производственных систем, домов, магазинов, городов и др.</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г</w:t>
      </w:r>
      <w:r w:rsidR="00F20AB7" w:rsidRPr="00306FBC">
        <w:rPr>
          <w:rFonts w:cs="Calibri"/>
          <w:color w:val="333639" w:themeColor="text2" w:themeTint="E6"/>
          <w:sz w:val="24"/>
          <w:szCs w:val="24"/>
        </w:rPr>
        <w:t>лобальная синхронизация в сфере передовых отраслей промышленности.</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скорости обратного инжиниринга (анализ продукта, который успешно вышел на рынок, изучение его структуры, дизайна, технологии и способов производства) вследствие эволюции компьютерных и информационных сред и систем, а также совершенствования ноу-хау в сфере менеджмента. Повышение реализуемости модели, предполагающей при появлении на рынке нового продукта его немедленный анализ и выпуск аналога с меньшими издержками в целях выигрыша рыночной доли.</w:t>
      </w:r>
    </w:p>
    <w:p w:rsidR="005215DC"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азвитие "зеленой экономики" - экономики с низкими выбросами углеродных соединений, эффективно использующей ресурсы и отвечающей интересам всего общества (снижение масштабов негативного влияния на природную среду, а также повышение конкурентоспособности развитых экономик за счет сокращения зависимости от углеводородного сырья и его доли в</w:t>
      </w:r>
      <w:r w:rsidRPr="00306FBC">
        <w:rPr>
          <w:rFonts w:cs="Calibri"/>
          <w:color w:val="333639" w:themeColor="text2" w:themeTint="E6"/>
          <w:sz w:val="24"/>
          <w:szCs w:val="24"/>
        </w:rPr>
        <w:t xml:space="preserve"> стоимости конечного продукта);</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д</w:t>
      </w:r>
      <w:r w:rsidR="00F20AB7" w:rsidRPr="00306FBC">
        <w:rPr>
          <w:rFonts w:cs="Calibri"/>
          <w:color w:val="333639" w:themeColor="text2" w:themeTint="E6"/>
          <w:sz w:val="24"/>
          <w:szCs w:val="24"/>
        </w:rPr>
        <w:t>етальная и системная разработка эффективных ресурсо- и энергосберегающих технологий.</w:t>
      </w:r>
    </w:p>
    <w:p w:rsidR="00F20AB7" w:rsidRPr="00306FBC" w:rsidRDefault="00F20AB7" w:rsidP="0056253B">
      <w:pPr>
        <w:keepNext/>
        <w:widowControl w:val="0"/>
        <w:suppressAutoHyphens/>
        <w:autoSpaceDE w:val="0"/>
        <w:autoSpaceDN w:val="0"/>
        <w:adjustRightInd w:val="0"/>
        <w:spacing w:before="0" w:after="0" w:line="276" w:lineRule="auto"/>
        <w:ind w:firstLine="709"/>
        <w:jc w:val="both"/>
        <w:outlineLvl w:val="5"/>
        <w:rPr>
          <w:rFonts w:cs="Calibri"/>
          <w:color w:val="333639" w:themeColor="text2" w:themeTint="E6"/>
          <w:sz w:val="24"/>
          <w:szCs w:val="24"/>
        </w:rPr>
      </w:pPr>
      <w:bookmarkStart w:id="48" w:name="Par176"/>
      <w:bookmarkEnd w:id="48"/>
      <w:r w:rsidRPr="00306FBC">
        <w:rPr>
          <w:rFonts w:cs="Calibri"/>
          <w:color w:val="333639" w:themeColor="text2" w:themeTint="E6"/>
          <w:sz w:val="24"/>
          <w:szCs w:val="24"/>
        </w:rPr>
        <w:t>Природные ресурсы</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спроса на энергоносители, пищу и чистую пресную воду, вызванное продолжающимся экономическим ростом в сочетании с общим приростом населения и ростом среднего класса. Усиле</w:t>
      </w:r>
      <w:r w:rsidRPr="00306FBC">
        <w:rPr>
          <w:rFonts w:cs="Calibri"/>
          <w:color w:val="333639" w:themeColor="text2" w:themeTint="E6"/>
          <w:sz w:val="24"/>
          <w:szCs w:val="24"/>
        </w:rPr>
        <w:t>ние дефицита указанных ресурсов;</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w:t>
      </w:r>
      <w:r w:rsidR="00F20AB7" w:rsidRPr="00306FBC">
        <w:rPr>
          <w:rFonts w:cs="Calibri"/>
          <w:color w:val="333639" w:themeColor="text2" w:themeTint="E6"/>
          <w:sz w:val="24"/>
          <w:szCs w:val="24"/>
        </w:rPr>
        <w:t xml:space="preserve">охранение доминирующего значения ископаемого топлива в качестве источника первичной энергии (обеспечение более чем трех четвертей потребления энергии к 2030 году). Постепенный переход от использования нефти к использованию природного </w:t>
      </w:r>
      <w:r w:rsidRPr="00306FBC">
        <w:rPr>
          <w:rFonts w:cs="Calibri"/>
          <w:color w:val="333639" w:themeColor="text2" w:themeTint="E6"/>
          <w:sz w:val="24"/>
          <w:szCs w:val="24"/>
        </w:rPr>
        <w:t>газа, угля и других заменителей;</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азвитие атомной энергетики за счет увеличения производства электроэнергии на базе использования конкурентоспособных ядерных реакторов третьего и последующих поколений, имеющих более низкую стоимость производства энергии, повышенные характеристики безопасности и лучшие характеристики проектов с точки зрения ядерных отходов и угроз рас</w:t>
      </w:r>
      <w:r w:rsidRPr="00306FBC">
        <w:rPr>
          <w:rFonts w:cs="Calibri"/>
          <w:color w:val="333639" w:themeColor="text2" w:themeTint="E6"/>
          <w:sz w:val="24"/>
          <w:szCs w:val="24"/>
        </w:rPr>
        <w:t>пространения ядерных материалов;</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ост объема вредных выбросов в окружающую среду и увеличение объема бытовых и промышленных отходов, стимулирующие внедрение рационального природопользования и безотходных и экологически чистых технологий.</w:t>
      </w:r>
    </w:p>
    <w:p w:rsidR="001D74FE" w:rsidRPr="00306FBC" w:rsidRDefault="00AE7736" w:rsidP="0056253B">
      <w:pPr>
        <w:keepNext/>
        <w:suppressAutoHyphens/>
        <w:spacing w:before="0" w:after="0" w:line="276" w:lineRule="auto"/>
        <w:ind w:firstLine="709"/>
        <w:jc w:val="both"/>
        <w:rPr>
          <w:color w:val="333639" w:themeColor="text2" w:themeTint="E6"/>
          <w:sz w:val="24"/>
          <w:szCs w:val="24"/>
        </w:rPr>
      </w:pPr>
      <w:bookmarkStart w:id="49" w:name="Par186"/>
      <w:bookmarkEnd w:id="49"/>
      <w:r w:rsidRPr="00306FBC">
        <w:rPr>
          <w:b/>
          <w:color w:val="333639" w:themeColor="text2" w:themeTint="E6"/>
          <w:sz w:val="24"/>
          <w:szCs w:val="24"/>
        </w:rPr>
        <w:t>Внешние факторы национального уровня (национальный внешний круг).</w:t>
      </w:r>
      <w:r w:rsidRPr="00306FBC">
        <w:rPr>
          <w:color w:val="333639" w:themeColor="text2" w:themeTint="E6"/>
          <w:sz w:val="24"/>
          <w:szCs w:val="24"/>
        </w:rPr>
        <w:t xml:space="preserve"> </w:t>
      </w:r>
    </w:p>
    <w:p w:rsidR="00AE7736" w:rsidRPr="00306FBC" w:rsidRDefault="00E45EBB"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Основные отрасли </w:t>
      </w:r>
      <w:r w:rsidR="00434B28" w:rsidRPr="00306FBC">
        <w:rPr>
          <w:rFonts w:cs="Calibri"/>
          <w:color w:val="333639" w:themeColor="text2" w:themeTint="E6"/>
          <w:sz w:val="24"/>
          <w:szCs w:val="24"/>
        </w:rPr>
        <w:t xml:space="preserve">Менделеевского муниципального района </w:t>
      </w:r>
      <w:r w:rsidRPr="00306FBC">
        <w:rPr>
          <w:color w:val="333639" w:themeColor="text2" w:themeTint="E6"/>
          <w:sz w:val="24"/>
          <w:szCs w:val="24"/>
        </w:rPr>
        <w:t xml:space="preserve">находятся в зоне стратегических приоритетов Российской Федерации, в частности это относится к </w:t>
      </w:r>
      <w:r w:rsidR="00434B28" w:rsidRPr="00306FBC">
        <w:rPr>
          <w:color w:val="333639" w:themeColor="text2" w:themeTint="E6"/>
          <w:sz w:val="24"/>
          <w:szCs w:val="24"/>
        </w:rPr>
        <w:t>нефтехимическому кластеру</w:t>
      </w:r>
      <w:r w:rsidRPr="00306FBC">
        <w:rPr>
          <w:color w:val="333639" w:themeColor="text2" w:themeTint="E6"/>
          <w:sz w:val="24"/>
          <w:szCs w:val="24"/>
        </w:rPr>
        <w:t xml:space="preserve">. </w:t>
      </w:r>
      <w:r w:rsidR="00977660" w:rsidRPr="00306FBC">
        <w:rPr>
          <w:color w:val="333639" w:themeColor="text2" w:themeTint="E6"/>
          <w:sz w:val="24"/>
          <w:szCs w:val="24"/>
        </w:rPr>
        <w:t xml:space="preserve">Большое значение имеет учет положений Национальной технологической инициативы. Матрица НТИ является инструментом приоритизации инициатив и стратегического управления по направлениям, являющимся характерными для </w:t>
      </w:r>
      <w:r w:rsidR="00434B28" w:rsidRPr="00306FBC">
        <w:rPr>
          <w:rFonts w:cs="Calibri"/>
          <w:color w:val="333639" w:themeColor="text2" w:themeTint="E6"/>
          <w:sz w:val="24"/>
          <w:szCs w:val="24"/>
        </w:rPr>
        <w:t>Менделеевского муниципального района</w:t>
      </w:r>
      <w:r w:rsidR="00977660" w:rsidRPr="00306FBC">
        <w:rPr>
          <w:color w:val="333639" w:themeColor="text2" w:themeTint="E6"/>
          <w:sz w:val="24"/>
          <w:szCs w:val="24"/>
        </w:rPr>
        <w:t xml:space="preserve">. </w:t>
      </w:r>
      <w:r w:rsidRPr="00306FBC">
        <w:rPr>
          <w:color w:val="333639" w:themeColor="text2" w:themeTint="E6"/>
          <w:sz w:val="24"/>
          <w:szCs w:val="24"/>
        </w:rPr>
        <w:t xml:space="preserve">Кроме того, </w:t>
      </w:r>
      <w:r w:rsidR="00434B28" w:rsidRPr="00306FBC">
        <w:rPr>
          <w:color w:val="333639" w:themeColor="text2" w:themeTint="E6"/>
          <w:sz w:val="24"/>
          <w:szCs w:val="24"/>
        </w:rPr>
        <w:t>Менделеевск</w:t>
      </w:r>
      <w:r w:rsidRPr="00306FBC">
        <w:rPr>
          <w:color w:val="333639" w:themeColor="text2" w:themeTint="E6"/>
          <w:sz w:val="24"/>
          <w:szCs w:val="24"/>
        </w:rPr>
        <w:t xml:space="preserve"> относится к монопрофильному типу городов и включен в национальную программу развития моногородов, что дает ему возможность развиваться в режиме территории опережающего развития. </w:t>
      </w:r>
    </w:p>
    <w:p w:rsidR="004D3E22" w:rsidRPr="00306FBC" w:rsidRDefault="00AE7736" w:rsidP="0056253B">
      <w:pPr>
        <w:keepNext/>
        <w:suppressAutoHyphens/>
        <w:spacing w:before="0" w:after="0" w:line="276" w:lineRule="auto"/>
        <w:ind w:firstLine="709"/>
        <w:jc w:val="both"/>
        <w:rPr>
          <w:b/>
          <w:color w:val="333639" w:themeColor="text2" w:themeTint="E6"/>
          <w:sz w:val="24"/>
          <w:szCs w:val="24"/>
        </w:rPr>
      </w:pPr>
      <w:r w:rsidRPr="00306FBC">
        <w:rPr>
          <w:b/>
          <w:color w:val="333639" w:themeColor="text2" w:themeTint="E6"/>
          <w:sz w:val="24"/>
          <w:szCs w:val="24"/>
        </w:rPr>
        <w:t>Внешние факторы регионального уровня (региональный внешний круг).</w:t>
      </w:r>
    </w:p>
    <w:p w:rsidR="00434B28" w:rsidRPr="00306FBC" w:rsidRDefault="00F751F6"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eastAsia="Calibri"/>
          <w:color w:val="333639" w:themeColor="text2" w:themeTint="E6"/>
          <w:sz w:val="24"/>
          <w:szCs w:val="24"/>
          <w:lang w:eastAsia="en-US"/>
        </w:rPr>
        <w:t xml:space="preserve">Значительное влияние на дальнейшее развитие </w:t>
      </w:r>
      <w:r w:rsidR="00434B28" w:rsidRPr="00306FBC">
        <w:rPr>
          <w:rFonts w:cs="Calibri"/>
          <w:color w:val="333639" w:themeColor="text2" w:themeTint="E6"/>
          <w:sz w:val="24"/>
          <w:szCs w:val="24"/>
        </w:rPr>
        <w:t>Менделеевского муниципального района</w:t>
      </w:r>
      <w:r w:rsidRPr="00306FBC">
        <w:rPr>
          <w:rFonts w:eastAsia="Calibri"/>
          <w:color w:val="333639" w:themeColor="text2" w:themeTint="E6"/>
          <w:sz w:val="24"/>
          <w:szCs w:val="24"/>
          <w:lang w:eastAsia="en-US"/>
        </w:rPr>
        <w:t xml:space="preserve"> будут оказывать региональные стратегические приоритеты, в которых </w:t>
      </w:r>
      <w:r w:rsidR="00434B28" w:rsidRPr="00306FBC">
        <w:rPr>
          <w:rFonts w:eastAsia="Calibri"/>
          <w:color w:val="333639" w:themeColor="text2" w:themeTint="E6"/>
          <w:sz w:val="24"/>
          <w:szCs w:val="24"/>
          <w:lang w:eastAsia="en-US"/>
        </w:rPr>
        <w:t>ММР</w:t>
      </w:r>
      <w:r w:rsidRPr="00306FBC">
        <w:rPr>
          <w:rFonts w:eastAsia="Calibri"/>
          <w:color w:val="333639" w:themeColor="text2" w:themeTint="E6"/>
          <w:sz w:val="24"/>
          <w:szCs w:val="24"/>
          <w:lang w:eastAsia="en-US"/>
        </w:rPr>
        <w:t xml:space="preserve"> отведена значительная роль как одной из стратегических территорий Республики Татарстан. </w:t>
      </w:r>
      <w:r w:rsidR="004D3E22" w:rsidRPr="00306FBC">
        <w:rPr>
          <w:rFonts w:eastAsia="Calibri"/>
          <w:color w:val="333639" w:themeColor="text2" w:themeTint="E6"/>
          <w:sz w:val="24"/>
          <w:szCs w:val="24"/>
          <w:lang w:eastAsia="en-US"/>
        </w:rPr>
        <w:t xml:space="preserve">Согласно Стратегии РТ 2030 </w:t>
      </w:r>
      <w:r w:rsidR="00434B28" w:rsidRPr="00306FBC">
        <w:rPr>
          <w:rFonts w:eastAsia="Calibri"/>
          <w:color w:val="333639" w:themeColor="text2" w:themeTint="E6"/>
          <w:sz w:val="24"/>
          <w:szCs w:val="24"/>
          <w:lang w:eastAsia="en-US"/>
        </w:rPr>
        <w:t xml:space="preserve">Менделеевский </w:t>
      </w:r>
      <w:r w:rsidR="004D3E22" w:rsidRPr="00306FBC">
        <w:rPr>
          <w:rFonts w:eastAsia="Calibri"/>
          <w:color w:val="333639" w:themeColor="text2" w:themeTint="E6"/>
          <w:sz w:val="24"/>
          <w:szCs w:val="24"/>
          <w:lang w:eastAsia="en-US"/>
        </w:rPr>
        <w:t>муниципальный район входит в Ка</w:t>
      </w:r>
      <w:r w:rsidR="00434B28" w:rsidRPr="00306FBC">
        <w:rPr>
          <w:rFonts w:eastAsia="Calibri"/>
          <w:color w:val="333639" w:themeColor="text2" w:themeTint="E6"/>
          <w:sz w:val="24"/>
          <w:szCs w:val="24"/>
          <w:lang w:eastAsia="en-US"/>
        </w:rPr>
        <w:t>мскую</w:t>
      </w:r>
      <w:r w:rsidR="004D3E22" w:rsidRPr="00306FBC">
        <w:rPr>
          <w:rFonts w:eastAsia="Calibri"/>
          <w:color w:val="333639" w:themeColor="text2" w:themeTint="E6"/>
          <w:sz w:val="24"/>
          <w:szCs w:val="24"/>
          <w:lang w:eastAsia="en-US"/>
        </w:rPr>
        <w:t xml:space="preserve"> экономическую зону</w:t>
      </w:r>
      <w:r w:rsidR="00434B28" w:rsidRPr="00306FBC">
        <w:rPr>
          <w:rFonts w:cs="Calibri"/>
          <w:color w:val="333639" w:themeColor="text2" w:themeTint="E6"/>
          <w:sz w:val="24"/>
          <w:szCs w:val="24"/>
        </w:rPr>
        <w:t xml:space="preserve"> Пространственная структура Камской экономической зоны (КамЭЗ) состоит из Камской агломерации и пояса формирующего влияния Камской агломерации.</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На территории Камской экономической зоны выделяются три зоны активного развития</w:t>
      </w:r>
      <w:r w:rsidR="000C76D7" w:rsidRPr="00306FBC">
        <w:rPr>
          <w:rFonts w:cs="Calibri"/>
          <w:color w:val="333639" w:themeColor="text2" w:themeTint="E6"/>
          <w:sz w:val="24"/>
          <w:szCs w:val="24"/>
        </w:rPr>
        <w:t>, в две из которых входит Менделеевский муниципальный район</w:t>
      </w:r>
      <w:r w:rsidRPr="00306FBC">
        <w:rPr>
          <w:rFonts w:cs="Calibri"/>
          <w:color w:val="333639" w:themeColor="text2" w:themeTint="E6"/>
          <w:sz w:val="24"/>
          <w:szCs w:val="24"/>
        </w:rPr>
        <w:t>:</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Зона активного развития Камской агломерации, включающая Елабужский, Менделеевский, Тукаевский, Нижнекамский районы и городской округ "Набережные Челны". В перспективе участниками агломерационных процессов станут города Мензелинск, Мамадыш и Заинский муниципальный район.</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Зона активного развития прибрежных территорий в рамках экозоны "Волжско-Камский поток" охватывает территории Актанышского, Мензелинского, Агрызского, Елабужского, Менделеевского, Тукаевского и Нижнекамского районов и городского округа "Набережные Челны".</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Отраслевая специализация Камской экономической зоны: нефтехимическая и химическая промышленность, автомобилестроение, электротехническая промышленность, агропромышленный комплекс.</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Перспективное видение Камской экономической зоны - лидер промышленно-технологического развития полюса роста "Волга - Кама", территория "новой индустриализации" и развития высоких технологий </w:t>
      </w:r>
      <w:r w:rsidR="000C76D7" w:rsidRPr="00306FBC">
        <w:rPr>
          <w:rFonts w:cs="Calibri"/>
          <w:color w:val="333639" w:themeColor="text2" w:themeTint="E6"/>
          <w:sz w:val="24"/>
          <w:szCs w:val="24"/>
        </w:rPr>
        <w:t>(рис. 2</w:t>
      </w:r>
      <w:r w:rsidR="00BC2C14" w:rsidRPr="00306FBC">
        <w:rPr>
          <w:rFonts w:cs="Calibri"/>
          <w:color w:val="333639" w:themeColor="text2" w:themeTint="E6"/>
          <w:sz w:val="24"/>
          <w:szCs w:val="24"/>
        </w:rPr>
        <w:t>.2.</w:t>
      </w:r>
      <w:r w:rsidRPr="00306FBC">
        <w:rPr>
          <w:rFonts w:cs="Calibri"/>
          <w:color w:val="333639" w:themeColor="text2" w:themeTint="E6"/>
          <w:sz w:val="24"/>
          <w:szCs w:val="24"/>
        </w:rPr>
        <w:t>2).</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p>
    <w:p w:rsidR="0086400E" w:rsidRPr="00306FBC" w:rsidRDefault="0086400E"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p>
    <w:p w:rsidR="00434B28" w:rsidRPr="00306FBC" w:rsidRDefault="00DA3D15" w:rsidP="00DA3D15">
      <w:pPr>
        <w:keepNext/>
        <w:widowControl w:val="0"/>
        <w:autoSpaceDE w:val="0"/>
        <w:autoSpaceDN w:val="0"/>
        <w:adjustRightInd w:val="0"/>
        <w:spacing w:after="0" w:line="276" w:lineRule="auto"/>
        <w:ind w:left="-142"/>
        <w:jc w:val="both"/>
        <w:outlineLvl w:val="4"/>
        <w:rPr>
          <w:rFonts w:cs="Calibri"/>
          <w:color w:val="333639" w:themeColor="text2" w:themeTint="E6"/>
          <w:sz w:val="24"/>
          <w:szCs w:val="24"/>
        </w:rPr>
      </w:pPr>
      <w:bookmarkStart w:id="50" w:name="Par3018"/>
      <w:bookmarkEnd w:id="50"/>
      <w:r w:rsidRPr="00DA3D15">
        <w:rPr>
          <w:rFonts w:cs="Calibri"/>
          <w:noProof/>
          <w:color w:val="333639" w:themeColor="text2" w:themeTint="E6"/>
          <w:sz w:val="24"/>
          <w:szCs w:val="24"/>
        </w:rPr>
        <w:drawing>
          <wp:inline distT="0" distB="0" distL="0" distR="0">
            <wp:extent cx="6381750" cy="463867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86601" cy="4642201"/>
                    </a:xfrm>
                    <a:prstGeom prst="rect">
                      <a:avLst/>
                    </a:prstGeom>
                    <a:noFill/>
                    <a:ln>
                      <a:noFill/>
                    </a:ln>
                  </pic:spPr>
                </pic:pic>
              </a:graphicData>
            </a:graphic>
          </wp:inline>
        </w:drawing>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p>
    <w:p w:rsidR="00434B28" w:rsidRPr="00306FBC" w:rsidRDefault="000C76D7"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bookmarkStart w:id="51" w:name="Par3020"/>
      <w:bookmarkEnd w:id="51"/>
      <w:r w:rsidRPr="00306FBC">
        <w:rPr>
          <w:rFonts w:cs="Calibri"/>
          <w:color w:val="333639" w:themeColor="text2" w:themeTint="E6"/>
          <w:sz w:val="24"/>
          <w:szCs w:val="24"/>
        </w:rPr>
        <w:t>Рис. 2</w:t>
      </w:r>
      <w:r w:rsidR="00BC2C14" w:rsidRPr="00306FBC">
        <w:rPr>
          <w:rFonts w:cs="Calibri"/>
          <w:color w:val="333639" w:themeColor="text2" w:themeTint="E6"/>
          <w:sz w:val="24"/>
          <w:szCs w:val="24"/>
        </w:rPr>
        <w:t>.2.</w:t>
      </w:r>
      <w:r w:rsidR="00434B28" w:rsidRPr="00306FBC">
        <w:rPr>
          <w:rFonts w:cs="Calibri"/>
          <w:color w:val="333639" w:themeColor="text2" w:themeTint="E6"/>
          <w:sz w:val="24"/>
          <w:szCs w:val="24"/>
        </w:rPr>
        <w:t>2. Пространственное развитие</w:t>
      </w:r>
      <w:r w:rsidRPr="00306FBC">
        <w:rPr>
          <w:rFonts w:cs="Calibri"/>
          <w:color w:val="333639" w:themeColor="text2" w:themeTint="E6"/>
          <w:sz w:val="24"/>
          <w:szCs w:val="24"/>
        </w:rPr>
        <w:t xml:space="preserve"> </w:t>
      </w:r>
      <w:r w:rsidR="00434B28" w:rsidRPr="00306FBC">
        <w:rPr>
          <w:rFonts w:cs="Calibri"/>
          <w:color w:val="333639" w:themeColor="text2" w:themeTint="E6"/>
          <w:sz w:val="24"/>
          <w:szCs w:val="24"/>
        </w:rPr>
        <w:t>Камской экономической зоны</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На базе развивающихся в рамках Камского инновационного территориально-производственного кластера машиностроения и нефтехимической промышленности будут созданы новые индустриальные проекты. Пространственное развитие Камской экономической зоны ориентировано на переход к пятому технологическому укладу с повышением плотности многоэтажной застройки, коренным улучшением экологических характеристик среды жизнедеятельности без расширения застроенных территорий за счет земель сельскохозяйственного назначения.</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Перспективы динамики отраслевой структуры в разрезе районов Камской экономической зоны показаны на </w:t>
      </w:r>
      <w:r w:rsidR="002646E2" w:rsidRPr="00306FBC">
        <w:rPr>
          <w:rFonts w:cs="Calibri"/>
          <w:color w:val="333639" w:themeColor="text2" w:themeTint="E6"/>
          <w:sz w:val="24"/>
          <w:szCs w:val="24"/>
        </w:rPr>
        <w:t>рисунке 2</w:t>
      </w:r>
      <w:r w:rsidR="00830BAA" w:rsidRPr="00306FBC">
        <w:rPr>
          <w:rFonts w:cs="Calibri"/>
          <w:color w:val="333639" w:themeColor="text2" w:themeTint="E6"/>
          <w:sz w:val="24"/>
          <w:szCs w:val="24"/>
        </w:rPr>
        <w:t>.3.</w:t>
      </w:r>
      <w:r w:rsidRPr="00306FBC">
        <w:rPr>
          <w:rFonts w:cs="Calibri"/>
          <w:color w:val="333639" w:themeColor="text2" w:themeTint="E6"/>
          <w:sz w:val="24"/>
          <w:szCs w:val="24"/>
        </w:rPr>
        <w:t>3.</w:t>
      </w:r>
      <w:r w:rsidR="002646E2" w:rsidRPr="00306FBC">
        <w:rPr>
          <w:rFonts w:cs="Calibri"/>
          <w:color w:val="333639" w:themeColor="text2" w:themeTint="E6"/>
          <w:sz w:val="24"/>
          <w:szCs w:val="24"/>
        </w:rPr>
        <w:t xml:space="preserve"> Здесь Менделеевский муниципальный район определен как территория одного из проектов глобальной конкурентоспособности Республики Татарстан.</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p>
    <w:p w:rsidR="00434B28" w:rsidRPr="00306FBC" w:rsidRDefault="00DA3D15" w:rsidP="0056253B">
      <w:pPr>
        <w:keepNext/>
        <w:widowControl w:val="0"/>
        <w:autoSpaceDE w:val="0"/>
        <w:autoSpaceDN w:val="0"/>
        <w:adjustRightInd w:val="0"/>
        <w:spacing w:after="0" w:line="276" w:lineRule="auto"/>
        <w:jc w:val="both"/>
        <w:outlineLvl w:val="4"/>
        <w:rPr>
          <w:rFonts w:cs="Calibri"/>
          <w:color w:val="333639" w:themeColor="text2" w:themeTint="E6"/>
          <w:sz w:val="24"/>
          <w:szCs w:val="24"/>
        </w:rPr>
      </w:pPr>
      <w:bookmarkStart w:id="52" w:name="Par3026"/>
      <w:bookmarkEnd w:id="52"/>
      <w:r w:rsidRPr="00DA3D15">
        <w:rPr>
          <w:rFonts w:cs="Calibri"/>
          <w:noProof/>
          <w:color w:val="333639" w:themeColor="text2" w:themeTint="E6"/>
          <w:sz w:val="24"/>
          <w:szCs w:val="24"/>
        </w:rPr>
        <w:drawing>
          <wp:inline distT="0" distB="0" distL="0" distR="0">
            <wp:extent cx="6296025" cy="4714875"/>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6025" cy="4714875"/>
                    </a:xfrm>
                    <a:prstGeom prst="rect">
                      <a:avLst/>
                    </a:prstGeom>
                    <a:noFill/>
                    <a:ln>
                      <a:noFill/>
                    </a:ln>
                  </pic:spPr>
                </pic:pic>
              </a:graphicData>
            </a:graphic>
          </wp:inline>
        </w:drawing>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p>
    <w:p w:rsidR="00434B28" w:rsidRPr="00306FBC" w:rsidRDefault="002646E2"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bookmarkStart w:id="53" w:name="Par3028"/>
      <w:bookmarkEnd w:id="53"/>
      <w:r w:rsidRPr="00306FBC">
        <w:rPr>
          <w:rFonts w:cs="Calibri"/>
          <w:color w:val="333639" w:themeColor="text2" w:themeTint="E6"/>
          <w:sz w:val="24"/>
          <w:szCs w:val="24"/>
        </w:rPr>
        <w:t>Рис. 2</w:t>
      </w:r>
      <w:r w:rsidR="00BC2C14" w:rsidRPr="00306FBC">
        <w:rPr>
          <w:rFonts w:cs="Calibri"/>
          <w:color w:val="333639" w:themeColor="text2" w:themeTint="E6"/>
          <w:sz w:val="24"/>
          <w:szCs w:val="24"/>
        </w:rPr>
        <w:t>.2</w:t>
      </w:r>
      <w:r w:rsidR="00830BAA" w:rsidRPr="00306FBC">
        <w:rPr>
          <w:rFonts w:cs="Calibri"/>
          <w:color w:val="333639" w:themeColor="text2" w:themeTint="E6"/>
          <w:sz w:val="24"/>
          <w:szCs w:val="24"/>
        </w:rPr>
        <w:t>.</w:t>
      </w:r>
      <w:r w:rsidR="00434B28" w:rsidRPr="00306FBC">
        <w:rPr>
          <w:rFonts w:cs="Calibri"/>
          <w:color w:val="333639" w:themeColor="text2" w:themeTint="E6"/>
          <w:sz w:val="24"/>
          <w:szCs w:val="24"/>
        </w:rPr>
        <w:t>3. Отраслевые приоритеты развития Камской</w:t>
      </w:r>
      <w:r w:rsidRPr="00306FBC">
        <w:rPr>
          <w:rFonts w:cs="Calibri"/>
          <w:color w:val="333639" w:themeColor="text2" w:themeTint="E6"/>
          <w:sz w:val="24"/>
          <w:szCs w:val="24"/>
        </w:rPr>
        <w:t xml:space="preserve"> </w:t>
      </w:r>
      <w:r w:rsidR="00434B28" w:rsidRPr="00306FBC">
        <w:rPr>
          <w:rFonts w:cs="Calibri"/>
          <w:color w:val="333639" w:themeColor="text2" w:themeTint="E6"/>
          <w:sz w:val="24"/>
          <w:szCs w:val="24"/>
        </w:rPr>
        <w:t>экономической зоны</w:t>
      </w:r>
    </w:p>
    <w:p w:rsidR="00977660" w:rsidRPr="00306FBC" w:rsidRDefault="00977660"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bookmarkStart w:id="54" w:name="Par2992"/>
      <w:bookmarkStart w:id="55" w:name="Par3004"/>
      <w:bookmarkStart w:id="56" w:name="Par3006"/>
      <w:bookmarkEnd w:id="54"/>
      <w:bookmarkEnd w:id="55"/>
      <w:bookmarkEnd w:id="56"/>
    </w:p>
    <w:p w:rsidR="00BC2C14" w:rsidRPr="00306FBC" w:rsidRDefault="00BC2C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p>
    <w:p w:rsidR="00830BAA" w:rsidRPr="00306FBC" w:rsidRDefault="00830BAA" w:rsidP="0056253B">
      <w:pPr>
        <w:keepNext/>
        <w:widowControl w:val="0"/>
        <w:suppressAutoHyphens/>
        <w:autoSpaceDE w:val="0"/>
        <w:autoSpaceDN w:val="0"/>
        <w:adjustRightInd w:val="0"/>
        <w:spacing w:before="120" w:after="12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Кроме того, </w:t>
      </w:r>
      <w:r w:rsidR="00E24166">
        <w:rPr>
          <w:rFonts w:cs="Calibri"/>
          <w:color w:val="333639" w:themeColor="text2" w:themeTint="E6"/>
          <w:sz w:val="24"/>
          <w:szCs w:val="24"/>
        </w:rPr>
        <w:t>Менделеевский</w:t>
      </w:r>
      <w:r w:rsidR="00BC2C14" w:rsidRPr="00306FBC">
        <w:rPr>
          <w:rFonts w:cs="Calibri"/>
          <w:color w:val="333639" w:themeColor="text2" w:themeTint="E6"/>
          <w:sz w:val="24"/>
          <w:szCs w:val="24"/>
        </w:rPr>
        <w:t xml:space="preserve"> муниципальный район указан в двух флагманских проектах Стратегии социально-экономического развития Республики Татарстан до 2030 года</w:t>
      </w:r>
      <w:r w:rsidRPr="00306FBC">
        <w:rPr>
          <w:rFonts w:cs="Calibri"/>
          <w:color w:val="333639" w:themeColor="text2" w:themeTint="E6"/>
          <w:sz w:val="24"/>
          <w:szCs w:val="24"/>
        </w:rPr>
        <w:t>:</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"Чистый путь" - новая дополнительная скоростная связь в Республике Татарстан, которая свяжет между собой г. Казань, международный аэропорт "Казань", п.г.т. Алексеевское, г. Чистополь, п.г.т. Камские Поляны, г. Нижнекамск, аэропорт "Бегишево", г. Набережные Челны и, возможно, г. Менделеевск.</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Экозона "Волжско-Камский поток" - это межотраслевой проект регионального масштаба, создающий комплексное видение развития водных пространств и прибрежных ландшафтов муниципальных районов, расположенных вдоль рек Волги, Камы, Вятки и Белой.</w:t>
      </w:r>
    </w:p>
    <w:p w:rsidR="00830BAA" w:rsidRPr="00306FBC" w:rsidRDefault="00830BAA" w:rsidP="0056253B">
      <w:pPr>
        <w:keepNext/>
        <w:widowControl w:val="0"/>
        <w:autoSpaceDE w:val="0"/>
        <w:autoSpaceDN w:val="0"/>
        <w:adjustRightInd w:val="0"/>
        <w:spacing w:before="120" w:after="120" w:line="276" w:lineRule="auto"/>
        <w:ind w:firstLine="540"/>
        <w:jc w:val="both"/>
        <w:rPr>
          <w:rFonts w:eastAsia="Times New Roman"/>
          <w:color w:val="333639" w:themeColor="text2" w:themeTint="E6"/>
          <w:sz w:val="24"/>
          <w:szCs w:val="24"/>
        </w:rPr>
      </w:pPr>
      <w:r w:rsidRPr="00306FBC">
        <w:rPr>
          <w:rFonts w:cs="Calibri"/>
          <w:color w:val="333639" w:themeColor="text2" w:themeTint="E6"/>
          <w:sz w:val="24"/>
          <w:szCs w:val="24"/>
        </w:rPr>
        <w:t xml:space="preserve">Флагманские проекты – это перспективные масштабные проекты, которые оказывают значительное влияние на развитие региона, обеспечивая, как правило, продвижение по нескольким целевым направлениям. И их влияние на долгосрочные приоритеты социально-экономического развития </w:t>
      </w:r>
      <w:r w:rsidRPr="00306FBC">
        <w:rPr>
          <w:rFonts w:eastAsia="Times New Roman"/>
          <w:color w:val="333639" w:themeColor="text2" w:themeTint="E6"/>
          <w:sz w:val="24"/>
          <w:szCs w:val="24"/>
        </w:rPr>
        <w:t>Менделеевского муниципального района обязательно необходимо учитывать.</w:t>
      </w:r>
    </w:p>
    <w:p w:rsidR="00830BAA" w:rsidRPr="00306FBC" w:rsidRDefault="00CF09B8" w:rsidP="0056253B">
      <w:pPr>
        <w:keepNext/>
        <w:widowControl w:val="0"/>
        <w:autoSpaceDE w:val="0"/>
        <w:autoSpaceDN w:val="0"/>
        <w:adjustRightInd w:val="0"/>
        <w:spacing w:before="120" w:after="120" w:line="276" w:lineRule="auto"/>
        <w:ind w:firstLine="540"/>
        <w:jc w:val="both"/>
        <w:outlineLvl w:val="4"/>
        <w:rPr>
          <w:rFonts w:cs="Calibri"/>
          <w:color w:val="333639" w:themeColor="text2" w:themeTint="E6"/>
          <w:sz w:val="24"/>
          <w:szCs w:val="24"/>
        </w:rPr>
      </w:pPr>
      <w:r w:rsidRPr="00306FBC">
        <w:rPr>
          <w:rFonts w:cs="Calibri"/>
          <w:color w:val="333639" w:themeColor="text2" w:themeTint="E6"/>
          <w:sz w:val="24"/>
          <w:szCs w:val="24"/>
        </w:rPr>
        <w:t xml:space="preserve"> </w:t>
      </w:r>
      <w:r w:rsidRPr="00306FBC">
        <w:rPr>
          <w:rFonts w:cs="Calibri"/>
          <w:b/>
          <w:color w:val="333639" w:themeColor="text2" w:themeTint="E6"/>
          <w:sz w:val="24"/>
          <w:szCs w:val="24"/>
        </w:rPr>
        <w:t xml:space="preserve">Флагманский проект </w:t>
      </w:r>
      <w:r w:rsidR="00830BAA" w:rsidRPr="00306FBC">
        <w:rPr>
          <w:rFonts w:cs="Calibri"/>
          <w:b/>
          <w:color w:val="333639" w:themeColor="text2" w:themeTint="E6"/>
          <w:sz w:val="24"/>
          <w:szCs w:val="24"/>
        </w:rPr>
        <w:t>Экозона "Волжско-Камский поток"</w:t>
      </w:r>
      <w:r w:rsidRPr="00306FBC">
        <w:rPr>
          <w:rFonts w:cs="Calibri"/>
          <w:b/>
          <w:color w:val="333639" w:themeColor="text2" w:themeTint="E6"/>
          <w:sz w:val="24"/>
          <w:szCs w:val="24"/>
        </w:rPr>
        <w:t xml:space="preserve"> </w:t>
      </w:r>
      <w:r w:rsidRPr="00306FBC">
        <w:rPr>
          <w:rFonts w:cs="Calibri"/>
          <w:color w:val="333639" w:themeColor="text2" w:themeTint="E6"/>
          <w:sz w:val="24"/>
          <w:szCs w:val="24"/>
        </w:rPr>
        <w:t xml:space="preserve">предусматривает участие </w:t>
      </w:r>
      <w:r w:rsidRPr="00306FBC">
        <w:rPr>
          <w:rFonts w:eastAsia="Times New Roman"/>
          <w:color w:val="333639" w:themeColor="text2" w:themeTint="E6"/>
          <w:sz w:val="24"/>
          <w:szCs w:val="24"/>
        </w:rPr>
        <w:t>Менделеевского муниципального района</w:t>
      </w:r>
      <w:r w:rsidRPr="00306FBC">
        <w:rPr>
          <w:rFonts w:eastAsia="Times New Roman"/>
          <w:b/>
          <w:color w:val="333639" w:themeColor="text2" w:themeTint="E6"/>
          <w:sz w:val="24"/>
          <w:szCs w:val="24"/>
        </w:rPr>
        <w:t xml:space="preserve"> </w:t>
      </w:r>
      <w:r w:rsidRPr="00306FBC">
        <w:rPr>
          <w:rFonts w:cs="Calibri"/>
          <w:color w:val="333639" w:themeColor="text2" w:themeTint="E6"/>
          <w:sz w:val="24"/>
          <w:szCs w:val="24"/>
        </w:rPr>
        <w:t>в формировании зоны</w:t>
      </w:r>
      <w:r w:rsidR="00830BAA" w:rsidRPr="00306FBC">
        <w:rPr>
          <w:rFonts w:cs="Calibri"/>
          <w:color w:val="333639" w:themeColor="text2" w:themeTint="E6"/>
          <w:sz w:val="24"/>
          <w:szCs w:val="24"/>
        </w:rPr>
        <w:t xml:space="preserve"> активного развития прибрежных территорий - экозона "Волжско-Камский поток" - это межотраслевой проект регионального масштаба, создающий комплексное видение развития водных пространств и прибрежных ландшафтов муниципальных районов, расположенных вдоль рек Волги, Камы, Вятки и Белой (рис. </w:t>
      </w:r>
      <w:r w:rsidRPr="00306FBC">
        <w:rPr>
          <w:rFonts w:cs="Calibri"/>
          <w:color w:val="333639" w:themeColor="text2" w:themeTint="E6"/>
          <w:sz w:val="24"/>
          <w:szCs w:val="24"/>
        </w:rPr>
        <w:t>2.2.4</w:t>
      </w:r>
      <w:r w:rsidR="00830BAA" w:rsidRPr="00306FBC">
        <w:rPr>
          <w:rFonts w:cs="Calibri"/>
          <w:color w:val="333639" w:themeColor="text2" w:themeTint="E6"/>
          <w:sz w:val="24"/>
          <w:szCs w:val="24"/>
        </w:rPr>
        <w:t>).</w:t>
      </w:r>
    </w:p>
    <w:p w:rsidR="00830BAA" w:rsidRPr="00306FBC" w:rsidRDefault="00830BAA" w:rsidP="0056253B">
      <w:pPr>
        <w:keepNext/>
        <w:widowControl w:val="0"/>
        <w:autoSpaceDE w:val="0"/>
        <w:autoSpaceDN w:val="0"/>
        <w:adjustRightInd w:val="0"/>
        <w:spacing w:before="120" w:after="120" w:line="276" w:lineRule="auto"/>
        <w:jc w:val="both"/>
        <w:rPr>
          <w:rFonts w:cs="Calibri"/>
          <w:color w:val="333639" w:themeColor="text2" w:themeTint="E6"/>
          <w:sz w:val="24"/>
          <w:szCs w:val="24"/>
        </w:rPr>
      </w:pPr>
    </w:p>
    <w:p w:rsidR="00830BAA" w:rsidRPr="00306FBC" w:rsidRDefault="00DA3D15" w:rsidP="0056253B">
      <w:pPr>
        <w:keepNext/>
        <w:widowControl w:val="0"/>
        <w:autoSpaceDE w:val="0"/>
        <w:autoSpaceDN w:val="0"/>
        <w:adjustRightInd w:val="0"/>
        <w:spacing w:before="120" w:after="120" w:line="276" w:lineRule="auto"/>
        <w:jc w:val="center"/>
        <w:outlineLvl w:val="4"/>
        <w:rPr>
          <w:rFonts w:cs="Calibri"/>
          <w:color w:val="333639" w:themeColor="text2" w:themeTint="E6"/>
          <w:sz w:val="24"/>
          <w:szCs w:val="24"/>
        </w:rPr>
      </w:pPr>
      <w:bookmarkStart w:id="57" w:name="Par3424"/>
      <w:bookmarkEnd w:id="57"/>
      <w:r w:rsidRPr="00DA3D15">
        <w:rPr>
          <w:rFonts w:cs="Calibri"/>
          <w:noProof/>
          <w:color w:val="333639" w:themeColor="text2" w:themeTint="E6"/>
          <w:sz w:val="24"/>
          <w:szCs w:val="24"/>
        </w:rPr>
        <w:drawing>
          <wp:inline distT="0" distB="0" distL="0" distR="0">
            <wp:extent cx="6162675" cy="3876675"/>
            <wp:effectExtent l="19050" t="0" r="9525" b="0"/>
            <wp:docPr id="9" name="Рисунок 30"/>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62675" cy="3876675"/>
                    </a:xfrm>
                    <a:prstGeom prst="rect">
                      <a:avLst/>
                    </a:prstGeom>
                    <a:noFill/>
                    <a:ln>
                      <a:noFill/>
                    </a:ln>
                  </pic:spPr>
                </pic:pic>
              </a:graphicData>
            </a:graphic>
          </wp:inline>
        </w:drawing>
      </w:r>
    </w:p>
    <w:p w:rsidR="00830BAA" w:rsidRPr="00306FBC" w:rsidRDefault="00830BAA" w:rsidP="0056253B">
      <w:pPr>
        <w:keepNext/>
        <w:widowControl w:val="0"/>
        <w:autoSpaceDE w:val="0"/>
        <w:autoSpaceDN w:val="0"/>
        <w:adjustRightInd w:val="0"/>
        <w:spacing w:before="120" w:after="120" w:line="276" w:lineRule="auto"/>
        <w:jc w:val="both"/>
        <w:rPr>
          <w:rFonts w:cs="Calibri"/>
          <w:color w:val="333639" w:themeColor="text2" w:themeTint="E6"/>
          <w:sz w:val="24"/>
          <w:szCs w:val="24"/>
        </w:rPr>
      </w:pPr>
    </w:p>
    <w:p w:rsidR="00830BAA" w:rsidRPr="00306FBC" w:rsidRDefault="00830BAA" w:rsidP="0056253B">
      <w:pPr>
        <w:keepNext/>
        <w:widowControl w:val="0"/>
        <w:autoSpaceDE w:val="0"/>
        <w:autoSpaceDN w:val="0"/>
        <w:adjustRightInd w:val="0"/>
        <w:spacing w:before="120" w:after="120" w:line="276" w:lineRule="auto"/>
        <w:jc w:val="center"/>
        <w:rPr>
          <w:rFonts w:cs="Calibri"/>
          <w:color w:val="333639" w:themeColor="text2" w:themeTint="E6"/>
          <w:sz w:val="24"/>
          <w:szCs w:val="24"/>
        </w:rPr>
      </w:pPr>
      <w:bookmarkStart w:id="58" w:name="Par3426"/>
      <w:bookmarkEnd w:id="58"/>
      <w:r w:rsidRPr="00306FBC">
        <w:rPr>
          <w:rFonts w:cs="Calibri"/>
          <w:color w:val="333639" w:themeColor="text2" w:themeTint="E6"/>
          <w:sz w:val="24"/>
          <w:szCs w:val="24"/>
        </w:rPr>
        <w:t xml:space="preserve">Рис. </w:t>
      </w:r>
      <w:r w:rsidR="00CF09B8" w:rsidRPr="00306FBC">
        <w:rPr>
          <w:rFonts w:cs="Calibri"/>
          <w:color w:val="333639" w:themeColor="text2" w:themeTint="E6"/>
          <w:sz w:val="24"/>
          <w:szCs w:val="24"/>
        </w:rPr>
        <w:t>2.2.4.</w:t>
      </w:r>
      <w:r w:rsidRPr="00306FBC">
        <w:rPr>
          <w:rFonts w:cs="Calibri"/>
          <w:color w:val="333639" w:themeColor="text2" w:themeTint="E6"/>
          <w:sz w:val="24"/>
          <w:szCs w:val="24"/>
        </w:rPr>
        <w:t xml:space="preserve"> Экозона "Волжско-Камский поток"</w:t>
      </w:r>
    </w:p>
    <w:p w:rsidR="00830BAA" w:rsidRPr="00306FBC" w:rsidRDefault="00830BAA" w:rsidP="0056253B">
      <w:pPr>
        <w:keepNext/>
        <w:widowControl w:val="0"/>
        <w:autoSpaceDE w:val="0"/>
        <w:autoSpaceDN w:val="0"/>
        <w:adjustRightInd w:val="0"/>
        <w:spacing w:before="120" w:after="120" w:line="276" w:lineRule="auto"/>
        <w:jc w:val="both"/>
        <w:rPr>
          <w:rFonts w:cs="Calibri"/>
          <w:color w:val="333639" w:themeColor="text2" w:themeTint="E6"/>
          <w:sz w:val="24"/>
          <w:szCs w:val="24"/>
        </w:rPr>
      </w:pP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Цели проекта:</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обеспечение доступа населения к водным и прибрежным ландшафтам республики (путем упорядочения землепользования, решения задач формирования туристско-рекреационных комплексов, систем удаления и переработки бытовых и промышленных отходов, систем водоотведения и очистки стоков, путем благоустройства выходов к воде, устройства причалов для маломерного и туристического флота);</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повышение культуры природопользования водными и прибрежными ландшафтами крупнейших рек Республики Татарстан;</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поддержка и капитализация природных и культурных ценностей на прибрежных территориях;</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обеспечение синергетического эффекта при развитии прибрежных территорий через общее видение будущего, совершенствование системы управления и мониторинг результатов реализации проекта.</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Задачи проекта:</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обеспечение связности и доступности прибрежных ландшафтов и населенных пунктов через развитие сети региональных и местных дорог, а также маршрутов общественного транспорта;</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повышение уровня жизни в малых городах и селах экозоны путем развития инженерной инфраструктуры;</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обеспечение безопасности экосистем крупных рек и прибрежных территорий путем внедрения систем очистки вредных выбросов промышленных предприятий, промышленных и бытовых стоков и через применение новых технологий переработки твердых бытовых отходов;</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повышение уровня занятости местного населения, его экономической активности в сфере услуг, а также улучшение качества городской среды прибрежных поселений путем развития туристических и рекреационных маршрутов;</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регулирование процессов землепользования и застройки на берегах рек через создание пространственных концепций и регламентов для прибрежных населенных пунктов и окружающих их территорий;</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обеспечение роста и устойчивости экономики прибрежных муниципальных районов через стимулирование "чистых" производств и сервисных компаний, имеющих "зеленый сертификат".</w:t>
      </w:r>
    </w:p>
    <w:p w:rsidR="00830BAA" w:rsidRPr="00306FBC" w:rsidRDefault="00830BAA" w:rsidP="0056253B">
      <w:pPr>
        <w:keepNext/>
        <w:widowControl w:val="0"/>
        <w:autoSpaceDE w:val="0"/>
        <w:autoSpaceDN w:val="0"/>
        <w:adjustRightInd w:val="0"/>
        <w:spacing w:before="120" w:after="120" w:line="276" w:lineRule="auto"/>
        <w:jc w:val="both"/>
        <w:rPr>
          <w:rFonts w:cs="Calibri"/>
          <w:color w:val="333639" w:themeColor="text2" w:themeTint="E6"/>
          <w:sz w:val="24"/>
          <w:szCs w:val="24"/>
        </w:rPr>
      </w:pP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59" w:name="Par3441"/>
      <w:bookmarkEnd w:id="59"/>
      <w:r w:rsidRPr="00306FBC">
        <w:rPr>
          <w:rFonts w:cs="Calibri"/>
          <w:color w:val="333639" w:themeColor="text2" w:themeTint="E6"/>
          <w:sz w:val="24"/>
          <w:szCs w:val="24"/>
        </w:rPr>
        <w:t>Принципы развития экозоны</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Основными принципами пространственных преобразований, осуществляемых в рамках проекта, должны стать устойчивость развития экозоны, вовлеченность населения в этот процесс, социальная и экономическая эффективность, в первую очередь для существующих населенных пунктов и проживающего там населения. Особое внимание при планировании и реализации проекта следует уделять сохранению и усилению местной идентичности через бережное отношение к историческим застройкам и ландшафтам, развитие местных культурных институций.</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Направления действий</w:t>
      </w: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0" w:name="Par3445"/>
      <w:bookmarkEnd w:id="60"/>
      <w:r w:rsidRPr="00306FBC">
        <w:rPr>
          <w:rFonts w:cs="Calibri"/>
          <w:i/>
          <w:color w:val="333639" w:themeColor="text2" w:themeTint="E6"/>
          <w:sz w:val="24"/>
          <w:szCs w:val="24"/>
        </w:rPr>
        <w:t>Транспортная инфраструктура</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 xml:space="preserve">Основным элементом транспортного каркаса экозоны станет дорога "Чистый путь" (Казань - Алексеевское - Чистополь - Камские Поляны </w:t>
      </w:r>
      <w:r w:rsidR="00CF09B8" w:rsidRPr="00306FBC">
        <w:rPr>
          <w:rFonts w:cs="Calibri"/>
          <w:color w:val="333639" w:themeColor="text2" w:themeTint="E6"/>
          <w:sz w:val="24"/>
          <w:szCs w:val="24"/>
        </w:rPr>
        <w:t>–</w:t>
      </w:r>
      <w:r w:rsidRPr="00306FBC">
        <w:rPr>
          <w:rFonts w:cs="Calibri"/>
          <w:color w:val="333639" w:themeColor="text2" w:themeTint="E6"/>
          <w:sz w:val="24"/>
          <w:szCs w:val="24"/>
        </w:rPr>
        <w:t xml:space="preserve"> Нижнекамск</w:t>
      </w:r>
      <w:r w:rsidR="00CF09B8" w:rsidRPr="00306FBC">
        <w:rPr>
          <w:rFonts w:cs="Calibri"/>
          <w:color w:val="333639" w:themeColor="text2" w:themeTint="E6"/>
          <w:sz w:val="24"/>
          <w:szCs w:val="24"/>
        </w:rPr>
        <w:t>, + возможно, Менделеевск</w:t>
      </w:r>
      <w:r w:rsidRPr="00306FBC">
        <w:rPr>
          <w:rFonts w:cs="Calibri"/>
          <w:color w:val="333639" w:themeColor="text2" w:themeTint="E6"/>
          <w:sz w:val="24"/>
          <w:szCs w:val="24"/>
        </w:rPr>
        <w:t>), которая свяжет две крупнейшие агломерации региона и обеспечит комфортный доступ жителей больших городов к живописным ландшафтам и рекреационной инфраструктуре водного фронта рек Камы и Волги.</w:t>
      </w: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1" w:name="Par3448"/>
      <w:bookmarkEnd w:id="61"/>
      <w:r w:rsidRPr="00306FBC">
        <w:rPr>
          <w:rFonts w:cs="Calibri"/>
          <w:i/>
          <w:color w:val="333639" w:themeColor="text2" w:themeTint="E6"/>
          <w:sz w:val="24"/>
          <w:szCs w:val="24"/>
        </w:rPr>
        <w:t>Базовая (коммунальная) инфраструктура</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Выравнивание качества базовой инфраструктуры (отопление, водоснабжение, водоотведение, электроснабжение, вывоз и утилизация бытовых отходов) необходимо для сокращения разрыва в уровне жизни между жителями крупных городов республики и сельской местности. При реализации этой части проекта важны качественные показатели, в том числе экологические характеристики и степень устойчивости реализуемых решений.</w:t>
      </w: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2" w:name="Par3451"/>
      <w:bookmarkEnd w:id="62"/>
      <w:r w:rsidRPr="00306FBC">
        <w:rPr>
          <w:rFonts w:cs="Calibri"/>
          <w:i/>
          <w:color w:val="333639" w:themeColor="text2" w:themeTint="E6"/>
          <w:sz w:val="24"/>
          <w:szCs w:val="24"/>
        </w:rPr>
        <w:t>Охрана окружающей среды</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Необходимой составляющей экозоны должна стать система мониторинга, очистки вредных выбросов и утилизации отходов промышленных предприятий. В первую очередь такую систему следует внедрять в Камской агломерации (нефтехимические и химические предприятия в городах Нижнекамске и Менделеевске). Отдельное внимание следует уделять очистке стоков, попадающих в реки Волгу, Каму и Вятку. В рамках этого направления должен быть решен вопрос о перспективном уровне Нижнекамского водохранилища.</w:t>
      </w: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3" w:name="Par3454"/>
      <w:bookmarkEnd w:id="63"/>
      <w:r w:rsidRPr="00306FBC">
        <w:rPr>
          <w:rFonts w:cs="Calibri"/>
          <w:i/>
          <w:color w:val="333639" w:themeColor="text2" w:themeTint="E6"/>
          <w:sz w:val="24"/>
          <w:szCs w:val="24"/>
        </w:rPr>
        <w:t>Туристические маршруты</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Драйвером развития экозоны может стать реализация туристско-рекреационных проектов, запускающих процессы первичных преобразований как в исторических центрах городов и сел экозоны, так и в примечательных природных местах. Важно, чтобы эти проекты создавались на основе местных инициатив и выходили на рынок под единым брендом экозоны. Результатом будет изменение имиджа территории, ее популяризация среди жителей Татарстана и за его пределами. Вовлечение местных жителей в этот процесс изменит их восприятие собственной среды обитания и активизирует местные инициативы.</w:t>
      </w: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4" w:name="Par3457"/>
      <w:bookmarkEnd w:id="64"/>
      <w:r w:rsidRPr="00306FBC">
        <w:rPr>
          <w:rFonts w:cs="Calibri"/>
          <w:i/>
          <w:color w:val="333639" w:themeColor="text2" w:themeTint="E6"/>
          <w:sz w:val="24"/>
          <w:szCs w:val="24"/>
        </w:rPr>
        <w:t>Система расселения и новая экономика прибрежных территорий</w:t>
      </w:r>
      <w:r w:rsidR="00CF09B8" w:rsidRPr="00306FBC">
        <w:rPr>
          <w:rFonts w:cs="Calibri"/>
          <w:i/>
          <w:color w:val="333639" w:themeColor="text2" w:themeTint="E6"/>
          <w:sz w:val="24"/>
          <w:szCs w:val="24"/>
        </w:rPr>
        <w:t>.</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Организация системы расселения на прибрежных территориях без ущерба для окружающей среды является одной из задач проекта. Территории сел и садоводческих участков активно осваиваются жителями больших городов в качестве второго жилья. Для таких территорий целесообразно установить специальные требования, касающиеся доступа к береговой линии, энергопотребления и внутренней планировочной организации. Также определенные планировочные рекомендации должны быть разработаны и применены к береговым зонам городов, входящих в экозону.</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Туризм и рекреация сыграют роль спускового крючка, первого драйвера развития. Основную добавленную стоимость в экозоне будут давать новые производства, имеющие "зеленый сертификат". В будущем при грамотном развитии городской среды и транспортного сообщения исторические города прибрежных территорий смогут стать альтернативой крупным агломерационным центрам в размещении инновационных компаний.</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i/>
          <w:color w:val="333639" w:themeColor="text2" w:themeTint="E6"/>
          <w:sz w:val="24"/>
          <w:szCs w:val="24"/>
        </w:rPr>
        <w:t>Управление реализацией и координация местных инициатив</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С целью реализации проекта будет создан межмуниципальный координационный совет, который станет площадкой для переговоров и принятия решений.</w:t>
      </w:r>
    </w:p>
    <w:p w:rsidR="00830BAA" w:rsidRPr="00306FBC" w:rsidRDefault="00CF09B8" w:rsidP="0056253B">
      <w:pPr>
        <w:keepNext/>
        <w:widowControl w:val="0"/>
        <w:autoSpaceDE w:val="0"/>
        <w:autoSpaceDN w:val="0"/>
        <w:adjustRightInd w:val="0"/>
        <w:spacing w:before="120" w:after="120" w:line="276" w:lineRule="auto"/>
        <w:ind w:firstLine="540"/>
        <w:jc w:val="both"/>
        <w:outlineLvl w:val="4"/>
        <w:rPr>
          <w:rFonts w:cs="Calibri"/>
          <w:color w:val="333639" w:themeColor="text2" w:themeTint="E6"/>
          <w:sz w:val="24"/>
          <w:szCs w:val="24"/>
        </w:rPr>
      </w:pPr>
      <w:bookmarkStart w:id="65" w:name="Par3463"/>
      <w:bookmarkEnd w:id="65"/>
      <w:r w:rsidRPr="00306FBC">
        <w:rPr>
          <w:rFonts w:cs="Calibri"/>
          <w:b/>
          <w:color w:val="333639" w:themeColor="text2" w:themeTint="E6"/>
          <w:sz w:val="24"/>
          <w:szCs w:val="24"/>
        </w:rPr>
        <w:t>Флагманский п</w:t>
      </w:r>
      <w:r w:rsidR="00830BAA" w:rsidRPr="00306FBC">
        <w:rPr>
          <w:rFonts w:cs="Calibri"/>
          <w:b/>
          <w:color w:val="333639" w:themeColor="text2" w:themeTint="E6"/>
          <w:sz w:val="24"/>
          <w:szCs w:val="24"/>
        </w:rPr>
        <w:t>роект "Чистый путь"</w:t>
      </w:r>
      <w:r w:rsidRPr="00306FBC">
        <w:rPr>
          <w:rFonts w:cs="Calibri"/>
          <w:b/>
          <w:color w:val="333639" w:themeColor="text2" w:themeTint="E6"/>
          <w:sz w:val="24"/>
          <w:szCs w:val="24"/>
        </w:rPr>
        <w:t xml:space="preserve"> - </w:t>
      </w:r>
      <w:r w:rsidR="00830BAA" w:rsidRPr="00306FBC">
        <w:rPr>
          <w:rFonts w:cs="Calibri"/>
          <w:color w:val="333639" w:themeColor="text2" w:themeTint="E6"/>
          <w:sz w:val="24"/>
          <w:szCs w:val="24"/>
        </w:rPr>
        <w:t xml:space="preserve">это новая дополнительная скоростная связь в Республике Татарстан, которая свяжет между собой г. Казань, международный аэропорт "Казань", п.г.т. Алексеевское, г. Чистополь, п.г.т. Камские Поляны, г. Нижнекамск, аэропорт "Бегишево", г. Набережные Челны и, возможно, г. Менделеевск </w:t>
      </w:r>
      <w:r w:rsidR="005B4F51">
        <w:rPr>
          <w:rFonts w:cs="Calibri"/>
          <w:color w:val="333639" w:themeColor="text2" w:themeTint="E6"/>
          <w:sz w:val="24"/>
          <w:szCs w:val="24"/>
        </w:rPr>
        <w:t>(рис. 2.2.5.</w:t>
      </w:r>
      <w:r w:rsidR="00830BAA" w:rsidRPr="005B4F51">
        <w:rPr>
          <w:rFonts w:cs="Calibri"/>
          <w:color w:val="333639" w:themeColor="text2" w:themeTint="E6"/>
          <w:sz w:val="24"/>
          <w:szCs w:val="24"/>
        </w:rPr>
        <w:t>).</w:t>
      </w:r>
    </w:p>
    <w:p w:rsidR="00830BAA" w:rsidRPr="00306FBC" w:rsidRDefault="00830BAA" w:rsidP="0056253B">
      <w:pPr>
        <w:keepNext/>
        <w:widowControl w:val="0"/>
        <w:autoSpaceDE w:val="0"/>
        <w:autoSpaceDN w:val="0"/>
        <w:adjustRightInd w:val="0"/>
        <w:spacing w:before="120" w:after="120" w:line="276" w:lineRule="auto"/>
        <w:jc w:val="both"/>
        <w:rPr>
          <w:rFonts w:cs="Calibri"/>
          <w:color w:val="333639" w:themeColor="text2" w:themeTint="E6"/>
          <w:sz w:val="24"/>
          <w:szCs w:val="24"/>
        </w:rPr>
      </w:pPr>
    </w:p>
    <w:p w:rsidR="00830BAA" w:rsidRPr="00306FBC" w:rsidRDefault="00DA3D15" w:rsidP="0056253B">
      <w:pPr>
        <w:keepNext/>
        <w:widowControl w:val="0"/>
        <w:autoSpaceDE w:val="0"/>
        <w:autoSpaceDN w:val="0"/>
        <w:adjustRightInd w:val="0"/>
        <w:spacing w:before="120" w:after="120" w:line="276" w:lineRule="auto"/>
        <w:jc w:val="center"/>
        <w:outlineLvl w:val="4"/>
        <w:rPr>
          <w:rFonts w:cs="Calibri"/>
          <w:color w:val="333639" w:themeColor="text2" w:themeTint="E6"/>
          <w:sz w:val="24"/>
          <w:szCs w:val="24"/>
        </w:rPr>
      </w:pPr>
      <w:bookmarkStart w:id="66" w:name="Par3466"/>
      <w:bookmarkEnd w:id="66"/>
      <w:r w:rsidRPr="00DA3D15">
        <w:rPr>
          <w:rFonts w:cs="Calibri"/>
          <w:noProof/>
          <w:color w:val="333639" w:themeColor="text2" w:themeTint="E6"/>
          <w:sz w:val="24"/>
          <w:szCs w:val="24"/>
        </w:rPr>
        <w:drawing>
          <wp:inline distT="0" distB="0" distL="0" distR="0">
            <wp:extent cx="6124575" cy="2676525"/>
            <wp:effectExtent l="19050" t="0" r="9525"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4575" cy="2676525"/>
                    </a:xfrm>
                    <a:prstGeom prst="rect">
                      <a:avLst/>
                    </a:prstGeom>
                    <a:noFill/>
                    <a:ln>
                      <a:noFill/>
                    </a:ln>
                  </pic:spPr>
                </pic:pic>
              </a:graphicData>
            </a:graphic>
          </wp:inline>
        </w:drawing>
      </w:r>
    </w:p>
    <w:p w:rsidR="00830BAA" w:rsidRPr="00306FBC" w:rsidRDefault="00830BAA" w:rsidP="0056253B">
      <w:pPr>
        <w:keepNext/>
        <w:widowControl w:val="0"/>
        <w:autoSpaceDE w:val="0"/>
        <w:autoSpaceDN w:val="0"/>
        <w:adjustRightInd w:val="0"/>
        <w:spacing w:before="120" w:after="120" w:line="276" w:lineRule="auto"/>
        <w:jc w:val="center"/>
        <w:rPr>
          <w:rFonts w:cs="Calibri"/>
          <w:color w:val="333639" w:themeColor="text2" w:themeTint="E6"/>
          <w:sz w:val="24"/>
          <w:szCs w:val="24"/>
        </w:rPr>
      </w:pPr>
      <w:bookmarkStart w:id="67" w:name="Par3468"/>
      <w:bookmarkEnd w:id="67"/>
      <w:r w:rsidRPr="00306FBC">
        <w:rPr>
          <w:rFonts w:cs="Calibri"/>
          <w:color w:val="333639" w:themeColor="text2" w:themeTint="E6"/>
          <w:sz w:val="24"/>
          <w:szCs w:val="24"/>
        </w:rPr>
        <w:t xml:space="preserve">Рис. </w:t>
      </w:r>
      <w:r w:rsidR="00CF09B8" w:rsidRPr="00306FBC">
        <w:rPr>
          <w:rFonts w:cs="Calibri"/>
          <w:color w:val="333639" w:themeColor="text2" w:themeTint="E6"/>
          <w:sz w:val="24"/>
          <w:szCs w:val="24"/>
        </w:rPr>
        <w:t>2.2.5</w:t>
      </w:r>
      <w:r w:rsidRPr="00306FBC">
        <w:rPr>
          <w:rFonts w:cs="Calibri"/>
          <w:color w:val="333639" w:themeColor="text2" w:themeTint="E6"/>
          <w:sz w:val="24"/>
          <w:szCs w:val="24"/>
        </w:rPr>
        <w:t>. Проект "Чистый путь"</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Суть проекта - создание новой скоростной связи, формирующей единый коридор развития, который объединит Казанскую и Камскую агломерации, будет способствовать реализации проекта экозоны "Волжско-Камский поток". Проект позволит реализовать потенциал относительно малонаселенных муниципальных районов, расположенных в центральной части Республики Татарстан, каждый из которых, особенно среди имеющих выход к водному фронту реки Камы, обладает значительным потенциалом развития: рекреационным, историко-культурным, экологическим. В этих районах также имеются малые города - индустриальные центры и центры, ориентированные на развитие агробизнеса, нуждающиеся в улучшении транспортных связей.</w:t>
      </w:r>
    </w:p>
    <w:p w:rsidR="00830BAA"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Проект предполагает реконструкцию существующих автодорог со строительством обходов всех населенных пунктов. Новая скоростная автодорога (с количеством полос для движения не менее двух в каждую сторону) существенно улучшит связь между г. Казанью и мостом через реку Каму у села Сорочьи Горы, что также положительно скажется на связи Казань - Альметьевск и Казань - Самара. В районе г. Нижнекамска данная автодорога будет подключена к системе внутриагломерационных дорог Камской агломерации. На этой магистрали могут быть опробованы технологии автоведения транспорта, например, технология "умная" дорога.</w:t>
      </w:r>
    </w:p>
    <w:p w:rsidR="0047098F" w:rsidRPr="00306FBC" w:rsidRDefault="0047098F"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p>
    <w:p w:rsidR="00651386" w:rsidRPr="0047098F" w:rsidRDefault="00582F7C" w:rsidP="0056253B">
      <w:pPr>
        <w:pStyle w:val="24"/>
        <w:keepLines w:val="0"/>
        <w:numPr>
          <w:ilvl w:val="1"/>
          <w:numId w:val="13"/>
        </w:numPr>
        <w:suppressAutoHyphens/>
        <w:spacing w:before="0" w:after="0" w:line="276" w:lineRule="auto"/>
        <w:ind w:left="0" w:firstLine="709"/>
        <w:rPr>
          <w:rFonts w:asciiTheme="minorHAnsi" w:hAnsiTheme="minorHAnsi"/>
        </w:rPr>
      </w:pPr>
      <w:bookmarkStart w:id="68" w:name="Par3062"/>
      <w:bookmarkStart w:id="69" w:name="_Toc456953298"/>
      <w:bookmarkEnd w:id="68"/>
      <w:r w:rsidRPr="0047098F">
        <w:rPr>
          <w:rFonts w:asciiTheme="minorHAnsi" w:hAnsiTheme="minorHAnsi"/>
        </w:rPr>
        <w:t>П</w:t>
      </w:r>
      <w:r w:rsidR="00651386" w:rsidRPr="0047098F">
        <w:rPr>
          <w:rFonts w:asciiTheme="minorHAnsi" w:hAnsiTheme="minorHAnsi"/>
        </w:rPr>
        <w:t>реимущества и возможности территории</w:t>
      </w:r>
      <w:bookmarkEnd w:id="69"/>
    </w:p>
    <w:p w:rsidR="0047098F" w:rsidRDefault="0047098F"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p>
    <w:p w:rsidR="005B167D" w:rsidRPr="00306FBC" w:rsidRDefault="00932AF7"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По основным социально-экономическим факторам, определяющим конкурентоспособность территории, </w:t>
      </w:r>
      <w:r w:rsidR="00BC7C95">
        <w:rPr>
          <w:color w:val="333639" w:themeColor="text2" w:themeTint="E6"/>
          <w:sz w:val="24"/>
          <w:szCs w:val="24"/>
        </w:rPr>
        <w:t>у</w:t>
      </w:r>
      <w:r w:rsidR="005E5AEB" w:rsidRPr="00306FBC">
        <w:rPr>
          <w:color w:val="333639" w:themeColor="text2" w:themeTint="E6"/>
          <w:sz w:val="24"/>
          <w:szCs w:val="24"/>
        </w:rPr>
        <w:t xml:space="preserve">крупненно </w:t>
      </w:r>
      <w:r w:rsidR="00BC7C95">
        <w:rPr>
          <w:color w:val="333639" w:themeColor="text2" w:themeTint="E6"/>
          <w:sz w:val="24"/>
          <w:szCs w:val="24"/>
        </w:rPr>
        <w:t>основными</w:t>
      </w:r>
      <w:r w:rsidRPr="00306FBC">
        <w:rPr>
          <w:color w:val="333639" w:themeColor="text2" w:themeTint="E6"/>
          <w:sz w:val="24"/>
          <w:szCs w:val="24"/>
        </w:rPr>
        <w:t xml:space="preserve"> </w:t>
      </w:r>
      <w:r w:rsidR="00BC7C95">
        <w:rPr>
          <w:b/>
          <w:color w:val="333639" w:themeColor="text2" w:themeTint="E6"/>
          <w:sz w:val="24"/>
          <w:szCs w:val="24"/>
        </w:rPr>
        <w:t>конкурентными</w:t>
      </w:r>
      <w:r w:rsidRPr="00306FBC">
        <w:rPr>
          <w:b/>
          <w:color w:val="333639" w:themeColor="text2" w:themeTint="E6"/>
          <w:sz w:val="24"/>
          <w:szCs w:val="24"/>
        </w:rPr>
        <w:t xml:space="preserve"> преимуществ</w:t>
      </w:r>
      <w:r w:rsidR="00BC7C95">
        <w:rPr>
          <w:b/>
          <w:color w:val="333639" w:themeColor="text2" w:themeTint="E6"/>
          <w:sz w:val="24"/>
          <w:szCs w:val="24"/>
        </w:rPr>
        <w:t>ами</w:t>
      </w:r>
      <w:r w:rsidRPr="00306FBC">
        <w:rPr>
          <w:b/>
          <w:color w:val="333639" w:themeColor="text2" w:themeTint="E6"/>
          <w:sz w:val="24"/>
          <w:szCs w:val="24"/>
        </w:rPr>
        <w:t xml:space="preserve"> </w:t>
      </w:r>
      <w:r w:rsidR="00BC7C95">
        <w:rPr>
          <w:rFonts w:cs="Calibri"/>
          <w:color w:val="333639" w:themeColor="text2" w:themeTint="E6"/>
          <w:sz w:val="24"/>
          <w:szCs w:val="24"/>
        </w:rPr>
        <w:t>Менделеевского муниципального</w:t>
      </w:r>
      <w:r w:rsidR="00BC7C95" w:rsidRPr="00306FBC">
        <w:rPr>
          <w:rFonts w:cs="Calibri"/>
          <w:color w:val="333639" w:themeColor="text2" w:themeTint="E6"/>
          <w:sz w:val="24"/>
          <w:szCs w:val="24"/>
        </w:rPr>
        <w:t xml:space="preserve"> район</w:t>
      </w:r>
      <w:r w:rsidR="00BC7C95">
        <w:rPr>
          <w:rFonts w:cs="Calibri"/>
          <w:color w:val="333639" w:themeColor="text2" w:themeTint="E6"/>
          <w:sz w:val="24"/>
          <w:szCs w:val="24"/>
        </w:rPr>
        <w:t>а являются</w:t>
      </w:r>
      <w:r w:rsidR="005B167D" w:rsidRPr="00306FBC">
        <w:rPr>
          <w:color w:val="333639" w:themeColor="text2" w:themeTint="E6"/>
          <w:sz w:val="24"/>
          <w:szCs w:val="24"/>
        </w:rPr>
        <w:t>:</w:t>
      </w:r>
    </w:p>
    <w:p w:rsidR="005E5AEB" w:rsidRPr="00306FBC" w:rsidRDefault="005E5AEB" w:rsidP="0056253B">
      <w:pPr>
        <w:keepNext/>
        <w:suppressAutoHyphens/>
        <w:spacing w:before="0" w:after="0" w:line="276" w:lineRule="auto"/>
        <w:ind w:firstLine="709"/>
        <w:jc w:val="both"/>
        <w:rPr>
          <w:color w:val="333639" w:themeColor="text2" w:themeTint="E6"/>
          <w:sz w:val="24"/>
          <w:szCs w:val="24"/>
        </w:rPr>
      </w:pPr>
      <w:r w:rsidRPr="00306FBC">
        <w:rPr>
          <w:rFonts w:eastAsia="Times New Roman"/>
          <w:color w:val="333639" w:themeColor="text2" w:themeTint="E6"/>
          <w:sz w:val="24"/>
          <w:szCs w:val="24"/>
        </w:rPr>
        <w:t>географическое положение на пересечении ключевых транспортных потоков: железнодорожных, автомобильных и водных;</w:t>
      </w:r>
    </w:p>
    <w:p w:rsidR="005B167D" w:rsidRPr="00306FBC" w:rsidRDefault="00932AF7"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выгодное соседство либо близкое расположение с регионами, обладающими потенциально привлекательными рынками (Марий Эл, Чувашия), </w:t>
      </w:r>
    </w:p>
    <w:p w:rsidR="005B167D" w:rsidRPr="00306FBC" w:rsidRDefault="00932AF7"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высокая доля производств с высокой добавленной стоимостью (машиностроение, деревообработка, промышленность строительных материалов),</w:t>
      </w:r>
    </w:p>
    <w:p w:rsidR="005B167D" w:rsidRPr="00306FBC" w:rsidRDefault="00932AF7"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развита</w:t>
      </w:r>
      <w:r w:rsidR="005B167D" w:rsidRPr="00306FBC">
        <w:rPr>
          <w:color w:val="333639" w:themeColor="text2" w:themeTint="E6"/>
          <w:sz w:val="24"/>
          <w:szCs w:val="24"/>
        </w:rPr>
        <w:t>я транспортная инфраструктура</w:t>
      </w:r>
      <w:r w:rsidR="005E5AEB" w:rsidRPr="00306FBC">
        <w:rPr>
          <w:color w:val="333639" w:themeColor="text2" w:themeTint="E6"/>
          <w:sz w:val="24"/>
          <w:szCs w:val="24"/>
        </w:rPr>
        <w:t>;</w:t>
      </w:r>
    </w:p>
    <w:p w:rsidR="00932AF7" w:rsidRPr="00306FBC" w:rsidRDefault="00932AF7"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значительны</w:t>
      </w:r>
      <w:r w:rsidR="005E5AEB" w:rsidRPr="00306FBC">
        <w:rPr>
          <w:color w:val="333639" w:themeColor="text2" w:themeTint="E6"/>
          <w:sz w:val="24"/>
          <w:szCs w:val="24"/>
        </w:rPr>
        <w:t>й производственный потенциал;</w:t>
      </w:r>
    </w:p>
    <w:p w:rsidR="004904D2" w:rsidRPr="00306FBC" w:rsidRDefault="004904D2" w:rsidP="0056253B">
      <w:pPr>
        <w:keepNext/>
        <w:suppressAutoHyphens/>
        <w:spacing w:before="0" w:after="0" w:line="276" w:lineRule="auto"/>
        <w:ind w:firstLine="709"/>
        <w:jc w:val="both"/>
        <w:rPr>
          <w:color w:val="333639" w:themeColor="text2" w:themeTint="E6"/>
          <w:sz w:val="24"/>
          <w:szCs w:val="24"/>
        </w:rPr>
      </w:pPr>
      <w:r w:rsidRPr="00306FBC">
        <w:rPr>
          <w:rFonts w:eastAsia="Times New Roman"/>
          <w:color w:val="333639" w:themeColor="text2" w:themeTint="E6"/>
          <w:sz w:val="24"/>
          <w:szCs w:val="24"/>
        </w:rPr>
        <w:t>наличие свободных земельных участков с коммерческим потенциалом, площадью 3900 га (</w:t>
      </w:r>
      <w:r w:rsidRPr="00306FBC">
        <w:rPr>
          <w:color w:val="333639" w:themeColor="text2" w:themeTint="E6"/>
          <w:sz w:val="24"/>
          <w:szCs w:val="24"/>
        </w:rPr>
        <w:t>66 бесхозяйных объектов недвижимости и земельных участков, находящихся в государственной собственности - гостиницы, коровники, фермы, ангары и прочее).</w:t>
      </w:r>
    </w:p>
    <w:p w:rsidR="00800210" w:rsidRPr="00306FBC" w:rsidRDefault="00800210" w:rsidP="0056253B">
      <w:pPr>
        <w:keepNext/>
        <w:suppressAutoHyphens/>
        <w:spacing w:before="0" w:after="0" w:line="276" w:lineRule="auto"/>
        <w:ind w:firstLine="709"/>
        <w:jc w:val="both"/>
        <w:rPr>
          <w:color w:val="333639" w:themeColor="text2" w:themeTint="E6"/>
          <w:sz w:val="24"/>
          <w:szCs w:val="24"/>
        </w:rPr>
      </w:pPr>
      <w:r w:rsidRPr="00306FBC">
        <w:rPr>
          <w:rFonts w:eastAsia="Times New Roman"/>
          <w:b/>
          <w:color w:val="333639" w:themeColor="text2" w:themeTint="E6"/>
          <w:sz w:val="24"/>
          <w:szCs w:val="24"/>
        </w:rPr>
        <w:t xml:space="preserve">Преимущество </w:t>
      </w:r>
      <w:r w:rsidR="00BC2C14" w:rsidRPr="00306FBC">
        <w:rPr>
          <w:rFonts w:eastAsia="Times New Roman"/>
          <w:b/>
          <w:color w:val="333639" w:themeColor="text2" w:themeTint="E6"/>
          <w:sz w:val="24"/>
          <w:szCs w:val="24"/>
        </w:rPr>
        <w:t>Менделеевского муниципального района</w:t>
      </w:r>
      <w:r w:rsidR="005E5AEB" w:rsidRPr="00306FBC">
        <w:rPr>
          <w:rFonts w:eastAsia="Times New Roman"/>
          <w:b/>
          <w:color w:val="333639" w:themeColor="text2" w:themeTint="E6"/>
          <w:sz w:val="24"/>
          <w:szCs w:val="24"/>
        </w:rPr>
        <w:t xml:space="preserve"> </w:t>
      </w:r>
      <w:r w:rsidRPr="00306FBC">
        <w:rPr>
          <w:rFonts w:eastAsia="Times New Roman"/>
          <w:b/>
          <w:color w:val="333639" w:themeColor="text2" w:themeTint="E6"/>
          <w:sz w:val="24"/>
          <w:szCs w:val="24"/>
        </w:rPr>
        <w:t>– опыт реализации крупномасштабных инвестиционных проектов</w:t>
      </w:r>
      <w:r w:rsidR="00DA695D" w:rsidRPr="00306FBC">
        <w:rPr>
          <w:rFonts w:eastAsia="Times New Roman"/>
          <w:b/>
          <w:color w:val="333639" w:themeColor="text2" w:themeTint="E6"/>
          <w:sz w:val="24"/>
          <w:szCs w:val="24"/>
        </w:rPr>
        <w:t>, имеющи</w:t>
      </w:r>
      <w:r w:rsidR="005B167D" w:rsidRPr="00306FBC">
        <w:rPr>
          <w:rFonts w:eastAsia="Times New Roman"/>
          <w:b/>
          <w:color w:val="333639" w:themeColor="text2" w:themeTint="E6"/>
          <w:sz w:val="24"/>
          <w:szCs w:val="24"/>
        </w:rPr>
        <w:t>х мультипликативный эффект</w:t>
      </w:r>
      <w:r w:rsidRPr="00306FBC">
        <w:rPr>
          <w:rFonts w:eastAsia="Times New Roman"/>
          <w:b/>
          <w:color w:val="333639" w:themeColor="text2" w:themeTint="E6"/>
          <w:sz w:val="24"/>
          <w:szCs w:val="24"/>
        </w:rPr>
        <w:t xml:space="preserve">. </w:t>
      </w:r>
      <w:r w:rsidRPr="00306FBC">
        <w:rPr>
          <w:color w:val="333639" w:themeColor="text2" w:themeTint="E6"/>
          <w:sz w:val="24"/>
          <w:szCs w:val="24"/>
        </w:rPr>
        <w:t>В районе реализованы проекты, способные создать точки роста</w:t>
      </w:r>
      <w:r w:rsidR="00BC2C14" w:rsidRPr="00306FBC">
        <w:rPr>
          <w:color w:val="333639" w:themeColor="text2" w:themeTint="E6"/>
          <w:sz w:val="24"/>
          <w:szCs w:val="24"/>
        </w:rPr>
        <w:t xml:space="preserve"> для малого и среднего бизнеса.</w:t>
      </w:r>
    </w:p>
    <w:p w:rsidR="004904D2" w:rsidRPr="00306FBC" w:rsidRDefault="005E5AEB" w:rsidP="0056253B">
      <w:pPr>
        <w:keepNext/>
        <w:widowControl w:val="0"/>
        <w:suppressAutoHyphens/>
        <w:autoSpaceDE w:val="0"/>
        <w:autoSpaceDN w:val="0"/>
        <w:adjustRightInd w:val="0"/>
        <w:spacing w:before="0" w:after="0" w:line="276" w:lineRule="auto"/>
        <w:ind w:firstLine="709"/>
        <w:jc w:val="both"/>
        <w:rPr>
          <w:color w:val="333639" w:themeColor="text2" w:themeTint="E6"/>
          <w:sz w:val="24"/>
          <w:szCs w:val="24"/>
        </w:rPr>
      </w:pPr>
      <w:r w:rsidRPr="00306FBC">
        <w:rPr>
          <w:rFonts w:eastAsia="Times New Roman"/>
          <w:b/>
          <w:color w:val="333639" w:themeColor="text2" w:themeTint="E6"/>
          <w:sz w:val="24"/>
          <w:szCs w:val="24"/>
        </w:rPr>
        <w:t xml:space="preserve">Преимущество </w:t>
      </w:r>
      <w:r w:rsidR="00BC2C14" w:rsidRPr="00306FBC">
        <w:rPr>
          <w:rFonts w:eastAsia="Times New Roman"/>
          <w:b/>
          <w:color w:val="333639" w:themeColor="text2" w:themeTint="E6"/>
          <w:sz w:val="24"/>
          <w:szCs w:val="24"/>
        </w:rPr>
        <w:t>Менделеевского муниципального района</w:t>
      </w:r>
      <w:r w:rsidRPr="00306FBC">
        <w:rPr>
          <w:rFonts w:eastAsia="Times New Roman"/>
          <w:b/>
          <w:color w:val="333639" w:themeColor="text2" w:themeTint="E6"/>
          <w:sz w:val="24"/>
          <w:szCs w:val="24"/>
        </w:rPr>
        <w:t xml:space="preserve"> </w:t>
      </w:r>
      <w:r w:rsidR="00BC2C14" w:rsidRPr="00306FBC">
        <w:rPr>
          <w:rFonts w:eastAsia="Times New Roman"/>
          <w:b/>
          <w:color w:val="333639" w:themeColor="text2" w:themeTint="E6"/>
          <w:sz w:val="24"/>
          <w:szCs w:val="24"/>
        </w:rPr>
        <w:t>–</w:t>
      </w:r>
      <w:r w:rsidRPr="00306FBC">
        <w:rPr>
          <w:rFonts w:eastAsia="Times New Roman"/>
          <w:b/>
          <w:color w:val="333639" w:themeColor="text2" w:themeTint="E6"/>
          <w:sz w:val="24"/>
          <w:szCs w:val="24"/>
        </w:rPr>
        <w:t xml:space="preserve"> </w:t>
      </w:r>
      <w:r w:rsidR="00BC2C14" w:rsidRPr="00306FBC">
        <w:rPr>
          <w:rFonts w:eastAsia="Times New Roman"/>
          <w:b/>
          <w:color w:val="333639" w:themeColor="text2" w:themeTint="E6"/>
          <w:sz w:val="24"/>
          <w:szCs w:val="24"/>
        </w:rPr>
        <w:t>выгодное экономико-географическое положение и потенциал развития логистики</w:t>
      </w:r>
      <w:r w:rsidR="004904D2" w:rsidRPr="00306FBC">
        <w:rPr>
          <w:rFonts w:eastAsia="Times New Roman"/>
          <w:color w:val="333639" w:themeColor="text2" w:themeTint="E6"/>
          <w:sz w:val="24"/>
          <w:szCs w:val="24"/>
        </w:rPr>
        <w:t xml:space="preserve">. </w:t>
      </w:r>
      <w:r w:rsidR="008B6740" w:rsidRPr="00306FBC">
        <w:rPr>
          <w:rFonts w:eastAsia="Times New Roman"/>
          <w:color w:val="333639" w:themeColor="text2" w:themeTint="E6"/>
          <w:sz w:val="24"/>
          <w:szCs w:val="24"/>
        </w:rPr>
        <w:t>Расположение на выгодных транспортно-логистических направлениях и перспективы развития грузового речного порта создают дополнительную привлекательность территории</w:t>
      </w:r>
      <w:r w:rsidR="00F17285" w:rsidRPr="00306FBC">
        <w:rPr>
          <w:rFonts w:eastAsia="Times New Roman"/>
          <w:color w:val="333639" w:themeColor="text2" w:themeTint="E6"/>
          <w:sz w:val="24"/>
          <w:szCs w:val="24"/>
        </w:rPr>
        <w:t>, а размещение в Камской экономической зоне и в Иннокаме дают дополнительный потенциал для инновационного, опережающего развития и эффективной кооперации.</w:t>
      </w:r>
    </w:p>
    <w:p w:rsidR="004904D2" w:rsidRPr="00306FBC" w:rsidRDefault="005E5AEB" w:rsidP="0056253B">
      <w:pPr>
        <w:pStyle w:val="ConsPlusNormal"/>
        <w:keepNext/>
        <w:suppressAutoHyphens/>
        <w:spacing w:line="276" w:lineRule="auto"/>
        <w:ind w:firstLine="540"/>
        <w:jc w:val="both"/>
        <w:rPr>
          <w:rFonts w:asciiTheme="minorHAnsi" w:eastAsia="Calibri" w:hAnsiTheme="minorHAnsi" w:cs="Times New Roman"/>
          <w:bCs/>
          <w:color w:val="333639" w:themeColor="text2" w:themeTint="E6"/>
          <w:sz w:val="24"/>
          <w:szCs w:val="24"/>
          <w:lang w:eastAsia="en-US"/>
        </w:rPr>
      </w:pPr>
      <w:r w:rsidRPr="00306FBC">
        <w:rPr>
          <w:rFonts w:asciiTheme="minorHAnsi" w:hAnsiTheme="minorHAnsi" w:cs="Times New Roman"/>
          <w:b/>
          <w:color w:val="333639" w:themeColor="text2" w:themeTint="E6"/>
          <w:sz w:val="24"/>
          <w:szCs w:val="24"/>
        </w:rPr>
        <w:t>Преимущество</w:t>
      </w:r>
      <w:r w:rsidR="00B0736C" w:rsidRPr="00306FBC">
        <w:rPr>
          <w:rFonts w:asciiTheme="minorHAnsi" w:hAnsiTheme="minorHAnsi" w:cs="Times New Roman"/>
          <w:b/>
          <w:color w:val="333639" w:themeColor="text2" w:themeTint="E6"/>
          <w:sz w:val="24"/>
          <w:szCs w:val="24"/>
        </w:rPr>
        <w:t xml:space="preserve"> </w:t>
      </w:r>
      <w:r w:rsidR="00B0736C" w:rsidRPr="00306FBC">
        <w:rPr>
          <w:rFonts w:asciiTheme="minorHAnsi" w:hAnsiTheme="minorHAnsi"/>
          <w:b/>
          <w:color w:val="333639" w:themeColor="text2" w:themeTint="E6"/>
          <w:sz w:val="24"/>
          <w:szCs w:val="24"/>
        </w:rPr>
        <w:t>Менделеевского муниципального района</w:t>
      </w:r>
      <w:r w:rsidRPr="00306FBC">
        <w:rPr>
          <w:rFonts w:asciiTheme="minorHAnsi" w:hAnsiTheme="minorHAnsi" w:cs="Times New Roman"/>
          <w:b/>
          <w:color w:val="333639" w:themeColor="text2" w:themeTint="E6"/>
          <w:sz w:val="24"/>
          <w:szCs w:val="24"/>
        </w:rPr>
        <w:t xml:space="preserve"> – традиции высокотехнологичного промышленного производства</w:t>
      </w:r>
      <w:r w:rsidRPr="00306FBC">
        <w:rPr>
          <w:rFonts w:asciiTheme="minorHAnsi" w:hAnsiTheme="minorHAnsi" w:cs="Times New Roman"/>
          <w:color w:val="333639" w:themeColor="text2" w:themeTint="E6"/>
          <w:sz w:val="24"/>
          <w:szCs w:val="24"/>
        </w:rPr>
        <w:t xml:space="preserve">. </w:t>
      </w:r>
      <w:r w:rsidR="004904D2" w:rsidRPr="00306FBC">
        <w:rPr>
          <w:rFonts w:asciiTheme="minorHAnsi" w:hAnsiTheme="minorHAnsi" w:cs="Times New Roman"/>
          <w:color w:val="333639" w:themeColor="text2" w:themeTint="E6"/>
          <w:sz w:val="24"/>
          <w:szCs w:val="24"/>
        </w:rPr>
        <w:t>Кроме этого, основой экономического роста республики согласно Стратегии является кластерная активация отраслей, таких как</w:t>
      </w:r>
      <w:r w:rsidR="00B0736C" w:rsidRPr="00306FBC">
        <w:rPr>
          <w:rFonts w:asciiTheme="minorHAnsi" w:hAnsiTheme="minorHAnsi" w:cs="Times New Roman"/>
          <w:color w:val="333639" w:themeColor="text2" w:themeTint="E6"/>
          <w:sz w:val="24"/>
          <w:szCs w:val="24"/>
        </w:rPr>
        <w:t xml:space="preserve"> химическая промышленность,</w:t>
      </w:r>
      <w:r w:rsidR="004904D2" w:rsidRPr="00306FBC">
        <w:rPr>
          <w:rFonts w:asciiTheme="minorHAnsi" w:hAnsiTheme="minorHAnsi" w:cs="Times New Roman"/>
          <w:color w:val="333639" w:themeColor="text2" w:themeTint="E6"/>
          <w:sz w:val="24"/>
          <w:szCs w:val="24"/>
        </w:rPr>
        <w:t xml:space="preserve"> обрабатывающая промышленность и АПК.  Перспективное видение развития кластеров заключается в модернизации существующих производств и разработки комплексных бизнес-планов на базе портфеля инвестиционных проектов. В качестве ключевых участников кластеров выступают градообразующие предприятия </w:t>
      </w:r>
      <w:r w:rsidR="00B0736C" w:rsidRPr="00306FBC">
        <w:rPr>
          <w:rFonts w:asciiTheme="minorHAnsi" w:hAnsiTheme="minorHAnsi" w:cs="Times New Roman"/>
          <w:color w:val="333639" w:themeColor="text2" w:themeTint="E6"/>
          <w:sz w:val="24"/>
          <w:szCs w:val="24"/>
        </w:rPr>
        <w:t>АО «Аммоний», АО «Химический завод имени Л.Я.Карпова»</w:t>
      </w:r>
    </w:p>
    <w:p w:rsidR="00415800" w:rsidRPr="00306FBC" w:rsidRDefault="00CD3354" w:rsidP="0056253B">
      <w:pPr>
        <w:keepNext/>
        <w:suppressAutoHyphens/>
        <w:spacing w:before="0" w:after="0" w:line="276" w:lineRule="auto"/>
        <w:ind w:firstLine="709"/>
        <w:jc w:val="both"/>
        <w:rPr>
          <w:rFonts w:cs="Times New Roman"/>
          <w:color w:val="333639" w:themeColor="text2" w:themeTint="E6"/>
          <w:sz w:val="24"/>
          <w:szCs w:val="24"/>
        </w:rPr>
      </w:pPr>
      <w:r w:rsidRPr="00306FBC">
        <w:rPr>
          <w:b/>
          <w:bCs/>
          <w:color w:val="333639" w:themeColor="text2" w:themeTint="E6"/>
          <w:sz w:val="24"/>
          <w:szCs w:val="24"/>
        </w:rPr>
        <w:t xml:space="preserve">Преимущество </w:t>
      </w:r>
      <w:r w:rsidR="00B0736C" w:rsidRPr="00306FBC">
        <w:rPr>
          <w:rFonts w:eastAsia="Times New Roman"/>
          <w:b/>
          <w:color w:val="333639" w:themeColor="text2" w:themeTint="E6"/>
          <w:sz w:val="24"/>
          <w:szCs w:val="24"/>
        </w:rPr>
        <w:t>Менделеевского муниципального района</w:t>
      </w:r>
      <w:r w:rsidRPr="00306FBC">
        <w:rPr>
          <w:b/>
          <w:bCs/>
          <w:color w:val="333639" w:themeColor="text2" w:themeTint="E6"/>
          <w:sz w:val="24"/>
          <w:szCs w:val="24"/>
        </w:rPr>
        <w:t xml:space="preserve"> – перспективн</w:t>
      </w:r>
      <w:r w:rsidR="00B0736C" w:rsidRPr="00306FBC">
        <w:rPr>
          <w:b/>
          <w:bCs/>
          <w:color w:val="333639" w:themeColor="text2" w:themeTint="E6"/>
          <w:sz w:val="24"/>
          <w:szCs w:val="24"/>
        </w:rPr>
        <w:t>ая территория для развития</w:t>
      </w:r>
      <w:r w:rsidRPr="00306FBC">
        <w:rPr>
          <w:b/>
          <w:bCs/>
          <w:color w:val="333639" w:themeColor="text2" w:themeTint="E6"/>
          <w:sz w:val="24"/>
          <w:szCs w:val="24"/>
        </w:rPr>
        <w:t xml:space="preserve"> агропромышленн</w:t>
      </w:r>
      <w:r w:rsidR="00B0736C" w:rsidRPr="00306FBC">
        <w:rPr>
          <w:b/>
          <w:bCs/>
          <w:color w:val="333639" w:themeColor="text2" w:themeTint="E6"/>
          <w:sz w:val="24"/>
          <w:szCs w:val="24"/>
        </w:rPr>
        <w:t>ого</w:t>
      </w:r>
      <w:r w:rsidRPr="00306FBC">
        <w:rPr>
          <w:b/>
          <w:bCs/>
          <w:color w:val="333639" w:themeColor="text2" w:themeTint="E6"/>
          <w:sz w:val="24"/>
          <w:szCs w:val="24"/>
        </w:rPr>
        <w:t xml:space="preserve"> комплекс</w:t>
      </w:r>
      <w:r w:rsidR="00B0736C" w:rsidRPr="00306FBC">
        <w:rPr>
          <w:b/>
          <w:bCs/>
          <w:color w:val="333639" w:themeColor="text2" w:themeTint="E6"/>
          <w:sz w:val="24"/>
          <w:szCs w:val="24"/>
        </w:rPr>
        <w:t>а мясного и овощного направления.</w:t>
      </w:r>
      <w:r w:rsidR="008B6740" w:rsidRPr="00306FBC">
        <w:rPr>
          <w:b/>
          <w:bCs/>
          <w:color w:val="333639" w:themeColor="text2" w:themeTint="E6"/>
          <w:sz w:val="24"/>
          <w:szCs w:val="24"/>
        </w:rPr>
        <w:t xml:space="preserve"> </w:t>
      </w:r>
      <w:r w:rsidR="008B6740" w:rsidRPr="00306FBC">
        <w:rPr>
          <w:bCs/>
          <w:color w:val="333639" w:themeColor="text2" w:themeTint="E6"/>
          <w:sz w:val="24"/>
          <w:szCs w:val="24"/>
        </w:rPr>
        <w:t>Близость к рынкам сбыта, объектам логистики, неплохая экология и квалифицированной трудовым ресурсам при инновационном подходе позволяет реализовывать на территории перспективные проекты в агропромышленной сфере</w:t>
      </w:r>
      <w:r w:rsidR="004904D2" w:rsidRPr="00306FBC">
        <w:rPr>
          <w:bCs/>
          <w:color w:val="333639" w:themeColor="text2" w:themeTint="E6"/>
          <w:sz w:val="24"/>
          <w:szCs w:val="24"/>
        </w:rPr>
        <w:t xml:space="preserve">. </w:t>
      </w:r>
    </w:p>
    <w:p w:rsidR="004904D2" w:rsidRPr="00306FBC" w:rsidRDefault="00415800" w:rsidP="0056253B">
      <w:pPr>
        <w:keepNext/>
        <w:suppressAutoHyphens/>
        <w:spacing w:before="0" w:after="0" w:line="276" w:lineRule="auto"/>
        <w:ind w:firstLine="708"/>
        <w:jc w:val="both"/>
        <w:rPr>
          <w:rStyle w:val="affffffb"/>
          <w:b w:val="0"/>
          <w:color w:val="333639" w:themeColor="text2" w:themeTint="E6"/>
          <w:sz w:val="24"/>
          <w:szCs w:val="24"/>
        </w:rPr>
      </w:pPr>
      <w:r w:rsidRPr="00306FBC">
        <w:rPr>
          <w:b/>
          <w:color w:val="333639" w:themeColor="text2" w:themeTint="E6"/>
          <w:sz w:val="24"/>
          <w:szCs w:val="24"/>
        </w:rPr>
        <w:t>Преимущество – территория, удобная для проживания</w:t>
      </w:r>
      <w:r w:rsidR="001025A2">
        <w:rPr>
          <w:b/>
          <w:color w:val="333639" w:themeColor="text2" w:themeTint="E6"/>
          <w:sz w:val="24"/>
          <w:szCs w:val="24"/>
        </w:rPr>
        <w:t>, наличие свободных земельных участков вдоль акватории рек</w:t>
      </w:r>
      <w:r w:rsidRPr="00306FBC">
        <w:rPr>
          <w:b/>
          <w:color w:val="333639" w:themeColor="text2" w:themeTint="E6"/>
          <w:sz w:val="24"/>
          <w:szCs w:val="24"/>
        </w:rPr>
        <w:t>.</w:t>
      </w:r>
      <w:r w:rsidRPr="00306FBC">
        <w:rPr>
          <w:i/>
          <w:color w:val="333639" w:themeColor="text2" w:themeTint="E6"/>
          <w:sz w:val="24"/>
          <w:szCs w:val="24"/>
        </w:rPr>
        <w:t xml:space="preserve"> </w:t>
      </w:r>
      <w:r w:rsidR="004904D2" w:rsidRPr="00306FBC">
        <w:rPr>
          <w:color w:val="333639" w:themeColor="text2" w:themeTint="E6"/>
          <w:sz w:val="24"/>
          <w:szCs w:val="24"/>
        </w:rPr>
        <w:t xml:space="preserve">Район должен развиваться в современных трендах, максимально комфортных и удобных для проживания. </w:t>
      </w:r>
      <w:r w:rsidR="00BC7C95">
        <w:rPr>
          <w:color w:val="333639" w:themeColor="text2" w:themeTint="E6"/>
          <w:sz w:val="24"/>
          <w:szCs w:val="24"/>
        </w:rPr>
        <w:t xml:space="preserve">Создание </w:t>
      </w:r>
      <w:r w:rsidR="001025A2">
        <w:rPr>
          <w:color w:val="333639" w:themeColor="text2" w:themeTint="E6"/>
          <w:sz w:val="24"/>
          <w:szCs w:val="24"/>
        </w:rPr>
        <w:t xml:space="preserve">привлекательных условий для жизни и наличие свободных земельных участков, расположенных недалеко от водных акваторий, дает дополнительные преимущества с точки зрения возможного перемещения </w:t>
      </w:r>
      <w:r w:rsidR="00385EB4" w:rsidRPr="00306FBC">
        <w:rPr>
          <w:color w:val="333639" w:themeColor="text2" w:themeTint="E6"/>
          <w:sz w:val="24"/>
          <w:szCs w:val="24"/>
        </w:rPr>
        <w:t xml:space="preserve">населения </w:t>
      </w:r>
      <w:r w:rsidR="001025A2">
        <w:rPr>
          <w:color w:val="333639" w:themeColor="text2" w:themeTint="E6"/>
          <w:sz w:val="24"/>
          <w:szCs w:val="24"/>
        </w:rPr>
        <w:t>Набережных Челнов, где возможности развития и расселения вдоль акватории Камы практически исчерпаны,</w:t>
      </w:r>
      <w:r w:rsidR="00385EB4" w:rsidRPr="00306FBC">
        <w:rPr>
          <w:color w:val="333639" w:themeColor="text2" w:themeTint="E6"/>
          <w:sz w:val="24"/>
          <w:szCs w:val="24"/>
        </w:rPr>
        <w:t xml:space="preserve"> на территорию </w:t>
      </w:r>
      <w:r w:rsidR="001025A2">
        <w:rPr>
          <w:color w:val="333639" w:themeColor="text2" w:themeTint="E6"/>
          <w:sz w:val="24"/>
          <w:szCs w:val="24"/>
        </w:rPr>
        <w:t>Менделеевского муниципального района</w:t>
      </w:r>
      <w:r w:rsidR="00385EB4" w:rsidRPr="00306FBC">
        <w:rPr>
          <w:color w:val="333639" w:themeColor="text2" w:themeTint="E6"/>
          <w:sz w:val="24"/>
          <w:szCs w:val="24"/>
        </w:rPr>
        <w:t>.</w:t>
      </w:r>
    </w:p>
    <w:p w:rsidR="00C743B9" w:rsidRPr="00306FBC" w:rsidRDefault="00C743B9" w:rsidP="0056253B">
      <w:pPr>
        <w:keepNext/>
        <w:spacing w:line="276" w:lineRule="auto"/>
        <w:ind w:firstLine="708"/>
        <w:jc w:val="both"/>
        <w:rPr>
          <w:rFonts w:eastAsia="Times New Roman"/>
          <w:color w:val="333639" w:themeColor="text2" w:themeTint="E6"/>
          <w:sz w:val="24"/>
          <w:szCs w:val="24"/>
        </w:rPr>
      </w:pPr>
      <w:r w:rsidRPr="00306FBC">
        <w:rPr>
          <w:rStyle w:val="affffffb"/>
          <w:color w:val="333639" w:themeColor="text2" w:themeTint="E6"/>
          <w:sz w:val="24"/>
          <w:szCs w:val="24"/>
        </w:rPr>
        <w:t>Т</w:t>
      </w:r>
      <w:r w:rsidR="00385EB4" w:rsidRPr="00306FBC">
        <w:rPr>
          <w:rStyle w:val="affffffb"/>
          <w:color w:val="333639" w:themeColor="text2" w:themeTint="E6"/>
          <w:sz w:val="24"/>
          <w:szCs w:val="24"/>
        </w:rPr>
        <w:t>уристско-рекреационн</w:t>
      </w:r>
      <w:r w:rsidRPr="00306FBC">
        <w:rPr>
          <w:rStyle w:val="affffffb"/>
          <w:color w:val="333639" w:themeColor="text2" w:themeTint="E6"/>
          <w:sz w:val="24"/>
          <w:szCs w:val="24"/>
        </w:rPr>
        <w:t>ые преимущества</w:t>
      </w:r>
      <w:r w:rsidR="00385EB4" w:rsidRPr="00306FBC">
        <w:rPr>
          <w:rStyle w:val="affffffb"/>
          <w:color w:val="333639" w:themeColor="text2" w:themeTint="E6"/>
          <w:sz w:val="24"/>
          <w:szCs w:val="24"/>
        </w:rPr>
        <w:t xml:space="preserve">. </w:t>
      </w:r>
      <w:r w:rsidRPr="00306FBC">
        <w:rPr>
          <w:rFonts w:eastAsia="Times New Roman"/>
          <w:color w:val="333639" w:themeColor="text2" w:themeTint="E6"/>
          <w:sz w:val="24"/>
          <w:szCs w:val="24"/>
        </w:rPr>
        <w:t>Менделеевский район является уникальной территорией в историческом плане в рамках Республики Татарстан и Российской Федерации – это единственный уголок в республике и одно из немногих мест в Российской Федерации, где сохранились свидетельства становления и развития промышленности (а именно, химической промышленности) в 19 веке: исторические факты, промышленные и гражданские здания и сооружения, список выдающихся деятелей, имеющих отношение к развитию промышленного и культурного центра данного региона города Менделеевска (Камашев, Ушковы, Менделеев, Карпов, Шишкин и др.). Кокшанский и Бондюжский химические за-воды, основанные в середине 19 века, своей деятельностью послужили отправной точкой дальнейшего научно-технического и социально-экономического развития края. Передовые позиции в химической промышленности в республике и в России в настоящее время поддерживаются такими предприятиями как ОАО «Химический завод им. Л.Я.Карпова», ООО «Менделеевсказот» с перспективами дальнейшего роста и процветания отрасли и территории района благодаря активным инвестиционным проектам (строящийся завод ООО «Аммоний»). Благодаря исследовательской и научной деятельности Краеведческого музея г. Менделеевск изучается и сохраняется историческое наследие Менеделеевского района, связанное с химической промышленностью и ментальностью русского купечества.</w:t>
      </w:r>
    </w:p>
    <w:p w:rsidR="00244021" w:rsidRPr="00306FBC" w:rsidRDefault="00244021" w:rsidP="0056253B">
      <w:pPr>
        <w:keepNext/>
        <w:suppressAutoHyphens/>
        <w:spacing w:before="0" w:after="0" w:line="276" w:lineRule="auto"/>
        <w:ind w:firstLine="708"/>
        <w:jc w:val="both"/>
        <w:rPr>
          <w:rStyle w:val="affffffb"/>
          <w:b w:val="0"/>
          <w:color w:val="333639" w:themeColor="text2" w:themeTint="E6"/>
          <w:sz w:val="24"/>
          <w:szCs w:val="24"/>
        </w:rPr>
      </w:pPr>
    </w:p>
    <w:p w:rsidR="00001814" w:rsidRPr="00306FBC" w:rsidRDefault="00001814" w:rsidP="0056253B">
      <w:pPr>
        <w:keepNext/>
        <w:suppressAutoHyphens/>
        <w:spacing w:before="0" w:after="0" w:line="276" w:lineRule="auto"/>
        <w:ind w:firstLine="708"/>
        <w:jc w:val="both"/>
        <w:rPr>
          <w:rStyle w:val="affffffb"/>
          <w:color w:val="333639" w:themeColor="text2" w:themeTint="E6"/>
          <w:sz w:val="24"/>
          <w:szCs w:val="24"/>
        </w:rPr>
      </w:pPr>
    </w:p>
    <w:p w:rsidR="00FB16E5" w:rsidRDefault="00FB16E5" w:rsidP="0056253B">
      <w:pPr>
        <w:pStyle w:val="24"/>
        <w:keepLines w:val="0"/>
        <w:numPr>
          <w:ilvl w:val="1"/>
          <w:numId w:val="13"/>
        </w:numPr>
        <w:suppressAutoHyphens/>
        <w:spacing w:before="0" w:after="0" w:line="276" w:lineRule="auto"/>
        <w:rPr>
          <w:rFonts w:asciiTheme="minorHAnsi" w:hAnsiTheme="minorHAnsi"/>
        </w:rPr>
      </w:pPr>
      <w:bookmarkStart w:id="70" w:name="_Toc456953299"/>
      <w:r w:rsidRPr="005B4F51">
        <w:rPr>
          <w:rFonts w:asciiTheme="minorHAnsi" w:hAnsiTheme="minorHAnsi"/>
        </w:rPr>
        <w:t>Ограничения и риски</w:t>
      </w:r>
      <w:bookmarkEnd w:id="70"/>
    </w:p>
    <w:p w:rsidR="0047098F" w:rsidRPr="0047098F" w:rsidRDefault="0047098F" w:rsidP="0056253B">
      <w:pPr>
        <w:keepNext/>
      </w:pPr>
    </w:p>
    <w:p w:rsidR="002D4521" w:rsidRPr="00306FBC" w:rsidRDefault="002D4521" w:rsidP="0056253B">
      <w:pPr>
        <w:keepNext/>
        <w:widowControl w:val="0"/>
        <w:suppressAutoHyphens/>
        <w:autoSpaceDE w:val="0"/>
        <w:autoSpaceDN w:val="0"/>
        <w:adjustRightInd w:val="0"/>
        <w:spacing w:before="0" w:after="0" w:line="276" w:lineRule="auto"/>
        <w:ind w:firstLine="709"/>
        <w:jc w:val="both"/>
        <w:rPr>
          <w:rFonts w:eastAsia="Calibri"/>
          <w:color w:val="333639" w:themeColor="text2" w:themeTint="E6"/>
          <w:sz w:val="24"/>
          <w:szCs w:val="24"/>
          <w:lang w:eastAsia="en-US"/>
        </w:rPr>
      </w:pPr>
      <w:r w:rsidRPr="00306FBC">
        <w:rPr>
          <w:rFonts w:eastAsia="Calibri"/>
          <w:color w:val="333639" w:themeColor="text2" w:themeTint="E6"/>
          <w:sz w:val="24"/>
          <w:szCs w:val="24"/>
          <w:lang w:eastAsia="en-US"/>
        </w:rPr>
        <w:t xml:space="preserve">Был проведен анализ основных проблем и ограничений социально-экономического развития </w:t>
      </w:r>
      <w:r w:rsidR="00F17285" w:rsidRPr="00306FBC">
        <w:rPr>
          <w:rFonts w:eastAsia="Times New Roman"/>
          <w:color w:val="333639" w:themeColor="text2" w:themeTint="E6"/>
          <w:sz w:val="24"/>
          <w:szCs w:val="24"/>
        </w:rPr>
        <w:t>Менделеевского муниципального района</w:t>
      </w:r>
      <w:r w:rsidRPr="00306FBC">
        <w:rPr>
          <w:rFonts w:eastAsia="Calibri"/>
          <w:color w:val="333639" w:themeColor="text2" w:themeTint="E6"/>
          <w:sz w:val="24"/>
          <w:szCs w:val="24"/>
          <w:lang w:eastAsia="en-US"/>
        </w:rPr>
        <w:t xml:space="preserve">. </w:t>
      </w:r>
    </w:p>
    <w:p w:rsidR="005B167D" w:rsidRPr="00306FBC" w:rsidRDefault="005B167D"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Вместе с тем, существенными угрозами конкурентного положения можно считать низкое качество жизни,  ограничения бюджетной сферы, дефицит квалифицированных кадров, высокую маятниковую миграцию, низкий уровень диверсификации экономики, слабую инновационную активность обрабатывающих производств. Совокупное влияние негативных факторов к снижению конкурентоспособности района и требует поиска новых стимулов повышения его инвестиционной привлекательности.</w:t>
      </w:r>
    </w:p>
    <w:p w:rsidR="00D02E34" w:rsidRPr="00306FBC" w:rsidRDefault="00D02E34"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p>
    <w:p w:rsidR="002928CC" w:rsidRPr="00306FBC" w:rsidRDefault="002928C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eastAsia="Calibri"/>
          <w:b/>
          <w:color w:val="333639" w:themeColor="text2" w:themeTint="E6"/>
          <w:sz w:val="24"/>
          <w:szCs w:val="24"/>
          <w:lang w:eastAsia="en-US"/>
        </w:rPr>
        <w:t>Сохранение</w:t>
      </w:r>
      <w:r w:rsidR="00D02E34" w:rsidRPr="00306FBC">
        <w:rPr>
          <w:rFonts w:eastAsia="Calibri"/>
          <w:b/>
          <w:color w:val="333639" w:themeColor="text2" w:themeTint="E6"/>
          <w:sz w:val="24"/>
          <w:szCs w:val="24"/>
          <w:lang w:eastAsia="en-US"/>
        </w:rPr>
        <w:t>,</w:t>
      </w:r>
      <w:r w:rsidRPr="00306FBC">
        <w:rPr>
          <w:rFonts w:eastAsia="Calibri"/>
          <w:b/>
          <w:color w:val="333639" w:themeColor="text2" w:themeTint="E6"/>
          <w:sz w:val="24"/>
          <w:szCs w:val="24"/>
          <w:lang w:eastAsia="en-US"/>
        </w:rPr>
        <w:t xml:space="preserve"> развитие </w:t>
      </w:r>
      <w:r w:rsidR="00D02E34" w:rsidRPr="00306FBC">
        <w:rPr>
          <w:rFonts w:eastAsia="Calibri"/>
          <w:b/>
          <w:color w:val="333639" w:themeColor="text2" w:themeTint="E6"/>
          <w:sz w:val="24"/>
          <w:szCs w:val="24"/>
          <w:lang w:eastAsia="en-US"/>
        </w:rPr>
        <w:t xml:space="preserve">и активизация </w:t>
      </w:r>
      <w:r w:rsidRPr="00306FBC">
        <w:rPr>
          <w:rFonts w:eastAsia="Calibri"/>
          <w:b/>
          <w:color w:val="333639" w:themeColor="text2" w:themeTint="E6"/>
          <w:sz w:val="24"/>
          <w:szCs w:val="24"/>
          <w:lang w:eastAsia="en-US"/>
        </w:rPr>
        <w:t xml:space="preserve">человеческого капитала. </w:t>
      </w:r>
      <w:r w:rsidRPr="00306FBC">
        <w:rPr>
          <w:rFonts w:cs="Calibri"/>
          <w:color w:val="333639" w:themeColor="text2" w:themeTint="E6"/>
          <w:sz w:val="24"/>
          <w:szCs w:val="24"/>
        </w:rPr>
        <w:t>Ключевые ограничения и риски:</w:t>
      </w:r>
    </w:p>
    <w:p w:rsidR="002928CC" w:rsidRPr="00306FBC" w:rsidRDefault="00CE4370"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демографические проблемы и ограничения, связанные с трудовыми ресурсами (</w:t>
      </w:r>
      <w:r w:rsidR="001A3A50" w:rsidRPr="00306FBC">
        <w:rPr>
          <w:rFonts w:cs="Calibri"/>
          <w:color w:val="333639" w:themeColor="text2" w:themeTint="E6"/>
          <w:sz w:val="24"/>
          <w:szCs w:val="24"/>
        </w:rPr>
        <w:t>естественная убыль населения;</w:t>
      </w:r>
      <w:r w:rsidRPr="00306FBC">
        <w:rPr>
          <w:rFonts w:cs="Calibri"/>
          <w:color w:val="333639" w:themeColor="text2" w:themeTint="E6"/>
          <w:sz w:val="24"/>
          <w:szCs w:val="24"/>
        </w:rPr>
        <w:t xml:space="preserve"> </w:t>
      </w:r>
      <w:r w:rsidR="002928CC" w:rsidRPr="00306FBC">
        <w:rPr>
          <w:rFonts w:cs="Calibri"/>
          <w:color w:val="333639" w:themeColor="text2" w:themeTint="E6"/>
          <w:sz w:val="24"/>
          <w:szCs w:val="24"/>
        </w:rPr>
        <w:t>«старение» населения;</w:t>
      </w:r>
      <w:r w:rsidRPr="00306FBC">
        <w:rPr>
          <w:rFonts w:cs="Calibri"/>
          <w:color w:val="333639" w:themeColor="text2" w:themeTint="E6"/>
          <w:sz w:val="24"/>
          <w:szCs w:val="24"/>
        </w:rPr>
        <w:t xml:space="preserve"> </w:t>
      </w:r>
      <w:r w:rsidR="00871BC3" w:rsidRPr="00306FBC">
        <w:rPr>
          <w:rFonts w:cs="Calibri"/>
          <w:color w:val="333639" w:themeColor="text2" w:themeTint="E6"/>
          <w:sz w:val="24"/>
          <w:szCs w:val="24"/>
        </w:rPr>
        <w:t xml:space="preserve">отток молодежи, </w:t>
      </w:r>
      <w:r w:rsidR="002928CC" w:rsidRPr="00306FBC">
        <w:rPr>
          <w:rFonts w:cs="Calibri"/>
          <w:color w:val="333639" w:themeColor="text2" w:themeTint="E6"/>
          <w:sz w:val="24"/>
          <w:szCs w:val="24"/>
        </w:rPr>
        <w:t xml:space="preserve">сокращение </w:t>
      </w:r>
      <w:r w:rsidR="00001814" w:rsidRPr="00306FBC">
        <w:rPr>
          <w:rFonts w:cs="Calibri"/>
          <w:color w:val="333639" w:themeColor="text2" w:themeTint="E6"/>
          <w:sz w:val="24"/>
          <w:szCs w:val="24"/>
        </w:rPr>
        <w:t>численности молодежи</w:t>
      </w:r>
      <w:r w:rsidR="002928CC" w:rsidRPr="00306FBC">
        <w:rPr>
          <w:rFonts w:cs="Calibri"/>
          <w:color w:val="333639" w:themeColor="text2" w:themeTint="E6"/>
          <w:sz w:val="24"/>
          <w:szCs w:val="24"/>
        </w:rPr>
        <w:t>;</w:t>
      </w:r>
      <w:r w:rsidRPr="00306FBC">
        <w:rPr>
          <w:rFonts w:cs="Calibri"/>
          <w:color w:val="333639" w:themeColor="text2" w:themeTint="E6"/>
          <w:sz w:val="24"/>
          <w:szCs w:val="24"/>
        </w:rPr>
        <w:t xml:space="preserve"> </w:t>
      </w:r>
      <w:r w:rsidR="00001814" w:rsidRPr="00306FBC">
        <w:rPr>
          <w:color w:val="333639" w:themeColor="text2" w:themeTint="E6"/>
          <w:sz w:val="24"/>
          <w:szCs w:val="24"/>
        </w:rPr>
        <w:t>отток высококвалифицированных кадров;</w:t>
      </w:r>
      <w:r w:rsidRPr="00306FBC">
        <w:rPr>
          <w:color w:val="333639" w:themeColor="text2" w:themeTint="E6"/>
          <w:sz w:val="24"/>
          <w:szCs w:val="24"/>
        </w:rPr>
        <w:t xml:space="preserve"> </w:t>
      </w:r>
      <w:r w:rsidR="00001814" w:rsidRPr="00306FBC">
        <w:rPr>
          <w:color w:val="333639" w:themeColor="text2" w:themeTint="E6"/>
          <w:sz w:val="24"/>
          <w:szCs w:val="24"/>
        </w:rPr>
        <w:t>недостаточная обеспеченность кадрами ряда приоритетных специальностей;</w:t>
      </w:r>
      <w:r w:rsidRPr="00306FBC">
        <w:rPr>
          <w:color w:val="333639" w:themeColor="text2" w:themeTint="E6"/>
          <w:sz w:val="24"/>
          <w:szCs w:val="24"/>
        </w:rPr>
        <w:t xml:space="preserve"> </w:t>
      </w:r>
      <w:r w:rsidR="002928CC" w:rsidRPr="00306FBC">
        <w:rPr>
          <w:rFonts w:cs="Calibri"/>
          <w:color w:val="333639" w:themeColor="text2" w:themeTint="E6"/>
          <w:sz w:val="24"/>
          <w:szCs w:val="24"/>
        </w:rPr>
        <w:t>рост нагрузки на трудоспособное население;</w:t>
      </w:r>
      <w:r w:rsidR="008726B4" w:rsidRPr="00306FBC">
        <w:rPr>
          <w:rFonts w:cs="Times New Roman"/>
          <w:color w:val="333639" w:themeColor="text2" w:themeTint="E6"/>
          <w:sz w:val="24"/>
          <w:szCs w:val="24"/>
        </w:rPr>
        <w:t xml:space="preserve"> </w:t>
      </w:r>
      <w:r w:rsidRPr="00306FBC">
        <w:rPr>
          <w:rFonts w:cs="Times New Roman"/>
          <w:color w:val="333639" w:themeColor="text2" w:themeTint="E6"/>
          <w:sz w:val="24"/>
          <w:szCs w:val="24"/>
        </w:rPr>
        <w:t>п</w:t>
      </w:r>
      <w:r w:rsidR="008726B4" w:rsidRPr="00306FBC">
        <w:rPr>
          <w:rFonts w:cs="Times New Roman"/>
          <w:color w:val="333639" w:themeColor="text2" w:themeTint="E6"/>
          <w:sz w:val="24"/>
          <w:szCs w:val="24"/>
        </w:rPr>
        <w:t>роблемы интеграции мигрантов;</w:t>
      </w:r>
      <w:r w:rsidRPr="00306FBC">
        <w:rPr>
          <w:rFonts w:cs="Times New Roman"/>
          <w:color w:val="333639" w:themeColor="text2" w:themeTint="E6"/>
          <w:sz w:val="24"/>
          <w:szCs w:val="24"/>
        </w:rPr>
        <w:t xml:space="preserve"> </w:t>
      </w:r>
      <w:r w:rsidR="002928CC" w:rsidRPr="00306FBC">
        <w:rPr>
          <w:rFonts w:cs="Calibri"/>
          <w:color w:val="333639" w:themeColor="text2" w:themeTint="E6"/>
          <w:sz w:val="24"/>
          <w:szCs w:val="24"/>
        </w:rPr>
        <w:t xml:space="preserve">противоречие между стремлением удержать население </w:t>
      </w:r>
      <w:r w:rsidR="00001814" w:rsidRPr="00306FBC">
        <w:rPr>
          <w:rFonts w:cs="Calibri"/>
          <w:color w:val="333639" w:themeColor="text2" w:themeTint="E6"/>
          <w:sz w:val="24"/>
          <w:szCs w:val="24"/>
        </w:rPr>
        <w:t xml:space="preserve">на территории </w:t>
      </w:r>
      <w:r w:rsidR="00F17285" w:rsidRPr="00306FBC">
        <w:rPr>
          <w:rFonts w:cs="Calibri"/>
          <w:color w:val="333639" w:themeColor="text2" w:themeTint="E6"/>
          <w:sz w:val="24"/>
          <w:szCs w:val="24"/>
        </w:rPr>
        <w:t>ММР</w:t>
      </w:r>
      <w:r w:rsidR="002928CC" w:rsidRPr="00306FBC">
        <w:rPr>
          <w:rFonts w:cs="Calibri"/>
          <w:color w:val="333639" w:themeColor="text2" w:themeTint="E6"/>
          <w:sz w:val="24"/>
          <w:szCs w:val="24"/>
        </w:rPr>
        <w:t xml:space="preserve"> и объективной необходимостью в усилении мобильности населения в целях более полной реализации человеческого потенциала;</w:t>
      </w:r>
      <w:r w:rsidRPr="00306FBC">
        <w:rPr>
          <w:rFonts w:cs="Calibri"/>
          <w:color w:val="333639" w:themeColor="text2" w:themeTint="E6"/>
          <w:sz w:val="24"/>
          <w:szCs w:val="24"/>
        </w:rPr>
        <w:t xml:space="preserve"> </w:t>
      </w:r>
      <w:r w:rsidR="00001814" w:rsidRPr="00306FBC">
        <w:rPr>
          <w:rFonts w:cs="Calibri"/>
          <w:color w:val="333639" w:themeColor="text2" w:themeTint="E6"/>
          <w:sz w:val="24"/>
          <w:szCs w:val="24"/>
        </w:rPr>
        <w:t>противоречия</w:t>
      </w:r>
      <w:r w:rsidRPr="00306FBC">
        <w:rPr>
          <w:rFonts w:cs="Calibri"/>
          <w:color w:val="333639" w:themeColor="text2" w:themeTint="E6"/>
          <w:sz w:val="24"/>
          <w:szCs w:val="24"/>
        </w:rPr>
        <w:t xml:space="preserve"> расселением и обеспеченностью трудовыми ресурсами, вызванные близостью с </w:t>
      </w:r>
      <w:r w:rsidR="00F17285" w:rsidRPr="00306FBC">
        <w:rPr>
          <w:rFonts w:cs="Calibri"/>
          <w:color w:val="333639" w:themeColor="text2" w:themeTint="E6"/>
          <w:sz w:val="24"/>
          <w:szCs w:val="24"/>
        </w:rPr>
        <w:t>крупными городами Набережные Челны, Нижнекамск, Елабуга и ОЭЗ «Алабуга»</w:t>
      </w:r>
      <w:r w:rsidRPr="00306FBC">
        <w:rPr>
          <w:rFonts w:cs="Calibri"/>
          <w:color w:val="333639" w:themeColor="text2" w:themeTint="E6"/>
          <w:sz w:val="24"/>
          <w:szCs w:val="24"/>
        </w:rPr>
        <w:t>)</w:t>
      </w:r>
    </w:p>
    <w:p w:rsidR="00001814" w:rsidRPr="00306FBC" w:rsidRDefault="00001814"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низкий уровень развития социальной инфраструктуры</w:t>
      </w:r>
      <w:r w:rsidR="00CE4370" w:rsidRPr="00306FBC">
        <w:rPr>
          <w:color w:val="333639" w:themeColor="text2" w:themeTint="E6"/>
          <w:sz w:val="24"/>
          <w:szCs w:val="24"/>
        </w:rPr>
        <w:t xml:space="preserve"> (устаревшая социальная инфраструктура (оборудование, помещения);</w:t>
      </w:r>
    </w:p>
    <w:p w:rsidR="00001814" w:rsidRPr="00306FBC" w:rsidRDefault="00CE4370" w:rsidP="0056253B">
      <w:pPr>
        <w:keepNext/>
        <w:widowControl w:val="0"/>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несоответствие качества услуг системы образования современным запросам (</w:t>
      </w:r>
      <w:r w:rsidRPr="00306FBC">
        <w:rPr>
          <w:rFonts w:cs="Times New Roman"/>
          <w:color w:val="333639" w:themeColor="text2" w:themeTint="E6"/>
          <w:sz w:val="24"/>
          <w:szCs w:val="24"/>
        </w:rPr>
        <w:t xml:space="preserve">недостаточная связь (профилизация) между школами и Вузами; </w:t>
      </w:r>
      <w:r w:rsidR="00001814" w:rsidRPr="00306FBC">
        <w:rPr>
          <w:color w:val="333639" w:themeColor="text2" w:themeTint="E6"/>
          <w:sz w:val="24"/>
          <w:szCs w:val="24"/>
        </w:rPr>
        <w:t>недостаточное количество образовательных учреждений (ОШ и ДОУ);</w:t>
      </w:r>
      <w:r w:rsidRPr="00306FBC">
        <w:rPr>
          <w:color w:val="333639" w:themeColor="text2" w:themeTint="E6"/>
          <w:sz w:val="24"/>
          <w:szCs w:val="24"/>
        </w:rPr>
        <w:t xml:space="preserve"> </w:t>
      </w:r>
      <w:r w:rsidR="00001814" w:rsidRPr="00306FBC">
        <w:rPr>
          <w:color w:val="333639" w:themeColor="text2" w:themeTint="E6"/>
          <w:sz w:val="24"/>
          <w:szCs w:val="24"/>
        </w:rPr>
        <w:t>недостаточно развитая система дополнительного образования и профессиональной переподготовки</w:t>
      </w:r>
      <w:r w:rsidRPr="00306FBC">
        <w:rPr>
          <w:color w:val="333639" w:themeColor="text2" w:themeTint="E6"/>
          <w:sz w:val="24"/>
          <w:szCs w:val="24"/>
        </w:rPr>
        <w:t>);</w:t>
      </w:r>
    </w:p>
    <w:p w:rsidR="00CE4370" w:rsidRPr="00306FBC" w:rsidRDefault="00CE4370" w:rsidP="0056253B">
      <w:pPr>
        <w:keepNext/>
        <w:widowControl w:val="0"/>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неразвитость креативной среды и творческих пространств;</w:t>
      </w:r>
    </w:p>
    <w:p w:rsidR="00001814" w:rsidRPr="00306FBC" w:rsidRDefault="00001814"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недостаточно высокое качество услуг здравоохранения</w:t>
      </w:r>
      <w:r w:rsidR="00CE4370" w:rsidRPr="00306FBC">
        <w:rPr>
          <w:color w:val="333639" w:themeColor="text2" w:themeTint="E6"/>
          <w:sz w:val="24"/>
          <w:szCs w:val="24"/>
        </w:rPr>
        <w:t xml:space="preserve"> и высокая заболеваемость по ряду направлений</w:t>
      </w:r>
      <w:r w:rsidRPr="00306FBC">
        <w:rPr>
          <w:color w:val="333639" w:themeColor="text2" w:themeTint="E6"/>
          <w:sz w:val="24"/>
          <w:szCs w:val="24"/>
        </w:rPr>
        <w:t>;</w:t>
      </w:r>
    </w:p>
    <w:p w:rsidR="00CE4370" w:rsidRPr="00306FBC" w:rsidRDefault="00CE4370"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низкая обеспеченность спортивными учреждениями</w:t>
      </w:r>
    </w:p>
    <w:p w:rsidR="00001814" w:rsidRPr="00306FBC" w:rsidRDefault="00001814"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отсутствие практики предоставления молодым специалистам ведомственного жилья;</w:t>
      </w:r>
    </w:p>
    <w:p w:rsidR="00001814" w:rsidRPr="00306FBC" w:rsidRDefault="00CE4370" w:rsidP="0056253B">
      <w:pPr>
        <w:keepNext/>
        <w:widowControl w:val="0"/>
        <w:suppressAutoHyphens/>
        <w:spacing w:before="0" w:after="0" w:line="276" w:lineRule="auto"/>
        <w:ind w:firstLine="709"/>
        <w:jc w:val="both"/>
        <w:rPr>
          <w:color w:val="333639" w:themeColor="text2" w:themeTint="E6"/>
          <w:sz w:val="24"/>
          <w:szCs w:val="24"/>
        </w:rPr>
      </w:pPr>
      <w:r w:rsidRPr="00306FBC">
        <w:rPr>
          <w:rFonts w:cs="Times New Roman"/>
          <w:color w:val="333639" w:themeColor="text2" w:themeTint="E6"/>
          <w:sz w:val="24"/>
          <w:szCs w:val="24"/>
        </w:rPr>
        <w:t>недостаточная активность членов местного сообщества (</w:t>
      </w:r>
      <w:r w:rsidR="00001814" w:rsidRPr="00306FBC">
        <w:rPr>
          <w:color w:val="333639" w:themeColor="text2" w:themeTint="E6"/>
          <w:sz w:val="24"/>
          <w:szCs w:val="24"/>
        </w:rPr>
        <w:t>неразвитость институтов гражданского общества;</w:t>
      </w:r>
      <w:r w:rsidRPr="00306FBC">
        <w:rPr>
          <w:color w:val="333639" w:themeColor="text2" w:themeTint="E6"/>
          <w:sz w:val="24"/>
          <w:szCs w:val="24"/>
        </w:rPr>
        <w:t xml:space="preserve"> </w:t>
      </w:r>
      <w:r w:rsidR="00001814" w:rsidRPr="00306FBC">
        <w:rPr>
          <w:color w:val="333639" w:themeColor="text2" w:themeTint="E6"/>
          <w:sz w:val="24"/>
          <w:szCs w:val="24"/>
        </w:rPr>
        <w:t xml:space="preserve">низкая вовлеченность молодежи в активную общественную деятельность, недостаток молодежных инициатив; </w:t>
      </w:r>
      <w:r w:rsidR="008726B4" w:rsidRPr="00306FBC">
        <w:rPr>
          <w:rFonts w:cs="Times New Roman"/>
          <w:color w:val="333639" w:themeColor="text2" w:themeTint="E6"/>
          <w:sz w:val="24"/>
          <w:szCs w:val="24"/>
        </w:rPr>
        <w:t>недостаточная вовлеченность людей с активной жизненной позицией в систему принятия решений по развитию территории;</w:t>
      </w:r>
      <w:r w:rsidR="0085263A" w:rsidRPr="00306FBC">
        <w:rPr>
          <w:rFonts w:cs="Times New Roman"/>
          <w:color w:val="333639" w:themeColor="text2" w:themeTint="E6"/>
          <w:sz w:val="24"/>
          <w:szCs w:val="24"/>
        </w:rPr>
        <w:t xml:space="preserve"> </w:t>
      </w:r>
      <w:r w:rsidR="00C22718" w:rsidRPr="00306FBC">
        <w:rPr>
          <w:color w:val="333639" w:themeColor="text2" w:themeTint="E6"/>
          <w:sz w:val="24"/>
          <w:szCs w:val="24"/>
        </w:rPr>
        <w:t>низкая вовлеченность населения в решение вопросов местного сообщества и реализацию инициатив по развитию территории</w:t>
      </w:r>
      <w:r w:rsidRPr="00306FBC">
        <w:rPr>
          <w:color w:val="333639" w:themeColor="text2" w:themeTint="E6"/>
          <w:sz w:val="24"/>
          <w:szCs w:val="24"/>
        </w:rPr>
        <w:t>)</w:t>
      </w:r>
      <w:r w:rsidR="00C22718" w:rsidRPr="00306FBC">
        <w:rPr>
          <w:color w:val="333639" w:themeColor="text2" w:themeTint="E6"/>
          <w:sz w:val="24"/>
          <w:szCs w:val="24"/>
        </w:rPr>
        <w:t>.</w:t>
      </w:r>
    </w:p>
    <w:p w:rsidR="00CE4370" w:rsidRPr="00306FBC" w:rsidRDefault="00CE4370" w:rsidP="0056253B">
      <w:pPr>
        <w:keepNext/>
        <w:widowControl w:val="0"/>
        <w:suppressAutoHyphens/>
        <w:spacing w:before="0" w:after="0" w:line="276" w:lineRule="auto"/>
        <w:ind w:firstLine="709"/>
        <w:jc w:val="both"/>
        <w:rPr>
          <w:rFonts w:cs="Calibri"/>
          <w:color w:val="333639" w:themeColor="text2" w:themeTint="E6"/>
          <w:sz w:val="24"/>
          <w:szCs w:val="24"/>
        </w:rPr>
      </w:pPr>
    </w:p>
    <w:p w:rsidR="005B167D" w:rsidRPr="00306FBC" w:rsidRDefault="00C22718" w:rsidP="0056253B">
      <w:pPr>
        <w:keepNext/>
        <w:widowControl w:val="0"/>
        <w:suppressAutoHyphens/>
        <w:autoSpaceDE w:val="0"/>
        <w:autoSpaceDN w:val="0"/>
        <w:adjustRightInd w:val="0"/>
        <w:spacing w:before="0" w:after="0" w:line="276" w:lineRule="auto"/>
        <w:ind w:firstLine="709"/>
        <w:jc w:val="both"/>
        <w:rPr>
          <w:rFonts w:eastAsia="Calibri"/>
          <w:color w:val="333639" w:themeColor="text2" w:themeTint="E6"/>
          <w:sz w:val="24"/>
          <w:szCs w:val="24"/>
          <w:lang w:eastAsia="en-US"/>
        </w:rPr>
      </w:pPr>
      <w:r w:rsidRPr="00306FBC">
        <w:rPr>
          <w:rFonts w:eastAsia="Calibri"/>
          <w:b/>
          <w:color w:val="333639" w:themeColor="text2" w:themeTint="E6"/>
          <w:sz w:val="24"/>
          <w:szCs w:val="24"/>
          <w:lang w:eastAsia="en-US"/>
        </w:rPr>
        <w:t xml:space="preserve">Сфера экономических отношений. </w:t>
      </w:r>
      <w:r w:rsidRPr="00306FBC">
        <w:rPr>
          <w:rFonts w:eastAsia="Calibri"/>
          <w:color w:val="333639" w:themeColor="text2" w:themeTint="E6"/>
          <w:sz w:val="24"/>
          <w:szCs w:val="24"/>
          <w:lang w:eastAsia="en-US"/>
        </w:rPr>
        <w:t xml:space="preserve">Основными ограничениями </w:t>
      </w:r>
      <w:r w:rsidR="00262C28" w:rsidRPr="00306FBC">
        <w:rPr>
          <w:rFonts w:eastAsia="Calibri"/>
          <w:color w:val="333639" w:themeColor="text2" w:themeTint="E6"/>
          <w:sz w:val="24"/>
          <w:szCs w:val="24"/>
          <w:lang w:eastAsia="en-US"/>
        </w:rPr>
        <w:t>в сфере экономических отношений является:</w:t>
      </w:r>
    </w:p>
    <w:p w:rsidR="00D02E34" w:rsidRPr="00306FBC" w:rsidRDefault="00D02E34" w:rsidP="0056253B">
      <w:pPr>
        <w:keepNext/>
        <w:widowControl w:val="0"/>
        <w:suppressAutoHyphens/>
        <w:spacing w:before="0" w:after="0" w:line="276" w:lineRule="auto"/>
        <w:ind w:firstLine="709"/>
        <w:jc w:val="both"/>
        <w:rPr>
          <w:rFonts w:cs="Times New Roman"/>
          <w:color w:val="333639" w:themeColor="text2" w:themeTint="E6"/>
          <w:sz w:val="24"/>
          <w:szCs w:val="24"/>
          <w:lang w:eastAsia="en-US"/>
        </w:rPr>
      </w:pPr>
      <w:r w:rsidRPr="00306FBC">
        <w:rPr>
          <w:rFonts w:eastAsia="Calibri"/>
          <w:color w:val="333639" w:themeColor="text2" w:themeTint="E6"/>
          <w:sz w:val="24"/>
          <w:szCs w:val="24"/>
          <w:lang w:eastAsia="en-US"/>
        </w:rPr>
        <w:t>Ограничения и риски, связанные с недостаточной диверсифицированностью экономики территории (</w:t>
      </w:r>
      <w:r w:rsidR="00262C28" w:rsidRPr="00306FBC">
        <w:rPr>
          <w:rFonts w:eastAsia="Calibri"/>
          <w:color w:val="333639" w:themeColor="text2" w:themeTint="E6"/>
          <w:sz w:val="24"/>
          <w:szCs w:val="24"/>
          <w:lang w:eastAsia="en-US"/>
        </w:rPr>
        <w:t xml:space="preserve">монопрофильность </w:t>
      </w:r>
      <w:r w:rsidR="00F17285" w:rsidRPr="00306FBC">
        <w:rPr>
          <w:rFonts w:eastAsia="Calibri"/>
          <w:color w:val="333639" w:themeColor="text2" w:themeTint="E6"/>
          <w:sz w:val="24"/>
          <w:szCs w:val="24"/>
          <w:lang w:eastAsia="en-US"/>
        </w:rPr>
        <w:t>Менделеевска</w:t>
      </w:r>
      <w:r w:rsidR="00262C28" w:rsidRPr="00306FBC">
        <w:rPr>
          <w:rFonts w:eastAsia="Calibri"/>
          <w:color w:val="333639" w:themeColor="text2" w:themeTint="E6"/>
          <w:sz w:val="24"/>
          <w:szCs w:val="24"/>
          <w:lang w:eastAsia="en-US"/>
        </w:rPr>
        <w:t>;</w:t>
      </w:r>
      <w:r w:rsidRPr="00306FBC">
        <w:rPr>
          <w:rFonts w:eastAsia="Calibri"/>
          <w:color w:val="333639" w:themeColor="text2" w:themeTint="E6"/>
          <w:sz w:val="24"/>
          <w:szCs w:val="24"/>
          <w:lang w:eastAsia="en-US"/>
        </w:rPr>
        <w:t xml:space="preserve"> </w:t>
      </w:r>
      <w:r w:rsidR="00F17285" w:rsidRPr="00306FBC">
        <w:rPr>
          <w:rFonts w:eastAsia="Calibri"/>
          <w:color w:val="333639" w:themeColor="text2" w:themeTint="E6"/>
          <w:sz w:val="24"/>
          <w:szCs w:val="24"/>
          <w:lang w:eastAsia="en-US"/>
        </w:rPr>
        <w:t>недостаток</w:t>
      </w:r>
      <w:r w:rsidR="00262C28" w:rsidRPr="00306FBC">
        <w:rPr>
          <w:rFonts w:eastAsia="Calibri"/>
          <w:color w:val="333639" w:themeColor="text2" w:themeTint="E6"/>
          <w:sz w:val="24"/>
          <w:szCs w:val="24"/>
          <w:lang w:eastAsia="en-US"/>
        </w:rPr>
        <w:t xml:space="preserve"> новых «прорывных» отраслей и технологий;</w:t>
      </w:r>
      <w:r w:rsidRPr="00306FBC">
        <w:rPr>
          <w:rFonts w:eastAsia="Calibri"/>
          <w:color w:val="333639" w:themeColor="text2" w:themeTint="E6"/>
          <w:sz w:val="24"/>
          <w:szCs w:val="24"/>
          <w:lang w:eastAsia="en-US"/>
        </w:rPr>
        <w:t xml:space="preserve"> </w:t>
      </w:r>
      <w:r w:rsidRPr="00306FBC">
        <w:rPr>
          <w:rFonts w:cs="Times New Roman"/>
          <w:color w:val="333639" w:themeColor="text2" w:themeTint="E6"/>
          <w:sz w:val="24"/>
          <w:szCs w:val="24"/>
        </w:rPr>
        <w:t xml:space="preserve">недостаточное использование механизмов налоговых и других видов стимулирования новых отраслей; наличие устаревших основных фондов и технологий на ключевых промышленных предприятиях); </w:t>
      </w:r>
    </w:p>
    <w:p w:rsidR="00D02E34" w:rsidRPr="00306FBC" w:rsidRDefault="00262C28" w:rsidP="0056253B">
      <w:pPr>
        <w:keepNext/>
        <w:widowControl w:val="0"/>
        <w:suppressAutoHyphens/>
        <w:spacing w:before="0" w:after="0" w:line="276" w:lineRule="auto"/>
        <w:ind w:firstLine="709"/>
        <w:jc w:val="both"/>
        <w:rPr>
          <w:rFonts w:cs="Times New Roman"/>
          <w:color w:val="333639" w:themeColor="text2" w:themeTint="E6"/>
          <w:sz w:val="24"/>
          <w:szCs w:val="24"/>
        </w:rPr>
      </w:pPr>
      <w:r w:rsidRPr="00306FBC">
        <w:rPr>
          <w:rFonts w:eastAsia="Calibri"/>
          <w:color w:val="333639" w:themeColor="text2" w:themeTint="E6"/>
          <w:sz w:val="24"/>
          <w:szCs w:val="24"/>
          <w:lang w:eastAsia="en-US"/>
        </w:rPr>
        <w:t>недостаточно эффективное использование потенциала АПК</w:t>
      </w:r>
      <w:r w:rsidR="00D02E34" w:rsidRPr="00306FBC">
        <w:rPr>
          <w:rFonts w:eastAsia="Calibri"/>
          <w:color w:val="333639" w:themeColor="text2" w:themeTint="E6"/>
          <w:sz w:val="24"/>
          <w:szCs w:val="24"/>
          <w:lang w:eastAsia="en-US"/>
        </w:rPr>
        <w:t xml:space="preserve"> (</w:t>
      </w:r>
      <w:r w:rsidR="004246D2" w:rsidRPr="00306FBC">
        <w:rPr>
          <w:rFonts w:cs="Times New Roman"/>
          <w:color w:val="333639" w:themeColor="text2" w:themeTint="E6"/>
          <w:sz w:val="24"/>
          <w:szCs w:val="24"/>
        </w:rPr>
        <w:t>недостаточная развитость</w:t>
      </w:r>
      <w:r w:rsidR="005B167D" w:rsidRPr="00306FBC">
        <w:rPr>
          <w:rFonts w:cs="Times New Roman"/>
          <w:color w:val="333639" w:themeColor="text2" w:themeTint="E6"/>
          <w:sz w:val="24"/>
          <w:szCs w:val="24"/>
        </w:rPr>
        <w:t xml:space="preserve"> </w:t>
      </w:r>
      <w:r w:rsidR="004246D2" w:rsidRPr="00306FBC">
        <w:rPr>
          <w:rFonts w:cs="Times New Roman"/>
          <w:color w:val="333639" w:themeColor="text2" w:themeTint="E6"/>
          <w:sz w:val="24"/>
          <w:szCs w:val="24"/>
        </w:rPr>
        <w:t>мощностей сельхоз</w:t>
      </w:r>
      <w:r w:rsidR="005B167D" w:rsidRPr="00306FBC">
        <w:rPr>
          <w:rFonts w:cs="Times New Roman"/>
          <w:color w:val="333639" w:themeColor="text2" w:themeTint="E6"/>
          <w:sz w:val="24"/>
          <w:szCs w:val="24"/>
        </w:rPr>
        <w:t>переработки и хранения продукции</w:t>
      </w:r>
      <w:r w:rsidR="004246D2" w:rsidRPr="00306FBC">
        <w:rPr>
          <w:rFonts w:cs="Times New Roman"/>
          <w:color w:val="333639" w:themeColor="text2" w:themeTint="E6"/>
          <w:sz w:val="24"/>
          <w:szCs w:val="24"/>
        </w:rPr>
        <w:t>;</w:t>
      </w:r>
      <w:r w:rsidR="00D02E34" w:rsidRPr="00306FBC">
        <w:rPr>
          <w:rFonts w:cs="Times New Roman"/>
          <w:color w:val="333639" w:themeColor="text2" w:themeTint="E6"/>
          <w:sz w:val="24"/>
          <w:szCs w:val="24"/>
        </w:rPr>
        <w:t xml:space="preserve"> отсутствие бренда </w:t>
      </w:r>
      <w:r w:rsidR="00F17285" w:rsidRPr="00306FBC">
        <w:rPr>
          <w:rFonts w:cs="Times New Roman"/>
          <w:color w:val="333639" w:themeColor="text2" w:themeTint="E6"/>
          <w:sz w:val="24"/>
          <w:szCs w:val="24"/>
        </w:rPr>
        <w:t>Менделеев</w:t>
      </w:r>
      <w:r w:rsidR="00D02E34" w:rsidRPr="00306FBC">
        <w:rPr>
          <w:rFonts w:cs="Times New Roman"/>
          <w:color w:val="333639" w:themeColor="text2" w:themeTint="E6"/>
          <w:sz w:val="24"/>
          <w:szCs w:val="24"/>
        </w:rPr>
        <w:t xml:space="preserve">ской сельскохозяйственной продукции; </w:t>
      </w:r>
      <w:r w:rsidR="00D02E34" w:rsidRPr="00306FBC">
        <w:rPr>
          <w:color w:val="333639" w:themeColor="text2" w:themeTint="E6"/>
          <w:sz w:val="24"/>
          <w:szCs w:val="24"/>
        </w:rPr>
        <w:t>низкий уровень развития малых форм хозяйствований (КФХ и ЛПХ); недостаточная активность деятельности по организация кооперативов; низкий уровень знаний фермеров (нет обучения);</w:t>
      </w:r>
      <w:r w:rsidR="00D02E34" w:rsidRPr="00306FBC">
        <w:rPr>
          <w:rFonts w:cs="Times New Roman"/>
          <w:color w:val="333639" w:themeColor="text2" w:themeTint="E6"/>
          <w:sz w:val="24"/>
          <w:szCs w:val="24"/>
        </w:rPr>
        <w:t xml:space="preserve"> недостаточно оптимальная структура использования земель сельскохозяйственного назначения);</w:t>
      </w:r>
    </w:p>
    <w:p w:rsidR="00D02E34" w:rsidRPr="00306FBC" w:rsidRDefault="00B23992" w:rsidP="0056253B">
      <w:pPr>
        <w:keepNext/>
        <w:widowControl w:val="0"/>
        <w:suppressAutoHyphens/>
        <w:spacing w:before="0" w:after="0" w:line="276" w:lineRule="auto"/>
        <w:ind w:firstLine="709"/>
        <w:jc w:val="both"/>
        <w:rPr>
          <w:rFonts w:cs="Times New Roman"/>
          <w:color w:val="333639" w:themeColor="text2" w:themeTint="E6"/>
          <w:sz w:val="24"/>
          <w:szCs w:val="24"/>
        </w:rPr>
      </w:pPr>
      <w:r w:rsidRPr="00306FBC">
        <w:rPr>
          <w:rFonts w:cs="Times New Roman"/>
          <w:color w:val="333639" w:themeColor="text2" w:themeTint="E6"/>
          <w:sz w:val="24"/>
          <w:szCs w:val="24"/>
        </w:rPr>
        <w:t>недостаточно систематизированная, синхронизированная и последовательная структура взаимодействия ключевых бизнес-игроков и органов власти территории;</w:t>
      </w:r>
    </w:p>
    <w:p w:rsidR="005B167D" w:rsidRPr="00306FBC" w:rsidRDefault="004246D2" w:rsidP="0056253B">
      <w:pPr>
        <w:keepNext/>
        <w:widowControl w:val="0"/>
        <w:suppressAutoHyphens/>
        <w:spacing w:before="0" w:after="0" w:line="276" w:lineRule="auto"/>
        <w:ind w:firstLine="709"/>
        <w:jc w:val="both"/>
        <w:rPr>
          <w:rFonts w:cs="Times New Roman"/>
          <w:color w:val="333639" w:themeColor="text2" w:themeTint="E6"/>
          <w:sz w:val="24"/>
          <w:szCs w:val="24"/>
          <w:lang w:eastAsia="en-US"/>
        </w:rPr>
      </w:pPr>
      <w:r w:rsidRPr="00306FBC">
        <w:rPr>
          <w:rFonts w:cs="Times New Roman"/>
          <w:color w:val="333639" w:themeColor="text2" w:themeTint="E6"/>
          <w:sz w:val="24"/>
          <w:szCs w:val="24"/>
        </w:rPr>
        <w:t>н</w:t>
      </w:r>
      <w:r w:rsidR="005B167D" w:rsidRPr="00306FBC">
        <w:rPr>
          <w:rFonts w:cs="Times New Roman"/>
          <w:color w:val="333639" w:themeColor="text2" w:themeTint="E6"/>
          <w:sz w:val="24"/>
          <w:szCs w:val="24"/>
        </w:rPr>
        <w:t xml:space="preserve">едостаточно </w:t>
      </w:r>
      <w:r w:rsidRPr="00306FBC">
        <w:rPr>
          <w:rFonts w:cs="Times New Roman"/>
          <w:color w:val="333639" w:themeColor="text2" w:themeTint="E6"/>
          <w:sz w:val="24"/>
          <w:szCs w:val="24"/>
        </w:rPr>
        <w:t>доходные</w:t>
      </w:r>
      <w:r w:rsidR="005B167D" w:rsidRPr="00306FBC">
        <w:rPr>
          <w:rFonts w:cs="Times New Roman"/>
          <w:color w:val="333639" w:themeColor="text2" w:themeTint="E6"/>
          <w:sz w:val="24"/>
          <w:szCs w:val="24"/>
        </w:rPr>
        <w:t xml:space="preserve"> виды использования земельного потенциала</w:t>
      </w:r>
      <w:r w:rsidRPr="00306FBC">
        <w:rPr>
          <w:rFonts w:cs="Times New Roman"/>
          <w:color w:val="333639" w:themeColor="text2" w:themeTint="E6"/>
          <w:sz w:val="24"/>
          <w:szCs w:val="24"/>
        </w:rPr>
        <w:t>;</w:t>
      </w:r>
    </w:p>
    <w:p w:rsidR="008726B4" w:rsidRPr="00306FBC" w:rsidRDefault="008726B4" w:rsidP="0056253B">
      <w:pPr>
        <w:keepNext/>
        <w:widowControl w:val="0"/>
        <w:suppressAutoHyphens/>
        <w:spacing w:before="0" w:after="0" w:line="276" w:lineRule="auto"/>
        <w:ind w:firstLine="709"/>
        <w:jc w:val="both"/>
        <w:rPr>
          <w:rFonts w:cs="Times New Roman"/>
          <w:color w:val="333639" w:themeColor="text2" w:themeTint="E6"/>
          <w:sz w:val="24"/>
          <w:szCs w:val="24"/>
        </w:rPr>
      </w:pPr>
      <w:r w:rsidRPr="00306FBC">
        <w:rPr>
          <w:color w:val="333639" w:themeColor="text2" w:themeTint="E6"/>
          <w:sz w:val="24"/>
          <w:szCs w:val="24"/>
        </w:rPr>
        <w:t>недостаточная развитость туризма</w:t>
      </w:r>
      <w:r w:rsidR="00D02E34" w:rsidRPr="00306FBC">
        <w:rPr>
          <w:color w:val="333639" w:themeColor="text2" w:themeTint="E6"/>
          <w:sz w:val="24"/>
          <w:szCs w:val="24"/>
        </w:rPr>
        <w:t xml:space="preserve"> (</w:t>
      </w:r>
      <w:r w:rsidRPr="00306FBC">
        <w:rPr>
          <w:color w:val="333639" w:themeColor="text2" w:themeTint="E6"/>
          <w:sz w:val="24"/>
          <w:szCs w:val="24"/>
        </w:rPr>
        <w:t>с</w:t>
      </w:r>
      <w:r w:rsidR="005B167D" w:rsidRPr="00306FBC">
        <w:rPr>
          <w:color w:val="333639" w:themeColor="text2" w:themeTint="E6"/>
          <w:sz w:val="24"/>
          <w:szCs w:val="24"/>
        </w:rPr>
        <w:t>лабоосвоенные т</w:t>
      </w:r>
      <w:r w:rsidRPr="00306FBC">
        <w:rPr>
          <w:color w:val="333639" w:themeColor="text2" w:themeTint="E6"/>
          <w:sz w:val="24"/>
          <w:szCs w:val="24"/>
        </w:rPr>
        <w:t>ерритории туристской дестинации;</w:t>
      </w:r>
      <w:r w:rsidR="00D02E34" w:rsidRPr="00306FBC">
        <w:rPr>
          <w:color w:val="333639" w:themeColor="text2" w:themeTint="E6"/>
          <w:sz w:val="24"/>
          <w:szCs w:val="24"/>
        </w:rPr>
        <w:t xml:space="preserve"> </w:t>
      </w:r>
      <w:r w:rsidRPr="00306FBC">
        <w:rPr>
          <w:color w:val="333639" w:themeColor="text2" w:themeTint="E6"/>
          <w:sz w:val="24"/>
          <w:szCs w:val="24"/>
        </w:rPr>
        <w:t>о</w:t>
      </w:r>
      <w:r w:rsidR="005B167D" w:rsidRPr="00306FBC">
        <w:rPr>
          <w:color w:val="333639" w:themeColor="text2" w:themeTint="E6"/>
          <w:sz w:val="24"/>
          <w:szCs w:val="24"/>
        </w:rPr>
        <w:t>тсутствие туристической инфраструктуры, особенно в трудно-доступн</w:t>
      </w:r>
      <w:r w:rsidRPr="00306FBC">
        <w:rPr>
          <w:color w:val="333639" w:themeColor="text2" w:themeTint="E6"/>
          <w:sz w:val="24"/>
          <w:szCs w:val="24"/>
        </w:rPr>
        <w:t>ых местах туристской дестинации;</w:t>
      </w:r>
      <w:r w:rsidR="00D02E34" w:rsidRPr="00306FBC">
        <w:rPr>
          <w:color w:val="333639" w:themeColor="text2" w:themeTint="E6"/>
          <w:sz w:val="24"/>
          <w:szCs w:val="24"/>
        </w:rPr>
        <w:t xml:space="preserve"> </w:t>
      </w:r>
      <w:r w:rsidRPr="00306FBC">
        <w:rPr>
          <w:rFonts w:cs="Times New Roman"/>
          <w:color w:val="333639" w:themeColor="text2" w:themeTint="E6"/>
          <w:sz w:val="24"/>
          <w:szCs w:val="24"/>
        </w:rPr>
        <w:t>недостаточное кол-во объектов сервиса, досуга и развлечениЙ;</w:t>
      </w:r>
      <w:r w:rsidR="00D02E34" w:rsidRPr="00306FBC">
        <w:rPr>
          <w:rFonts w:cs="Times New Roman"/>
          <w:color w:val="333639" w:themeColor="text2" w:themeTint="E6"/>
          <w:sz w:val="24"/>
          <w:szCs w:val="24"/>
        </w:rPr>
        <w:t xml:space="preserve"> </w:t>
      </w:r>
      <w:r w:rsidRPr="00306FBC">
        <w:rPr>
          <w:rFonts w:cs="Times New Roman"/>
          <w:color w:val="333639" w:themeColor="text2" w:themeTint="E6"/>
          <w:sz w:val="24"/>
          <w:szCs w:val="24"/>
        </w:rPr>
        <w:t>недостаточность объектов кратковременного пребывания;</w:t>
      </w:r>
      <w:r w:rsidR="00D02E34" w:rsidRPr="00306FBC">
        <w:rPr>
          <w:rFonts w:cs="Times New Roman"/>
          <w:color w:val="333639" w:themeColor="text2" w:themeTint="E6"/>
          <w:sz w:val="24"/>
          <w:szCs w:val="24"/>
        </w:rPr>
        <w:t xml:space="preserve"> </w:t>
      </w:r>
      <w:r w:rsidRPr="00306FBC">
        <w:rPr>
          <w:rFonts w:cs="Times New Roman"/>
          <w:color w:val="333639" w:themeColor="text2" w:themeTint="E6"/>
          <w:sz w:val="24"/>
          <w:szCs w:val="24"/>
        </w:rPr>
        <w:t>недостаточное количество санаторно-курортных объектов, прочих объектов индивидуального и коллективного размещения;</w:t>
      </w:r>
      <w:r w:rsidR="00D02E34" w:rsidRPr="00306FBC">
        <w:rPr>
          <w:rFonts w:cs="Times New Roman"/>
          <w:color w:val="333639" w:themeColor="text2" w:themeTint="E6"/>
          <w:sz w:val="24"/>
          <w:szCs w:val="24"/>
        </w:rPr>
        <w:t xml:space="preserve"> недостаточная популяризация и продвижение туристических продуктов, низкий уровень развития институтов поддержки и развития туризма)</w:t>
      </w:r>
    </w:p>
    <w:p w:rsidR="008726B4" w:rsidRPr="00306FBC" w:rsidRDefault="008726B4" w:rsidP="0056253B">
      <w:pPr>
        <w:keepNext/>
        <w:widowControl w:val="0"/>
        <w:suppressAutoHyphens/>
        <w:spacing w:before="0" w:after="0" w:line="276" w:lineRule="auto"/>
        <w:ind w:left="709"/>
        <w:jc w:val="both"/>
        <w:rPr>
          <w:rFonts w:cs="Times New Roman"/>
          <w:b/>
          <w:color w:val="333639" w:themeColor="text2" w:themeTint="E6"/>
          <w:sz w:val="24"/>
          <w:szCs w:val="24"/>
        </w:rPr>
      </w:pPr>
    </w:p>
    <w:p w:rsidR="008726B4" w:rsidRPr="00306FBC" w:rsidRDefault="008726B4" w:rsidP="0056253B">
      <w:pPr>
        <w:keepNext/>
        <w:widowControl w:val="0"/>
        <w:suppressAutoHyphens/>
        <w:spacing w:before="0" w:after="0" w:line="276" w:lineRule="auto"/>
        <w:ind w:left="709"/>
        <w:jc w:val="both"/>
        <w:rPr>
          <w:rFonts w:cs="Times New Roman"/>
          <w:b/>
          <w:color w:val="333639" w:themeColor="text2" w:themeTint="E6"/>
          <w:sz w:val="24"/>
          <w:szCs w:val="24"/>
        </w:rPr>
      </w:pPr>
      <w:r w:rsidRPr="00306FBC">
        <w:rPr>
          <w:rFonts w:cs="Times New Roman"/>
          <w:b/>
          <w:color w:val="333639" w:themeColor="text2" w:themeTint="E6"/>
          <w:sz w:val="24"/>
          <w:szCs w:val="24"/>
        </w:rPr>
        <w:t>В сфере пространственного развития:</w:t>
      </w:r>
    </w:p>
    <w:p w:rsidR="008726B4" w:rsidRPr="00306FBC" w:rsidRDefault="008726B4" w:rsidP="0056253B">
      <w:pPr>
        <w:keepNext/>
        <w:widowControl w:val="0"/>
        <w:suppressAutoHyphens/>
        <w:spacing w:before="0" w:after="0" w:line="276" w:lineRule="auto"/>
        <w:ind w:firstLine="709"/>
        <w:jc w:val="both"/>
        <w:rPr>
          <w:rFonts w:cs="Times New Roman"/>
          <w:color w:val="333639" w:themeColor="text2" w:themeTint="E6"/>
          <w:sz w:val="24"/>
          <w:szCs w:val="24"/>
          <w:lang w:eastAsia="en-US"/>
        </w:rPr>
      </w:pPr>
      <w:r w:rsidRPr="00306FBC">
        <w:rPr>
          <w:rFonts w:cs="Times New Roman"/>
          <w:color w:val="333639" w:themeColor="text2" w:themeTint="E6"/>
          <w:sz w:val="24"/>
          <w:szCs w:val="24"/>
        </w:rPr>
        <w:t>недостаточное использование транспортно-логистических преимуществ</w:t>
      </w:r>
      <w:r w:rsidR="00F17285" w:rsidRPr="00306FBC">
        <w:rPr>
          <w:rFonts w:cs="Times New Roman"/>
          <w:color w:val="333639" w:themeColor="text2" w:themeTint="E6"/>
          <w:sz w:val="24"/>
          <w:szCs w:val="24"/>
        </w:rPr>
        <w:t>, отсутствие речного грузового и пассажирского сообщения при наличии судоходной реки;</w:t>
      </w:r>
    </w:p>
    <w:p w:rsidR="008726B4" w:rsidRPr="00306FBC" w:rsidRDefault="0085263A" w:rsidP="0056253B">
      <w:pPr>
        <w:keepNext/>
        <w:widowControl w:val="0"/>
        <w:suppressAutoHyphens/>
        <w:spacing w:before="0" w:after="0" w:line="276" w:lineRule="auto"/>
        <w:ind w:firstLine="709"/>
        <w:jc w:val="both"/>
        <w:rPr>
          <w:color w:val="333639" w:themeColor="text2" w:themeTint="E6"/>
          <w:sz w:val="24"/>
          <w:szCs w:val="24"/>
        </w:rPr>
      </w:pPr>
      <w:r w:rsidRPr="00306FBC">
        <w:rPr>
          <w:rFonts w:cs="Times New Roman"/>
          <w:color w:val="333639" w:themeColor="text2" w:themeTint="E6"/>
          <w:sz w:val="24"/>
          <w:szCs w:val="24"/>
        </w:rPr>
        <w:t>недостаточно эффективное использование земельных ресурсов (</w:t>
      </w:r>
      <w:r w:rsidR="008726B4" w:rsidRPr="00306FBC">
        <w:rPr>
          <w:rFonts w:cs="Times New Roman"/>
          <w:color w:val="333639" w:themeColor="text2" w:themeTint="E6"/>
          <w:sz w:val="24"/>
          <w:szCs w:val="24"/>
        </w:rPr>
        <w:t>снижение спроса на земельные участки;</w:t>
      </w:r>
      <w:r w:rsidRPr="00306FBC">
        <w:rPr>
          <w:rFonts w:cs="Times New Roman"/>
          <w:color w:val="333639" w:themeColor="text2" w:themeTint="E6"/>
          <w:sz w:val="24"/>
          <w:szCs w:val="24"/>
        </w:rPr>
        <w:t xml:space="preserve"> </w:t>
      </w:r>
      <w:r w:rsidR="008726B4" w:rsidRPr="00306FBC">
        <w:rPr>
          <w:color w:val="333639" w:themeColor="text2" w:themeTint="E6"/>
          <w:sz w:val="24"/>
          <w:szCs w:val="24"/>
        </w:rPr>
        <w:t>наличие значительных площадей неосвоенной территории</w:t>
      </w:r>
      <w:r w:rsidRPr="00306FBC">
        <w:rPr>
          <w:color w:val="333639" w:themeColor="text2" w:themeTint="E6"/>
          <w:sz w:val="24"/>
          <w:szCs w:val="24"/>
        </w:rPr>
        <w:t>)</w:t>
      </w:r>
      <w:r w:rsidR="008726B4" w:rsidRPr="00306FBC">
        <w:rPr>
          <w:color w:val="333639" w:themeColor="text2" w:themeTint="E6"/>
          <w:sz w:val="24"/>
          <w:szCs w:val="24"/>
        </w:rPr>
        <w:t>;</w:t>
      </w:r>
    </w:p>
    <w:p w:rsidR="009D1A6D" w:rsidRPr="00306FBC" w:rsidRDefault="009D1A6D" w:rsidP="0056253B">
      <w:pPr>
        <w:keepNext/>
        <w:widowControl w:val="0"/>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экологические риски;</w:t>
      </w:r>
    </w:p>
    <w:p w:rsidR="0085263A" w:rsidRPr="00306FBC" w:rsidRDefault="0085263A"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недостаточный уровень развития ЖКХ и качества оказания жилищно-коммунальных услуг (неэффективная тарифная политика в области ЖКХ,  рост задолженности за услуги ЖКХ;; значительная доля аварийного жилья; износ сетей, отсутствие средств на модернизацию сетей и оборудования; </w:t>
      </w:r>
      <w:r w:rsidR="0061715E" w:rsidRPr="00306FBC">
        <w:rPr>
          <w:color w:val="333639" w:themeColor="text2" w:themeTint="E6"/>
          <w:sz w:val="24"/>
          <w:szCs w:val="24"/>
        </w:rPr>
        <w:t>в</w:t>
      </w:r>
      <w:r w:rsidRPr="00306FBC">
        <w:rPr>
          <w:color w:val="333639" w:themeColor="text2" w:themeTint="E6"/>
          <w:sz w:val="24"/>
          <w:szCs w:val="24"/>
        </w:rPr>
        <w:t>ысокая энергоемкость основных производственных технологий; низкая квалификация и укомплектованность кадров в сфере ЖКХ; наличие бесхозных сетей; низкое качество воды (жесткость, физически</w:t>
      </w:r>
      <w:r w:rsidR="0061715E" w:rsidRPr="00306FBC">
        <w:rPr>
          <w:color w:val="333639" w:themeColor="text2" w:themeTint="E6"/>
          <w:sz w:val="24"/>
          <w:szCs w:val="24"/>
        </w:rPr>
        <w:t>е свойства, лицензирование)</w:t>
      </w:r>
      <w:r w:rsidRPr="00306FBC">
        <w:rPr>
          <w:color w:val="333639" w:themeColor="text2" w:themeTint="E6"/>
          <w:sz w:val="24"/>
          <w:szCs w:val="24"/>
        </w:rPr>
        <w:t>);</w:t>
      </w:r>
    </w:p>
    <w:p w:rsidR="00D02E34" w:rsidRPr="00306FBC" w:rsidRDefault="00D02E34" w:rsidP="0056253B">
      <w:pPr>
        <w:keepNext/>
        <w:suppressAutoHyphens/>
        <w:spacing w:before="0" w:after="0" w:line="276" w:lineRule="auto"/>
        <w:ind w:firstLine="709"/>
        <w:jc w:val="both"/>
        <w:rPr>
          <w:color w:val="333639" w:themeColor="text2" w:themeTint="E6"/>
          <w:sz w:val="24"/>
          <w:szCs w:val="24"/>
        </w:rPr>
      </w:pPr>
      <w:r w:rsidRPr="00306FBC">
        <w:rPr>
          <w:rFonts w:cs="Times New Roman"/>
          <w:color w:val="333639" w:themeColor="text2" w:themeTint="E6"/>
          <w:sz w:val="24"/>
          <w:szCs w:val="24"/>
        </w:rPr>
        <w:t>жилищные проблемы (нехватка бюджетного жилья, недостаточность комфортного жилья, о</w:t>
      </w:r>
      <w:r w:rsidRPr="00306FBC">
        <w:rPr>
          <w:color w:val="333639" w:themeColor="text2" w:themeTint="E6"/>
          <w:sz w:val="24"/>
          <w:szCs w:val="24"/>
        </w:rPr>
        <w:t>тсутствие инженерной инфраструктуры на  земельных участках, предоставляемых многодетным семьям)</w:t>
      </w:r>
    </w:p>
    <w:p w:rsidR="0085263A" w:rsidRPr="00306FBC" w:rsidRDefault="0085263A"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недостаточное количество, слабая обустроенность и низкая привлекательность общественных пространств (отсутствие тематических парков, дефицит благоустроенных детских площадок во дворах домов; необходимость ландшафтного планирования; </w:t>
      </w:r>
      <w:r w:rsidR="00CE4370" w:rsidRPr="00306FBC">
        <w:rPr>
          <w:color w:val="333639" w:themeColor="text2" w:themeTint="E6"/>
          <w:sz w:val="24"/>
          <w:szCs w:val="24"/>
        </w:rPr>
        <w:t>и т.д.)</w:t>
      </w:r>
    </w:p>
    <w:p w:rsidR="0085263A" w:rsidRPr="00306FBC" w:rsidRDefault="00CE4370"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недостаточное развитие д</w:t>
      </w:r>
      <w:r w:rsidR="0085263A" w:rsidRPr="00306FBC">
        <w:rPr>
          <w:color w:val="333639" w:themeColor="text2" w:themeTint="E6"/>
          <w:sz w:val="24"/>
          <w:szCs w:val="24"/>
        </w:rPr>
        <w:t>орожно-транспортн</w:t>
      </w:r>
      <w:r w:rsidRPr="00306FBC">
        <w:rPr>
          <w:color w:val="333639" w:themeColor="text2" w:themeTint="E6"/>
          <w:sz w:val="24"/>
          <w:szCs w:val="24"/>
        </w:rPr>
        <w:t>ой</w:t>
      </w:r>
      <w:r w:rsidR="0085263A" w:rsidRPr="00306FBC">
        <w:rPr>
          <w:color w:val="333639" w:themeColor="text2" w:themeTint="E6"/>
          <w:sz w:val="24"/>
          <w:szCs w:val="24"/>
        </w:rPr>
        <w:t xml:space="preserve"> инфраструктур</w:t>
      </w:r>
      <w:r w:rsidRPr="00306FBC">
        <w:rPr>
          <w:color w:val="333639" w:themeColor="text2" w:themeTint="E6"/>
          <w:sz w:val="24"/>
          <w:szCs w:val="24"/>
        </w:rPr>
        <w:t>ы (н</w:t>
      </w:r>
      <w:r w:rsidR="0085263A" w:rsidRPr="00306FBC">
        <w:rPr>
          <w:color w:val="333639" w:themeColor="text2" w:themeTint="E6"/>
          <w:sz w:val="24"/>
          <w:szCs w:val="24"/>
        </w:rPr>
        <w:t>изкая пропускная способность дорожной сети</w:t>
      </w:r>
      <w:r w:rsidRPr="00306FBC">
        <w:rPr>
          <w:color w:val="333639" w:themeColor="text2" w:themeTint="E6"/>
          <w:sz w:val="24"/>
          <w:szCs w:val="24"/>
        </w:rPr>
        <w:t>; и</w:t>
      </w:r>
      <w:r w:rsidR="0085263A" w:rsidRPr="00306FBC">
        <w:rPr>
          <w:color w:val="333639" w:themeColor="text2" w:themeTint="E6"/>
          <w:sz w:val="24"/>
          <w:szCs w:val="24"/>
        </w:rPr>
        <w:t>зношенность асфальтного покрытия дворовых территорий</w:t>
      </w:r>
      <w:r w:rsidRPr="00306FBC">
        <w:rPr>
          <w:color w:val="333639" w:themeColor="text2" w:themeTint="E6"/>
          <w:sz w:val="24"/>
          <w:szCs w:val="24"/>
        </w:rPr>
        <w:t>; о</w:t>
      </w:r>
      <w:r w:rsidR="0085263A" w:rsidRPr="00306FBC">
        <w:rPr>
          <w:color w:val="333639" w:themeColor="text2" w:themeTint="E6"/>
          <w:sz w:val="24"/>
          <w:szCs w:val="24"/>
        </w:rPr>
        <w:t>тсутствие ливневой канализации</w:t>
      </w:r>
      <w:r w:rsidRPr="00306FBC">
        <w:rPr>
          <w:color w:val="333639" w:themeColor="text2" w:themeTint="E6"/>
          <w:sz w:val="24"/>
          <w:szCs w:val="24"/>
        </w:rPr>
        <w:t>; н</w:t>
      </w:r>
      <w:r w:rsidR="0085263A" w:rsidRPr="00306FBC">
        <w:rPr>
          <w:color w:val="333639" w:themeColor="text2" w:themeTint="E6"/>
          <w:sz w:val="24"/>
          <w:szCs w:val="24"/>
        </w:rPr>
        <w:t>из</w:t>
      </w:r>
      <w:r w:rsidRPr="00306FBC">
        <w:rPr>
          <w:color w:val="333639" w:themeColor="text2" w:themeTint="E6"/>
          <w:sz w:val="24"/>
          <w:szCs w:val="24"/>
        </w:rPr>
        <w:t>кое качество дорожного покрытия; д</w:t>
      </w:r>
      <w:r w:rsidR="0085263A" w:rsidRPr="00306FBC">
        <w:rPr>
          <w:color w:val="333639" w:themeColor="text2" w:themeTint="E6"/>
          <w:sz w:val="24"/>
          <w:szCs w:val="24"/>
        </w:rPr>
        <w:t>ефицит парковочных мест во дворах</w:t>
      </w:r>
      <w:r w:rsidRPr="00306FBC">
        <w:rPr>
          <w:color w:val="333639" w:themeColor="text2" w:themeTint="E6"/>
          <w:sz w:val="24"/>
          <w:szCs w:val="24"/>
        </w:rPr>
        <w:t>; недостаточное развитие дорожной сети</w:t>
      </w:r>
      <w:r w:rsidR="0085263A" w:rsidRPr="00306FBC">
        <w:rPr>
          <w:color w:val="333639" w:themeColor="text2" w:themeTint="E6"/>
          <w:sz w:val="24"/>
          <w:szCs w:val="24"/>
        </w:rPr>
        <w:t xml:space="preserve"> с твердым покрытием в СП и в частном секторе</w:t>
      </w:r>
      <w:r w:rsidRPr="00306FBC">
        <w:rPr>
          <w:color w:val="333639" w:themeColor="text2" w:themeTint="E6"/>
          <w:sz w:val="24"/>
          <w:szCs w:val="24"/>
        </w:rPr>
        <w:t xml:space="preserve">; недостаточно </w:t>
      </w:r>
      <w:r w:rsidR="0085263A" w:rsidRPr="00306FBC">
        <w:rPr>
          <w:color w:val="333639" w:themeColor="text2" w:themeTint="E6"/>
          <w:sz w:val="24"/>
          <w:szCs w:val="24"/>
        </w:rPr>
        <w:t>развитая сеть уличного освещения</w:t>
      </w:r>
      <w:r w:rsidRPr="00306FBC">
        <w:rPr>
          <w:color w:val="333639" w:themeColor="text2" w:themeTint="E6"/>
          <w:sz w:val="24"/>
          <w:szCs w:val="24"/>
        </w:rPr>
        <w:t>)</w:t>
      </w:r>
    </w:p>
    <w:p w:rsidR="00CE4370" w:rsidRPr="00306FBC" w:rsidRDefault="00CE4370" w:rsidP="0056253B">
      <w:pPr>
        <w:keepNext/>
        <w:widowControl w:val="0"/>
        <w:suppressAutoHyphens/>
        <w:spacing w:before="0" w:after="0" w:line="276" w:lineRule="auto"/>
        <w:ind w:left="709"/>
        <w:jc w:val="both"/>
        <w:rPr>
          <w:b/>
          <w:color w:val="333639" w:themeColor="text2" w:themeTint="E6"/>
          <w:sz w:val="24"/>
          <w:szCs w:val="24"/>
        </w:rPr>
      </w:pPr>
    </w:p>
    <w:p w:rsidR="008726B4" w:rsidRPr="00306FBC" w:rsidRDefault="008726B4" w:rsidP="0056253B">
      <w:pPr>
        <w:keepNext/>
        <w:widowControl w:val="0"/>
        <w:suppressAutoHyphens/>
        <w:spacing w:before="0" w:after="0" w:line="276" w:lineRule="auto"/>
        <w:ind w:firstLine="709"/>
        <w:jc w:val="both"/>
        <w:rPr>
          <w:color w:val="333639" w:themeColor="text2" w:themeTint="E6"/>
          <w:sz w:val="24"/>
          <w:szCs w:val="24"/>
        </w:rPr>
      </w:pPr>
      <w:r w:rsidRPr="00306FBC">
        <w:rPr>
          <w:b/>
          <w:color w:val="333639" w:themeColor="text2" w:themeTint="E6"/>
          <w:sz w:val="24"/>
          <w:szCs w:val="24"/>
        </w:rPr>
        <w:t>Сфера взаимодействия и сотрудничества</w:t>
      </w:r>
      <w:r w:rsidRPr="00306FBC">
        <w:rPr>
          <w:color w:val="333639" w:themeColor="text2" w:themeTint="E6"/>
          <w:sz w:val="24"/>
          <w:szCs w:val="24"/>
        </w:rPr>
        <w:t xml:space="preserve">. </w:t>
      </w:r>
      <w:r w:rsidR="005F41B9" w:rsidRPr="00306FBC">
        <w:rPr>
          <w:color w:val="333639" w:themeColor="text2" w:themeTint="E6"/>
          <w:sz w:val="24"/>
          <w:szCs w:val="24"/>
        </w:rPr>
        <w:t>В сфере создания эффективных коммуникаций с партнерами и проектов сотрудничества основными ограничениями являются:</w:t>
      </w:r>
    </w:p>
    <w:p w:rsidR="002C5B93" w:rsidRPr="00306FBC" w:rsidRDefault="005F41B9"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недостаточное использование ресурса межмуниципального сотрудничества</w:t>
      </w:r>
    </w:p>
    <w:p w:rsidR="002C5B93" w:rsidRPr="00306FBC" w:rsidRDefault="005F41B9"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w:t>
      </w:r>
      <w:r w:rsidR="0061715E" w:rsidRPr="00306FBC">
        <w:rPr>
          <w:color w:val="333639" w:themeColor="text2" w:themeTint="E6"/>
          <w:sz w:val="24"/>
          <w:szCs w:val="24"/>
        </w:rPr>
        <w:t>едостаточная</w:t>
      </w:r>
      <w:r w:rsidR="002C5B93" w:rsidRPr="00306FBC">
        <w:rPr>
          <w:color w:val="333639" w:themeColor="text2" w:themeTint="E6"/>
          <w:sz w:val="24"/>
          <w:szCs w:val="24"/>
        </w:rPr>
        <w:t xml:space="preserve"> эффективность </w:t>
      </w:r>
      <w:r w:rsidRPr="00306FBC">
        <w:rPr>
          <w:color w:val="333639" w:themeColor="text2" w:themeTint="E6"/>
          <w:sz w:val="24"/>
          <w:szCs w:val="24"/>
        </w:rPr>
        <w:t>в</w:t>
      </w:r>
      <w:r w:rsidR="002C5B93" w:rsidRPr="00306FBC">
        <w:rPr>
          <w:color w:val="333639" w:themeColor="text2" w:themeTint="E6"/>
          <w:sz w:val="24"/>
          <w:szCs w:val="24"/>
        </w:rPr>
        <w:t xml:space="preserve">заимодействия  в рамках </w:t>
      </w:r>
      <w:r w:rsidR="0061715E" w:rsidRPr="00306FBC">
        <w:rPr>
          <w:color w:val="333639" w:themeColor="text2" w:themeTint="E6"/>
          <w:sz w:val="24"/>
          <w:szCs w:val="24"/>
        </w:rPr>
        <w:t>Камской агломерации</w:t>
      </w:r>
      <w:r w:rsidRPr="00306FBC">
        <w:rPr>
          <w:color w:val="333639" w:themeColor="text2" w:themeTint="E6"/>
          <w:sz w:val="24"/>
          <w:szCs w:val="24"/>
        </w:rPr>
        <w:t>;</w:t>
      </w:r>
    </w:p>
    <w:p w:rsidR="002C5B93" w:rsidRPr="00306FBC" w:rsidRDefault="005F41B9"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с</w:t>
      </w:r>
      <w:r w:rsidR="002C5B93" w:rsidRPr="00306FBC">
        <w:rPr>
          <w:color w:val="333639" w:themeColor="text2" w:themeTint="E6"/>
          <w:sz w:val="24"/>
          <w:szCs w:val="24"/>
        </w:rPr>
        <w:t xml:space="preserve">лабое позиционирование с/х производителей и МСБ на рынках </w:t>
      </w:r>
      <w:r w:rsidR="0061715E" w:rsidRPr="00306FBC">
        <w:rPr>
          <w:color w:val="333639" w:themeColor="text2" w:themeTint="E6"/>
          <w:sz w:val="24"/>
          <w:szCs w:val="24"/>
        </w:rPr>
        <w:t>РТ и РФ</w:t>
      </w:r>
      <w:r w:rsidRPr="00306FBC">
        <w:rPr>
          <w:color w:val="333639" w:themeColor="text2" w:themeTint="E6"/>
          <w:sz w:val="24"/>
          <w:szCs w:val="24"/>
        </w:rPr>
        <w:t>;</w:t>
      </w:r>
    </w:p>
    <w:p w:rsidR="005F41B9" w:rsidRPr="00306FBC" w:rsidRDefault="005F41B9"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отсутствие практики синхронизации приоритетов с региональными органами власти путем заключения </w:t>
      </w:r>
      <w:r w:rsidR="00B363B8" w:rsidRPr="00306FBC">
        <w:rPr>
          <w:color w:val="333639" w:themeColor="text2" w:themeTint="E6"/>
          <w:sz w:val="24"/>
          <w:szCs w:val="24"/>
        </w:rPr>
        <w:t xml:space="preserve">генеральных рамочных </w:t>
      </w:r>
      <w:r w:rsidRPr="00306FBC">
        <w:rPr>
          <w:color w:val="333639" w:themeColor="text2" w:themeTint="E6"/>
          <w:sz w:val="24"/>
          <w:szCs w:val="24"/>
        </w:rPr>
        <w:t>соглашений;</w:t>
      </w:r>
    </w:p>
    <w:p w:rsidR="005F41B9" w:rsidRPr="00306FBC" w:rsidRDefault="00B363B8"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низкое использование механизмов заключения соглашений, меморандумов о взаимопонимании в различных областях как действенного механизма согласования интересов и приоритетов.</w:t>
      </w:r>
    </w:p>
    <w:p w:rsidR="005F41B9" w:rsidRPr="00306FBC" w:rsidRDefault="005F41B9" w:rsidP="0056253B">
      <w:pPr>
        <w:keepNext/>
        <w:spacing w:line="276" w:lineRule="auto"/>
        <w:rPr>
          <w:color w:val="333639" w:themeColor="text2" w:themeTint="E6"/>
          <w:sz w:val="24"/>
          <w:szCs w:val="24"/>
        </w:rPr>
      </w:pPr>
      <w:r w:rsidRPr="00306FBC">
        <w:rPr>
          <w:color w:val="333639" w:themeColor="text2" w:themeTint="E6"/>
          <w:sz w:val="24"/>
          <w:szCs w:val="24"/>
        </w:rPr>
        <w:br w:type="page"/>
      </w:r>
    </w:p>
    <w:p w:rsidR="00315A12" w:rsidRPr="00306FBC" w:rsidRDefault="00E81B01" w:rsidP="0056253B">
      <w:pPr>
        <w:pStyle w:val="13"/>
        <w:keepNext/>
        <w:pageBreakBefore w:val="0"/>
        <w:numPr>
          <w:ilvl w:val="0"/>
          <w:numId w:val="9"/>
        </w:numPr>
        <w:suppressAutoHyphens/>
        <w:spacing w:after="0" w:line="276" w:lineRule="auto"/>
        <w:ind w:left="0" w:hanging="11"/>
        <w:jc w:val="both"/>
        <w:rPr>
          <w:color w:val="333639" w:themeColor="text2" w:themeTint="E6"/>
        </w:rPr>
      </w:pPr>
      <w:bookmarkStart w:id="71" w:name="_Toc456953300"/>
      <w:r w:rsidRPr="00306FBC">
        <w:rPr>
          <w:color w:val="333639" w:themeColor="text2" w:themeTint="E6"/>
        </w:rPr>
        <w:t>СТРАТЕГИЧЕСКИЕ АЛЬТЕРНАТИВЫ И ОБРАЗ БУДУЩЕГО</w:t>
      </w:r>
      <w:bookmarkEnd w:id="71"/>
    </w:p>
    <w:p w:rsidR="00315A12" w:rsidRPr="00306FBC" w:rsidRDefault="00315A12" w:rsidP="0056253B">
      <w:pPr>
        <w:keepNext/>
        <w:suppressAutoHyphens/>
        <w:spacing w:before="0" w:after="0" w:line="276" w:lineRule="auto"/>
        <w:rPr>
          <w:color w:val="333639" w:themeColor="text2" w:themeTint="E6"/>
        </w:rPr>
      </w:pPr>
    </w:p>
    <w:p w:rsidR="00CF6708" w:rsidRDefault="00CF6708" w:rsidP="0056253B">
      <w:pPr>
        <w:pStyle w:val="24"/>
        <w:keepLines w:val="0"/>
        <w:numPr>
          <w:ilvl w:val="1"/>
          <w:numId w:val="9"/>
        </w:numPr>
        <w:suppressAutoHyphens/>
        <w:spacing w:before="0" w:after="0" w:line="276" w:lineRule="auto"/>
        <w:jc w:val="both"/>
        <w:rPr>
          <w:rFonts w:asciiTheme="minorHAnsi" w:hAnsiTheme="minorHAnsi"/>
        </w:rPr>
      </w:pPr>
      <w:bookmarkStart w:id="72" w:name="_Toc456953301"/>
      <w:r w:rsidRPr="009464EF">
        <w:rPr>
          <w:rFonts w:asciiTheme="minorHAnsi" w:hAnsiTheme="minorHAnsi"/>
        </w:rPr>
        <w:t>Стратегические альтернативы</w:t>
      </w:r>
      <w:bookmarkEnd w:id="72"/>
    </w:p>
    <w:p w:rsidR="009464EF" w:rsidRPr="009464EF" w:rsidRDefault="009464EF" w:rsidP="0056253B">
      <w:pPr>
        <w:keepNext/>
      </w:pPr>
    </w:p>
    <w:p w:rsidR="002406BA" w:rsidRPr="00306FBC" w:rsidRDefault="00202B5C" w:rsidP="0056253B">
      <w:pPr>
        <w:keepNext/>
        <w:widowControl w:val="0"/>
        <w:shd w:val="clear" w:color="auto" w:fill="FFFFFF"/>
        <w:suppressAutoHyphens/>
        <w:autoSpaceDE w:val="0"/>
        <w:autoSpaceDN w:val="0"/>
        <w:adjustRightInd w:val="0"/>
        <w:spacing w:before="0" w:after="0" w:line="276" w:lineRule="auto"/>
        <w:ind w:firstLine="720"/>
        <w:jc w:val="both"/>
        <w:rPr>
          <w:color w:val="333639" w:themeColor="text2" w:themeTint="E6"/>
          <w:sz w:val="24"/>
          <w:szCs w:val="24"/>
        </w:rPr>
      </w:pPr>
      <w:r w:rsidRPr="00306FBC">
        <w:rPr>
          <w:color w:val="333639" w:themeColor="text2" w:themeTint="E6"/>
          <w:sz w:val="24"/>
          <w:szCs w:val="24"/>
        </w:rPr>
        <w:t xml:space="preserve">В результате проведенного анализа и разработанных моделей видится </w:t>
      </w:r>
      <w:r w:rsidR="002406BA" w:rsidRPr="00306FBC">
        <w:rPr>
          <w:color w:val="333639" w:themeColor="text2" w:themeTint="E6"/>
          <w:sz w:val="24"/>
          <w:szCs w:val="24"/>
        </w:rPr>
        <w:t>три</w:t>
      </w:r>
      <w:r w:rsidRPr="00306FBC">
        <w:rPr>
          <w:color w:val="333639" w:themeColor="text2" w:themeTint="E6"/>
          <w:sz w:val="24"/>
          <w:szCs w:val="24"/>
        </w:rPr>
        <w:t xml:space="preserve"> основных сценария развития </w:t>
      </w:r>
      <w:r w:rsidR="002406BA" w:rsidRPr="00306FBC">
        <w:rPr>
          <w:rFonts w:cs="Calibri"/>
          <w:color w:val="333639" w:themeColor="text2" w:themeTint="E6"/>
          <w:sz w:val="24"/>
          <w:szCs w:val="24"/>
        </w:rPr>
        <w:t>Менделеевского муниципального района</w:t>
      </w:r>
      <w:r w:rsidR="002406BA" w:rsidRPr="00306FBC">
        <w:rPr>
          <w:color w:val="333639" w:themeColor="text2" w:themeTint="E6"/>
          <w:sz w:val="24"/>
          <w:szCs w:val="24"/>
        </w:rPr>
        <w:t xml:space="preserve"> </w:t>
      </w:r>
      <w:r w:rsidR="002406BA" w:rsidRPr="00306FBC">
        <w:rPr>
          <w:bCs/>
          <w:color w:val="333639" w:themeColor="text2" w:themeTint="E6"/>
          <w:spacing w:val="4"/>
          <w:sz w:val="24"/>
          <w:szCs w:val="24"/>
        </w:rPr>
        <w:t xml:space="preserve">– </w:t>
      </w:r>
      <w:r w:rsidR="002406BA" w:rsidRPr="00306FBC">
        <w:rPr>
          <w:b/>
          <w:bCs/>
          <w:color w:val="333639" w:themeColor="text2" w:themeTint="E6"/>
          <w:spacing w:val="4"/>
          <w:sz w:val="24"/>
          <w:szCs w:val="24"/>
        </w:rPr>
        <w:t>базовый, оптимистичный, инерционный</w:t>
      </w:r>
      <w:r w:rsidR="002406BA" w:rsidRPr="00306FBC">
        <w:rPr>
          <w:bCs/>
          <w:color w:val="333639" w:themeColor="text2" w:themeTint="E6"/>
          <w:spacing w:val="4"/>
          <w:sz w:val="24"/>
          <w:szCs w:val="24"/>
        </w:rPr>
        <w:t xml:space="preserve">. </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
          <w:bCs/>
          <w:color w:val="333639" w:themeColor="text2" w:themeTint="E6"/>
          <w:spacing w:val="4"/>
          <w:sz w:val="24"/>
          <w:szCs w:val="24"/>
        </w:rPr>
        <w:t>Инерционный сценарий</w:t>
      </w:r>
      <w:r w:rsidR="00BC07C8" w:rsidRPr="00306FBC">
        <w:rPr>
          <w:b/>
          <w:bCs/>
          <w:color w:val="333639" w:themeColor="text2" w:themeTint="E6"/>
          <w:spacing w:val="4"/>
          <w:sz w:val="24"/>
          <w:szCs w:val="24"/>
        </w:rPr>
        <w:t xml:space="preserve"> (ИС)</w:t>
      </w:r>
      <w:r w:rsidRPr="00306FBC">
        <w:rPr>
          <w:b/>
          <w:bCs/>
          <w:color w:val="333639" w:themeColor="text2" w:themeTint="E6"/>
          <w:spacing w:val="4"/>
          <w:sz w:val="24"/>
          <w:szCs w:val="24"/>
        </w:rPr>
        <w:t>.</w:t>
      </w:r>
      <w:r w:rsidRPr="00306FBC">
        <w:rPr>
          <w:bCs/>
          <w:color w:val="333639" w:themeColor="text2" w:themeTint="E6"/>
          <w:spacing w:val="4"/>
          <w:sz w:val="24"/>
          <w:szCs w:val="24"/>
        </w:rPr>
        <w:t xml:space="preserve"> Данный сценарий не предполагает ускорения темпов экономического роста (возможно и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Основные параметры сценария:</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отраслей экономики района;</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небольшой рост человеческого капитала;</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небольшой рост инвестиционной привлекательности;</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формирование условий пространственного развития;</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развитие институциональной среды, способствующей сбалансированному устойчивому развитию;</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стабильный уровень безопасности.</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
          <w:bCs/>
          <w:color w:val="333639" w:themeColor="text2" w:themeTint="E6"/>
          <w:spacing w:val="4"/>
          <w:sz w:val="24"/>
          <w:szCs w:val="24"/>
        </w:rPr>
        <w:t>Базовый сценарий</w:t>
      </w:r>
      <w:r w:rsidR="00BC07C8" w:rsidRPr="00306FBC">
        <w:rPr>
          <w:b/>
          <w:bCs/>
          <w:color w:val="333639" w:themeColor="text2" w:themeTint="E6"/>
          <w:spacing w:val="4"/>
          <w:sz w:val="24"/>
          <w:szCs w:val="24"/>
        </w:rPr>
        <w:t xml:space="preserve"> (БС)</w:t>
      </w:r>
      <w:r w:rsidRPr="00306FBC">
        <w:rPr>
          <w:b/>
          <w:bCs/>
          <w:color w:val="333639" w:themeColor="text2" w:themeTint="E6"/>
          <w:spacing w:val="4"/>
          <w:sz w:val="24"/>
          <w:szCs w:val="24"/>
        </w:rPr>
        <w:t>.</w:t>
      </w:r>
      <w:r w:rsidRPr="00306FBC">
        <w:rPr>
          <w:bCs/>
          <w:color w:val="333639" w:themeColor="text2" w:themeTint="E6"/>
          <w:spacing w:val="4"/>
          <w:sz w:val="24"/>
          <w:szCs w:val="24"/>
        </w:rPr>
        <w:t xml:space="preserve"> Данный сценарий предполагает, что будут проведены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Основные параметры сценария:</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высокая степень реализации потенциала развития района;</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отраслях;</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развитие человеческого потенциала на базе высокого благосостояния, социального благополучия, согласия и безопасности через глубокую модернизацию социальной сферы;</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осуществление большинства долгосрочных приоритетных проектов и программ, реализующих сравнительные преимущества экономики;</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существенное улучшение инвестиционного климата;</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сбалансированное пространственное развитие (создание новых центров экономического развития, рост качества пространства) и значительная интеграция в межрегиональное и международное социально-экономическое пространство;</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создание институциональной среды, способствующей устойчивому развитию.</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
          <w:bCs/>
          <w:color w:val="333639" w:themeColor="text2" w:themeTint="E6"/>
          <w:spacing w:val="4"/>
          <w:sz w:val="24"/>
          <w:szCs w:val="24"/>
        </w:rPr>
        <w:t>Оптимистический сценарий</w:t>
      </w:r>
      <w:r w:rsidR="00BC07C8" w:rsidRPr="00306FBC">
        <w:rPr>
          <w:b/>
          <w:bCs/>
          <w:color w:val="333639" w:themeColor="text2" w:themeTint="E6"/>
          <w:spacing w:val="4"/>
          <w:sz w:val="24"/>
          <w:szCs w:val="24"/>
        </w:rPr>
        <w:t xml:space="preserve"> (ОС)</w:t>
      </w:r>
      <w:r w:rsidRPr="00306FBC">
        <w:rPr>
          <w:b/>
          <w:bCs/>
          <w:color w:val="333639" w:themeColor="text2" w:themeTint="E6"/>
          <w:spacing w:val="4"/>
          <w:sz w:val="24"/>
          <w:szCs w:val="24"/>
        </w:rPr>
        <w:t>.</w:t>
      </w:r>
      <w:r w:rsidRPr="00306FBC">
        <w:rPr>
          <w:bCs/>
          <w:color w:val="333639" w:themeColor="text2" w:themeTint="E6"/>
          <w:spacing w:val="4"/>
          <w:sz w:val="24"/>
          <w:szCs w:val="24"/>
        </w:rPr>
        <w:t xml:space="preserve"> Предполагает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«современная экономика». Большинство намеченных проектов реализуется в плановые сроки.</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xml:space="preserve">В основе разработки Стратегии социально-экономического развития Менделеевского муниципального района  был использован </w:t>
      </w:r>
      <w:r w:rsidRPr="00306FBC">
        <w:rPr>
          <w:b/>
          <w:bCs/>
          <w:color w:val="333639" w:themeColor="text2" w:themeTint="E6"/>
          <w:spacing w:val="4"/>
          <w:sz w:val="24"/>
          <w:szCs w:val="24"/>
        </w:rPr>
        <w:t>базовый сценарий</w:t>
      </w:r>
      <w:r w:rsidRPr="00306FBC">
        <w:rPr>
          <w:bCs/>
          <w:color w:val="333639" w:themeColor="text2" w:themeTint="E6"/>
          <w:spacing w:val="4"/>
          <w:sz w:val="24"/>
          <w:szCs w:val="24"/>
        </w:rPr>
        <w:t>, который  характеризуется постепенным, поступательным развитием.</w:t>
      </w:r>
    </w:p>
    <w:p w:rsidR="002406BA" w:rsidRPr="00306FBC" w:rsidRDefault="002406BA" w:rsidP="0056253B">
      <w:pPr>
        <w:keepNext/>
        <w:widowControl w:val="0"/>
        <w:suppressAutoHyphens/>
        <w:spacing w:before="0" w:after="0" w:line="276" w:lineRule="auto"/>
        <w:ind w:firstLine="720"/>
        <w:jc w:val="both"/>
        <w:rPr>
          <w:color w:val="333639" w:themeColor="text2" w:themeTint="E6"/>
          <w:sz w:val="24"/>
          <w:szCs w:val="24"/>
        </w:rPr>
      </w:pPr>
      <w:r w:rsidRPr="00306FBC">
        <w:rPr>
          <w:color w:val="333639" w:themeColor="text2" w:themeTint="E6"/>
          <w:sz w:val="24"/>
          <w:szCs w:val="24"/>
        </w:rPr>
        <w:t>П</w:t>
      </w:r>
      <w:r w:rsidR="00202B5C" w:rsidRPr="00306FBC">
        <w:rPr>
          <w:color w:val="333639" w:themeColor="text2" w:themeTint="E6"/>
          <w:sz w:val="24"/>
          <w:szCs w:val="24"/>
        </w:rPr>
        <w:t xml:space="preserve">редполагается </w:t>
      </w:r>
      <w:r w:rsidRPr="00306FBC">
        <w:rPr>
          <w:color w:val="333639" w:themeColor="text2" w:themeTint="E6"/>
          <w:sz w:val="24"/>
          <w:szCs w:val="24"/>
        </w:rPr>
        <w:t xml:space="preserve">достаточно </w:t>
      </w:r>
      <w:r w:rsidR="00202B5C" w:rsidRPr="00306FBC">
        <w:rPr>
          <w:color w:val="333639" w:themeColor="text2" w:themeTint="E6"/>
          <w:sz w:val="24"/>
          <w:szCs w:val="24"/>
        </w:rPr>
        <w:t xml:space="preserve">активное развитие экономики и социальной сферы </w:t>
      </w:r>
      <w:r w:rsidRPr="00306FBC">
        <w:rPr>
          <w:rFonts w:cs="Calibri"/>
          <w:color w:val="333639" w:themeColor="text2" w:themeTint="E6"/>
          <w:sz w:val="24"/>
          <w:szCs w:val="24"/>
        </w:rPr>
        <w:t>Менделеевского муниципального района</w:t>
      </w:r>
      <w:r w:rsidR="00202B5C" w:rsidRPr="00306FBC">
        <w:rPr>
          <w:color w:val="333639" w:themeColor="text2" w:themeTint="E6"/>
          <w:sz w:val="24"/>
          <w:szCs w:val="24"/>
        </w:rPr>
        <w:t xml:space="preserve">, в результате которого происходит наращивание конкурентных преимуществ района и повышение его инвестиционного потенциала за счет диверсификации экономики и использования эффектов территориальной интеграции </w:t>
      </w:r>
      <w:r w:rsidRPr="00306FBC">
        <w:rPr>
          <w:color w:val="333639" w:themeColor="text2" w:themeTint="E6"/>
          <w:sz w:val="24"/>
          <w:szCs w:val="24"/>
        </w:rPr>
        <w:t>с муниципальными районами Камской агломерацции</w:t>
      </w:r>
      <w:r w:rsidR="00202B5C" w:rsidRPr="00306FBC">
        <w:rPr>
          <w:color w:val="333639" w:themeColor="text2" w:themeTint="E6"/>
          <w:sz w:val="24"/>
          <w:szCs w:val="24"/>
        </w:rPr>
        <w:t>. Реализация данного сценария подразумевает организацию на территории района новых производств, которые будут способствовать как повышению средней оплаты труда по району, так и увеличению численности населения, за счет привлечения миграционных ресурсов</w:t>
      </w:r>
      <w:r w:rsidRPr="00306FBC">
        <w:rPr>
          <w:color w:val="333639" w:themeColor="text2" w:themeTint="E6"/>
          <w:sz w:val="24"/>
          <w:szCs w:val="24"/>
        </w:rPr>
        <w:t xml:space="preserve">. </w:t>
      </w:r>
    </w:p>
    <w:p w:rsidR="00A11BEA" w:rsidRPr="00306FBC" w:rsidRDefault="00202B5C" w:rsidP="0056253B">
      <w:pPr>
        <w:keepNext/>
        <w:widowControl w:val="0"/>
        <w:suppressAutoHyphens/>
        <w:spacing w:before="0" w:after="0" w:line="276" w:lineRule="auto"/>
        <w:ind w:firstLine="720"/>
        <w:jc w:val="both"/>
        <w:rPr>
          <w:color w:val="333639" w:themeColor="text2" w:themeTint="E6"/>
          <w:sz w:val="24"/>
          <w:szCs w:val="24"/>
        </w:rPr>
      </w:pPr>
      <w:r w:rsidRPr="00306FBC">
        <w:rPr>
          <w:color w:val="333639" w:themeColor="text2" w:themeTint="E6"/>
          <w:sz w:val="24"/>
          <w:szCs w:val="24"/>
        </w:rPr>
        <w:t xml:space="preserve">Результатом реализации сценария должны выступить: диверсификация экономики, более полное использование конкурентных преимуществ </w:t>
      </w:r>
      <w:r w:rsidR="00432B60" w:rsidRPr="00306FBC">
        <w:rPr>
          <w:color w:val="333639" w:themeColor="text2" w:themeTint="E6"/>
          <w:sz w:val="24"/>
          <w:szCs w:val="24"/>
        </w:rPr>
        <w:t xml:space="preserve">территории </w:t>
      </w:r>
      <w:r w:rsidRPr="00306FBC">
        <w:rPr>
          <w:color w:val="333639" w:themeColor="text2" w:themeTint="E6"/>
          <w:sz w:val="24"/>
          <w:szCs w:val="24"/>
        </w:rPr>
        <w:t>и ее научно-технического, сырьевого и человеческого потенциала. При этом крупные инвестиционные проекты будут являться дополнительным стимулом для устойчивого развития экономики.</w:t>
      </w:r>
      <w:r w:rsidR="00F6204B" w:rsidRPr="00306FBC">
        <w:rPr>
          <w:color w:val="333639" w:themeColor="text2" w:themeTint="E6"/>
          <w:sz w:val="24"/>
          <w:szCs w:val="24"/>
        </w:rPr>
        <w:t xml:space="preserve"> Ожидаемая динамика основных целевых показателей приведена в таблице 3.1.1.</w:t>
      </w:r>
    </w:p>
    <w:p w:rsidR="00187AAB" w:rsidRPr="00306FBC" w:rsidRDefault="00187AAB" w:rsidP="0056253B">
      <w:pPr>
        <w:keepNext/>
        <w:widowControl w:val="0"/>
        <w:suppressAutoHyphens/>
        <w:spacing w:before="0" w:after="0" w:line="276" w:lineRule="auto"/>
        <w:ind w:firstLine="720"/>
        <w:jc w:val="right"/>
        <w:rPr>
          <w:color w:val="333639" w:themeColor="text2" w:themeTint="E6"/>
          <w:sz w:val="24"/>
          <w:szCs w:val="24"/>
        </w:rPr>
      </w:pPr>
      <w:r w:rsidRPr="00306FBC">
        <w:rPr>
          <w:color w:val="333639" w:themeColor="text2" w:themeTint="E6"/>
          <w:sz w:val="24"/>
          <w:szCs w:val="24"/>
        </w:rPr>
        <w:t>Таблица 3.1.1.</w:t>
      </w:r>
    </w:p>
    <w:p w:rsidR="00230327" w:rsidRDefault="00230327" w:rsidP="0056253B">
      <w:pPr>
        <w:keepNext/>
        <w:spacing w:before="0" w:after="0" w:line="276" w:lineRule="auto"/>
        <w:jc w:val="center"/>
        <w:rPr>
          <w:rFonts w:eastAsia="Calibri"/>
          <w:color w:val="333639" w:themeColor="text2" w:themeTint="E6"/>
          <w:sz w:val="24"/>
          <w:szCs w:val="24"/>
        </w:rPr>
      </w:pPr>
    </w:p>
    <w:p w:rsidR="00432B60" w:rsidRPr="00306FBC" w:rsidRDefault="00187AAB" w:rsidP="0056253B">
      <w:pPr>
        <w:keepNext/>
        <w:spacing w:before="0" w:after="0" w:line="276" w:lineRule="auto"/>
        <w:jc w:val="center"/>
        <w:rPr>
          <w:rFonts w:cs="Calibri"/>
          <w:color w:val="333639" w:themeColor="text2" w:themeTint="E6"/>
          <w:sz w:val="24"/>
          <w:szCs w:val="24"/>
        </w:rPr>
      </w:pPr>
      <w:r w:rsidRPr="00306FBC">
        <w:rPr>
          <w:rFonts w:eastAsia="Calibri"/>
          <w:color w:val="333639" w:themeColor="text2" w:themeTint="E6"/>
          <w:sz w:val="24"/>
          <w:szCs w:val="24"/>
        </w:rPr>
        <w:t>Значения ожидаемых результатов реализации Стратегии</w:t>
      </w:r>
      <w:r w:rsidR="00432B60" w:rsidRPr="00306FBC">
        <w:rPr>
          <w:rFonts w:eastAsia="Calibri"/>
          <w:color w:val="333639" w:themeColor="text2" w:themeTint="E6"/>
          <w:sz w:val="24"/>
          <w:szCs w:val="24"/>
        </w:rPr>
        <w:t xml:space="preserve"> социально-экономического развития </w:t>
      </w:r>
      <w:r w:rsidR="00432B60" w:rsidRPr="00306FBC">
        <w:rPr>
          <w:rFonts w:cs="Calibri"/>
          <w:color w:val="333639" w:themeColor="text2" w:themeTint="E6"/>
          <w:sz w:val="24"/>
          <w:szCs w:val="24"/>
        </w:rPr>
        <w:t xml:space="preserve">Менделеевского муниципального района на 2016-2021 годы и </w:t>
      </w:r>
    </w:p>
    <w:p w:rsidR="00187AAB" w:rsidRPr="00306FBC" w:rsidRDefault="00432B60" w:rsidP="0056253B">
      <w:pPr>
        <w:keepNext/>
        <w:spacing w:before="0" w:after="0" w:line="276" w:lineRule="auto"/>
        <w:jc w:val="center"/>
        <w:rPr>
          <w:rFonts w:eastAsia="Calibri"/>
          <w:color w:val="333639" w:themeColor="text2" w:themeTint="E6"/>
          <w:sz w:val="24"/>
          <w:szCs w:val="24"/>
        </w:rPr>
      </w:pPr>
      <w:r w:rsidRPr="00306FBC">
        <w:rPr>
          <w:rFonts w:cs="Calibri"/>
          <w:color w:val="333639" w:themeColor="text2" w:themeTint="E6"/>
          <w:sz w:val="24"/>
          <w:szCs w:val="24"/>
        </w:rPr>
        <w:t>перспективу до 2030 года</w:t>
      </w:r>
      <w:r w:rsidR="001F176A">
        <w:rPr>
          <w:rFonts w:cs="Calibri"/>
          <w:color w:val="333639" w:themeColor="text2" w:themeTint="E6"/>
          <w:sz w:val="24"/>
          <w:szCs w:val="24"/>
        </w:rPr>
        <w:t xml:space="preserve"> </w:t>
      </w:r>
    </w:p>
    <w:tbl>
      <w:tblPr>
        <w:tblStyle w:val="1f0"/>
        <w:tblW w:w="4963" w:type="pct"/>
        <w:tblLook w:val="04A0" w:firstRow="1" w:lastRow="0" w:firstColumn="1" w:lastColumn="0" w:noHBand="0" w:noVBand="1"/>
      </w:tblPr>
      <w:tblGrid>
        <w:gridCol w:w="2120"/>
        <w:gridCol w:w="664"/>
        <w:gridCol w:w="878"/>
        <w:gridCol w:w="878"/>
        <w:gridCol w:w="878"/>
        <w:gridCol w:w="878"/>
        <w:gridCol w:w="878"/>
        <w:gridCol w:w="878"/>
        <w:gridCol w:w="878"/>
        <w:gridCol w:w="878"/>
      </w:tblGrid>
      <w:tr w:rsidR="009A4ED8" w:rsidTr="00230327">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1104" w:type="pct"/>
            <w:hideMark/>
          </w:tcPr>
          <w:p w:rsidR="00230327" w:rsidRDefault="00230327" w:rsidP="0056253B">
            <w:pPr>
              <w:keepNext/>
              <w:widowControl w:val="0"/>
              <w:autoSpaceDE w:val="0"/>
              <w:autoSpaceDN w:val="0"/>
              <w:adjustRightInd w:val="0"/>
              <w:spacing w:before="40"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Показатели</w:t>
            </w:r>
          </w:p>
        </w:tc>
        <w:tc>
          <w:tcPr>
            <w:tcW w:w="336"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Годы</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2015</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2016</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2018</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2020</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2021</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2024</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2025</w:t>
            </w:r>
          </w:p>
        </w:tc>
        <w:tc>
          <w:tcPr>
            <w:tcW w:w="445" w:type="pct"/>
            <w:hideMark/>
          </w:tcPr>
          <w:p w:rsidR="00230327" w:rsidRDefault="00230327" w:rsidP="0056253B">
            <w:pPr>
              <w:keepNext/>
              <w:widowControl w:val="0"/>
              <w:autoSpaceDE w:val="0"/>
              <w:autoSpaceDN w:val="0"/>
              <w:adjustRightInd w:val="0"/>
              <w:spacing w:before="40" w:after="160"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2030</w:t>
            </w:r>
          </w:p>
        </w:tc>
      </w:tr>
      <w:tr w:rsidR="009A4ED8" w:rsidTr="0023032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Pr="00CF6AF4" w:rsidRDefault="003E3C64" w:rsidP="003E3C64">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sidRPr="00CF6AF4">
              <w:rPr>
                <w:rFonts w:asciiTheme="minorHAnsi" w:eastAsia="Calibri" w:hAnsiTheme="minorHAnsi"/>
                <w:b w:val="0"/>
                <w:color w:val="333639" w:themeColor="text2" w:themeTint="E6"/>
              </w:rPr>
              <w:t>Накопленный темп роста ВТП, %</w:t>
            </w:r>
          </w:p>
        </w:tc>
        <w:tc>
          <w:tcPr>
            <w:tcW w:w="336" w:type="pct"/>
            <w:hideMark/>
          </w:tcPr>
          <w:p w:rsidR="00230327" w:rsidRPr="00CF6AF4"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ИС</w:t>
            </w:r>
          </w:p>
        </w:tc>
        <w:tc>
          <w:tcPr>
            <w:tcW w:w="445" w:type="pct"/>
            <w:hideMark/>
          </w:tcPr>
          <w:p w:rsidR="00230327" w:rsidRPr="00CF6AF4" w:rsidRDefault="00230327" w:rsidP="0056253B">
            <w:pPr>
              <w:keepNext/>
              <w:spacing w:before="0"/>
              <w:cnfStyle w:val="000000100000" w:firstRow="0" w:lastRow="0" w:firstColumn="0" w:lastColumn="0" w:oddVBand="0" w:evenVBand="0" w:oddHBand="1" w:evenHBand="0" w:firstRowFirstColumn="0" w:firstRowLastColumn="0" w:lastRowFirstColumn="0" w:lastRowLastColumn="0"/>
              <w:rPr>
                <w:rFonts w:cs="Times New Roman"/>
                <w:kern w:val="0"/>
              </w:rPr>
            </w:pPr>
          </w:p>
        </w:tc>
        <w:tc>
          <w:tcPr>
            <w:tcW w:w="445" w:type="pct"/>
            <w:hideMark/>
          </w:tcPr>
          <w:p w:rsidR="00230327" w:rsidRPr="00CF6AF4" w:rsidRDefault="003E3C64" w:rsidP="003E3C64">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114,0</w:t>
            </w:r>
          </w:p>
        </w:tc>
        <w:tc>
          <w:tcPr>
            <w:tcW w:w="445" w:type="pct"/>
            <w:hideMark/>
          </w:tcPr>
          <w:p w:rsidR="00230327" w:rsidRPr="00CF6AF4" w:rsidRDefault="003E3C64" w:rsidP="00F46376">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125,</w:t>
            </w:r>
            <w:r w:rsidR="00F46376">
              <w:rPr>
                <w:rFonts w:eastAsia="Calibri" w:cs="Times New Roman"/>
                <w:color w:val="333639" w:themeColor="text2" w:themeTint="E6"/>
                <w:lang w:eastAsia="en-US"/>
              </w:rPr>
              <w:t>6</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140,</w:t>
            </w:r>
            <w:r w:rsidR="00CD57E6" w:rsidRPr="00CF6AF4">
              <w:rPr>
                <w:rFonts w:eastAsia="Calibri" w:cs="Times New Roman"/>
                <w:color w:val="333639" w:themeColor="text2" w:themeTint="E6"/>
                <w:lang w:eastAsia="en-US"/>
              </w:rPr>
              <w:t>3</w:t>
            </w:r>
          </w:p>
        </w:tc>
        <w:tc>
          <w:tcPr>
            <w:tcW w:w="445" w:type="pct"/>
            <w:hideMark/>
          </w:tcPr>
          <w:p w:rsidR="00230327" w:rsidRPr="00CF6AF4" w:rsidRDefault="00CD57E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148,3</w:t>
            </w:r>
          </w:p>
        </w:tc>
        <w:tc>
          <w:tcPr>
            <w:tcW w:w="445" w:type="pct"/>
            <w:hideMark/>
          </w:tcPr>
          <w:p w:rsidR="00230327" w:rsidRPr="00CF6AF4" w:rsidRDefault="00CD57E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175,1</w:t>
            </w:r>
          </w:p>
        </w:tc>
        <w:tc>
          <w:tcPr>
            <w:tcW w:w="445" w:type="pct"/>
            <w:hideMark/>
          </w:tcPr>
          <w:p w:rsidR="00230327" w:rsidRPr="00CF6AF4" w:rsidRDefault="00CD57E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185,1</w:t>
            </w:r>
          </w:p>
        </w:tc>
        <w:tc>
          <w:tcPr>
            <w:tcW w:w="445" w:type="pct"/>
            <w:hideMark/>
          </w:tcPr>
          <w:p w:rsidR="00230327" w:rsidRPr="00CF6AF4" w:rsidRDefault="00CD57E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244,2</w:t>
            </w:r>
          </w:p>
        </w:tc>
      </w:tr>
      <w:tr w:rsidR="009A4ED8" w:rsidTr="00230327">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Pr="00CF6AF4" w:rsidRDefault="00230327" w:rsidP="0056253B">
            <w:pPr>
              <w:keepNext/>
              <w:spacing w:before="0"/>
              <w:rPr>
                <w:rFonts w:eastAsia="Calibri" w:cs="Times New Roman"/>
                <w:color w:val="333639" w:themeColor="text2" w:themeTint="E6"/>
                <w:lang w:eastAsia="en-US"/>
              </w:rPr>
            </w:pPr>
          </w:p>
        </w:tc>
        <w:tc>
          <w:tcPr>
            <w:tcW w:w="336" w:type="pct"/>
            <w:hideMark/>
          </w:tcPr>
          <w:p w:rsidR="00230327" w:rsidRPr="00CF6AF4"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БС</w:t>
            </w:r>
          </w:p>
        </w:tc>
        <w:tc>
          <w:tcPr>
            <w:tcW w:w="445" w:type="pct"/>
            <w:hideMark/>
          </w:tcPr>
          <w:p w:rsidR="00230327" w:rsidRPr="00CF6AF4" w:rsidRDefault="00230327" w:rsidP="0056253B">
            <w:pPr>
              <w:keepNext/>
              <w:spacing w:before="0"/>
              <w:cnfStyle w:val="000000010000" w:firstRow="0" w:lastRow="0" w:firstColumn="0" w:lastColumn="0" w:oddVBand="0" w:evenVBand="0" w:oddHBand="0" w:evenHBand="1" w:firstRowFirstColumn="0" w:firstRowLastColumn="0" w:lastRowFirstColumn="0" w:lastRowLastColumn="0"/>
              <w:rPr>
                <w:rFonts w:cs="Times New Roman"/>
                <w:kern w:val="0"/>
              </w:rPr>
            </w:pP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124,9</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133,8</w:t>
            </w:r>
          </w:p>
        </w:tc>
        <w:tc>
          <w:tcPr>
            <w:tcW w:w="445" w:type="pct"/>
            <w:hideMark/>
          </w:tcPr>
          <w:p w:rsidR="00230327" w:rsidRPr="00CF6AF4"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171,0</w:t>
            </w:r>
          </w:p>
        </w:tc>
        <w:tc>
          <w:tcPr>
            <w:tcW w:w="445" w:type="pct"/>
            <w:hideMark/>
          </w:tcPr>
          <w:p w:rsidR="00230327" w:rsidRPr="00CF6AF4"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202,4</w:t>
            </w:r>
          </w:p>
        </w:tc>
        <w:tc>
          <w:tcPr>
            <w:tcW w:w="445" w:type="pct"/>
            <w:hideMark/>
          </w:tcPr>
          <w:p w:rsidR="00230327" w:rsidRPr="00CF6AF4"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316,3</w:t>
            </w:r>
          </w:p>
        </w:tc>
        <w:tc>
          <w:tcPr>
            <w:tcW w:w="445" w:type="pct"/>
            <w:hideMark/>
          </w:tcPr>
          <w:p w:rsidR="00230327" w:rsidRPr="00CF6AF4"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329,6</w:t>
            </w:r>
          </w:p>
        </w:tc>
        <w:tc>
          <w:tcPr>
            <w:tcW w:w="445" w:type="pct"/>
            <w:hideMark/>
          </w:tcPr>
          <w:p w:rsidR="00230327" w:rsidRPr="00CF6AF4"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405,0</w:t>
            </w:r>
          </w:p>
        </w:tc>
      </w:tr>
      <w:tr w:rsidR="009A4ED8" w:rsidTr="0023032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Pr="00CF6AF4" w:rsidRDefault="00230327" w:rsidP="0056253B">
            <w:pPr>
              <w:keepNext/>
              <w:spacing w:before="0"/>
              <w:rPr>
                <w:rFonts w:eastAsia="Calibri" w:cs="Times New Roman"/>
                <w:color w:val="333639" w:themeColor="text2" w:themeTint="E6"/>
                <w:lang w:eastAsia="en-US"/>
              </w:rPr>
            </w:pPr>
          </w:p>
        </w:tc>
        <w:tc>
          <w:tcPr>
            <w:tcW w:w="336" w:type="pct"/>
            <w:hideMark/>
          </w:tcPr>
          <w:p w:rsidR="00230327" w:rsidRPr="00CF6AF4"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ОС</w:t>
            </w:r>
          </w:p>
        </w:tc>
        <w:tc>
          <w:tcPr>
            <w:tcW w:w="445" w:type="pct"/>
            <w:hideMark/>
          </w:tcPr>
          <w:p w:rsidR="00230327" w:rsidRPr="00CF6AF4" w:rsidRDefault="00230327" w:rsidP="0056253B">
            <w:pPr>
              <w:keepNext/>
              <w:spacing w:before="0"/>
              <w:cnfStyle w:val="000000100000" w:firstRow="0" w:lastRow="0" w:firstColumn="0" w:lastColumn="0" w:oddVBand="0" w:evenVBand="0" w:oddHBand="1" w:evenHBand="0" w:firstRowFirstColumn="0" w:firstRowLastColumn="0" w:lastRowFirstColumn="0" w:lastRowLastColumn="0"/>
              <w:rPr>
                <w:rFonts w:cs="Times New Roman"/>
                <w:kern w:val="0"/>
              </w:rPr>
            </w:pP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127,4</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145,5</w:t>
            </w:r>
          </w:p>
        </w:tc>
        <w:tc>
          <w:tcPr>
            <w:tcW w:w="445" w:type="pct"/>
            <w:hideMark/>
          </w:tcPr>
          <w:p w:rsidR="00230327" w:rsidRPr="00CF6AF4" w:rsidRDefault="00F4637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178,1</w:t>
            </w:r>
          </w:p>
        </w:tc>
        <w:tc>
          <w:tcPr>
            <w:tcW w:w="445" w:type="pct"/>
            <w:hideMark/>
          </w:tcPr>
          <w:p w:rsidR="00230327" w:rsidRPr="00CF6AF4" w:rsidRDefault="00F4637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203,9</w:t>
            </w:r>
          </w:p>
        </w:tc>
        <w:tc>
          <w:tcPr>
            <w:tcW w:w="445" w:type="pct"/>
            <w:hideMark/>
          </w:tcPr>
          <w:p w:rsidR="00230327" w:rsidRPr="00CF6AF4" w:rsidRDefault="00F4637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335,1</w:t>
            </w:r>
          </w:p>
        </w:tc>
        <w:tc>
          <w:tcPr>
            <w:tcW w:w="445" w:type="pct"/>
            <w:hideMark/>
          </w:tcPr>
          <w:p w:rsidR="00230327" w:rsidRPr="00CF6AF4" w:rsidRDefault="00F4637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355,9</w:t>
            </w:r>
          </w:p>
        </w:tc>
        <w:tc>
          <w:tcPr>
            <w:tcW w:w="445" w:type="pct"/>
            <w:hideMark/>
          </w:tcPr>
          <w:p w:rsidR="00230327" w:rsidRPr="00CF6AF4" w:rsidRDefault="00F4637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480,6</w:t>
            </w:r>
          </w:p>
        </w:tc>
      </w:tr>
      <w:tr w:rsidR="009A4ED8" w:rsidRPr="003E3C64"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Pr="00CF6AF4"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val="en-US" w:eastAsia="en-US"/>
              </w:rPr>
            </w:pPr>
            <w:r w:rsidRPr="00CF6AF4">
              <w:rPr>
                <w:rFonts w:asciiTheme="minorHAnsi" w:eastAsia="Calibri" w:hAnsiTheme="minorHAnsi"/>
                <w:b w:val="0"/>
                <w:color w:val="333639" w:themeColor="text2" w:themeTint="E6"/>
                <w:lang w:val="en-US"/>
              </w:rPr>
              <w:t>Производительность труда, млн. рублей</w:t>
            </w:r>
          </w:p>
        </w:tc>
        <w:tc>
          <w:tcPr>
            <w:tcW w:w="336" w:type="pct"/>
            <w:hideMark/>
          </w:tcPr>
          <w:p w:rsidR="00230327" w:rsidRPr="00CF6AF4"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ИС</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1,8</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2,0</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2,3</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2,4</w:t>
            </w:r>
          </w:p>
        </w:tc>
        <w:tc>
          <w:tcPr>
            <w:tcW w:w="445" w:type="pct"/>
            <w:hideMark/>
          </w:tcPr>
          <w:p w:rsidR="00230327" w:rsidRPr="00CF6AF4" w:rsidRDefault="003E3C64" w:rsidP="00237DD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w:t>
            </w:r>
            <w:r w:rsidR="00237DD4" w:rsidRPr="00CF6AF4">
              <w:rPr>
                <w:rFonts w:eastAsia="Calibri"/>
                <w:color w:val="333639" w:themeColor="text2" w:themeTint="E6"/>
              </w:rPr>
              <w:t>8</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3,0</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3,9</w:t>
            </w:r>
          </w:p>
        </w:tc>
      </w:tr>
      <w:tr w:rsidR="009A4ED8" w:rsidRPr="003E3C64"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Pr="00CF6AF4"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Pr="00CF6AF4"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БС</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1,6</w:t>
            </w:r>
          </w:p>
        </w:tc>
        <w:tc>
          <w:tcPr>
            <w:tcW w:w="445" w:type="pct"/>
          </w:tcPr>
          <w:p w:rsidR="00230327" w:rsidRPr="00CF6AF4" w:rsidRDefault="003E3C64" w:rsidP="0056253B">
            <w:pPr>
              <w:keepNext/>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rPr>
            </w:pPr>
            <w:r w:rsidRPr="00CF6AF4">
              <w:rPr>
                <w:rFonts w:eastAsia="Calibri"/>
                <w:color w:val="333639" w:themeColor="text2" w:themeTint="E6"/>
              </w:rPr>
              <w:t>2,0</w:t>
            </w:r>
          </w:p>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2,1</w:t>
            </w:r>
          </w:p>
        </w:tc>
        <w:tc>
          <w:tcPr>
            <w:tcW w:w="445" w:type="pct"/>
            <w:hideMark/>
          </w:tcPr>
          <w:p w:rsidR="00230327" w:rsidRPr="00CF6AF4" w:rsidRDefault="003E3C64" w:rsidP="00F46376">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w:t>
            </w:r>
            <w:r w:rsidR="00F46376">
              <w:rPr>
                <w:rFonts w:eastAsia="Calibri"/>
                <w:color w:val="333639" w:themeColor="text2" w:themeTint="E6"/>
              </w:rPr>
              <w:t>7</w:t>
            </w:r>
          </w:p>
        </w:tc>
        <w:tc>
          <w:tcPr>
            <w:tcW w:w="445" w:type="pct"/>
            <w:hideMark/>
          </w:tcPr>
          <w:p w:rsidR="00230327" w:rsidRPr="00CF6AF4" w:rsidRDefault="00B02131"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w:t>
            </w:r>
          </w:p>
        </w:tc>
        <w:tc>
          <w:tcPr>
            <w:tcW w:w="445" w:type="pct"/>
            <w:hideMark/>
          </w:tcPr>
          <w:p w:rsidR="00230327" w:rsidRPr="00CF6AF4" w:rsidRDefault="00237DD4" w:rsidP="00B02131">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4,</w:t>
            </w:r>
            <w:r w:rsidR="00B02131">
              <w:rPr>
                <w:rFonts w:eastAsia="Calibri"/>
                <w:color w:val="333639" w:themeColor="text2" w:themeTint="E6"/>
              </w:rPr>
              <w:t>4</w:t>
            </w:r>
          </w:p>
        </w:tc>
        <w:tc>
          <w:tcPr>
            <w:tcW w:w="445" w:type="pct"/>
            <w:hideMark/>
          </w:tcPr>
          <w:p w:rsidR="00230327" w:rsidRPr="00CF6AF4" w:rsidRDefault="003E3C64" w:rsidP="00B02131">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4,</w:t>
            </w:r>
            <w:r w:rsidR="00B02131">
              <w:rPr>
                <w:rFonts w:eastAsia="Calibri"/>
                <w:color w:val="333639" w:themeColor="text2" w:themeTint="E6"/>
              </w:rPr>
              <w:t>5</w:t>
            </w:r>
          </w:p>
        </w:tc>
        <w:tc>
          <w:tcPr>
            <w:tcW w:w="445" w:type="pct"/>
            <w:hideMark/>
          </w:tcPr>
          <w:p w:rsidR="00230327" w:rsidRPr="00CF6AF4" w:rsidRDefault="00B02131"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5,3</w:t>
            </w:r>
          </w:p>
        </w:tc>
      </w:tr>
      <w:tr w:rsidR="009A4ED8" w:rsidRPr="003E3C64"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Pr="00CF6AF4"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Pr="00CF6AF4"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ОС</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2,0</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2,3</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w:t>
            </w:r>
            <w:r w:rsidR="00F46376">
              <w:rPr>
                <w:rFonts w:eastAsia="Calibri"/>
                <w:color w:val="333639" w:themeColor="text2" w:themeTint="E6"/>
              </w:rPr>
              <w:t>6</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2,8</w:t>
            </w:r>
          </w:p>
        </w:tc>
        <w:tc>
          <w:tcPr>
            <w:tcW w:w="445" w:type="pct"/>
            <w:hideMark/>
          </w:tcPr>
          <w:p w:rsidR="00230327" w:rsidRPr="00CF6AF4" w:rsidRDefault="003E3C64" w:rsidP="00237DD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4,</w:t>
            </w:r>
            <w:r w:rsidR="00F46376">
              <w:rPr>
                <w:rFonts w:eastAsia="Calibri"/>
                <w:color w:val="333639" w:themeColor="text2" w:themeTint="E6"/>
              </w:rPr>
              <w:t>5</w:t>
            </w:r>
          </w:p>
        </w:tc>
        <w:tc>
          <w:tcPr>
            <w:tcW w:w="445" w:type="pct"/>
            <w:hideMark/>
          </w:tcPr>
          <w:p w:rsidR="00230327" w:rsidRPr="00CF6AF4" w:rsidRDefault="003E3C64" w:rsidP="00237DD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4,</w:t>
            </w:r>
            <w:r w:rsidR="00237DD4" w:rsidRPr="00CF6AF4">
              <w:rPr>
                <w:rFonts w:eastAsia="Calibri"/>
                <w:color w:val="333639" w:themeColor="text2" w:themeTint="E6"/>
              </w:rPr>
              <w:t>7</w:t>
            </w:r>
          </w:p>
        </w:tc>
        <w:tc>
          <w:tcPr>
            <w:tcW w:w="445" w:type="pct"/>
            <w:hideMark/>
          </w:tcPr>
          <w:p w:rsidR="00230327" w:rsidRPr="00CF6AF4" w:rsidRDefault="003E3C64" w:rsidP="00237DD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w:t>
            </w:r>
            <w:r w:rsidR="00237DD4" w:rsidRPr="00CF6AF4">
              <w:rPr>
                <w:rFonts w:eastAsia="Calibri"/>
                <w:color w:val="333639" w:themeColor="text2" w:themeTint="E6"/>
              </w:rPr>
              <w:t>0</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Среднегодовая численность населения, тыс. чел.</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hideMark/>
          </w:tcPr>
          <w:p w:rsidR="00230327" w:rsidRDefault="00230327" w:rsidP="0056253B">
            <w:pPr>
              <w:keepNext/>
              <w:spacing w:before="0"/>
              <w:cnfStyle w:val="000000100000" w:firstRow="0" w:lastRow="0" w:firstColumn="0" w:lastColumn="0" w:oddVBand="0" w:evenVBand="0" w:oddHBand="1" w:evenHBand="0" w:firstRowFirstColumn="0" w:firstRowLastColumn="0" w:lastRowFirstColumn="0" w:lastRowLastColumn="0"/>
              <w:rPr>
                <w:rFonts w:cs="Times New Roman"/>
                <w:kern w:val="0"/>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30238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30098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29968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29898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29858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29918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30340</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30263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30258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30273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30303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30493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30583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31300</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hideMark/>
          </w:tcPr>
          <w:p w:rsidR="00230327" w:rsidRDefault="00230327" w:rsidP="0056253B">
            <w:pPr>
              <w:keepNext/>
              <w:spacing w:before="0"/>
              <w:cnfStyle w:val="000000100000" w:firstRow="0" w:lastRow="0" w:firstColumn="0" w:lastColumn="0" w:oddVBand="0" w:evenVBand="0" w:oddHBand="1" w:evenHBand="0" w:firstRowFirstColumn="0" w:firstRowLastColumn="0" w:lastRowFirstColumn="0" w:lastRowLastColumn="0"/>
              <w:rPr>
                <w:rFonts w:cs="Times New Roman"/>
                <w:kern w:val="0"/>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30273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30303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30393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30503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31208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31558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33340</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Ожидаемая продолжительность жизни, лет</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hideMark/>
          </w:tcPr>
          <w:p w:rsidR="00230327" w:rsidRDefault="00230327" w:rsidP="0056253B">
            <w:pPr>
              <w:keepNext/>
              <w:spacing w:before="0"/>
              <w:cnfStyle w:val="000000010000" w:firstRow="0" w:lastRow="0" w:firstColumn="0" w:lastColumn="0" w:oddVBand="0" w:evenVBand="0" w:oddHBand="0" w:evenHBand="1" w:firstRowFirstColumn="0" w:firstRowLastColumn="0" w:lastRowFirstColumn="0" w:lastRowLastColumn="0"/>
              <w:rPr>
                <w:rFonts w:cs="Times New Roman"/>
                <w:kern w:val="0"/>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69,4</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69,9</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69,4</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70,4</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71,0</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hideMark/>
          </w:tcPr>
          <w:p w:rsidR="00230327" w:rsidRDefault="00230327" w:rsidP="0056253B">
            <w:pPr>
              <w:keepNext/>
              <w:spacing w:before="0"/>
              <w:cnfStyle w:val="000000010000" w:firstRow="0" w:lastRow="0" w:firstColumn="0" w:lastColumn="0" w:oddVBand="0" w:evenVBand="0" w:oddHBand="0" w:evenHBand="1" w:firstRowFirstColumn="0" w:firstRowLastColumn="0" w:lastRowFirstColumn="0" w:lastRowLastColumn="0"/>
              <w:rPr>
                <w:rFonts w:cs="Times New Roman"/>
                <w:kern w:val="0"/>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71,3</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Уровень безработицы, %</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0,86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0,80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0,76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0,72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0,70</w:t>
            </w:r>
          </w:p>
        </w:tc>
      </w:tr>
      <w:tr w:rsidR="009A4ED8" w:rsidTr="00230327">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Среднесписочная численность работающих, тыс. чел.</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7640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7530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7545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7570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7640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7660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7800</w:t>
            </w:r>
          </w:p>
        </w:tc>
      </w:tr>
      <w:tr w:rsidR="009A4ED8" w:rsidTr="0023032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7746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7746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7817</w:t>
            </w:r>
          </w:p>
        </w:tc>
        <w:tc>
          <w:tcPr>
            <w:tcW w:w="445" w:type="pct"/>
            <w:hideMark/>
          </w:tcPr>
          <w:p w:rsidR="00230327" w:rsidRDefault="001020C2"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8292</w:t>
            </w:r>
          </w:p>
        </w:tc>
        <w:tc>
          <w:tcPr>
            <w:tcW w:w="445" w:type="pct"/>
            <w:hideMark/>
          </w:tcPr>
          <w:p w:rsidR="00230327" w:rsidRDefault="001020C2"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8989</w:t>
            </w:r>
          </w:p>
        </w:tc>
        <w:tc>
          <w:tcPr>
            <w:tcW w:w="445" w:type="pct"/>
            <w:hideMark/>
          </w:tcPr>
          <w:p w:rsidR="00230327" w:rsidRDefault="001020C2"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9109</w:t>
            </w:r>
          </w:p>
        </w:tc>
        <w:tc>
          <w:tcPr>
            <w:tcW w:w="445" w:type="pct"/>
            <w:hideMark/>
          </w:tcPr>
          <w:p w:rsidR="00230327" w:rsidRDefault="001020C2"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9259</w:t>
            </w:r>
          </w:p>
        </w:tc>
        <w:tc>
          <w:tcPr>
            <w:tcW w:w="445" w:type="pct"/>
            <w:hideMark/>
          </w:tcPr>
          <w:p w:rsidR="00230327" w:rsidRDefault="001020C2"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9524</w:t>
            </w:r>
          </w:p>
        </w:tc>
      </w:tr>
      <w:tr w:rsidR="009A4ED8" w:rsidTr="00230327">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spacing w:after="160" w:line="276" w:lineRule="auto"/>
              <w:ind w:firstLine="709"/>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p>
        </w:tc>
        <w:tc>
          <w:tcPr>
            <w:tcW w:w="445" w:type="pct"/>
            <w:hideMark/>
          </w:tcPr>
          <w:p w:rsidR="00230327" w:rsidRDefault="00230327" w:rsidP="00B7619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77</w:t>
            </w:r>
            <w:r w:rsidR="00B76194">
              <w:rPr>
                <w:rFonts w:eastAsia="Calibri"/>
                <w:color w:val="333639" w:themeColor="text2" w:themeTint="E6"/>
              </w:rPr>
              <w:t>76</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7857</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8412</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9109</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9279</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9429</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9824</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Обеспеченность общей площадью жилья в расчете на одного жителя, кв. метров</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26,3</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23,20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26,5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26,8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28,5</w:t>
            </w:r>
          </w:p>
        </w:tc>
      </w:tr>
      <w:tr w:rsidR="009A4ED8" w:rsidTr="0023032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26,1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27,9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28,6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32,0</w:t>
            </w:r>
          </w:p>
        </w:tc>
      </w:tr>
      <w:tr w:rsidR="009A4ED8" w:rsidTr="00230327">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Доля населения, систематически занимающихся физической культурой и спортом, %</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r>
      <w:tr w:rsidR="009A4ED8" w:rsidTr="0023032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38,1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40,1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41,2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43,5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45,7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46,9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47,8</w:t>
            </w:r>
          </w:p>
        </w:tc>
      </w:tr>
      <w:tr w:rsidR="009A4ED8" w:rsidTr="002303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41,6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43,8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46,9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50,3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55,9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60,0</w:t>
            </w:r>
          </w:p>
        </w:tc>
      </w:tr>
      <w:tr w:rsidR="009A4ED8" w:rsidTr="0023032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Объем туристского потока, тыс. чел.</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8,6</w:t>
            </w:r>
          </w:p>
        </w:tc>
      </w:tr>
      <w:tr w:rsidR="009A4ED8" w:rsidTr="0023032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30,0</w:t>
            </w:r>
          </w:p>
        </w:tc>
      </w:tr>
      <w:tr w:rsidR="009A4ED8" w:rsidTr="0023032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12,5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40,0</w:t>
            </w:r>
          </w:p>
        </w:tc>
      </w:tr>
      <w:tr w:rsidR="009A4ED8" w:rsidTr="0023032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Доля малого и среднего бизнеса в ВТП, %</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9,7</w:t>
            </w:r>
          </w:p>
        </w:tc>
      </w:tr>
      <w:tr w:rsidR="009A4ED8" w:rsidTr="002303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9,4</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13,7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15,2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20,1</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12,1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21,3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35,0</w:t>
            </w:r>
          </w:p>
        </w:tc>
      </w:tr>
      <w:tr w:rsidR="009A4ED8" w:rsidTr="0023032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Доля ССЧ работников (без внешних совместителей) МСП в ССЧ работников (без внешних совместителей) всех предприятий и организаций, %</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17,4</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18,3</w:t>
            </w:r>
          </w:p>
        </w:tc>
      </w:tr>
      <w:tr w:rsidR="009A4ED8" w:rsidTr="00230327">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18,4</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22,3</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23,5</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24,3</w:t>
            </w:r>
          </w:p>
        </w:tc>
        <w:tc>
          <w:tcPr>
            <w:tcW w:w="445" w:type="pct"/>
            <w:hideMark/>
          </w:tcPr>
          <w:p w:rsidR="00230327" w:rsidRDefault="00B76194" w:rsidP="00B7619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24,5</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25,0</w:t>
            </w:r>
          </w:p>
        </w:tc>
      </w:tr>
      <w:tr w:rsidR="009A4ED8" w:rsidTr="00230327">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18,</w:t>
            </w:r>
            <w:r w:rsidR="00B76194">
              <w:rPr>
                <w:rFonts w:eastAsia="Calibri"/>
                <w:color w:val="333639" w:themeColor="text2" w:themeTint="E6"/>
              </w:rPr>
              <w:t>5</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22,5</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23,6</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24,5</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25,0</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25,2</w:t>
            </w:r>
          </w:p>
        </w:tc>
      </w:tr>
      <w:tr w:rsidR="009A4ED8" w:rsidTr="00230327">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Темп роста оборота малых (включая микропредприятия) и средних предприятий (в действующих ценах) к 2015 году, %</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102,0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111,3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116,9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135,3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142,1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181,4</w:t>
            </w:r>
          </w:p>
        </w:tc>
      </w:tr>
      <w:tr w:rsidR="009A4ED8" w:rsidTr="00230327">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67,2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100,1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110,3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130,2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143,2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190,6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209,7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337,7</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107,3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133,1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175,7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193,3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257,2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283,0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455,7</w:t>
            </w:r>
          </w:p>
        </w:tc>
      </w:tr>
      <w:tr w:rsidR="009A4ED8" w:rsidTr="0023032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spacing w:after="160" w:line="276" w:lineRule="auto"/>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Уровень экономической самодостаточности, %</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Pr="009A4ED8"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highlight w:val="yellow"/>
                <w:lang w:val="en-US" w:eastAsia="en-US"/>
              </w:rPr>
            </w:pP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56,0</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56,2</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56,4</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56,5</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56,8</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56,9</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57,4</w:t>
            </w:r>
          </w:p>
        </w:tc>
      </w:tr>
      <w:tr w:rsidR="009A4ED8" w:rsidTr="00230327">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Pr="009A4ED8"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highlight w:val="yellow"/>
                <w:lang w:eastAsia="en-US"/>
              </w:rPr>
            </w:pPr>
            <w:r w:rsidRPr="00C2090F">
              <w:rPr>
                <w:rFonts w:eastAsia="Calibri"/>
                <w:color w:val="333639" w:themeColor="text2" w:themeTint="E6"/>
              </w:rPr>
              <w:t>55,8</w:t>
            </w:r>
          </w:p>
        </w:tc>
        <w:tc>
          <w:tcPr>
            <w:tcW w:w="445" w:type="pct"/>
            <w:hideMark/>
          </w:tcPr>
          <w:p w:rsidR="00230327" w:rsidRPr="00CF6AF4" w:rsidRDefault="003E4070"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58,0</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59,7</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62,7</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64,7</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69,0</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70,8</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75,6</w:t>
            </w:r>
          </w:p>
        </w:tc>
      </w:tr>
      <w:tr w:rsidR="009A4ED8" w:rsidTr="0023032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Pr="009A4ED8"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highlight w:val="yellow"/>
                <w:lang w:val="en-US" w:eastAsia="en-US"/>
              </w:rPr>
            </w:pP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58,4</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60,1</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63,1</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65,1</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70,1</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73,4</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80,0</w:t>
            </w:r>
          </w:p>
        </w:tc>
      </w:tr>
      <w:tr w:rsidR="009A4ED8" w:rsidTr="00230327">
        <w:trPr>
          <w:cnfStyle w:val="000000010000" w:firstRow="0" w:lastRow="0" w:firstColumn="0" w:lastColumn="0" w:oddVBand="0" w:evenVBand="0" w:oddHBand="0" w:evenHBand="1"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spacing w:after="160" w:line="276" w:lineRule="auto"/>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Денежные доходы на душу населения (в среднем за месяц), рублей</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16111,2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16755,8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18096,3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18820,2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21078,5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22132,5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25452,4</w:t>
            </w:r>
          </w:p>
        </w:tc>
      </w:tr>
      <w:tr w:rsidR="009A4ED8" w:rsidTr="0023032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15749,0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16788,0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18090,0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19887,0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20880,0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24810,1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26050,6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31260,7</w:t>
            </w:r>
          </w:p>
        </w:tc>
      </w:tr>
      <w:tr w:rsidR="009A4ED8" w:rsidTr="00230327">
        <w:trPr>
          <w:cnfStyle w:val="000000010000" w:firstRow="0" w:lastRow="0" w:firstColumn="0" w:lastColumn="0" w:oddVBand="0" w:evenVBand="0" w:oddHBand="0" w:evenHBand="1" w:firstRowFirstColumn="0" w:firstRowLastColumn="0" w:lastRowFirstColumn="0" w:lastRowLastColumn="0"/>
          <w:trHeight w:val="1227"/>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16980,0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18628,3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21422,5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23564,8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28277,7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31105,5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35771,3</w:t>
            </w:r>
          </w:p>
        </w:tc>
      </w:tr>
    </w:tbl>
    <w:p w:rsidR="00BB6366" w:rsidRPr="00306FBC" w:rsidRDefault="00BB6366" w:rsidP="0056253B">
      <w:pPr>
        <w:keepNext/>
        <w:spacing w:line="276" w:lineRule="auto"/>
        <w:rPr>
          <w:color w:val="333639" w:themeColor="text2" w:themeTint="E6"/>
        </w:rPr>
      </w:pPr>
    </w:p>
    <w:p w:rsidR="00202B5C" w:rsidRPr="00306FBC" w:rsidRDefault="00202B5C" w:rsidP="0056253B">
      <w:pPr>
        <w:keepNext/>
        <w:widowControl w:val="0"/>
        <w:suppressAutoHyphens/>
        <w:spacing w:before="0" w:after="0" w:line="276" w:lineRule="auto"/>
        <w:ind w:firstLine="720"/>
        <w:jc w:val="both"/>
        <w:rPr>
          <w:color w:val="333639" w:themeColor="text2" w:themeTint="E6"/>
          <w:sz w:val="24"/>
          <w:szCs w:val="24"/>
        </w:rPr>
      </w:pPr>
      <w:r w:rsidRPr="00306FBC">
        <w:rPr>
          <w:color w:val="333639" w:themeColor="text2" w:themeTint="E6"/>
          <w:sz w:val="24"/>
          <w:szCs w:val="24"/>
        </w:rPr>
        <w:t xml:space="preserve">Привлекательность района по данному сценарию развития возрастет. </w:t>
      </w:r>
      <w:r w:rsidR="00BC07C8" w:rsidRPr="00306FBC">
        <w:rPr>
          <w:color w:val="333639" w:themeColor="text2" w:themeTint="E6"/>
          <w:sz w:val="24"/>
          <w:szCs w:val="24"/>
        </w:rPr>
        <w:t>Данный</w:t>
      </w:r>
      <w:r w:rsidRPr="00306FBC">
        <w:rPr>
          <w:color w:val="333639" w:themeColor="text2" w:themeTint="E6"/>
          <w:sz w:val="24"/>
          <w:szCs w:val="24"/>
        </w:rPr>
        <w:t xml:space="preserve"> сценарий не дает немедленного, «взрывного» роста показателей, но он обеспечивает устойчивое стратегические развитие и конкурентные преимущества в перспективе.</w:t>
      </w:r>
    </w:p>
    <w:p w:rsidR="00801B8D" w:rsidRPr="00306FBC" w:rsidRDefault="00801B8D" w:rsidP="0056253B">
      <w:pPr>
        <w:keepNext/>
        <w:widowControl w:val="0"/>
        <w:suppressAutoHyphens/>
        <w:spacing w:before="0" w:after="0" w:line="276" w:lineRule="auto"/>
        <w:ind w:firstLine="720"/>
        <w:jc w:val="both"/>
        <w:rPr>
          <w:color w:val="333639" w:themeColor="text2" w:themeTint="E6"/>
          <w:sz w:val="24"/>
          <w:szCs w:val="24"/>
        </w:rPr>
      </w:pPr>
    </w:p>
    <w:p w:rsidR="00CF6708" w:rsidRPr="00306FBC" w:rsidRDefault="00CF6708" w:rsidP="0056253B">
      <w:pPr>
        <w:pStyle w:val="24"/>
        <w:keepLines w:val="0"/>
        <w:numPr>
          <w:ilvl w:val="1"/>
          <w:numId w:val="9"/>
        </w:numPr>
        <w:suppressAutoHyphens/>
        <w:spacing w:before="0" w:after="0" w:line="276" w:lineRule="auto"/>
        <w:jc w:val="both"/>
        <w:rPr>
          <w:rFonts w:asciiTheme="minorHAnsi" w:hAnsiTheme="minorHAnsi"/>
          <w:color w:val="333639" w:themeColor="text2" w:themeTint="E6"/>
        </w:rPr>
      </w:pPr>
      <w:bookmarkStart w:id="73" w:name="_Toc456953302"/>
      <w:r w:rsidRPr="00306FBC">
        <w:rPr>
          <w:rFonts w:asciiTheme="minorHAnsi" w:hAnsiTheme="minorHAnsi"/>
          <w:color w:val="333639" w:themeColor="text2" w:themeTint="E6"/>
        </w:rPr>
        <w:t xml:space="preserve">Образ будущего </w:t>
      </w:r>
      <w:bookmarkEnd w:id="73"/>
    </w:p>
    <w:p w:rsidR="004A1E91" w:rsidRPr="00306FBC" w:rsidRDefault="004A1E91" w:rsidP="0056253B">
      <w:pPr>
        <w:keepNext/>
        <w:suppressAutoHyphens/>
        <w:autoSpaceDE w:val="0"/>
        <w:autoSpaceDN w:val="0"/>
        <w:adjustRightInd w:val="0"/>
        <w:spacing w:before="0" w:after="0" w:line="276" w:lineRule="auto"/>
        <w:ind w:firstLine="709"/>
        <w:jc w:val="both"/>
        <w:rPr>
          <w:b/>
          <w:bCs/>
          <w:caps/>
          <w:color w:val="333639" w:themeColor="text2" w:themeTint="E6"/>
          <w:sz w:val="24"/>
          <w:szCs w:val="24"/>
          <w:u w:val="single"/>
        </w:rPr>
      </w:pPr>
    </w:p>
    <w:p w:rsidR="004A1E91" w:rsidRPr="00306FBC" w:rsidRDefault="00E24166" w:rsidP="0056253B">
      <w:pPr>
        <w:pStyle w:val="affff0"/>
        <w:keepNext/>
        <w:suppressAutoHyphens/>
        <w:spacing w:before="0" w:after="0" w:line="276" w:lineRule="auto"/>
        <w:ind w:firstLine="709"/>
        <w:jc w:val="both"/>
        <w:rPr>
          <w:rFonts w:asciiTheme="minorHAnsi" w:hAnsiTheme="minorHAnsi"/>
          <w:color w:val="333639" w:themeColor="text2" w:themeTint="E6"/>
          <w:szCs w:val="24"/>
        </w:rPr>
      </w:pPr>
      <w:r>
        <w:rPr>
          <w:rFonts w:asciiTheme="minorHAnsi" w:hAnsiTheme="minorHAnsi"/>
          <w:b/>
          <w:color w:val="333639" w:themeColor="text2" w:themeTint="E6"/>
          <w:szCs w:val="24"/>
        </w:rPr>
        <w:t>Менделеевский</w:t>
      </w:r>
      <w:r w:rsidR="004A1E91" w:rsidRPr="00306FBC">
        <w:rPr>
          <w:rFonts w:asciiTheme="minorHAnsi" w:hAnsiTheme="minorHAnsi"/>
          <w:b/>
          <w:color w:val="333639" w:themeColor="text2" w:themeTint="E6"/>
          <w:szCs w:val="24"/>
        </w:rPr>
        <w:t xml:space="preserve"> муниципальный район - территория устойчивого роста. Э</w:t>
      </w:r>
      <w:r w:rsidR="004A1E91" w:rsidRPr="00306FBC">
        <w:rPr>
          <w:rFonts w:asciiTheme="minorHAnsi" w:hAnsiTheme="minorHAnsi"/>
          <w:color w:val="333639" w:themeColor="text2" w:themeTint="E6"/>
          <w:szCs w:val="24"/>
        </w:rPr>
        <w:t>то - территория, обеспечивающая своим нынешним и будущим жителям такие условия жизни и управления, которые являются одновременно стабильными (основные правила организации), безопасными, гибкими (система, открытая для разнообразных изменений), и экономически эффективными при уважении требований экологии.</w:t>
      </w:r>
    </w:p>
    <w:p w:rsidR="004A1E91" w:rsidRPr="00306FBC" w:rsidRDefault="00E24166" w:rsidP="0056253B">
      <w:pPr>
        <w:pStyle w:val="affff0"/>
        <w:keepNext/>
        <w:suppressAutoHyphens/>
        <w:spacing w:before="0" w:after="0" w:line="276" w:lineRule="auto"/>
        <w:ind w:firstLine="709"/>
        <w:jc w:val="both"/>
        <w:rPr>
          <w:rFonts w:asciiTheme="minorHAnsi" w:hAnsiTheme="minorHAnsi"/>
          <w:color w:val="333639" w:themeColor="text2" w:themeTint="E6"/>
          <w:szCs w:val="24"/>
        </w:rPr>
      </w:pPr>
      <w:r>
        <w:rPr>
          <w:rFonts w:asciiTheme="minorHAnsi" w:hAnsiTheme="minorHAnsi"/>
          <w:b/>
          <w:color w:val="333639" w:themeColor="text2" w:themeTint="E6"/>
          <w:szCs w:val="24"/>
        </w:rPr>
        <w:t>Менделеевский</w:t>
      </w:r>
      <w:r w:rsidR="004A1E91" w:rsidRPr="00306FBC">
        <w:rPr>
          <w:rFonts w:asciiTheme="minorHAnsi" w:hAnsiTheme="minorHAnsi"/>
          <w:b/>
          <w:color w:val="333639" w:themeColor="text2" w:themeTint="E6"/>
          <w:szCs w:val="24"/>
        </w:rPr>
        <w:t xml:space="preserve"> муниципальный район – </w:t>
      </w:r>
      <w:r w:rsidR="004A1E91" w:rsidRPr="00306FBC">
        <w:rPr>
          <w:rFonts w:asciiTheme="minorHAnsi" w:hAnsiTheme="minorHAnsi"/>
          <w:color w:val="333639" w:themeColor="text2" w:themeTint="E6"/>
          <w:szCs w:val="24"/>
        </w:rPr>
        <w:t xml:space="preserve">принадлежит своим жителям, являясь экономическим, социальным и культурным благом, которое призваны унаследовать грядущие поколения. Это - территория с прекрасной репутацией, что, в первую очередь, является заслугой его жителей, которые и составляют главное богатство </w:t>
      </w:r>
      <w:r w:rsidR="00DC77A7" w:rsidRPr="00306FBC">
        <w:rPr>
          <w:rFonts w:asciiTheme="minorHAnsi" w:hAnsiTheme="minorHAnsi"/>
          <w:color w:val="333639" w:themeColor="text2" w:themeTint="E6"/>
          <w:szCs w:val="24"/>
        </w:rPr>
        <w:t>Меделеевс</w:t>
      </w:r>
      <w:r w:rsidR="00954F98" w:rsidRPr="00306FBC">
        <w:rPr>
          <w:rFonts w:asciiTheme="minorHAnsi" w:hAnsiTheme="minorHAnsi"/>
          <w:color w:val="333639" w:themeColor="text2" w:themeTint="E6"/>
          <w:szCs w:val="24"/>
        </w:rPr>
        <w:t>кого</w:t>
      </w:r>
      <w:r w:rsidR="004A1E91" w:rsidRPr="00306FBC">
        <w:rPr>
          <w:rFonts w:asciiTheme="minorHAnsi" w:hAnsiTheme="minorHAnsi"/>
          <w:color w:val="333639" w:themeColor="text2" w:themeTint="E6"/>
          <w:szCs w:val="24"/>
        </w:rPr>
        <w:t xml:space="preserve"> муниципального района. Местное сообщество </w:t>
      </w:r>
      <w:r w:rsidR="00DC77A7" w:rsidRPr="00306FBC">
        <w:rPr>
          <w:rFonts w:asciiTheme="minorHAnsi" w:hAnsiTheme="minorHAnsi"/>
          <w:color w:val="333639" w:themeColor="text2" w:themeTint="E6"/>
          <w:szCs w:val="24"/>
        </w:rPr>
        <w:t>Меделеевс</w:t>
      </w:r>
      <w:r w:rsidR="00954F98" w:rsidRPr="00306FBC">
        <w:rPr>
          <w:rFonts w:asciiTheme="minorHAnsi" w:hAnsiTheme="minorHAnsi"/>
          <w:color w:val="333639" w:themeColor="text2" w:themeTint="E6"/>
          <w:szCs w:val="24"/>
        </w:rPr>
        <w:t>кого</w:t>
      </w:r>
      <w:r w:rsidR="004A1E91" w:rsidRPr="00306FBC">
        <w:rPr>
          <w:rFonts w:asciiTheme="minorHAnsi" w:hAnsiTheme="minorHAnsi"/>
          <w:color w:val="333639" w:themeColor="text2" w:themeTint="E6"/>
          <w:szCs w:val="24"/>
        </w:rPr>
        <w:t xml:space="preserve"> муниципального района уверено в том, что </w:t>
      </w:r>
      <w:r>
        <w:rPr>
          <w:rFonts w:asciiTheme="minorHAnsi" w:hAnsiTheme="minorHAnsi"/>
          <w:color w:val="333639" w:themeColor="text2" w:themeTint="E6"/>
          <w:szCs w:val="24"/>
        </w:rPr>
        <w:t>Менделеевский</w:t>
      </w:r>
      <w:r w:rsidR="004A1E91" w:rsidRPr="00306FBC">
        <w:rPr>
          <w:rFonts w:asciiTheme="minorHAnsi" w:hAnsiTheme="minorHAnsi"/>
          <w:color w:val="333639" w:themeColor="text2" w:themeTint="E6"/>
          <w:szCs w:val="24"/>
        </w:rPr>
        <w:t xml:space="preserve"> муниципальный район имеет широкий спектр уникальных ресурсов развития, которые в настоящее время используются на благо территории еще в недостаточной степени. При их использовании </w:t>
      </w:r>
      <w:r>
        <w:rPr>
          <w:rFonts w:asciiTheme="minorHAnsi" w:hAnsiTheme="minorHAnsi"/>
          <w:color w:val="333639" w:themeColor="text2" w:themeTint="E6"/>
          <w:szCs w:val="24"/>
        </w:rPr>
        <w:t>Менделеевский</w:t>
      </w:r>
      <w:r w:rsidR="004A1E91" w:rsidRPr="00306FBC">
        <w:rPr>
          <w:rFonts w:asciiTheme="minorHAnsi" w:hAnsiTheme="minorHAnsi"/>
          <w:color w:val="333639" w:themeColor="text2" w:themeTint="E6"/>
          <w:szCs w:val="24"/>
        </w:rPr>
        <w:t xml:space="preserve"> муниципальный район имеет устойчивые перспективы развития в качестве многофункциональной территории с качественной жизненной и деловой средой и активным местным сообществом. </w:t>
      </w:r>
    </w:p>
    <w:p w:rsidR="00954F98" w:rsidRPr="00306FBC" w:rsidRDefault="00954F98" w:rsidP="0056253B">
      <w:pPr>
        <w:pStyle w:val="affff0"/>
        <w:keepNext/>
        <w:suppressAutoHyphens/>
        <w:spacing w:before="0" w:after="0" w:line="276" w:lineRule="auto"/>
        <w:ind w:firstLine="709"/>
        <w:jc w:val="both"/>
        <w:rPr>
          <w:rFonts w:asciiTheme="minorHAnsi" w:hAnsiTheme="minorHAnsi"/>
          <w:b/>
          <w:color w:val="333639" w:themeColor="text2" w:themeTint="E6"/>
          <w:szCs w:val="24"/>
        </w:rPr>
      </w:pPr>
    </w:p>
    <w:p w:rsidR="004A1E91" w:rsidRPr="00306FBC" w:rsidRDefault="004A1E91" w:rsidP="0056253B">
      <w:pPr>
        <w:pStyle w:val="affff0"/>
        <w:keepNext/>
        <w:suppressAutoHyphens/>
        <w:spacing w:before="0" w:after="0" w:line="276" w:lineRule="auto"/>
        <w:ind w:firstLine="709"/>
        <w:jc w:val="both"/>
        <w:rPr>
          <w:rFonts w:asciiTheme="minorHAnsi" w:hAnsiTheme="minorHAnsi"/>
          <w:b/>
          <w:color w:val="333639" w:themeColor="text2" w:themeTint="E6"/>
          <w:szCs w:val="24"/>
        </w:rPr>
      </w:pPr>
      <w:r w:rsidRPr="00306FBC">
        <w:rPr>
          <w:rFonts w:asciiTheme="minorHAnsi" w:hAnsiTheme="minorHAnsi"/>
          <w:b/>
          <w:color w:val="333639" w:themeColor="text2" w:themeTint="E6"/>
          <w:szCs w:val="24"/>
        </w:rPr>
        <w:t xml:space="preserve">Основное ВИДЕНИЕ БУДУЩЕГО </w:t>
      </w:r>
      <w:r w:rsidR="00DC77A7" w:rsidRPr="00306FBC">
        <w:rPr>
          <w:rFonts w:asciiTheme="minorHAnsi" w:hAnsiTheme="minorHAnsi"/>
          <w:b/>
          <w:color w:val="333639" w:themeColor="text2" w:themeTint="E6"/>
          <w:szCs w:val="24"/>
        </w:rPr>
        <w:t>Ме</w:t>
      </w:r>
      <w:r w:rsidR="00E24166">
        <w:rPr>
          <w:rFonts w:asciiTheme="minorHAnsi" w:hAnsiTheme="minorHAnsi"/>
          <w:b/>
          <w:color w:val="333639" w:themeColor="text2" w:themeTint="E6"/>
          <w:szCs w:val="24"/>
        </w:rPr>
        <w:t>н</w:t>
      </w:r>
      <w:r w:rsidR="00DC77A7" w:rsidRPr="00306FBC">
        <w:rPr>
          <w:rFonts w:asciiTheme="minorHAnsi" w:hAnsiTheme="minorHAnsi"/>
          <w:b/>
          <w:color w:val="333639" w:themeColor="text2" w:themeTint="E6"/>
          <w:szCs w:val="24"/>
        </w:rPr>
        <w:t>делеевс</w:t>
      </w:r>
      <w:r w:rsidR="00954F98" w:rsidRPr="00306FBC">
        <w:rPr>
          <w:rFonts w:asciiTheme="minorHAnsi" w:hAnsiTheme="minorHAnsi"/>
          <w:b/>
          <w:color w:val="333639" w:themeColor="text2" w:themeTint="E6"/>
          <w:szCs w:val="24"/>
        </w:rPr>
        <w:t>кого</w:t>
      </w:r>
      <w:r w:rsidRPr="00306FBC">
        <w:rPr>
          <w:rFonts w:asciiTheme="minorHAnsi" w:hAnsiTheme="minorHAnsi"/>
          <w:b/>
          <w:color w:val="333639" w:themeColor="text2" w:themeTint="E6"/>
          <w:szCs w:val="24"/>
        </w:rPr>
        <w:t xml:space="preserve"> муниципального района с позиции различных групп:</w:t>
      </w:r>
    </w:p>
    <w:p w:rsidR="004A1E91" w:rsidRPr="00306FBC" w:rsidRDefault="00DC77A7" w:rsidP="0056253B">
      <w:pPr>
        <w:keepNext/>
        <w:suppressAutoHyphens/>
        <w:spacing w:before="0" w:after="0" w:line="276" w:lineRule="auto"/>
        <w:ind w:firstLine="720"/>
        <w:jc w:val="both"/>
        <w:rPr>
          <w:b/>
          <w:caps/>
          <w:color w:val="333639" w:themeColor="text2" w:themeTint="E6"/>
          <w:sz w:val="24"/>
          <w:szCs w:val="24"/>
        </w:rPr>
      </w:pPr>
      <w:r w:rsidRPr="00306FBC">
        <w:rPr>
          <w:b/>
          <w:color w:val="333639" w:themeColor="text2" w:themeTint="E6"/>
          <w:sz w:val="24"/>
          <w:szCs w:val="24"/>
        </w:rPr>
        <w:t>Ме</w:t>
      </w:r>
      <w:r w:rsidR="00CF6AF4">
        <w:rPr>
          <w:b/>
          <w:color w:val="333639" w:themeColor="text2" w:themeTint="E6"/>
          <w:sz w:val="24"/>
          <w:szCs w:val="24"/>
        </w:rPr>
        <w:t>н</w:t>
      </w:r>
      <w:r w:rsidRPr="00306FBC">
        <w:rPr>
          <w:b/>
          <w:color w:val="333639" w:themeColor="text2" w:themeTint="E6"/>
          <w:sz w:val="24"/>
          <w:szCs w:val="24"/>
        </w:rPr>
        <w:t>делеевс</w:t>
      </w:r>
      <w:r w:rsidR="00954F98" w:rsidRPr="00306FBC">
        <w:rPr>
          <w:b/>
          <w:color w:val="333639" w:themeColor="text2" w:themeTint="E6"/>
          <w:sz w:val="24"/>
          <w:szCs w:val="24"/>
        </w:rPr>
        <w:t>кий</w:t>
      </w:r>
      <w:r w:rsidR="004A1E91" w:rsidRPr="00306FBC">
        <w:rPr>
          <w:b/>
          <w:color w:val="333639" w:themeColor="text2" w:themeTint="E6"/>
          <w:sz w:val="24"/>
          <w:szCs w:val="24"/>
        </w:rPr>
        <w:t xml:space="preserve"> муниципальный район для </w:t>
      </w:r>
      <w:r w:rsidR="00E24166">
        <w:rPr>
          <w:b/>
          <w:color w:val="333639" w:themeColor="text2" w:themeTint="E6"/>
          <w:sz w:val="24"/>
          <w:szCs w:val="24"/>
        </w:rPr>
        <w:t>Ме</w:t>
      </w:r>
      <w:r w:rsidR="00E24166" w:rsidRPr="00306FBC">
        <w:rPr>
          <w:b/>
          <w:color w:val="333639" w:themeColor="text2" w:themeTint="E6"/>
          <w:sz w:val="24"/>
          <w:szCs w:val="24"/>
        </w:rPr>
        <w:t>нделеевцев</w:t>
      </w:r>
      <w:r w:rsidR="004A1E91" w:rsidRPr="00306FBC">
        <w:rPr>
          <w:b/>
          <w:color w:val="333639" w:themeColor="text2" w:themeTint="E6"/>
          <w:sz w:val="24"/>
          <w:szCs w:val="24"/>
        </w:rPr>
        <w:t xml:space="preserve"> – </w:t>
      </w:r>
      <w:r w:rsidR="004A1E91" w:rsidRPr="00306FBC">
        <w:rPr>
          <w:b/>
          <w:caps/>
          <w:color w:val="333639" w:themeColor="text2" w:themeTint="E6"/>
          <w:sz w:val="24"/>
          <w:szCs w:val="24"/>
        </w:rPr>
        <w:t>любимое место комфортной жизни</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с комфортной жизненной средой, обеспечивающая гарантированный доступ жителей к полному спектру высококачественных общественных услуг нематериального характера (здравоохранение, образование, культура и т.д.) и материального характера (жилье, питьевая вода, энергия, транспорт, и т.д.). Постоянная поддержка этих услуг на должном уровне является главным условием устойчивости развития территории.</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с </w:t>
      </w:r>
      <w:r w:rsidR="00954F98" w:rsidRPr="00306FBC">
        <w:rPr>
          <w:color w:val="333639" w:themeColor="text2" w:themeTint="E6"/>
          <w:sz w:val="24"/>
          <w:szCs w:val="24"/>
        </w:rPr>
        <w:t>хорошим</w:t>
      </w:r>
      <w:r w:rsidRPr="00306FBC">
        <w:rPr>
          <w:color w:val="333639" w:themeColor="text2" w:themeTint="E6"/>
          <w:sz w:val="24"/>
          <w:szCs w:val="24"/>
        </w:rPr>
        <w:t xml:space="preserve"> </w:t>
      </w:r>
      <w:r w:rsidR="00954F98" w:rsidRPr="00306FBC">
        <w:rPr>
          <w:color w:val="333639" w:themeColor="text2" w:themeTint="E6"/>
          <w:sz w:val="24"/>
          <w:szCs w:val="24"/>
        </w:rPr>
        <w:t xml:space="preserve">природно-ландшафтными </w:t>
      </w:r>
      <w:r w:rsidR="00F96B83" w:rsidRPr="00306FBC">
        <w:rPr>
          <w:color w:val="333639" w:themeColor="text2" w:themeTint="E6"/>
          <w:sz w:val="24"/>
          <w:szCs w:val="24"/>
        </w:rPr>
        <w:t xml:space="preserve">и экологическими </w:t>
      </w:r>
      <w:r w:rsidR="00954F98" w:rsidRPr="00306FBC">
        <w:rPr>
          <w:color w:val="333639" w:themeColor="text2" w:themeTint="E6"/>
          <w:sz w:val="24"/>
          <w:szCs w:val="24"/>
        </w:rPr>
        <w:t>условиями</w:t>
      </w:r>
      <w:r w:rsidR="00F96B83" w:rsidRPr="00306FBC">
        <w:rPr>
          <w:color w:val="333639" w:themeColor="text2" w:themeTint="E6"/>
          <w:sz w:val="24"/>
          <w:szCs w:val="24"/>
        </w:rPr>
        <w:t xml:space="preserve"> в непосредственной близости с </w:t>
      </w:r>
      <w:r w:rsidR="00DC77A7" w:rsidRPr="00306FBC">
        <w:rPr>
          <w:color w:val="333639" w:themeColor="text2" w:themeTint="E6"/>
          <w:sz w:val="24"/>
          <w:szCs w:val="24"/>
        </w:rPr>
        <w:t>крупными развивающимися городами</w:t>
      </w:r>
      <w:r w:rsidRPr="00306FBC">
        <w:rPr>
          <w:color w:val="333639" w:themeColor="text2" w:themeTint="E6"/>
          <w:sz w:val="24"/>
          <w:szCs w:val="24"/>
        </w:rPr>
        <w:t xml:space="preserve"> И с этой точки зрения </w:t>
      </w:r>
      <w:r w:rsidR="00DC77A7" w:rsidRPr="00306FBC">
        <w:rPr>
          <w:color w:val="333639" w:themeColor="text2" w:themeTint="E6"/>
          <w:sz w:val="24"/>
          <w:szCs w:val="24"/>
        </w:rPr>
        <w:t>Меделеевс</w:t>
      </w:r>
      <w:r w:rsidR="00D97ACC" w:rsidRPr="00306FBC">
        <w:rPr>
          <w:color w:val="333639" w:themeColor="text2" w:themeTint="E6"/>
          <w:sz w:val="24"/>
          <w:szCs w:val="24"/>
        </w:rPr>
        <w:t>к</w:t>
      </w:r>
      <w:r w:rsidRPr="00306FBC">
        <w:rPr>
          <w:color w:val="333639" w:themeColor="text2" w:themeTint="E6"/>
          <w:sz w:val="24"/>
          <w:szCs w:val="24"/>
        </w:rPr>
        <w:t xml:space="preserve"> и её окрестности как место для жизни предлагается развивать в виде сбалансированной системы, предъявляющей свои особые условия к развитию каждой своей составляющей. </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которая должна стать особым местом для расцвета личности и доступа к знаниям и информации, интегрирующая и взаимно обогащающая многочисленные типы самобытности и культур, находящихся здесь, место оптимального развития экономики знаний. </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креативности и инноваций. В рамках Стратегии сформирован механизм всемерной поддержки и привлечения на территорию творческих людей, способных развивать и менять в лучшую сторону мир вокруг себя. Это и создание творческих дач, творческих кварталов, различных инкубаторов идей и инициатив ит.д. Разработчики Стратегии считают, что это позволит ещё активнее запустить механизм саморазвития территории. </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активной и образованной молодежи. Участие молодежи в общественной жизни на местном и региональном уровне должно стать частью общей политики по вовлечению граждан в общественную жизнь. Стратегии, реализуемые во всех областях, должны содержать молодежный компонент. Особое внимание на вовлечение в жизнь общества на местном и региональном уровне тех молодых людей, которые относятся к малообеспеченным слоям общества, а также принадлежат к этническим, национальным, социальным, сексуальным, культурным, религиозным или языковым меньшинствам.</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социальной сплоченности. Толерантность и принятие друг друга, умение комфортно и эффективно жить на одной территории – основной образ жителей </w:t>
      </w:r>
      <w:r w:rsidR="00DC77A7" w:rsidRPr="00306FBC">
        <w:rPr>
          <w:color w:val="333639" w:themeColor="text2" w:themeTint="E6"/>
          <w:sz w:val="24"/>
          <w:szCs w:val="24"/>
        </w:rPr>
        <w:t>Меделеевс</w:t>
      </w:r>
      <w:r w:rsidR="00954F98" w:rsidRPr="00306FBC">
        <w:rPr>
          <w:color w:val="333639" w:themeColor="text2" w:themeTint="E6"/>
          <w:sz w:val="24"/>
          <w:szCs w:val="24"/>
        </w:rPr>
        <w:t>кого</w:t>
      </w:r>
      <w:r w:rsidRPr="00306FBC">
        <w:rPr>
          <w:color w:val="333639" w:themeColor="text2" w:themeTint="E6"/>
          <w:sz w:val="24"/>
          <w:szCs w:val="24"/>
        </w:rPr>
        <w:t xml:space="preserve"> муниципального района, к которому мы стремимся. Борьба с негативным отношением к отдельным местам или социальным группам. Негативное отношение к той или иной группе населения подрывает у нее чувство принадлежности к местному сообществу, в рамках которого эта группа проживает. Независимо от места проживания, требуется внимательно изучать запросы всех жителей и давать на них ответ. На нашей территории не может быть второсортного пространства, второстепенных социальных групп либо второстепенных граждан</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эффективного взаимодействия членов местного сообщества. Необходимо созданием разветвленной сети общественных советов во всех сферах жизнедеятельности территории, стимулирование формирования клубов по интересам, других общественных образований. В идеале поставлена задача, чтобы практически каждый житель был причастен к решению той или иной проблемы территории</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с эффективной системой управления, обеспечивающей создание стабильных рамок действий и потенциала для коллективной деятельности, основанных на политике территориальной сплоченности, равномерной концентрации усилий как на функциях по перспективному развитию территории, так и на функциях обеспечения текущей деятельности.</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Безопасная территория, обеспечивающая защиту своего населения от риска катастроф природного и социального характера.</w:t>
      </w:r>
    </w:p>
    <w:p w:rsidR="00D97ACC" w:rsidRPr="00306FBC" w:rsidRDefault="00D97ACC" w:rsidP="0056253B">
      <w:pPr>
        <w:pStyle w:val="afffb"/>
        <w:keepNext/>
        <w:suppressAutoHyphens/>
        <w:spacing w:before="0" w:after="0" w:line="276" w:lineRule="auto"/>
        <w:ind w:left="0"/>
        <w:jc w:val="both"/>
        <w:rPr>
          <w:b/>
          <w:color w:val="333639" w:themeColor="text2" w:themeTint="E6"/>
          <w:sz w:val="24"/>
          <w:szCs w:val="24"/>
        </w:rPr>
      </w:pPr>
    </w:p>
    <w:p w:rsidR="004A1E91" w:rsidRPr="00306FBC" w:rsidRDefault="00E24166" w:rsidP="0056253B">
      <w:pPr>
        <w:pStyle w:val="afffb"/>
        <w:keepNext/>
        <w:suppressAutoHyphens/>
        <w:spacing w:before="0" w:after="0" w:line="276" w:lineRule="auto"/>
        <w:ind w:left="0"/>
        <w:jc w:val="both"/>
        <w:rPr>
          <w:b/>
          <w:caps/>
          <w:color w:val="333639" w:themeColor="text2" w:themeTint="E6"/>
          <w:sz w:val="24"/>
          <w:szCs w:val="24"/>
        </w:rPr>
      </w:pPr>
      <w:r>
        <w:rPr>
          <w:b/>
          <w:color w:val="333639" w:themeColor="text2" w:themeTint="E6"/>
          <w:sz w:val="24"/>
          <w:szCs w:val="24"/>
        </w:rPr>
        <w:t>Менделеевский</w:t>
      </w:r>
      <w:r w:rsidR="004A1E91" w:rsidRPr="00306FBC">
        <w:rPr>
          <w:b/>
          <w:color w:val="333639" w:themeColor="text2" w:themeTint="E6"/>
          <w:sz w:val="24"/>
          <w:szCs w:val="24"/>
        </w:rPr>
        <w:t xml:space="preserve"> муниципальный район для мира – </w:t>
      </w:r>
      <w:r w:rsidR="004A1E91" w:rsidRPr="00306FBC">
        <w:rPr>
          <w:b/>
          <w:caps/>
          <w:color w:val="333639" w:themeColor="text2" w:themeTint="E6"/>
          <w:sz w:val="24"/>
          <w:szCs w:val="24"/>
        </w:rPr>
        <w:t>открытая и солидарная территория</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Открытая территория, готовая к экономическому и культурному обмену, основанная на честности между поколениями, готовая принять людей различных национальностей, культур и поколений, поддерживающая терпимость и принятие различий, отказ от дискриминации, сотрудничество между различными социальными группами, принимающая разнообразие как фактор солидарности и прогресса. </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Солидарная территория, стремящиеся развивать как можно более высокий уровень солидарности и сотрудничества с другими территориями</w:t>
      </w:r>
      <w:r w:rsidR="00D97ACC" w:rsidRPr="00306FBC">
        <w:rPr>
          <w:color w:val="333639" w:themeColor="text2" w:themeTint="E6"/>
          <w:sz w:val="24"/>
          <w:szCs w:val="24"/>
        </w:rPr>
        <w:t xml:space="preserve"> Ка</w:t>
      </w:r>
      <w:r w:rsidR="00887B14">
        <w:rPr>
          <w:color w:val="333639" w:themeColor="text2" w:themeTint="E6"/>
          <w:sz w:val="24"/>
          <w:szCs w:val="24"/>
        </w:rPr>
        <w:t>м</w:t>
      </w:r>
      <w:r w:rsidR="00D97ACC" w:rsidRPr="00306FBC">
        <w:rPr>
          <w:color w:val="333639" w:themeColor="text2" w:themeTint="E6"/>
          <w:sz w:val="24"/>
          <w:szCs w:val="24"/>
        </w:rPr>
        <w:t xml:space="preserve">ской агломерации, </w:t>
      </w:r>
      <w:r w:rsidRPr="00306FBC">
        <w:rPr>
          <w:color w:val="333639" w:themeColor="text2" w:themeTint="E6"/>
          <w:sz w:val="24"/>
          <w:szCs w:val="24"/>
        </w:rPr>
        <w:t>Республики Татарстан, Российской Федерации, мира.</w:t>
      </w:r>
    </w:p>
    <w:p w:rsidR="004A1E91" w:rsidRPr="00306FBC" w:rsidRDefault="004A1E91" w:rsidP="0056253B">
      <w:pPr>
        <w:keepNext/>
        <w:suppressAutoHyphens/>
        <w:spacing w:before="0" w:after="0" w:line="276" w:lineRule="auto"/>
        <w:jc w:val="both"/>
        <w:rPr>
          <w:b/>
          <w:color w:val="333639" w:themeColor="text2" w:themeTint="E6"/>
          <w:sz w:val="24"/>
          <w:szCs w:val="24"/>
        </w:rPr>
      </w:pPr>
    </w:p>
    <w:p w:rsidR="004A1E91" w:rsidRPr="00306FBC" w:rsidRDefault="00E24166" w:rsidP="0056253B">
      <w:pPr>
        <w:pStyle w:val="afffb"/>
        <w:keepNext/>
        <w:suppressAutoHyphens/>
        <w:spacing w:before="0" w:after="0" w:line="276" w:lineRule="auto"/>
        <w:ind w:left="0"/>
        <w:jc w:val="both"/>
        <w:rPr>
          <w:b/>
          <w:caps/>
          <w:color w:val="333639" w:themeColor="text2" w:themeTint="E6"/>
          <w:sz w:val="24"/>
          <w:szCs w:val="24"/>
        </w:rPr>
      </w:pPr>
      <w:r>
        <w:rPr>
          <w:b/>
          <w:color w:val="333639" w:themeColor="text2" w:themeTint="E6"/>
          <w:sz w:val="24"/>
          <w:szCs w:val="24"/>
        </w:rPr>
        <w:t>Менделеевский</w:t>
      </w:r>
      <w:r w:rsidR="004A1E91" w:rsidRPr="00306FBC">
        <w:rPr>
          <w:b/>
          <w:color w:val="333639" w:themeColor="text2" w:themeTint="E6"/>
          <w:sz w:val="24"/>
          <w:szCs w:val="24"/>
        </w:rPr>
        <w:t xml:space="preserve"> муниципальный район в России – </w:t>
      </w:r>
      <w:r w:rsidR="004A1E91" w:rsidRPr="00306FBC">
        <w:rPr>
          <w:b/>
          <w:caps/>
          <w:color w:val="333639" w:themeColor="text2" w:themeTint="E6"/>
          <w:sz w:val="24"/>
          <w:szCs w:val="24"/>
        </w:rPr>
        <w:t xml:space="preserve">одна из </w:t>
      </w:r>
      <w:r w:rsidR="00D97ACC" w:rsidRPr="00306FBC">
        <w:rPr>
          <w:b/>
          <w:caps/>
          <w:color w:val="333639" w:themeColor="text2" w:themeTint="E6"/>
          <w:sz w:val="24"/>
          <w:szCs w:val="24"/>
        </w:rPr>
        <w:t>«ТОЧЕК РОСТА»</w:t>
      </w:r>
      <w:r w:rsidR="004A1E91" w:rsidRPr="00306FBC">
        <w:rPr>
          <w:b/>
          <w:caps/>
          <w:color w:val="333639" w:themeColor="text2" w:themeTint="E6"/>
          <w:sz w:val="24"/>
          <w:szCs w:val="24"/>
        </w:rPr>
        <w:t xml:space="preserve"> РЕСПУБЛИКИ ТАТАРСТАН И россии</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Одно из красивейших мест Российской Федерации, где реализуются проекты в области высокотехнологичных производств и инноваций.</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Обладатель и хранитель уникальной историко-культурной среды.</w:t>
      </w:r>
    </w:p>
    <w:p w:rsidR="004A1E91" w:rsidRPr="00306FBC" w:rsidRDefault="00E24166" w:rsidP="0056253B">
      <w:pPr>
        <w:keepNext/>
        <w:numPr>
          <w:ilvl w:val="0"/>
          <w:numId w:val="15"/>
        </w:numPr>
        <w:suppressAutoHyphens/>
        <w:spacing w:before="0" w:after="0" w:line="276" w:lineRule="auto"/>
        <w:ind w:left="0" w:firstLine="0"/>
        <w:jc w:val="both"/>
        <w:rPr>
          <w:color w:val="333639" w:themeColor="text2" w:themeTint="E6"/>
          <w:sz w:val="24"/>
          <w:szCs w:val="24"/>
        </w:rPr>
      </w:pPr>
      <w:r>
        <w:rPr>
          <w:color w:val="333639" w:themeColor="text2" w:themeTint="E6"/>
          <w:sz w:val="24"/>
          <w:szCs w:val="24"/>
        </w:rPr>
        <w:t>Менделеевский</w:t>
      </w:r>
      <w:r w:rsidR="00D97ACC" w:rsidRPr="00306FBC">
        <w:rPr>
          <w:color w:val="333639" w:themeColor="text2" w:themeTint="E6"/>
          <w:sz w:val="24"/>
          <w:szCs w:val="24"/>
        </w:rPr>
        <w:t xml:space="preserve"> муниципальный район </w:t>
      </w:r>
      <w:r w:rsidR="004A1E91" w:rsidRPr="00306FBC">
        <w:rPr>
          <w:color w:val="333639" w:themeColor="text2" w:themeTint="E6"/>
          <w:sz w:val="24"/>
          <w:szCs w:val="24"/>
        </w:rPr>
        <w:t xml:space="preserve">в Республике Татарстан – стратегическая территория </w:t>
      </w:r>
      <w:r w:rsidR="00DC77A7" w:rsidRPr="00306FBC">
        <w:rPr>
          <w:color w:val="333639" w:themeColor="text2" w:themeTint="E6"/>
          <w:sz w:val="24"/>
          <w:szCs w:val="24"/>
        </w:rPr>
        <w:t>на</w:t>
      </w:r>
      <w:r w:rsidR="004A1E91" w:rsidRPr="00306FBC">
        <w:rPr>
          <w:color w:val="333639" w:themeColor="text2" w:themeTint="E6"/>
          <w:sz w:val="24"/>
          <w:szCs w:val="24"/>
        </w:rPr>
        <w:t xml:space="preserve"> границе республики с уникальной возможностью сочетания природно-ресурсного, экономического и культурно-исторического потенциала</w:t>
      </w:r>
    </w:p>
    <w:p w:rsidR="004A1E91" w:rsidRPr="00306FBC" w:rsidRDefault="00E24166" w:rsidP="0056253B">
      <w:pPr>
        <w:keepNext/>
        <w:numPr>
          <w:ilvl w:val="0"/>
          <w:numId w:val="15"/>
        </w:numPr>
        <w:suppressAutoHyphens/>
        <w:spacing w:before="0" w:after="0" w:line="276" w:lineRule="auto"/>
        <w:ind w:left="0" w:firstLine="0"/>
        <w:jc w:val="both"/>
        <w:rPr>
          <w:color w:val="333639" w:themeColor="text2" w:themeTint="E6"/>
          <w:sz w:val="24"/>
          <w:szCs w:val="24"/>
        </w:rPr>
      </w:pPr>
      <w:r>
        <w:rPr>
          <w:color w:val="333639" w:themeColor="text2" w:themeTint="E6"/>
          <w:sz w:val="24"/>
          <w:szCs w:val="24"/>
        </w:rPr>
        <w:t>Менделеевский</w:t>
      </w:r>
      <w:r w:rsidR="004A1E91" w:rsidRPr="00306FBC">
        <w:rPr>
          <w:color w:val="333639" w:themeColor="text2" w:themeTint="E6"/>
          <w:sz w:val="24"/>
          <w:szCs w:val="24"/>
        </w:rPr>
        <w:t xml:space="preserve"> муниципальный район - территория, обладающая уникальным сочетанием экономического и культурно-исторического потенциала, при этом сохранившая неповторимую историко-духовную ауру, традиции и воплотивший в себе разумную преемственность различных эпох развития.</w:t>
      </w:r>
    </w:p>
    <w:p w:rsidR="004A1E91" w:rsidRPr="00306FBC" w:rsidRDefault="004A1E91" w:rsidP="0056253B">
      <w:pPr>
        <w:keepNext/>
        <w:suppressAutoHyphens/>
        <w:spacing w:before="0" w:after="0" w:line="276" w:lineRule="auto"/>
        <w:jc w:val="both"/>
        <w:rPr>
          <w:color w:val="333639" w:themeColor="text2" w:themeTint="E6"/>
          <w:sz w:val="24"/>
          <w:szCs w:val="24"/>
        </w:rPr>
      </w:pPr>
    </w:p>
    <w:p w:rsidR="004A1E91" w:rsidRPr="00306FBC" w:rsidRDefault="00E24166" w:rsidP="0056253B">
      <w:pPr>
        <w:pStyle w:val="afffb"/>
        <w:keepNext/>
        <w:suppressAutoHyphens/>
        <w:spacing w:before="0" w:after="0" w:line="276" w:lineRule="auto"/>
        <w:ind w:left="0"/>
        <w:jc w:val="both"/>
        <w:rPr>
          <w:b/>
          <w:caps/>
          <w:color w:val="333639" w:themeColor="text2" w:themeTint="E6"/>
          <w:sz w:val="24"/>
          <w:szCs w:val="24"/>
        </w:rPr>
      </w:pPr>
      <w:r>
        <w:rPr>
          <w:b/>
          <w:color w:val="333639" w:themeColor="text2" w:themeTint="E6"/>
          <w:sz w:val="24"/>
          <w:szCs w:val="24"/>
        </w:rPr>
        <w:t>Менделеевский</w:t>
      </w:r>
      <w:r w:rsidR="004A1E91" w:rsidRPr="00306FBC">
        <w:rPr>
          <w:b/>
          <w:color w:val="333639" w:themeColor="text2" w:themeTint="E6"/>
          <w:sz w:val="24"/>
          <w:szCs w:val="24"/>
        </w:rPr>
        <w:t xml:space="preserve"> муниципальный район для </w:t>
      </w:r>
      <w:r w:rsidR="00C2090F" w:rsidRPr="00306FBC">
        <w:rPr>
          <w:b/>
          <w:color w:val="333639" w:themeColor="text2" w:themeTint="E6"/>
          <w:sz w:val="24"/>
          <w:szCs w:val="24"/>
        </w:rPr>
        <w:t>инвесторов</w:t>
      </w:r>
      <w:r w:rsidR="004A1E91" w:rsidRPr="00306FBC">
        <w:rPr>
          <w:b/>
          <w:color w:val="333639" w:themeColor="text2" w:themeTint="E6"/>
          <w:sz w:val="24"/>
          <w:szCs w:val="24"/>
        </w:rPr>
        <w:t xml:space="preserve"> – </w:t>
      </w:r>
      <w:r w:rsidR="004A1E91" w:rsidRPr="00306FBC">
        <w:rPr>
          <w:b/>
          <w:caps/>
          <w:color w:val="333639" w:themeColor="text2" w:themeTint="E6"/>
          <w:sz w:val="24"/>
          <w:szCs w:val="24"/>
        </w:rPr>
        <w:t>территория прибыли</w:t>
      </w:r>
    </w:p>
    <w:p w:rsidR="004A1E91" w:rsidRPr="00306FBC" w:rsidRDefault="004A1E91" w:rsidP="0056253B">
      <w:pPr>
        <w:keepNext/>
        <w:suppressAutoHyphens/>
        <w:spacing w:before="0" w:after="0" w:line="276" w:lineRule="auto"/>
        <w:jc w:val="both"/>
        <w:rPr>
          <w:b/>
          <w:caps/>
          <w:color w:val="333639" w:themeColor="text2" w:themeTint="E6"/>
          <w:sz w:val="24"/>
          <w:szCs w:val="24"/>
        </w:rPr>
      </w:pP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успешного ведения бизнеса и высокой капитализации вложенных ресурсов. </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партнерских взаимоотношений власти и бизнеса. </w:t>
      </w:r>
    </w:p>
    <w:p w:rsidR="004A1E91" w:rsidRPr="00306FBC" w:rsidRDefault="004A1E91" w:rsidP="0056253B">
      <w:pPr>
        <w:keepNext/>
        <w:suppressAutoHyphens/>
        <w:spacing w:before="0" w:after="0" w:line="276" w:lineRule="auto"/>
        <w:jc w:val="both"/>
        <w:rPr>
          <w:b/>
          <w:color w:val="333639" w:themeColor="text2" w:themeTint="E6"/>
          <w:sz w:val="24"/>
          <w:szCs w:val="24"/>
          <w:u w:val="single"/>
        </w:rPr>
      </w:pPr>
    </w:p>
    <w:p w:rsidR="004A1E91" w:rsidRPr="00306FBC" w:rsidRDefault="00C2090F" w:rsidP="0056253B">
      <w:pPr>
        <w:pStyle w:val="afffb"/>
        <w:keepNext/>
        <w:numPr>
          <w:ilvl w:val="1"/>
          <w:numId w:val="15"/>
        </w:numPr>
        <w:suppressAutoHyphens/>
        <w:spacing w:before="0" w:after="0" w:line="276" w:lineRule="auto"/>
        <w:ind w:left="0" w:firstLine="0"/>
        <w:jc w:val="both"/>
        <w:rPr>
          <w:b/>
          <w:caps/>
          <w:color w:val="333639" w:themeColor="text2" w:themeTint="E6"/>
          <w:sz w:val="24"/>
          <w:szCs w:val="24"/>
        </w:rPr>
      </w:pPr>
      <w:r w:rsidRPr="00306FBC">
        <w:rPr>
          <w:b/>
          <w:color w:val="333639" w:themeColor="text2" w:themeTint="E6"/>
          <w:sz w:val="24"/>
          <w:szCs w:val="24"/>
        </w:rPr>
        <w:t>Менделеевский</w:t>
      </w:r>
      <w:r w:rsidR="004A1E91" w:rsidRPr="00306FBC">
        <w:rPr>
          <w:b/>
          <w:color w:val="333639" w:themeColor="text2" w:themeTint="E6"/>
          <w:sz w:val="24"/>
          <w:szCs w:val="24"/>
        </w:rPr>
        <w:t xml:space="preserve"> муниципальный район для гостей (туристов) – </w:t>
      </w:r>
      <w:r w:rsidR="004A1E91" w:rsidRPr="00306FBC">
        <w:rPr>
          <w:b/>
          <w:caps/>
          <w:color w:val="333639" w:themeColor="text2" w:themeTint="E6"/>
          <w:sz w:val="24"/>
          <w:szCs w:val="24"/>
        </w:rPr>
        <w:t>незабываемое место</w:t>
      </w:r>
    </w:p>
    <w:p w:rsidR="004A1E91" w:rsidRPr="00306FBC" w:rsidRDefault="004A1E91" w:rsidP="0056253B">
      <w:pPr>
        <w:keepNext/>
        <w:numPr>
          <w:ilvl w:val="0"/>
          <w:numId w:val="15"/>
        </w:numPr>
        <w:tabs>
          <w:tab w:val="left" w:pos="0"/>
        </w:tabs>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с уникальным историко-культурным наследием, самобытными традициями, которые можно превратить в объект туристского притяжения.</w:t>
      </w:r>
    </w:p>
    <w:p w:rsidR="004A1E91" w:rsidRPr="00306FBC" w:rsidRDefault="004A1E91" w:rsidP="0056253B">
      <w:pPr>
        <w:keepNext/>
        <w:numPr>
          <w:ilvl w:val="0"/>
          <w:numId w:val="15"/>
        </w:numPr>
        <w:tabs>
          <w:tab w:val="left" w:pos="0"/>
        </w:tabs>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 с уникальным природно-ландшафтным потенциалом, что рассматривается местными властями как важный элемент повышения эффективности экономики территории через развитие на территории познавательного, природного и экологического туризма</w:t>
      </w:r>
    </w:p>
    <w:p w:rsidR="004A1E91" w:rsidRPr="00306FBC" w:rsidRDefault="004A1E91" w:rsidP="0056253B">
      <w:pPr>
        <w:keepNext/>
        <w:numPr>
          <w:ilvl w:val="0"/>
          <w:numId w:val="15"/>
        </w:numPr>
        <w:tabs>
          <w:tab w:val="left" w:pos="0"/>
        </w:tabs>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комфортная для проведения фестивалей и праздников. </w:t>
      </w:r>
    </w:p>
    <w:p w:rsidR="004A1E91" w:rsidRPr="00306FBC" w:rsidRDefault="004A1E91" w:rsidP="0056253B">
      <w:pPr>
        <w:pStyle w:val="afffb"/>
        <w:keepNext/>
        <w:suppressAutoHyphens/>
        <w:spacing w:before="0" w:after="0" w:line="276" w:lineRule="auto"/>
        <w:ind w:left="0"/>
        <w:rPr>
          <w:color w:val="333639" w:themeColor="text2" w:themeTint="E6"/>
          <w:sz w:val="24"/>
          <w:szCs w:val="24"/>
        </w:rPr>
      </w:pP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интересная для развития инфраструктуры гостеприимства, развлечений и отдыха. </w:t>
      </w:r>
    </w:p>
    <w:p w:rsidR="00D97ACC" w:rsidRPr="007C482A" w:rsidRDefault="00D97ACC" w:rsidP="0056253B">
      <w:pPr>
        <w:pStyle w:val="afffb"/>
        <w:keepNext/>
        <w:spacing w:line="276" w:lineRule="auto"/>
        <w:rPr>
          <w:color w:val="577188" w:themeColor="accent1" w:themeShade="BF"/>
          <w:sz w:val="24"/>
          <w:szCs w:val="24"/>
        </w:rPr>
      </w:pPr>
    </w:p>
    <w:p w:rsidR="00B12A74" w:rsidRPr="00306FBC" w:rsidRDefault="00B12A74" w:rsidP="0056253B">
      <w:pPr>
        <w:pStyle w:val="afffb"/>
        <w:keepNext/>
        <w:widowControl w:val="0"/>
        <w:shd w:val="clear" w:color="auto" w:fill="FFFFFF"/>
        <w:tabs>
          <w:tab w:val="left" w:pos="306"/>
        </w:tabs>
        <w:suppressAutoHyphens/>
        <w:spacing w:before="0" w:after="0" w:line="276" w:lineRule="auto"/>
        <w:ind w:left="0" w:firstLine="709"/>
        <w:jc w:val="both"/>
        <w:rPr>
          <w:color w:val="333639" w:themeColor="text2" w:themeTint="E6"/>
          <w:sz w:val="24"/>
          <w:szCs w:val="24"/>
        </w:rPr>
      </w:pPr>
    </w:p>
    <w:p w:rsidR="00803B2A" w:rsidRPr="00306FBC" w:rsidRDefault="00803B2A" w:rsidP="0056253B">
      <w:pPr>
        <w:keepNext/>
        <w:spacing w:line="276" w:lineRule="auto"/>
        <w:rPr>
          <w:color w:val="333639" w:themeColor="text2" w:themeTint="E6"/>
        </w:rPr>
      </w:pPr>
      <w:r w:rsidRPr="00306FBC">
        <w:rPr>
          <w:color w:val="333639" w:themeColor="text2" w:themeTint="E6"/>
        </w:rPr>
        <w:br w:type="page"/>
      </w:r>
    </w:p>
    <w:p w:rsidR="00801B8D" w:rsidRPr="00306FBC" w:rsidRDefault="00801B8D" w:rsidP="0056253B">
      <w:pPr>
        <w:keepNext/>
        <w:suppressAutoHyphens/>
        <w:spacing w:before="0" w:after="0" w:line="276" w:lineRule="auto"/>
        <w:rPr>
          <w:color w:val="333639" w:themeColor="text2" w:themeTint="E6"/>
        </w:rPr>
      </w:pPr>
    </w:p>
    <w:p w:rsidR="00382097" w:rsidRPr="00306FBC" w:rsidRDefault="002A460E" w:rsidP="0056253B">
      <w:pPr>
        <w:pStyle w:val="13"/>
        <w:keepNext/>
        <w:pageBreakBefore w:val="0"/>
        <w:numPr>
          <w:ilvl w:val="0"/>
          <w:numId w:val="9"/>
        </w:numPr>
        <w:suppressAutoHyphens/>
        <w:spacing w:after="0" w:line="276" w:lineRule="auto"/>
        <w:ind w:left="0" w:firstLine="0"/>
        <w:jc w:val="both"/>
        <w:rPr>
          <w:color w:val="333639" w:themeColor="text2" w:themeTint="E6"/>
        </w:rPr>
      </w:pPr>
      <w:bookmarkStart w:id="74" w:name="_Toc456953304"/>
      <w:r w:rsidRPr="00306FBC">
        <w:rPr>
          <w:color w:val="333639" w:themeColor="text2" w:themeTint="E6"/>
        </w:rPr>
        <w:t>СТРАТЕГИЧЕСКИЕ ПРИОРИТЕТЫ РАЗВИТИЯ ТЕРРИТОРИИ</w:t>
      </w:r>
      <w:bookmarkEnd w:id="74"/>
    </w:p>
    <w:p w:rsidR="003F4A5B" w:rsidRPr="00306FBC" w:rsidRDefault="003F4A5B" w:rsidP="0056253B">
      <w:pPr>
        <w:keepNext/>
        <w:spacing w:line="276" w:lineRule="auto"/>
        <w:rPr>
          <w:color w:val="333639" w:themeColor="text2" w:themeTint="E6"/>
        </w:rPr>
      </w:pPr>
    </w:p>
    <w:p w:rsidR="003F4A5B" w:rsidRPr="00306FBC" w:rsidRDefault="003F4A5B"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Анализ существующего положения дел, преимуществ и ограничений </w:t>
      </w:r>
      <w:r w:rsidR="00DB1A6E" w:rsidRPr="00306FBC">
        <w:rPr>
          <w:color w:val="333639" w:themeColor="text2" w:themeTint="E6"/>
          <w:sz w:val="24"/>
          <w:szCs w:val="24"/>
        </w:rPr>
        <w:t>ММР</w:t>
      </w:r>
      <w:r w:rsidRPr="00306FBC">
        <w:rPr>
          <w:color w:val="333639" w:themeColor="text2" w:themeTint="E6"/>
          <w:sz w:val="24"/>
          <w:szCs w:val="24"/>
        </w:rPr>
        <w:t xml:space="preserve">, сформированное видение образа будущего территории </w:t>
      </w:r>
      <w:r w:rsidR="00C10BCC">
        <w:rPr>
          <w:color w:val="333639" w:themeColor="text2" w:themeTint="E6"/>
          <w:sz w:val="24"/>
          <w:szCs w:val="24"/>
        </w:rPr>
        <w:t>и сформулированная ц</w:t>
      </w:r>
      <w:r w:rsidRPr="00306FBC">
        <w:rPr>
          <w:color w:val="333639" w:themeColor="text2" w:themeTint="E6"/>
          <w:sz w:val="24"/>
          <w:szCs w:val="24"/>
        </w:rPr>
        <w:t xml:space="preserve">ель стратегии позволяют выдвинуть основные стратегические инициативы и проекты, позволяющие реализовать стратегические приоритеты развития территории. Это направления, «векторы» развития, двигаясь по которым территория сможет выполнить намеченную Стратегию. По каждому из стратегических направлений формулируются основные </w:t>
      </w:r>
      <w:r w:rsidRPr="00306FBC">
        <w:rPr>
          <w:b/>
          <w:color w:val="333639" w:themeColor="text2" w:themeTint="E6"/>
          <w:sz w:val="24"/>
          <w:szCs w:val="24"/>
        </w:rPr>
        <w:t>задачи</w:t>
      </w:r>
      <w:r w:rsidRPr="00306FBC">
        <w:rPr>
          <w:color w:val="333639" w:themeColor="text2" w:themeTint="E6"/>
          <w:sz w:val="24"/>
          <w:szCs w:val="24"/>
        </w:rPr>
        <w:t xml:space="preserve">, на решение которых они ориентированы, </w:t>
      </w:r>
      <w:r w:rsidRPr="00306FBC">
        <w:rPr>
          <w:b/>
          <w:color w:val="333639" w:themeColor="text2" w:themeTint="E6"/>
          <w:sz w:val="24"/>
          <w:szCs w:val="24"/>
        </w:rPr>
        <w:t>индикаторы</w:t>
      </w:r>
      <w:r w:rsidRPr="00306FBC">
        <w:rPr>
          <w:color w:val="333639" w:themeColor="text2" w:themeTint="E6"/>
          <w:sz w:val="24"/>
          <w:szCs w:val="24"/>
        </w:rPr>
        <w:t xml:space="preserve">, которые позволяют «измерить» успешность выполнения Стратегии, а также предлагаются конкретные мероприятия в форме </w:t>
      </w:r>
      <w:r w:rsidRPr="00306FBC">
        <w:rPr>
          <w:b/>
          <w:color w:val="333639" w:themeColor="text2" w:themeTint="E6"/>
          <w:sz w:val="24"/>
          <w:szCs w:val="24"/>
        </w:rPr>
        <w:t>приоритетных проектов социально-экономического развития – стратегических инициатив и проектов.</w:t>
      </w:r>
    </w:p>
    <w:p w:rsidR="003F4A5B" w:rsidRPr="00306FBC" w:rsidRDefault="003F4A5B" w:rsidP="0056253B">
      <w:pPr>
        <w:pStyle w:val="Iauiue"/>
        <w:keepNext/>
        <w:widowControl/>
        <w:suppressAutoHyphens/>
        <w:spacing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При этом важно подчеркнуть следующие моменты: 1) </w:t>
      </w:r>
      <w:r w:rsidRPr="00306FBC">
        <w:rPr>
          <w:rFonts w:asciiTheme="minorHAnsi" w:hAnsiTheme="minorHAnsi"/>
          <w:b/>
          <w:color w:val="333639" w:themeColor="text2" w:themeTint="E6"/>
          <w:szCs w:val="24"/>
        </w:rPr>
        <w:t>стратегические направления не охватывают абсолютно все сферы жизнедеятельности территории</w:t>
      </w:r>
      <w:r w:rsidRPr="00306FBC">
        <w:rPr>
          <w:rFonts w:asciiTheme="minorHAnsi" w:hAnsiTheme="minorHAnsi"/>
          <w:color w:val="333639" w:themeColor="text2" w:themeTint="E6"/>
          <w:szCs w:val="24"/>
        </w:rPr>
        <w:t xml:space="preserve">. Они указывают на главное - на </w:t>
      </w:r>
      <w:r w:rsidRPr="00306FBC">
        <w:rPr>
          <w:rFonts w:asciiTheme="minorHAnsi" w:hAnsiTheme="minorHAnsi"/>
          <w:b/>
          <w:color w:val="333639" w:themeColor="text2" w:themeTint="E6"/>
          <w:szCs w:val="24"/>
        </w:rPr>
        <w:t>наиболее актуальные сферы</w:t>
      </w:r>
      <w:r w:rsidRPr="00306FBC">
        <w:rPr>
          <w:rFonts w:asciiTheme="minorHAnsi" w:hAnsiTheme="minorHAnsi"/>
          <w:color w:val="333639" w:themeColor="text2" w:themeTint="E6"/>
          <w:szCs w:val="24"/>
        </w:rPr>
        <w:t xml:space="preserve"> развития муниципального района, способствующие достижению стратегической цели, запускающие механизмы реализации стратегических приоритетов. 2) стратегические направления не являются автономными, независимыми друг от друга, а тесно переплетаются – это </w:t>
      </w:r>
      <w:r w:rsidRPr="00306FBC">
        <w:rPr>
          <w:rFonts w:asciiTheme="minorHAnsi" w:hAnsiTheme="minorHAnsi"/>
          <w:b/>
          <w:color w:val="333639" w:themeColor="text2" w:themeTint="E6"/>
          <w:szCs w:val="24"/>
        </w:rPr>
        <w:t>единый комплекс действий</w:t>
      </w:r>
      <w:r w:rsidRPr="00306FBC">
        <w:rPr>
          <w:rFonts w:asciiTheme="minorHAnsi" w:hAnsiTheme="minorHAnsi"/>
          <w:color w:val="333639" w:themeColor="text2" w:themeTint="E6"/>
          <w:szCs w:val="24"/>
        </w:rPr>
        <w:t>, ориентированный на реализацию стратегической цели. Реализация мероприятий по каждому из направлений затрагивает и другие направления, и естественно, что и задачи многих стратегических направлений совпадают.</w:t>
      </w:r>
    </w:p>
    <w:p w:rsidR="003F4A5B" w:rsidRPr="00306FBC" w:rsidRDefault="003F4A5B" w:rsidP="0056253B">
      <w:pPr>
        <w:keepNext/>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Стратегические приоритеты </w:t>
      </w:r>
      <w:r w:rsidRPr="00306FBC">
        <w:rPr>
          <w:b/>
          <w:color w:val="333639" w:themeColor="text2" w:themeTint="E6"/>
          <w:sz w:val="24"/>
          <w:szCs w:val="24"/>
        </w:rPr>
        <w:t>синхронизированы со стратегическими приоритетами Стратегии развития Республики Татарстан до 2030 года</w:t>
      </w:r>
      <w:r w:rsidRPr="00306FBC">
        <w:rPr>
          <w:color w:val="333639" w:themeColor="text2" w:themeTint="E6"/>
          <w:sz w:val="24"/>
          <w:szCs w:val="24"/>
        </w:rPr>
        <w:t>. В связи с этим они коррелируются с тремя основными приоритетами  республиканской стратегии:</w:t>
      </w:r>
    </w:p>
    <w:p w:rsidR="003F4A5B" w:rsidRPr="00306FBC" w:rsidRDefault="003F4A5B" w:rsidP="0056253B">
      <w:pPr>
        <w:keepNext/>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1) </w:t>
      </w:r>
      <w:r w:rsidRPr="00306FBC">
        <w:rPr>
          <w:b/>
          <w:color w:val="333639" w:themeColor="text2" w:themeTint="E6"/>
          <w:sz w:val="24"/>
          <w:szCs w:val="24"/>
        </w:rPr>
        <w:t>формирование и накопление человеческого капитала</w:t>
      </w:r>
      <w:r w:rsidR="00B82158" w:rsidRPr="00306FBC">
        <w:rPr>
          <w:color w:val="333639" w:themeColor="text2" w:themeTint="E6"/>
          <w:sz w:val="24"/>
          <w:szCs w:val="24"/>
        </w:rPr>
        <w:t xml:space="preserve"> - з</w:t>
      </w:r>
      <w:r w:rsidRPr="00306FBC">
        <w:rPr>
          <w:color w:val="333639" w:themeColor="text2" w:themeTint="E6"/>
          <w:sz w:val="24"/>
          <w:szCs w:val="24"/>
        </w:rPr>
        <w:t xml:space="preserve">десь </w:t>
      </w:r>
      <w:r w:rsidR="00B82158" w:rsidRPr="00306FBC">
        <w:rPr>
          <w:color w:val="333639" w:themeColor="text2" w:themeTint="E6"/>
          <w:sz w:val="24"/>
          <w:szCs w:val="24"/>
        </w:rPr>
        <w:t xml:space="preserve">отражены приоритеты развития </w:t>
      </w:r>
      <w:r w:rsidR="00DB1A6E" w:rsidRPr="00306FBC">
        <w:rPr>
          <w:color w:val="333639" w:themeColor="text2" w:themeTint="E6"/>
          <w:sz w:val="24"/>
          <w:szCs w:val="24"/>
        </w:rPr>
        <w:t>ММР</w:t>
      </w:r>
      <w:r w:rsidR="00B82158" w:rsidRPr="00306FBC">
        <w:rPr>
          <w:color w:val="333639" w:themeColor="text2" w:themeTint="E6"/>
          <w:sz w:val="24"/>
          <w:szCs w:val="24"/>
        </w:rPr>
        <w:t xml:space="preserve"> как т</w:t>
      </w:r>
      <w:r w:rsidRPr="00306FBC">
        <w:rPr>
          <w:color w:val="333639" w:themeColor="text2" w:themeTint="E6"/>
          <w:sz w:val="24"/>
          <w:szCs w:val="24"/>
        </w:rPr>
        <w:t>ерритория «креативности», инноваций, современного образования и высокой культуры</w:t>
      </w:r>
      <w:r w:rsidR="00B82158" w:rsidRPr="00306FBC">
        <w:rPr>
          <w:color w:val="333639" w:themeColor="text2" w:themeTint="E6"/>
          <w:sz w:val="24"/>
          <w:szCs w:val="24"/>
        </w:rPr>
        <w:t xml:space="preserve">, а также </w:t>
      </w:r>
      <w:r w:rsidRPr="00306FBC">
        <w:rPr>
          <w:color w:val="333639" w:themeColor="text2" w:themeTint="E6"/>
          <w:sz w:val="24"/>
          <w:szCs w:val="24"/>
        </w:rPr>
        <w:t xml:space="preserve"> безграничной заботы о жителях и гостях, их</w:t>
      </w:r>
      <w:r w:rsidR="00452B5F" w:rsidRPr="00306FBC">
        <w:rPr>
          <w:color w:val="333639" w:themeColor="text2" w:themeTint="E6"/>
          <w:sz w:val="24"/>
          <w:szCs w:val="24"/>
        </w:rPr>
        <w:t xml:space="preserve"> безопасности и  здоровой жизни. Сюда же относятся стратегические инициативы по</w:t>
      </w:r>
      <w:r w:rsidR="00452B5F" w:rsidRPr="00306FBC">
        <w:rPr>
          <w:b/>
          <w:color w:val="333639" w:themeColor="text2" w:themeTint="E6"/>
          <w:sz w:val="24"/>
          <w:szCs w:val="24"/>
        </w:rPr>
        <w:t xml:space="preserve"> </w:t>
      </w:r>
      <w:r w:rsidR="00452B5F" w:rsidRPr="00306FBC">
        <w:rPr>
          <w:color w:val="333639" w:themeColor="text2" w:themeTint="E6"/>
          <w:sz w:val="24"/>
          <w:szCs w:val="24"/>
        </w:rPr>
        <w:t>созданию эффективной системы управления территорией, взаимодействия членов местного сообщества и общественных институтов, ведь успешность развития территории в целом во многом обусловлена эффективностью системы управления и зрелостью местного сообщества, правильным позиционированием территории во внешнем окружении.</w:t>
      </w:r>
    </w:p>
    <w:p w:rsidR="003F4A5B" w:rsidRPr="00306FBC" w:rsidRDefault="003F4A5B" w:rsidP="0056253B">
      <w:pPr>
        <w:keepNext/>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2) </w:t>
      </w:r>
      <w:r w:rsidRPr="00306FBC">
        <w:rPr>
          <w:b/>
          <w:color w:val="333639" w:themeColor="text2" w:themeTint="E6"/>
          <w:sz w:val="24"/>
          <w:szCs w:val="24"/>
        </w:rPr>
        <w:t>создание комфортного пространства для развития человеческого капитала</w:t>
      </w:r>
      <w:r w:rsidR="00B82158" w:rsidRPr="00306FBC">
        <w:rPr>
          <w:b/>
          <w:color w:val="333639" w:themeColor="text2" w:themeTint="E6"/>
          <w:sz w:val="24"/>
          <w:szCs w:val="24"/>
        </w:rPr>
        <w:t xml:space="preserve"> – </w:t>
      </w:r>
      <w:r w:rsidR="00B82158" w:rsidRPr="00306FBC">
        <w:rPr>
          <w:color w:val="333639" w:themeColor="text2" w:themeTint="E6"/>
          <w:sz w:val="24"/>
          <w:szCs w:val="24"/>
        </w:rPr>
        <w:t>данное направление содержит стратегические инициативы, посвященные созданию</w:t>
      </w:r>
      <w:r w:rsidR="00B82158" w:rsidRPr="00306FBC">
        <w:rPr>
          <w:b/>
          <w:color w:val="333639" w:themeColor="text2" w:themeTint="E6"/>
          <w:sz w:val="24"/>
          <w:szCs w:val="24"/>
        </w:rPr>
        <w:t xml:space="preserve"> </w:t>
      </w:r>
      <w:r w:rsidR="00B82158" w:rsidRPr="00306FBC">
        <w:rPr>
          <w:color w:val="333639" w:themeColor="text2" w:themeTint="E6"/>
          <w:sz w:val="24"/>
          <w:szCs w:val="24"/>
        </w:rPr>
        <w:t>на</w:t>
      </w:r>
      <w:r w:rsidR="00B82158" w:rsidRPr="00306FBC">
        <w:rPr>
          <w:b/>
          <w:color w:val="333639" w:themeColor="text2" w:themeTint="E6"/>
          <w:sz w:val="24"/>
          <w:szCs w:val="24"/>
        </w:rPr>
        <w:t xml:space="preserve"> т</w:t>
      </w:r>
      <w:r w:rsidR="00B82158" w:rsidRPr="00306FBC">
        <w:rPr>
          <w:color w:val="333639" w:themeColor="text2" w:themeTint="E6"/>
          <w:sz w:val="24"/>
          <w:szCs w:val="24"/>
        </w:rPr>
        <w:t>ерритории</w:t>
      </w:r>
      <w:r w:rsidRPr="00306FBC">
        <w:rPr>
          <w:color w:val="333639" w:themeColor="text2" w:themeTint="E6"/>
          <w:sz w:val="24"/>
          <w:szCs w:val="24"/>
        </w:rPr>
        <w:t xml:space="preserve"> удобной и привлекательной архитектурной среды</w:t>
      </w:r>
      <w:r w:rsidR="00B82158" w:rsidRPr="00306FBC">
        <w:rPr>
          <w:color w:val="333639" w:themeColor="text2" w:themeTint="E6"/>
          <w:sz w:val="24"/>
          <w:szCs w:val="24"/>
        </w:rPr>
        <w:t>, э</w:t>
      </w:r>
      <w:r w:rsidRPr="00306FBC">
        <w:rPr>
          <w:color w:val="333639" w:themeColor="text2" w:themeTint="E6"/>
          <w:sz w:val="24"/>
          <w:szCs w:val="24"/>
        </w:rPr>
        <w:t>ффективных земельно-имущественных и жилищно-коммунальных отношений</w:t>
      </w:r>
      <w:r w:rsidR="00B82158" w:rsidRPr="00306FBC">
        <w:rPr>
          <w:color w:val="333639" w:themeColor="text2" w:themeTint="E6"/>
          <w:sz w:val="24"/>
          <w:szCs w:val="24"/>
        </w:rPr>
        <w:t xml:space="preserve">, политики </w:t>
      </w:r>
      <w:r w:rsidRPr="00306FBC">
        <w:rPr>
          <w:color w:val="333639" w:themeColor="text2" w:themeTint="E6"/>
          <w:sz w:val="24"/>
          <w:szCs w:val="24"/>
        </w:rPr>
        <w:t>разумного использования природно-сырьевых ресурсов</w:t>
      </w:r>
      <w:r w:rsidR="00B82158" w:rsidRPr="00306FBC">
        <w:rPr>
          <w:color w:val="333639" w:themeColor="text2" w:themeTint="E6"/>
          <w:sz w:val="24"/>
          <w:szCs w:val="24"/>
        </w:rPr>
        <w:t xml:space="preserve">, формирования </w:t>
      </w:r>
      <w:r w:rsidRPr="00306FBC">
        <w:rPr>
          <w:color w:val="333639" w:themeColor="text2" w:themeTint="E6"/>
          <w:sz w:val="24"/>
          <w:szCs w:val="24"/>
        </w:rPr>
        <w:t>современной</w:t>
      </w:r>
      <w:r w:rsidR="00B82158" w:rsidRPr="00306FBC">
        <w:rPr>
          <w:color w:val="333639" w:themeColor="text2" w:themeTint="E6"/>
          <w:sz w:val="24"/>
          <w:szCs w:val="24"/>
        </w:rPr>
        <w:t xml:space="preserve"> системы</w:t>
      </w:r>
      <w:r w:rsidRPr="00306FBC">
        <w:rPr>
          <w:color w:val="333639" w:themeColor="text2" w:themeTint="E6"/>
          <w:sz w:val="24"/>
          <w:szCs w:val="24"/>
        </w:rPr>
        <w:t xml:space="preserve"> мобильности» (транспортная система, связь, коммуникации)</w:t>
      </w:r>
      <w:r w:rsidR="00B82158" w:rsidRPr="00306FBC">
        <w:rPr>
          <w:color w:val="333639" w:themeColor="text2" w:themeTint="E6"/>
          <w:sz w:val="24"/>
          <w:szCs w:val="24"/>
        </w:rPr>
        <w:t>;</w:t>
      </w:r>
    </w:p>
    <w:p w:rsidR="003F4A5B" w:rsidRPr="00306FBC" w:rsidRDefault="003F4A5B" w:rsidP="0056253B">
      <w:pPr>
        <w:keepNext/>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3) </w:t>
      </w:r>
      <w:r w:rsidRPr="00306FBC">
        <w:rPr>
          <w:b/>
          <w:color w:val="333639" w:themeColor="text2" w:themeTint="E6"/>
          <w:sz w:val="24"/>
          <w:szCs w:val="24"/>
        </w:rPr>
        <w:t>создание экономических отношений, при которых человеческий капитал востребован экономикой и может успешно функционировать</w:t>
      </w:r>
      <w:r w:rsidR="00B82158" w:rsidRPr="00306FBC">
        <w:rPr>
          <w:b/>
          <w:color w:val="333639" w:themeColor="text2" w:themeTint="E6"/>
          <w:sz w:val="24"/>
          <w:szCs w:val="24"/>
        </w:rPr>
        <w:t xml:space="preserve"> - с</w:t>
      </w:r>
      <w:r w:rsidRPr="00306FBC">
        <w:rPr>
          <w:color w:val="333639" w:themeColor="text2" w:themeTint="E6"/>
          <w:sz w:val="24"/>
          <w:szCs w:val="24"/>
        </w:rPr>
        <w:t xml:space="preserve">оставляющими данного приоритета </w:t>
      </w:r>
      <w:r w:rsidR="00B82158" w:rsidRPr="00306FBC">
        <w:rPr>
          <w:color w:val="333639" w:themeColor="text2" w:themeTint="E6"/>
          <w:sz w:val="24"/>
          <w:szCs w:val="24"/>
        </w:rPr>
        <w:t>являются стратегические приоритеты, направленные на создание</w:t>
      </w:r>
      <w:r w:rsidRPr="00306FBC">
        <w:rPr>
          <w:color w:val="333639" w:themeColor="text2" w:themeTint="E6"/>
          <w:sz w:val="24"/>
          <w:szCs w:val="24"/>
        </w:rPr>
        <w:t xml:space="preserve"> эффективной экономики, современного производства и </w:t>
      </w:r>
      <w:r w:rsidR="00B82158" w:rsidRPr="00306FBC">
        <w:rPr>
          <w:color w:val="333639" w:themeColor="text2" w:themeTint="E6"/>
          <w:sz w:val="24"/>
          <w:szCs w:val="24"/>
        </w:rPr>
        <w:t>агропромышленного комплекса, а также формировании на территории навыков и механизмов высокого гостеприимства,</w:t>
      </w:r>
      <w:r w:rsidRPr="00306FBC">
        <w:rPr>
          <w:color w:val="333639" w:themeColor="text2" w:themeTint="E6"/>
          <w:sz w:val="24"/>
          <w:szCs w:val="24"/>
        </w:rPr>
        <w:t xml:space="preserve"> качественного туристского продукта, торговли и услуг, </w:t>
      </w:r>
    </w:p>
    <w:p w:rsidR="002A460E" w:rsidRPr="00306FBC" w:rsidRDefault="002A460E" w:rsidP="0056253B">
      <w:pPr>
        <w:keepNext/>
        <w:suppressAutoHyphens/>
        <w:spacing w:before="0" w:after="0" w:line="276" w:lineRule="auto"/>
        <w:rPr>
          <w:color w:val="333639" w:themeColor="text2" w:themeTint="E6"/>
        </w:rPr>
      </w:pPr>
    </w:p>
    <w:p w:rsidR="00382097" w:rsidRPr="00306FBC" w:rsidRDefault="00382097" w:rsidP="0056253B">
      <w:pPr>
        <w:keepNext/>
        <w:suppressAutoHyphens/>
        <w:spacing w:before="0" w:after="0" w:line="276" w:lineRule="auto"/>
        <w:rPr>
          <w:color w:val="333639" w:themeColor="text2" w:themeTint="E6"/>
          <w:sz w:val="36"/>
        </w:rPr>
      </w:pPr>
      <w:r w:rsidRPr="00306FBC">
        <w:rPr>
          <w:color w:val="333639" w:themeColor="text2" w:themeTint="E6"/>
        </w:rPr>
        <w:br w:type="page"/>
      </w:r>
    </w:p>
    <w:p w:rsidR="00382097" w:rsidRPr="00306FBC" w:rsidRDefault="00AC5B9C" w:rsidP="0056253B">
      <w:pPr>
        <w:pStyle w:val="13"/>
        <w:keepNext/>
        <w:pageBreakBefore w:val="0"/>
        <w:numPr>
          <w:ilvl w:val="1"/>
          <w:numId w:val="9"/>
        </w:numPr>
        <w:suppressAutoHyphens/>
        <w:spacing w:after="0" w:line="276" w:lineRule="auto"/>
        <w:ind w:left="0" w:firstLine="709"/>
        <w:jc w:val="both"/>
        <w:rPr>
          <w:color w:val="333639" w:themeColor="text2" w:themeTint="E6"/>
        </w:rPr>
      </w:pPr>
      <w:bookmarkStart w:id="75" w:name="_Toc456953305"/>
      <w:r w:rsidRPr="00306FBC">
        <w:rPr>
          <w:color w:val="333639" w:themeColor="text2" w:themeTint="E6"/>
        </w:rPr>
        <w:t>Стратегические инициативы в области сохранения и развития эффективного человеческого</w:t>
      </w:r>
      <w:r w:rsidR="00382097" w:rsidRPr="00306FBC">
        <w:rPr>
          <w:color w:val="333639" w:themeColor="text2" w:themeTint="E6"/>
        </w:rPr>
        <w:t xml:space="preserve"> капитал</w:t>
      </w:r>
      <w:r w:rsidRPr="00306FBC">
        <w:rPr>
          <w:color w:val="333639" w:themeColor="text2" w:themeTint="E6"/>
        </w:rPr>
        <w:t>а</w:t>
      </w:r>
      <w:bookmarkEnd w:id="75"/>
    </w:p>
    <w:p w:rsidR="00A321CC" w:rsidRPr="00306FBC" w:rsidRDefault="00A321C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p>
    <w:p w:rsidR="00DC3F9F" w:rsidRPr="00306FBC" w:rsidRDefault="00291D93"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Согласно Стратегии Республики Татарстан 2030 ч</w:t>
      </w:r>
      <w:r w:rsidR="00DC3F9F" w:rsidRPr="00306FBC">
        <w:rPr>
          <w:rFonts w:cs="Calibri"/>
          <w:color w:val="333639" w:themeColor="text2" w:themeTint="E6"/>
          <w:sz w:val="24"/>
          <w:szCs w:val="24"/>
        </w:rPr>
        <w:t xml:space="preserve">еловеческий капитал </w:t>
      </w:r>
      <w:r w:rsidRPr="00306FBC">
        <w:rPr>
          <w:rFonts w:cs="Calibri"/>
          <w:color w:val="333639" w:themeColor="text2" w:themeTint="E6"/>
          <w:sz w:val="24"/>
          <w:szCs w:val="24"/>
        </w:rPr>
        <w:t>–</w:t>
      </w:r>
      <w:r w:rsidR="00DC3F9F" w:rsidRPr="00306FBC">
        <w:rPr>
          <w:rFonts w:cs="Calibri"/>
          <w:color w:val="333639" w:themeColor="text2" w:themeTint="E6"/>
          <w:sz w:val="24"/>
          <w:szCs w:val="24"/>
        </w:rPr>
        <w:t xml:space="preserve"> </w:t>
      </w:r>
      <w:r w:rsidRPr="00306FBC">
        <w:rPr>
          <w:rFonts w:cs="Calibri"/>
          <w:color w:val="333639" w:themeColor="text2" w:themeTint="E6"/>
          <w:sz w:val="24"/>
          <w:szCs w:val="24"/>
        </w:rPr>
        <w:t xml:space="preserve">является </w:t>
      </w:r>
      <w:r w:rsidR="00DC3F9F" w:rsidRPr="00306FBC">
        <w:rPr>
          <w:rFonts w:cs="Calibri"/>
          <w:color w:val="333639" w:themeColor="text2" w:themeTint="E6"/>
          <w:sz w:val="24"/>
          <w:szCs w:val="24"/>
        </w:rPr>
        <w:t>важн</w:t>
      </w:r>
      <w:r w:rsidRPr="00306FBC">
        <w:rPr>
          <w:rFonts w:cs="Calibri"/>
          <w:color w:val="333639" w:themeColor="text2" w:themeTint="E6"/>
          <w:sz w:val="24"/>
          <w:szCs w:val="24"/>
        </w:rPr>
        <w:t xml:space="preserve">ейшим </w:t>
      </w:r>
      <w:r w:rsidR="00DC3F9F" w:rsidRPr="00306FBC">
        <w:rPr>
          <w:rFonts w:cs="Calibri"/>
          <w:color w:val="333639" w:themeColor="text2" w:themeTint="E6"/>
          <w:sz w:val="24"/>
          <w:szCs w:val="24"/>
        </w:rPr>
        <w:t>ресурс</w:t>
      </w:r>
      <w:r w:rsidRPr="00306FBC">
        <w:rPr>
          <w:rFonts w:cs="Calibri"/>
          <w:color w:val="333639" w:themeColor="text2" w:themeTint="E6"/>
          <w:sz w:val="24"/>
          <w:szCs w:val="24"/>
        </w:rPr>
        <w:t>ом</w:t>
      </w:r>
      <w:r w:rsidR="00DC3F9F" w:rsidRPr="00306FBC">
        <w:rPr>
          <w:rFonts w:cs="Calibri"/>
          <w:color w:val="333639" w:themeColor="text2" w:themeTint="E6"/>
          <w:sz w:val="24"/>
          <w:szCs w:val="24"/>
        </w:rPr>
        <w:t xml:space="preserve"> экономического развития территории</w:t>
      </w:r>
      <w:r w:rsidR="00E25711" w:rsidRPr="00306FBC">
        <w:rPr>
          <w:rFonts w:cs="Calibri"/>
          <w:color w:val="333639" w:themeColor="text2" w:themeTint="E6"/>
          <w:sz w:val="24"/>
          <w:szCs w:val="24"/>
        </w:rPr>
        <w:t xml:space="preserve"> и ценнейшим достоянием каждой территории</w:t>
      </w:r>
      <w:r w:rsidR="00DC3F9F" w:rsidRPr="00306FBC">
        <w:rPr>
          <w:rFonts w:cs="Calibri"/>
          <w:color w:val="333639" w:themeColor="text2" w:themeTint="E6"/>
          <w:sz w:val="24"/>
          <w:szCs w:val="24"/>
        </w:rPr>
        <w:t>.</w:t>
      </w:r>
      <w:r w:rsidR="00E25711" w:rsidRPr="00306FBC">
        <w:rPr>
          <w:rFonts w:cs="Calibri"/>
          <w:color w:val="333639" w:themeColor="text2" w:themeTint="E6"/>
          <w:sz w:val="24"/>
          <w:szCs w:val="24"/>
        </w:rPr>
        <w:t xml:space="preserve"> Современный этап развития общества выдвигает его значение на первый план среди стратегических ресурсов.</w:t>
      </w:r>
      <w:r w:rsidR="00DC3F9F" w:rsidRPr="00306FBC">
        <w:rPr>
          <w:rFonts w:cs="Calibri"/>
          <w:color w:val="333639" w:themeColor="text2" w:themeTint="E6"/>
          <w:sz w:val="24"/>
          <w:szCs w:val="24"/>
        </w:rPr>
        <w:t xml:space="preserve"> Основными факторами, формирующими человеческий капитал, являются образование и профессиональная подготовка. При более широком подходе к ним также относят уровень потребления, качество жизни, уровень медицинского обслуживания и прочее. Исходя из расширенного подхода к пониманию человеческого капитала, можно считать, что он воспроизводится в целом социальной сферой и качество человеческого капитала зависит от качества данной сферы.</w:t>
      </w:r>
    </w:p>
    <w:p w:rsidR="00DC3F9F" w:rsidRPr="00306FBC" w:rsidRDefault="00DC3F9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Стратегия накопления человеческого капитала в Республике Татарстан</w:t>
      </w:r>
      <w:r w:rsidR="00E25711" w:rsidRPr="00306FBC">
        <w:rPr>
          <w:rFonts w:cs="Calibri"/>
          <w:color w:val="333639" w:themeColor="text2" w:themeTint="E6"/>
          <w:sz w:val="24"/>
          <w:szCs w:val="24"/>
        </w:rPr>
        <w:t xml:space="preserve">, соответственно </w:t>
      </w:r>
      <w:r w:rsidR="002928CC" w:rsidRPr="00306FBC">
        <w:rPr>
          <w:rFonts w:cs="Calibri"/>
          <w:color w:val="333639" w:themeColor="text2" w:themeTint="E6"/>
          <w:sz w:val="24"/>
          <w:szCs w:val="24"/>
        </w:rPr>
        <w:t>на его</w:t>
      </w:r>
      <w:r w:rsidR="00E25711" w:rsidRPr="00306FBC">
        <w:rPr>
          <w:rFonts w:cs="Calibri"/>
          <w:color w:val="333639" w:themeColor="text2" w:themeTint="E6"/>
          <w:sz w:val="24"/>
          <w:szCs w:val="24"/>
        </w:rPr>
        <w:t xml:space="preserve"> территори</w:t>
      </w:r>
      <w:r w:rsidR="002928CC" w:rsidRPr="00306FBC">
        <w:rPr>
          <w:rFonts w:cs="Calibri"/>
          <w:color w:val="333639" w:themeColor="text2" w:themeTint="E6"/>
          <w:sz w:val="24"/>
          <w:szCs w:val="24"/>
        </w:rPr>
        <w:t>ях</w:t>
      </w:r>
      <w:r w:rsidR="00E25711" w:rsidRPr="00306FBC">
        <w:rPr>
          <w:rFonts w:cs="Calibri"/>
          <w:color w:val="333639" w:themeColor="text2" w:themeTint="E6"/>
          <w:sz w:val="24"/>
          <w:szCs w:val="24"/>
        </w:rPr>
        <w:t xml:space="preserve"> (муниципальных районов, поселений)</w:t>
      </w:r>
      <w:r w:rsidRPr="00306FBC">
        <w:rPr>
          <w:rFonts w:cs="Calibri"/>
          <w:color w:val="333639" w:themeColor="text2" w:themeTint="E6"/>
          <w:sz w:val="24"/>
          <w:szCs w:val="24"/>
        </w:rPr>
        <w:t xml:space="preserve"> включает два блока отраслевых стратегий: стратегию факторов формирования человеческого капитала, к которой относятся демографическое развитие (включая миграцию) и образование, а также стратегию улучшения условий накопления и использования человеческого капитала (система здравоохранения, культура, рынок труда и поддержка занятости, социальная защита).</w:t>
      </w:r>
    </w:p>
    <w:p w:rsidR="006223FC" w:rsidRPr="00306FBC" w:rsidRDefault="006223FC" w:rsidP="0056253B">
      <w:pPr>
        <w:keepNext/>
        <w:widowControl w:val="0"/>
        <w:suppressAutoHyphens/>
        <w:autoSpaceDE w:val="0"/>
        <w:autoSpaceDN w:val="0"/>
        <w:adjustRightInd w:val="0"/>
        <w:spacing w:before="0" w:after="0" w:line="276" w:lineRule="auto"/>
        <w:ind w:firstLine="709"/>
        <w:jc w:val="both"/>
        <w:rPr>
          <w:color w:val="333639" w:themeColor="text2" w:themeTint="E6"/>
          <w:sz w:val="24"/>
          <w:szCs w:val="24"/>
        </w:rPr>
      </w:pPr>
      <w:r w:rsidRPr="00306FBC">
        <w:rPr>
          <w:rFonts w:cs="Calibri"/>
          <w:color w:val="333639" w:themeColor="text2" w:themeTint="E6"/>
          <w:sz w:val="24"/>
          <w:szCs w:val="24"/>
        </w:rPr>
        <w:t xml:space="preserve">В качестве основных стратегических инициатив в области создания эффективной системы управления накоплением и сохранением человеческого капитала является </w:t>
      </w:r>
      <w:r w:rsidR="00D261D6" w:rsidRPr="00306FBC">
        <w:rPr>
          <w:color w:val="333639" w:themeColor="text2" w:themeTint="E6"/>
          <w:sz w:val="24"/>
          <w:szCs w:val="24"/>
        </w:rPr>
        <w:t>разработка и принятие Программы</w:t>
      </w:r>
      <w:r w:rsidRPr="00306FBC">
        <w:rPr>
          <w:color w:val="333639" w:themeColor="text2" w:themeTint="E6"/>
          <w:sz w:val="24"/>
          <w:szCs w:val="24"/>
        </w:rPr>
        <w:t xml:space="preserve"> сохранения и развития человеческого капитала в Менделеевском муниципальном районе до 2030 года</w:t>
      </w:r>
      <w:r w:rsidR="00D261D6" w:rsidRPr="00306FBC">
        <w:rPr>
          <w:color w:val="333639" w:themeColor="text2" w:themeTint="E6"/>
          <w:sz w:val="24"/>
          <w:szCs w:val="24"/>
        </w:rPr>
        <w:t>, основой для выработки программных мероприятий должны стать результаты предполагаемого к проведению социологического исследования</w:t>
      </w:r>
      <w:r w:rsidRPr="00306FBC">
        <w:rPr>
          <w:color w:val="333639" w:themeColor="text2" w:themeTint="E6"/>
          <w:sz w:val="24"/>
          <w:szCs w:val="24"/>
        </w:rPr>
        <w:t xml:space="preserve"> «Менделеевский муниципальный район как место для жизни и развития ч</w:t>
      </w:r>
      <w:r w:rsidR="00D261D6" w:rsidRPr="00306FBC">
        <w:rPr>
          <w:color w:val="333639" w:themeColor="text2" w:themeTint="E6"/>
          <w:sz w:val="24"/>
          <w:szCs w:val="24"/>
        </w:rPr>
        <w:t xml:space="preserve">еловека», которое в дальнейшем должно стать систематическим и служить основным инструментом мониторинга положения дел в данной сфере. В качестве институциональных мер предлагается </w:t>
      </w:r>
      <w:r w:rsidRPr="00306FBC">
        <w:rPr>
          <w:color w:val="333639" w:themeColor="text2" w:themeTint="E6"/>
          <w:sz w:val="24"/>
          <w:szCs w:val="24"/>
        </w:rPr>
        <w:t xml:space="preserve">Создание при Главе </w:t>
      </w:r>
      <w:r w:rsidR="00D261D6" w:rsidRPr="00306FBC">
        <w:rPr>
          <w:rFonts w:cs="Calibri"/>
          <w:color w:val="333639" w:themeColor="text2" w:themeTint="E6"/>
          <w:sz w:val="24"/>
          <w:szCs w:val="24"/>
        </w:rPr>
        <w:t xml:space="preserve">Менделеевского муниципального района </w:t>
      </w:r>
      <w:r w:rsidRPr="00306FBC">
        <w:rPr>
          <w:color w:val="333639" w:themeColor="text2" w:themeTint="E6"/>
          <w:sz w:val="24"/>
          <w:szCs w:val="24"/>
        </w:rPr>
        <w:t>Совета развития человеческого и социального капитала, который позволит обеспечить взаимодействие органов региональной власти и органов местного самоуправления, системы государственных и негосударственных организаций образования и здравоохранения, бизнеса и населения в целом.</w:t>
      </w:r>
      <w:r w:rsidR="00D261D6" w:rsidRPr="00306FBC">
        <w:rPr>
          <w:color w:val="333639" w:themeColor="text2" w:themeTint="E6"/>
          <w:sz w:val="24"/>
          <w:szCs w:val="24"/>
        </w:rPr>
        <w:t xml:space="preserve"> В качестве межмуниципальной инициативы предполагается участие </w:t>
      </w:r>
      <w:r w:rsidR="00D261D6" w:rsidRPr="00306FBC">
        <w:rPr>
          <w:rFonts w:cs="Calibri"/>
          <w:color w:val="333639" w:themeColor="text2" w:themeTint="E6"/>
          <w:sz w:val="24"/>
          <w:szCs w:val="24"/>
        </w:rPr>
        <w:t xml:space="preserve">Менделеевского муниципального района </w:t>
      </w:r>
      <w:r w:rsidRPr="00306FBC">
        <w:rPr>
          <w:color w:val="333639" w:themeColor="text2" w:themeTint="E6"/>
          <w:sz w:val="24"/>
          <w:szCs w:val="24"/>
        </w:rPr>
        <w:t>в проекте межмуниципального сотрудничества по созданию единого Кадрового совета Камской агломерации</w:t>
      </w:r>
    </w:p>
    <w:p w:rsidR="006223FC" w:rsidRPr="00306FBC" w:rsidRDefault="006223F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p>
    <w:p w:rsidR="00E25711" w:rsidRPr="00306FBC" w:rsidRDefault="00E25711"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p>
    <w:p w:rsidR="002928CC" w:rsidRPr="002E66A1" w:rsidRDefault="00587817" w:rsidP="0056253B">
      <w:pPr>
        <w:pStyle w:val="24"/>
        <w:keepLines w:val="0"/>
        <w:numPr>
          <w:ilvl w:val="2"/>
          <w:numId w:val="9"/>
        </w:numPr>
        <w:suppressAutoHyphens/>
        <w:spacing w:before="0" w:after="0" w:line="276" w:lineRule="auto"/>
        <w:ind w:left="0" w:firstLine="0"/>
        <w:jc w:val="both"/>
        <w:rPr>
          <w:rFonts w:asciiTheme="minorHAnsi" w:hAnsiTheme="minorHAnsi"/>
        </w:rPr>
      </w:pPr>
      <w:bookmarkStart w:id="76" w:name="_Toc456953306"/>
      <w:r w:rsidRPr="002E66A1">
        <w:rPr>
          <w:rFonts w:asciiTheme="minorHAnsi" w:hAnsiTheme="minorHAnsi"/>
        </w:rPr>
        <w:t xml:space="preserve">Повышение </w:t>
      </w:r>
      <w:r w:rsidR="002E66A1" w:rsidRPr="002E66A1">
        <w:rPr>
          <w:rFonts w:asciiTheme="minorHAnsi" w:hAnsiTheme="minorHAnsi"/>
        </w:rPr>
        <w:t>э</w:t>
      </w:r>
      <w:r w:rsidR="002928CC" w:rsidRPr="002E66A1">
        <w:rPr>
          <w:rFonts w:asciiTheme="minorHAnsi" w:hAnsiTheme="minorHAnsi"/>
        </w:rPr>
        <w:t>ффективн</w:t>
      </w:r>
      <w:r w:rsidRPr="002E66A1">
        <w:rPr>
          <w:rFonts w:asciiTheme="minorHAnsi" w:hAnsiTheme="minorHAnsi"/>
        </w:rPr>
        <w:t xml:space="preserve">ости системы формирования </w:t>
      </w:r>
      <w:r w:rsidR="002E66A1">
        <w:rPr>
          <w:rFonts w:asciiTheme="minorHAnsi" w:hAnsiTheme="minorHAnsi"/>
        </w:rPr>
        <w:t xml:space="preserve">и развития </w:t>
      </w:r>
      <w:r w:rsidRPr="002E66A1">
        <w:rPr>
          <w:rFonts w:asciiTheme="minorHAnsi" w:hAnsiTheme="minorHAnsi"/>
        </w:rPr>
        <w:t>человеческого капитала</w:t>
      </w:r>
      <w:bookmarkEnd w:id="76"/>
    </w:p>
    <w:p w:rsidR="00B23992" w:rsidRPr="00306FBC" w:rsidRDefault="00B23992" w:rsidP="0056253B">
      <w:pPr>
        <w:keepNext/>
        <w:spacing w:line="276" w:lineRule="auto"/>
        <w:rPr>
          <w:color w:val="333639" w:themeColor="text2" w:themeTint="E6"/>
        </w:rPr>
      </w:pPr>
    </w:p>
    <w:p w:rsidR="003134C4" w:rsidRPr="00306FBC" w:rsidRDefault="00587817" w:rsidP="0056253B">
      <w:pPr>
        <w:keepNext/>
        <w:spacing w:line="276" w:lineRule="auto"/>
        <w:ind w:left="120" w:right="100" w:firstLine="720"/>
        <w:jc w:val="both"/>
        <w:rPr>
          <w:rFonts w:eastAsia="Times New Roman"/>
          <w:color w:val="333639" w:themeColor="text2" w:themeTint="E6"/>
          <w:sz w:val="24"/>
          <w:szCs w:val="24"/>
        </w:rPr>
      </w:pPr>
      <w:r w:rsidRPr="00306FBC">
        <w:rPr>
          <w:rFonts w:eastAsia="Calibri"/>
          <w:b/>
          <w:color w:val="333639" w:themeColor="text2" w:themeTint="E6"/>
          <w:sz w:val="24"/>
          <w:szCs w:val="24"/>
          <w:lang w:eastAsia="en-US"/>
        </w:rPr>
        <w:t>Демографическая политика.</w:t>
      </w:r>
      <w:r w:rsidRPr="00306FBC">
        <w:rPr>
          <w:rFonts w:eastAsia="Calibri"/>
          <w:color w:val="333639" w:themeColor="text2" w:themeTint="E6"/>
          <w:sz w:val="24"/>
          <w:szCs w:val="24"/>
          <w:lang w:eastAsia="en-US"/>
        </w:rPr>
        <w:t xml:space="preserve"> </w:t>
      </w:r>
      <w:r w:rsidR="003134C4" w:rsidRPr="00306FBC">
        <w:rPr>
          <w:rFonts w:eastAsia="Times New Roman"/>
          <w:color w:val="333639" w:themeColor="text2" w:themeTint="E6"/>
          <w:sz w:val="24"/>
          <w:szCs w:val="24"/>
        </w:rPr>
        <w:t>Расчет перспективного числа жителей городского и сельских населенных пунктов Менделеевского муниципального района строился на основании сложившихся тенденций протекания демографических процессов с учетом социальных и транспортного факторов, а также экологических ограничений.</w:t>
      </w:r>
    </w:p>
    <w:p w:rsidR="003134C4" w:rsidRPr="00306FBC" w:rsidRDefault="003134C4" w:rsidP="0056253B">
      <w:pPr>
        <w:keepNext/>
        <w:spacing w:line="276" w:lineRule="auto"/>
        <w:ind w:left="120" w:right="100"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Прогноз численности населения на период с 2016 по 2030 гг. предполагает увеличение числа жителей (</w:t>
      </w:r>
      <w:r w:rsidR="00311E78">
        <w:rPr>
          <w:rFonts w:eastAsia="Times New Roman"/>
          <w:color w:val="333639" w:themeColor="text2" w:themeTint="E6"/>
          <w:sz w:val="24"/>
          <w:szCs w:val="24"/>
        </w:rPr>
        <w:t>см. табл.3.1</w:t>
      </w:r>
      <w:r w:rsidRPr="00306FBC">
        <w:rPr>
          <w:rFonts w:eastAsia="Times New Roman"/>
          <w:color w:val="333639" w:themeColor="text2" w:themeTint="E6"/>
          <w:sz w:val="24"/>
          <w:szCs w:val="24"/>
        </w:rPr>
        <w:t xml:space="preserve">.1). </w:t>
      </w:r>
      <w:r w:rsidR="002E66A1">
        <w:rPr>
          <w:rFonts w:eastAsia="Times New Roman"/>
          <w:color w:val="333639" w:themeColor="text2" w:themeTint="E6"/>
          <w:sz w:val="24"/>
          <w:szCs w:val="24"/>
        </w:rPr>
        <w:t>В первый прогнозный период</w:t>
      </w:r>
      <w:r w:rsidRPr="00306FBC">
        <w:rPr>
          <w:rFonts w:eastAsia="Times New Roman"/>
          <w:color w:val="333639" w:themeColor="text2" w:themeTint="E6"/>
          <w:sz w:val="24"/>
          <w:szCs w:val="24"/>
        </w:rPr>
        <w:t xml:space="preserve"> общая численност</w:t>
      </w:r>
      <w:r w:rsidR="00311E78">
        <w:rPr>
          <w:rFonts w:eastAsia="Times New Roman"/>
          <w:color w:val="333639" w:themeColor="text2" w:themeTint="E6"/>
          <w:sz w:val="24"/>
          <w:szCs w:val="24"/>
        </w:rPr>
        <w:t>ь населения района составит 30,5</w:t>
      </w:r>
      <w:r w:rsidRPr="00306FBC">
        <w:rPr>
          <w:rFonts w:eastAsia="Times New Roman"/>
          <w:color w:val="333639" w:themeColor="text2" w:themeTint="E6"/>
          <w:sz w:val="24"/>
          <w:szCs w:val="24"/>
        </w:rPr>
        <w:t xml:space="preserve"> тыс.человек, </w:t>
      </w:r>
      <w:r w:rsidR="00311E78">
        <w:rPr>
          <w:rFonts w:eastAsia="Times New Roman"/>
          <w:color w:val="333639" w:themeColor="text2" w:themeTint="E6"/>
          <w:sz w:val="24"/>
          <w:szCs w:val="24"/>
        </w:rPr>
        <w:t>к 2030</w:t>
      </w:r>
      <w:r w:rsidRPr="00306FBC">
        <w:rPr>
          <w:rFonts w:eastAsia="Times New Roman"/>
          <w:color w:val="333639" w:themeColor="text2" w:themeTint="E6"/>
          <w:sz w:val="24"/>
          <w:szCs w:val="24"/>
        </w:rPr>
        <w:t xml:space="preserve"> </w:t>
      </w:r>
      <w:r w:rsidR="00311E78">
        <w:rPr>
          <w:rFonts w:eastAsia="Times New Roman"/>
          <w:color w:val="333639" w:themeColor="text2" w:themeTint="E6"/>
          <w:sz w:val="24"/>
          <w:szCs w:val="24"/>
        </w:rPr>
        <w:t>году – 33,5 тыс.человек (на 1.01.2016</w:t>
      </w:r>
      <w:r w:rsidRPr="00306FBC">
        <w:rPr>
          <w:rFonts w:eastAsia="Times New Roman"/>
          <w:color w:val="333639" w:themeColor="text2" w:themeTint="E6"/>
          <w:sz w:val="24"/>
          <w:szCs w:val="24"/>
        </w:rPr>
        <w:t xml:space="preserve"> г. – 30,3 тыс.человек).</w:t>
      </w:r>
    </w:p>
    <w:p w:rsidR="003134C4" w:rsidRPr="00306FBC" w:rsidRDefault="003134C4" w:rsidP="0056253B">
      <w:pPr>
        <w:keepNext/>
        <w:spacing w:line="276" w:lineRule="auto"/>
        <w:ind w:left="120" w:right="100"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Прогнозная численность населения г.Менделеевск составит 22,2 тыс.человек на первую очередь и 22,7 тыс.человек</w:t>
      </w:r>
      <w:r w:rsidR="00311E78">
        <w:rPr>
          <w:rFonts w:eastAsia="Times New Roman"/>
          <w:color w:val="333639" w:themeColor="text2" w:themeTint="E6"/>
          <w:sz w:val="24"/>
          <w:szCs w:val="24"/>
        </w:rPr>
        <w:t xml:space="preserve"> на расчетный срок (на 1.01.2016</w:t>
      </w:r>
      <w:r w:rsidRPr="00306FBC">
        <w:rPr>
          <w:rFonts w:eastAsia="Times New Roman"/>
          <w:color w:val="333639" w:themeColor="text2" w:themeTint="E6"/>
          <w:sz w:val="24"/>
          <w:szCs w:val="24"/>
        </w:rPr>
        <w:t xml:space="preserve"> г. – 22,1 тыс.человек). Численность сельского населения увеличится с 8,1 д</w:t>
      </w:r>
      <w:r w:rsidR="00311E78">
        <w:rPr>
          <w:rFonts w:eastAsia="Times New Roman"/>
          <w:color w:val="333639" w:themeColor="text2" w:themeTint="E6"/>
          <w:sz w:val="24"/>
          <w:szCs w:val="24"/>
        </w:rPr>
        <w:t>о 8,2 тыс.человек за период 2016 – 2021</w:t>
      </w:r>
      <w:r w:rsidRPr="00306FBC">
        <w:rPr>
          <w:rFonts w:eastAsia="Times New Roman"/>
          <w:color w:val="333639" w:themeColor="text2" w:themeTint="E6"/>
          <w:sz w:val="24"/>
          <w:szCs w:val="24"/>
        </w:rPr>
        <w:t xml:space="preserve"> гг. и уменьшится до 8,18 тыс.человек к расчетному сроку. Увеличение числа жителей предпола</w:t>
      </w:r>
      <w:r w:rsidR="002E66A1">
        <w:rPr>
          <w:rFonts w:eastAsia="Times New Roman"/>
          <w:color w:val="333639" w:themeColor="text2" w:themeTint="E6"/>
          <w:sz w:val="24"/>
          <w:szCs w:val="24"/>
        </w:rPr>
        <w:t xml:space="preserve">гается в городском поселении «город </w:t>
      </w:r>
      <w:r w:rsidRPr="00306FBC">
        <w:rPr>
          <w:rFonts w:eastAsia="Times New Roman"/>
          <w:color w:val="333639" w:themeColor="text2" w:themeTint="E6"/>
          <w:sz w:val="24"/>
          <w:szCs w:val="24"/>
        </w:rPr>
        <w:t>Менделеевск», Енабердинском, Ижевском, Камаевском, Монашевском, Мунайкинском и Тихоновском сельских поселениях. Численность населения остальных сельских поселений по прогнозу уменьшится или изменится незначительно.</w:t>
      </w:r>
    </w:p>
    <w:p w:rsidR="00C04167" w:rsidRPr="00306FBC" w:rsidRDefault="00C04167" w:rsidP="0056253B">
      <w:pPr>
        <w:keepNext/>
        <w:spacing w:line="276" w:lineRule="auto"/>
        <w:ind w:left="20" w:right="200" w:firstLine="708"/>
        <w:jc w:val="both"/>
        <w:rPr>
          <w:rFonts w:eastAsia="Times New Roman"/>
          <w:color w:val="333639" w:themeColor="text2" w:themeTint="E6"/>
          <w:sz w:val="24"/>
          <w:szCs w:val="24"/>
        </w:rPr>
      </w:pPr>
      <w:r w:rsidRPr="00306FBC">
        <w:rPr>
          <w:rFonts w:eastAsia="Times New Roman"/>
          <w:color w:val="333639" w:themeColor="text2" w:themeTint="E6"/>
          <w:sz w:val="24"/>
          <w:szCs w:val="24"/>
        </w:rPr>
        <w:t>С учетом увеличения общей численности населения района прогнозируется увеличе</w:t>
      </w:r>
      <w:r w:rsidR="00311E78">
        <w:rPr>
          <w:rFonts w:eastAsia="Times New Roman"/>
          <w:color w:val="333639" w:themeColor="text2" w:themeTint="E6"/>
          <w:sz w:val="24"/>
          <w:szCs w:val="24"/>
        </w:rPr>
        <w:t>ние плотности населения. За 2016</w:t>
      </w:r>
      <w:r w:rsidRPr="00306FBC">
        <w:rPr>
          <w:rFonts w:eastAsia="Times New Roman"/>
          <w:color w:val="333639" w:themeColor="text2" w:themeTint="E6"/>
          <w:sz w:val="24"/>
          <w:szCs w:val="24"/>
        </w:rPr>
        <w:t>–2020 гг. показатель увеличится до</w:t>
      </w:r>
      <w:r w:rsidR="00FE73B7">
        <w:rPr>
          <w:rFonts w:eastAsia="Times New Roman"/>
          <w:color w:val="333639" w:themeColor="text2" w:themeTint="E6"/>
          <w:sz w:val="24"/>
          <w:szCs w:val="24"/>
        </w:rPr>
        <w:t xml:space="preserve"> 58,5</w:t>
      </w:r>
      <w:r w:rsidR="003D0977" w:rsidRPr="00306FBC">
        <w:rPr>
          <w:rFonts w:eastAsia="Times New Roman"/>
          <w:color w:val="333639" w:themeColor="text2" w:themeTint="E6"/>
          <w:sz w:val="24"/>
          <w:szCs w:val="24"/>
        </w:rPr>
        <w:t xml:space="preserve"> чел. на 1 кв.км., а к 2030</w:t>
      </w:r>
      <w:r w:rsidRPr="00306FBC">
        <w:rPr>
          <w:rFonts w:eastAsia="Times New Roman"/>
          <w:color w:val="333639" w:themeColor="text2" w:themeTint="E6"/>
          <w:sz w:val="24"/>
          <w:szCs w:val="24"/>
        </w:rPr>
        <w:t xml:space="preserve"> г. – до 54,1 чел. на 1 кв.км. Значительное увел</w:t>
      </w:r>
      <w:r w:rsidR="003D0977" w:rsidRPr="00306FBC">
        <w:rPr>
          <w:rFonts w:eastAsia="Times New Roman"/>
          <w:color w:val="333639" w:themeColor="text2" w:themeTint="E6"/>
          <w:sz w:val="24"/>
          <w:szCs w:val="24"/>
        </w:rPr>
        <w:t>ичение плотности в период с 2016 по 2030</w:t>
      </w:r>
      <w:r w:rsidRPr="00306FBC">
        <w:rPr>
          <w:rFonts w:eastAsia="Times New Roman"/>
          <w:color w:val="333639" w:themeColor="text2" w:themeTint="E6"/>
          <w:sz w:val="24"/>
          <w:szCs w:val="24"/>
        </w:rPr>
        <w:t xml:space="preserve"> гг. </w:t>
      </w:r>
      <w:r w:rsidR="003D0977" w:rsidRPr="00306FBC">
        <w:rPr>
          <w:rFonts w:eastAsia="Times New Roman"/>
          <w:color w:val="333639" w:themeColor="text2" w:themeTint="E6"/>
          <w:sz w:val="24"/>
          <w:szCs w:val="24"/>
        </w:rPr>
        <w:t>произойдет</w:t>
      </w:r>
      <w:r w:rsidRPr="00306FBC">
        <w:rPr>
          <w:rFonts w:eastAsia="Times New Roman"/>
          <w:color w:val="333639" w:themeColor="text2" w:themeTint="E6"/>
          <w:sz w:val="24"/>
          <w:szCs w:val="24"/>
        </w:rPr>
        <w:t xml:space="preserve"> в Ижевском (на 30,1 %) и Мунайкинском (на 6,4 %) сельских поселениях. Наиболее заметное снижение плотности населения прогнозируется в Старогришкинском (на 32,1%), Абалачевском (на 7,8 %), Брюшлинском (на 7,7 %) и Псеевском (на 6,9 %) сельских поселениях.</w:t>
      </w:r>
    </w:p>
    <w:p w:rsidR="00C04167" w:rsidRPr="00306FBC" w:rsidRDefault="00C04167" w:rsidP="0056253B">
      <w:pPr>
        <w:keepNext/>
        <w:spacing w:line="276" w:lineRule="auto"/>
        <w:ind w:left="20" w:right="200"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В городской местности на расчетный срок предполагается сосредоточение 73,5 % населения района. Остальную часть тер</w:t>
      </w:r>
      <w:r w:rsidR="003D0977" w:rsidRPr="00306FBC">
        <w:rPr>
          <w:rFonts w:eastAsia="Times New Roman"/>
          <w:color w:val="333639" w:themeColor="text2" w:themeTint="E6"/>
          <w:sz w:val="24"/>
          <w:szCs w:val="24"/>
        </w:rPr>
        <w:t>ритории района можно охарактери</w:t>
      </w:r>
      <w:r w:rsidRPr="00306FBC">
        <w:rPr>
          <w:rFonts w:eastAsia="Times New Roman"/>
          <w:color w:val="333639" w:themeColor="text2" w:themeTint="E6"/>
          <w:sz w:val="24"/>
          <w:szCs w:val="24"/>
        </w:rPr>
        <w:t>зовать как сельскую периферию с разреженной сетью населенных пунктов со сравнительно малочисленным населением. Основную долю занимают населенные пункты с численностью от 101 до 500 человек (</w:t>
      </w:r>
      <w:r w:rsidR="00E24166">
        <w:rPr>
          <w:rFonts w:eastAsia="Times New Roman"/>
          <w:color w:val="333639" w:themeColor="text2" w:themeTint="E6"/>
          <w:sz w:val="24"/>
          <w:szCs w:val="24"/>
        </w:rPr>
        <w:t>более 40 % от общего числа насе</w:t>
      </w:r>
      <w:r w:rsidRPr="00306FBC">
        <w:rPr>
          <w:rFonts w:eastAsia="Times New Roman"/>
          <w:color w:val="333639" w:themeColor="text2" w:themeTint="E6"/>
          <w:sz w:val="24"/>
          <w:szCs w:val="24"/>
        </w:rPr>
        <w:t>ленных пунктов). Крупным сельским населенным пунктом с численностью свыше 1000 жителей на перспективу становится с.Ижевка.</w:t>
      </w:r>
    </w:p>
    <w:p w:rsidR="00EE1D5E" w:rsidRPr="00306FBC" w:rsidRDefault="00B23992" w:rsidP="0056253B">
      <w:pPr>
        <w:keepNext/>
        <w:widowControl w:val="0"/>
        <w:suppressAutoHyphens/>
        <w:autoSpaceDE w:val="0"/>
        <w:autoSpaceDN w:val="0"/>
        <w:adjustRightInd w:val="0"/>
        <w:spacing w:before="0" w:after="0" w:line="276" w:lineRule="auto"/>
        <w:ind w:firstLine="709"/>
        <w:jc w:val="both"/>
        <w:rPr>
          <w:rFonts w:eastAsia="Calibri"/>
          <w:color w:val="333639" w:themeColor="text2" w:themeTint="E6"/>
          <w:sz w:val="24"/>
          <w:szCs w:val="24"/>
          <w:lang w:eastAsia="en-US"/>
        </w:rPr>
      </w:pPr>
      <w:r w:rsidRPr="00306FBC">
        <w:rPr>
          <w:rFonts w:eastAsia="Calibri"/>
          <w:color w:val="333639" w:themeColor="text2" w:themeTint="E6"/>
          <w:sz w:val="24"/>
          <w:szCs w:val="24"/>
          <w:lang w:eastAsia="en-US"/>
        </w:rPr>
        <w:t xml:space="preserve">В ближайшие 10 - 15 лет в </w:t>
      </w:r>
      <w:r w:rsidR="00D261D6" w:rsidRPr="00306FBC">
        <w:rPr>
          <w:rFonts w:cs="Calibri"/>
          <w:color w:val="333639" w:themeColor="text2" w:themeTint="E6"/>
          <w:sz w:val="24"/>
          <w:szCs w:val="24"/>
        </w:rPr>
        <w:t>Менделеевского муниципального района</w:t>
      </w:r>
      <w:r w:rsidRPr="00306FBC">
        <w:rPr>
          <w:rFonts w:eastAsia="Calibri"/>
          <w:color w:val="333639" w:themeColor="text2" w:themeTint="E6"/>
          <w:sz w:val="24"/>
          <w:szCs w:val="24"/>
          <w:lang w:eastAsia="en-US"/>
        </w:rPr>
        <w:t>, как</w:t>
      </w:r>
      <w:r w:rsidR="00D261D6" w:rsidRPr="00306FBC">
        <w:rPr>
          <w:rFonts w:eastAsia="Calibri"/>
          <w:color w:val="333639" w:themeColor="text2" w:themeTint="E6"/>
          <w:sz w:val="24"/>
          <w:szCs w:val="24"/>
          <w:lang w:eastAsia="en-US"/>
        </w:rPr>
        <w:t xml:space="preserve"> и во всей Республике в целом, </w:t>
      </w:r>
      <w:r w:rsidR="003D0977" w:rsidRPr="00306FBC">
        <w:rPr>
          <w:rFonts w:eastAsia="Calibri"/>
          <w:color w:val="333639" w:themeColor="text2" w:themeTint="E6"/>
          <w:sz w:val="24"/>
          <w:szCs w:val="24"/>
          <w:lang w:eastAsia="en-US"/>
        </w:rPr>
        <w:t>сохраняется риск ухудшения</w:t>
      </w:r>
      <w:r w:rsidRPr="00306FBC">
        <w:rPr>
          <w:rFonts w:eastAsia="Calibri"/>
          <w:color w:val="333639" w:themeColor="text2" w:themeTint="E6"/>
          <w:sz w:val="24"/>
          <w:szCs w:val="24"/>
          <w:lang w:eastAsia="en-US"/>
        </w:rPr>
        <w:t xml:space="preserve"> демог</w:t>
      </w:r>
      <w:r w:rsidR="003D0977" w:rsidRPr="00306FBC">
        <w:rPr>
          <w:rFonts w:eastAsia="Calibri"/>
          <w:color w:val="333639" w:themeColor="text2" w:themeTint="E6"/>
          <w:sz w:val="24"/>
          <w:szCs w:val="24"/>
          <w:lang w:eastAsia="en-US"/>
        </w:rPr>
        <w:t>рафической ситуации и сокращения</w:t>
      </w:r>
      <w:r w:rsidRPr="00306FBC">
        <w:rPr>
          <w:rFonts w:eastAsia="Calibri"/>
          <w:color w:val="333639" w:themeColor="text2" w:themeTint="E6"/>
          <w:sz w:val="24"/>
          <w:szCs w:val="24"/>
          <w:lang w:eastAsia="en-US"/>
        </w:rPr>
        <w:t xml:space="preserve"> численности насел</w:t>
      </w:r>
      <w:r w:rsidR="00D261D6" w:rsidRPr="00306FBC">
        <w:rPr>
          <w:rFonts w:eastAsia="Calibri"/>
          <w:color w:val="333639" w:themeColor="text2" w:themeTint="E6"/>
          <w:sz w:val="24"/>
          <w:szCs w:val="24"/>
          <w:lang w:eastAsia="en-US"/>
        </w:rPr>
        <w:t xml:space="preserve">ения трудоспособного возраста. В перспективе </w:t>
      </w:r>
      <w:r w:rsidRPr="00306FBC">
        <w:rPr>
          <w:rFonts w:eastAsia="Calibri"/>
          <w:color w:val="333639" w:themeColor="text2" w:themeTint="E6"/>
          <w:sz w:val="24"/>
          <w:szCs w:val="24"/>
          <w:lang w:eastAsia="en-US"/>
        </w:rPr>
        <w:t xml:space="preserve">придется решать сложные задачи модернизации занятости путем повышения конкурентоспособности населения, привлечения высококвалифицированных мигрантов в инновационные секторы экономики, роста мобильности населения. </w:t>
      </w:r>
      <w:r w:rsidR="00EE1D5E" w:rsidRPr="00306FBC">
        <w:rPr>
          <w:rFonts w:eastAsia="Calibri"/>
          <w:color w:val="333639" w:themeColor="text2" w:themeTint="E6"/>
          <w:sz w:val="24"/>
          <w:szCs w:val="24"/>
          <w:lang w:eastAsia="en-US"/>
        </w:rPr>
        <w:t xml:space="preserve">И здесь основными стратегическими целями является: </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lang w:eastAsia="en-US"/>
        </w:rPr>
      </w:pPr>
      <w:r w:rsidRPr="00306FBC">
        <w:rPr>
          <w:rFonts w:cs="Calibri"/>
          <w:color w:val="333639" w:themeColor="text2" w:themeTint="E6"/>
          <w:sz w:val="24"/>
          <w:szCs w:val="24"/>
        </w:rPr>
        <w:t>обеспечить дальнейший рост рождаемости за счет увеличения доли семей с двумя и тремя детьми;</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lang w:eastAsia="en-US"/>
        </w:rPr>
      </w:pPr>
      <w:r w:rsidRPr="00306FBC">
        <w:rPr>
          <w:rFonts w:cs="Calibri"/>
          <w:color w:val="333639" w:themeColor="text2" w:themeTint="E6"/>
          <w:sz w:val="24"/>
          <w:szCs w:val="24"/>
        </w:rPr>
        <w:t>создать условия для совмещения женщинами выполнения родительских обязанностей с трудовой занятостью;</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lang w:eastAsia="en-US"/>
        </w:rPr>
      </w:pPr>
      <w:r w:rsidRPr="00306FBC">
        <w:rPr>
          <w:rFonts w:cs="Calibri"/>
          <w:color w:val="333639" w:themeColor="text2" w:themeTint="E6"/>
          <w:sz w:val="24"/>
          <w:szCs w:val="24"/>
        </w:rPr>
        <w:t>обеспечить рост ожидаемой продолжительности жизни за счет снижения смертности в трудоспособном возрасте и смертности от управляемых причин;</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lang w:eastAsia="en-US"/>
        </w:rPr>
      </w:pPr>
      <w:r w:rsidRPr="00306FBC">
        <w:rPr>
          <w:rFonts w:cs="Calibri"/>
          <w:color w:val="333639" w:themeColor="text2" w:themeTint="E6"/>
          <w:sz w:val="24"/>
          <w:szCs w:val="24"/>
        </w:rPr>
        <w:t>смягчить негативные последствия влияния старения населения на социально-экономическое развитие региона;</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lang w:eastAsia="en-US"/>
        </w:rPr>
      </w:pPr>
      <w:r w:rsidRPr="00306FBC">
        <w:rPr>
          <w:rFonts w:cs="Calibri"/>
          <w:color w:val="333639" w:themeColor="text2" w:themeTint="E6"/>
          <w:sz w:val="24"/>
          <w:szCs w:val="24"/>
        </w:rPr>
        <w:t>обеспечить условия для регулируемого притока населения и трудовых мигрантов;</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создать условия для сокращения оттока молодого населения, квалифицированных специалистов</w:t>
      </w:r>
      <w:r w:rsidR="00D54E68" w:rsidRPr="00306FBC">
        <w:rPr>
          <w:rFonts w:cs="Calibri"/>
          <w:color w:val="333639" w:themeColor="text2" w:themeTint="E6"/>
          <w:sz w:val="24"/>
          <w:szCs w:val="24"/>
        </w:rPr>
        <w:t>.</w:t>
      </w:r>
    </w:p>
    <w:p w:rsidR="000E6E05" w:rsidRPr="00306FBC" w:rsidRDefault="000E6E05" w:rsidP="0056253B">
      <w:pPr>
        <w:keepNext/>
        <w:suppressAutoHyphens/>
        <w:spacing w:before="0" w:after="0" w:line="276" w:lineRule="auto"/>
        <w:ind w:firstLine="709"/>
        <w:jc w:val="both"/>
        <w:rPr>
          <w:color w:val="333639" w:themeColor="text2" w:themeTint="E6"/>
          <w:sz w:val="24"/>
          <w:szCs w:val="24"/>
        </w:rPr>
      </w:pPr>
      <w:r w:rsidRPr="00306FBC">
        <w:rPr>
          <w:b/>
          <w:color w:val="333639" w:themeColor="text2" w:themeTint="E6"/>
          <w:sz w:val="24"/>
          <w:szCs w:val="24"/>
        </w:rPr>
        <w:t>Основной целью</w:t>
      </w:r>
      <w:r w:rsidRPr="00306FBC">
        <w:rPr>
          <w:color w:val="333639" w:themeColor="text2" w:themeTint="E6"/>
          <w:sz w:val="24"/>
          <w:szCs w:val="24"/>
        </w:rPr>
        <w:t xml:space="preserve"> муниципальной политики в сфере демографии является увеличение численности постоянного населения района за счет увеличения рождаемости и прироста населения. Реализация данной целевой установки может быть обеспечена решением следующих задач:</w:t>
      </w:r>
    </w:p>
    <w:p w:rsidR="000E6E05" w:rsidRPr="00306FBC" w:rsidRDefault="003D0977" w:rsidP="0056253B">
      <w:pPr>
        <w:keepNext/>
        <w:numPr>
          <w:ilvl w:val="0"/>
          <w:numId w:val="14"/>
        </w:numPr>
        <w:suppressAutoHyphen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с</w:t>
      </w:r>
      <w:r w:rsidR="000E6E05" w:rsidRPr="00306FBC">
        <w:rPr>
          <w:color w:val="333639" w:themeColor="text2" w:themeTint="E6"/>
          <w:sz w:val="24"/>
          <w:szCs w:val="24"/>
        </w:rPr>
        <w:t>оздание условий для рождаемости;</w:t>
      </w:r>
    </w:p>
    <w:p w:rsidR="003D0977" w:rsidRPr="00306FBC" w:rsidRDefault="003D0977" w:rsidP="0056253B">
      <w:pPr>
        <w:keepNext/>
        <w:numPr>
          <w:ilvl w:val="0"/>
          <w:numId w:val="14"/>
        </w:numPr>
        <w:suppressAutoHyphen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повышение авторитета семьи и семейных ценностей;</w:t>
      </w:r>
    </w:p>
    <w:p w:rsidR="000E6E05" w:rsidRPr="00306FBC" w:rsidRDefault="003D0977" w:rsidP="0056253B">
      <w:pPr>
        <w:keepNext/>
        <w:numPr>
          <w:ilvl w:val="0"/>
          <w:numId w:val="14"/>
        </w:numPr>
        <w:suppressAutoHyphen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у</w:t>
      </w:r>
      <w:r w:rsidR="000E6E05" w:rsidRPr="00306FBC">
        <w:rPr>
          <w:color w:val="333639" w:themeColor="text2" w:themeTint="E6"/>
          <w:sz w:val="24"/>
          <w:szCs w:val="24"/>
        </w:rPr>
        <w:t>крепление здоровья населения, профилактика заболеваний, формирование у населения здорового образа жизни;</w:t>
      </w:r>
    </w:p>
    <w:p w:rsidR="000E6E05" w:rsidRPr="00306FBC" w:rsidRDefault="003D0977" w:rsidP="0056253B">
      <w:pPr>
        <w:keepNext/>
        <w:numPr>
          <w:ilvl w:val="0"/>
          <w:numId w:val="14"/>
        </w:numPr>
        <w:suppressAutoHyphen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у</w:t>
      </w:r>
      <w:r w:rsidR="000E6E05" w:rsidRPr="00306FBC">
        <w:rPr>
          <w:color w:val="333639" w:themeColor="text2" w:themeTint="E6"/>
          <w:sz w:val="24"/>
          <w:szCs w:val="24"/>
        </w:rPr>
        <w:t>величение количества рабочих мест в различных сферах деятельности;</w:t>
      </w:r>
    </w:p>
    <w:p w:rsidR="000E6E05" w:rsidRPr="00306FBC" w:rsidRDefault="003D0977" w:rsidP="0056253B">
      <w:pPr>
        <w:keepNext/>
        <w:numPr>
          <w:ilvl w:val="0"/>
          <w:numId w:val="14"/>
        </w:numPr>
        <w:suppressAutoHyphen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с</w:t>
      </w:r>
      <w:r w:rsidR="000E6E05" w:rsidRPr="00306FBC">
        <w:rPr>
          <w:color w:val="333639" w:themeColor="text2" w:themeTint="E6"/>
          <w:sz w:val="24"/>
          <w:szCs w:val="24"/>
        </w:rPr>
        <w:t>оздание условий для разнообразного и качественного досуга.</w:t>
      </w:r>
    </w:p>
    <w:p w:rsidR="000E6E05" w:rsidRPr="00306FBC" w:rsidRDefault="000E6E05"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Стратегический приоритет - стимулирование рождаемости. Необходимо стимулировать рождаемость населения путем повышения доходов, а также путем предоставления земельных участков на 3 рожденного  ребенка в семье.</w:t>
      </w:r>
    </w:p>
    <w:p w:rsidR="000E6E05" w:rsidRPr="00306FBC" w:rsidRDefault="000E6E05"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Ожидаемые результаты:  увеличение рождаемости; снижение смертности населения; снижение маятниковой миграции населения.</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b/>
          <w:color w:val="333639" w:themeColor="text2" w:themeTint="E6"/>
          <w:sz w:val="24"/>
          <w:szCs w:val="24"/>
        </w:rPr>
      </w:pP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b/>
          <w:color w:val="333639" w:themeColor="text2" w:themeTint="E6"/>
          <w:sz w:val="24"/>
          <w:szCs w:val="24"/>
        </w:rPr>
        <w:t>Повышение эффективности системы образования</w:t>
      </w:r>
      <w:r w:rsidRPr="00306FBC">
        <w:rPr>
          <w:color w:val="333639" w:themeColor="text2" w:themeTint="E6"/>
          <w:sz w:val="24"/>
          <w:szCs w:val="24"/>
        </w:rPr>
        <w:t xml:space="preserve">. </w:t>
      </w:r>
      <w:r w:rsidRPr="00306FBC">
        <w:rPr>
          <w:rFonts w:cs="Calibri"/>
          <w:color w:val="333639" w:themeColor="text2" w:themeTint="E6"/>
          <w:sz w:val="24"/>
          <w:szCs w:val="24"/>
        </w:rPr>
        <w:t xml:space="preserve">Основные стратегические ориентиры, заложенные в Стратегии РТ2030, определяют основные идейные рамки развития </w:t>
      </w:r>
      <w:r w:rsidR="003F4080" w:rsidRPr="00306FBC">
        <w:rPr>
          <w:rFonts w:cs="Calibri"/>
          <w:color w:val="333639" w:themeColor="text2" w:themeTint="E6"/>
          <w:sz w:val="24"/>
          <w:szCs w:val="24"/>
        </w:rPr>
        <w:t xml:space="preserve">Менделеевского муниципального района </w:t>
      </w:r>
      <w:r w:rsidRPr="00306FBC">
        <w:rPr>
          <w:rFonts w:cs="Calibri"/>
          <w:color w:val="333639" w:themeColor="text2" w:themeTint="E6"/>
          <w:sz w:val="24"/>
          <w:szCs w:val="24"/>
        </w:rPr>
        <w:t>как территории высокого качества образования, креативности, инноваций, где должны быть созданы все условия для эффективного развития человеческого капитала, его постоянного совершенствования и формирования ощущения соответствия вызовам времени.</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Следующими ключевыми принципами определяются главные стратегические инициативы в этом направлении и требования к системе образования:</w:t>
      </w:r>
    </w:p>
    <w:p w:rsidR="003F4080" w:rsidRPr="00306FBC" w:rsidRDefault="000F7514" w:rsidP="0056253B">
      <w:pPr>
        <w:keepNext/>
        <w:spacing w:before="0" w:after="0" w:line="276" w:lineRule="auto"/>
        <w:ind w:firstLine="709"/>
        <w:jc w:val="both"/>
        <w:rPr>
          <w:rFonts w:eastAsia="+mn-ea"/>
          <w:color w:val="333639" w:themeColor="text2" w:themeTint="E6"/>
          <w:sz w:val="24"/>
          <w:szCs w:val="24"/>
        </w:rPr>
      </w:pPr>
      <w:r w:rsidRPr="00520562">
        <w:rPr>
          <w:rFonts w:cs="Calibri"/>
          <w:color w:val="333639" w:themeColor="text2" w:themeTint="E6"/>
          <w:sz w:val="24"/>
          <w:szCs w:val="24"/>
        </w:rPr>
        <w:t>1)</w:t>
      </w:r>
      <w:r w:rsidRPr="00306FBC">
        <w:rPr>
          <w:rFonts w:cs="Calibri"/>
          <w:color w:val="333639" w:themeColor="text2" w:themeTint="E6"/>
          <w:sz w:val="24"/>
          <w:szCs w:val="24"/>
        </w:rPr>
        <w:t xml:space="preserve"> качество дошкольного и школьного образования должно отвечать идее высоких стандартов качества и привлекате</w:t>
      </w:r>
      <w:r w:rsidR="003F4080" w:rsidRPr="00306FBC">
        <w:rPr>
          <w:rFonts w:cs="Calibri"/>
          <w:color w:val="333639" w:themeColor="text2" w:themeTint="E6"/>
          <w:sz w:val="24"/>
          <w:szCs w:val="24"/>
        </w:rPr>
        <w:t>льности жизни в Татарстане и в Менделеевском муниципальном район</w:t>
      </w:r>
      <w:r w:rsidR="006223FC" w:rsidRPr="00306FBC">
        <w:rPr>
          <w:rFonts w:cs="Calibri"/>
          <w:color w:val="333639" w:themeColor="text2" w:themeTint="E6"/>
          <w:sz w:val="24"/>
          <w:szCs w:val="24"/>
        </w:rPr>
        <w:t>е.</w:t>
      </w:r>
      <w:r w:rsidR="003F4080" w:rsidRPr="00306FBC">
        <w:rPr>
          <w:rFonts w:cs="Calibri"/>
          <w:color w:val="333639" w:themeColor="text2" w:themeTint="E6"/>
          <w:sz w:val="24"/>
          <w:szCs w:val="24"/>
        </w:rPr>
        <w:t xml:space="preserve"> В этой связи в качестве основных стратегических инициатив определено</w:t>
      </w:r>
      <w:r w:rsidR="006223FC" w:rsidRPr="00306FBC">
        <w:rPr>
          <w:rFonts w:cs="Calibri"/>
          <w:color w:val="333639" w:themeColor="text2" w:themeTint="E6"/>
          <w:sz w:val="24"/>
          <w:szCs w:val="24"/>
        </w:rPr>
        <w:t>:</w:t>
      </w:r>
      <w:r w:rsidR="003F4080" w:rsidRPr="00306FBC">
        <w:rPr>
          <w:rFonts w:cs="Calibri"/>
          <w:color w:val="333639" w:themeColor="text2" w:themeTint="E6"/>
          <w:sz w:val="24"/>
          <w:szCs w:val="24"/>
        </w:rPr>
        <w:t xml:space="preserve"> </w:t>
      </w:r>
      <w:r w:rsidR="006223FC" w:rsidRPr="00306FBC">
        <w:rPr>
          <w:rFonts w:cs="Calibri"/>
          <w:color w:val="333639" w:themeColor="text2" w:themeTint="E6"/>
          <w:sz w:val="24"/>
          <w:szCs w:val="24"/>
        </w:rPr>
        <w:t>р</w:t>
      </w:r>
      <w:r w:rsidR="003F4080" w:rsidRPr="00306FBC">
        <w:rPr>
          <w:rFonts w:eastAsia="+mn-ea"/>
          <w:color w:val="333639" w:themeColor="text2" w:themeTint="E6"/>
          <w:sz w:val="24"/>
          <w:szCs w:val="24"/>
        </w:rPr>
        <w:t>еализация проекта "Детский Университет", для формирования духовной культуры с маленьких лет</w:t>
      </w:r>
      <w:r w:rsidR="006223FC" w:rsidRPr="00306FBC">
        <w:rPr>
          <w:rFonts w:eastAsia="+mn-ea"/>
          <w:color w:val="333639" w:themeColor="text2" w:themeTint="E6"/>
          <w:sz w:val="24"/>
          <w:szCs w:val="24"/>
        </w:rPr>
        <w:t>; р</w:t>
      </w:r>
      <w:r w:rsidR="003F4080" w:rsidRPr="00306FBC">
        <w:rPr>
          <w:rFonts w:eastAsia="+mn-ea"/>
          <w:color w:val="333639" w:themeColor="text2" w:themeTint="E6"/>
          <w:sz w:val="24"/>
          <w:szCs w:val="24"/>
        </w:rPr>
        <w:t>азработ</w:t>
      </w:r>
      <w:r w:rsidR="006223FC" w:rsidRPr="00306FBC">
        <w:rPr>
          <w:rFonts w:eastAsia="+mn-ea"/>
          <w:color w:val="333639" w:themeColor="text2" w:themeTint="E6"/>
          <w:sz w:val="24"/>
          <w:szCs w:val="24"/>
        </w:rPr>
        <w:t>ка</w:t>
      </w:r>
      <w:r w:rsidR="003F4080" w:rsidRPr="00306FBC">
        <w:rPr>
          <w:rFonts w:eastAsia="+mn-ea"/>
          <w:color w:val="333639" w:themeColor="text2" w:themeTint="E6"/>
          <w:sz w:val="24"/>
          <w:szCs w:val="24"/>
        </w:rPr>
        <w:t xml:space="preserve"> и утвер</w:t>
      </w:r>
      <w:r w:rsidR="006223FC" w:rsidRPr="00306FBC">
        <w:rPr>
          <w:rFonts w:eastAsia="+mn-ea"/>
          <w:color w:val="333639" w:themeColor="text2" w:themeTint="E6"/>
          <w:sz w:val="24"/>
          <w:szCs w:val="24"/>
        </w:rPr>
        <w:t>ждение программы</w:t>
      </w:r>
      <w:r w:rsidR="003F4080" w:rsidRPr="00306FBC">
        <w:rPr>
          <w:rFonts w:eastAsia="+mn-ea"/>
          <w:color w:val="333639" w:themeColor="text2" w:themeTint="E6"/>
          <w:sz w:val="24"/>
          <w:szCs w:val="24"/>
        </w:rPr>
        <w:t xml:space="preserve"> поддержки талантливых выпускников</w:t>
      </w:r>
      <w:r w:rsidR="006223FC" w:rsidRPr="00306FBC">
        <w:rPr>
          <w:rFonts w:eastAsia="+mn-ea"/>
          <w:color w:val="333639" w:themeColor="text2" w:themeTint="E6"/>
          <w:sz w:val="24"/>
          <w:szCs w:val="24"/>
        </w:rPr>
        <w:t>; внедрение системы управления качеством в учреждениях дошкольного и школьного образования Менделеевского муниципального района;</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2) школьное образование, закладывающее основу человеческого капитала, должно ориентироваться на компетенции XXI века, обеспечивать формирование инновационного типа мышления и воспитание патриотиз</w:t>
      </w:r>
      <w:r w:rsidR="006223FC" w:rsidRPr="00306FBC">
        <w:rPr>
          <w:rFonts w:cs="Calibri"/>
          <w:color w:val="333639" w:themeColor="text2" w:themeTint="E6"/>
          <w:sz w:val="24"/>
          <w:szCs w:val="24"/>
        </w:rPr>
        <w:t xml:space="preserve">ма. Соответственно, в качестве основных стратегических инициатив в этой области определено внедрение совместно с КФУ </w:t>
      </w:r>
      <w:r w:rsidR="006223FC" w:rsidRPr="00306FBC">
        <w:rPr>
          <w:rFonts w:cs="Calibri"/>
          <w:color w:val="333639" w:themeColor="text2" w:themeTint="E6"/>
          <w:sz w:val="24"/>
          <w:szCs w:val="24"/>
          <w:lang w:val="en-US"/>
        </w:rPr>
        <w:t>STEAM</w:t>
      </w:r>
      <w:r w:rsidR="006223FC" w:rsidRPr="00306FBC">
        <w:rPr>
          <w:rFonts w:cs="Calibri"/>
          <w:color w:val="333639" w:themeColor="text2" w:themeTint="E6"/>
          <w:sz w:val="24"/>
          <w:szCs w:val="24"/>
        </w:rPr>
        <w:t xml:space="preserve">-образования в школах Менделеевского муниципального района, </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3) качество и масштаб профессионального образования должны обеспечивать конкурентоспособность экономики;</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4) республика должна стать местом привлечения талантов из других регионов и стран через </w:t>
      </w:r>
      <w:r w:rsidR="003D0977" w:rsidRPr="00306FBC">
        <w:rPr>
          <w:rFonts w:cs="Calibri"/>
          <w:color w:val="333639" w:themeColor="text2" w:themeTint="E6"/>
          <w:sz w:val="24"/>
          <w:szCs w:val="24"/>
        </w:rPr>
        <w:t>систему высшего образования, а М</w:t>
      </w:r>
      <w:r w:rsidRPr="00306FBC">
        <w:rPr>
          <w:rFonts w:cs="Calibri"/>
          <w:color w:val="333639" w:themeColor="text2" w:themeTint="E6"/>
          <w:sz w:val="24"/>
          <w:szCs w:val="24"/>
        </w:rPr>
        <w:t>МР, как одна из ключевых её территорий – местом для комфортной жизни и развития высокообразованных людей;</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5) система образования должна обеспечивать развитие поликультурной идентичности Татарстана и его территорий.</w:t>
      </w:r>
    </w:p>
    <w:p w:rsidR="003D0977" w:rsidRPr="00306FBC" w:rsidRDefault="003D0977" w:rsidP="0056253B">
      <w:pPr>
        <w:keepNext/>
        <w:spacing w:line="276" w:lineRule="auto"/>
        <w:ind w:firstLine="709"/>
        <w:jc w:val="both"/>
        <w:rPr>
          <w:color w:val="333639" w:themeColor="text2" w:themeTint="E6"/>
          <w:sz w:val="24"/>
          <w:szCs w:val="24"/>
        </w:rPr>
      </w:pPr>
      <w:r w:rsidRPr="00306FBC">
        <w:rPr>
          <w:rFonts w:cs="Calibri"/>
          <w:color w:val="333639" w:themeColor="text2" w:themeTint="E6"/>
          <w:sz w:val="24"/>
          <w:szCs w:val="24"/>
        </w:rPr>
        <w:t xml:space="preserve">Большой круг задач связан с повышением качества общего образования. </w:t>
      </w:r>
      <w:r w:rsidRPr="00306FBC">
        <w:rPr>
          <w:color w:val="333639" w:themeColor="text2" w:themeTint="E6"/>
          <w:sz w:val="24"/>
          <w:szCs w:val="24"/>
        </w:rPr>
        <w:t>И реализация стратегических инициатив в области развития системы оценки качества образования в контексте ограничени</w:t>
      </w:r>
      <w:r w:rsidR="00D90B20">
        <w:rPr>
          <w:color w:val="333639" w:themeColor="text2" w:themeTint="E6"/>
          <w:sz w:val="24"/>
          <w:szCs w:val="24"/>
        </w:rPr>
        <w:t xml:space="preserve">й и рисков системы образования </w:t>
      </w:r>
      <w:r w:rsidRPr="00306FBC">
        <w:rPr>
          <w:color w:val="333639" w:themeColor="text2" w:themeTint="E6"/>
          <w:sz w:val="24"/>
          <w:szCs w:val="24"/>
        </w:rPr>
        <w:t>Менделеевского муниципального района предполагает постановку и решение следующих задач:</w:t>
      </w:r>
    </w:p>
    <w:p w:rsidR="003D0977" w:rsidRPr="00306FBC" w:rsidRDefault="003D0977"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формирование механизмов оценки качества образования, реализуемых в районе, соотносимой с республиканской оценочной системой;</w:t>
      </w:r>
    </w:p>
    <w:p w:rsidR="003D0977" w:rsidRPr="00306FBC" w:rsidRDefault="003D0977"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создание в районе системы мониторинга качества освоения основных образовательных программ в соответствии с требованиями федерального государственного образовательного стандарта общего образования (далее - ФГОС);</w:t>
      </w:r>
    </w:p>
    <w:p w:rsidR="003D0977" w:rsidRPr="00306FBC" w:rsidRDefault="003D0977"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обеспечение максимально возможной прозрачности и доступности информации о качестве образования и результатах работы образовательных учреждений;</w:t>
      </w:r>
    </w:p>
    <w:p w:rsidR="003D0977" w:rsidRPr="00306FBC" w:rsidRDefault="003D0977"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усиление роли внешней государственно - общественной оценки качества образования и достижения оптимального взаимодействия внутренней и внешней оценки;</w:t>
      </w:r>
    </w:p>
    <w:p w:rsidR="003D0977" w:rsidRPr="00306FBC" w:rsidRDefault="003D0977" w:rsidP="0056253B">
      <w:pPr>
        <w:keepNext/>
        <w:spacing w:line="276" w:lineRule="auto"/>
        <w:ind w:firstLine="709"/>
        <w:jc w:val="both"/>
        <w:rPr>
          <w:color w:val="333639" w:themeColor="text2" w:themeTint="E6"/>
          <w:sz w:val="24"/>
          <w:szCs w:val="24"/>
        </w:rPr>
      </w:pPr>
      <w:bookmarkStart w:id="77" w:name="page8"/>
      <w:bookmarkEnd w:id="77"/>
      <w:r w:rsidRPr="00306FBC">
        <w:rPr>
          <w:color w:val="333639" w:themeColor="text2" w:themeTint="E6"/>
          <w:sz w:val="24"/>
          <w:szCs w:val="24"/>
        </w:rPr>
        <w:t>создание системы сбора и анализа информации об индивидуальных образовательных достижениях, обеспечивающих как выбор образовательных услуг их потребителями, так и корректировку содержания и технологий образования.</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Ключевыми ресурсами развития системы в условиях ограниченности бюджетных ресурсов должны стать: инновации; вовлеченность в образовательный процесс школьников и студентов; участие в образовательном процессе родителей; эффективное управление, основанное на обратной связи.</w:t>
      </w:r>
    </w:p>
    <w:p w:rsidR="000F7514" w:rsidRPr="00306FBC" w:rsidRDefault="000F7514" w:rsidP="0056253B">
      <w:pPr>
        <w:keepNext/>
        <w:widowControl w:val="0"/>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Для успешного развития экономики района придется решать проблему обеспечения вновь создаваемых предприятий высококвалифицированными кадрами, как промышленно-производственным персоналом. Так и административно-управленческим. Для этого придется повышать социальный статус рабочих специальностей, а также создать новое средне-специальное учебное заведение, специализирующееся на выпуске высококвалифицированных кадров в области строительства, деревообработки, промышленности, логистики и туризма. Такое заведение обязательно должно быть снабжено общежитием, для того чтобы в нем могли обучаться и сироты, и студенты из других городов. </w:t>
      </w:r>
    </w:p>
    <w:p w:rsidR="000F7514" w:rsidRPr="00306FBC" w:rsidRDefault="000F7514" w:rsidP="0056253B">
      <w:pPr>
        <w:keepNext/>
        <w:widowControl w:val="0"/>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Подготовка квалифицированных административно-управленческих кадров должна будет вестись в тесном контакте с ВУЗ</w:t>
      </w:r>
      <w:r w:rsidR="003D0977" w:rsidRPr="00306FBC">
        <w:rPr>
          <w:color w:val="333639" w:themeColor="text2" w:themeTint="E6"/>
          <w:sz w:val="24"/>
          <w:szCs w:val="24"/>
        </w:rPr>
        <w:t>ами</w:t>
      </w:r>
      <w:r w:rsidRPr="00306FBC">
        <w:rPr>
          <w:color w:val="333639" w:themeColor="text2" w:themeTint="E6"/>
          <w:sz w:val="24"/>
          <w:szCs w:val="24"/>
        </w:rPr>
        <w:t>. Для более эффективного использования молодежи в качестве трудовых ресурсов предлагается создание электронной биржи вакансий, на которой как сами выпускники, так и кадровые службы предприятий смогли бы подобрать необходимые вакансии и персонал.</w:t>
      </w:r>
    </w:p>
    <w:p w:rsidR="000F7514" w:rsidRPr="00306FBC" w:rsidRDefault="000F7514"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 xml:space="preserve">На сегодняшний день, рассматривая </w:t>
      </w:r>
      <w:r w:rsidRPr="00306FBC">
        <w:rPr>
          <w:rFonts w:eastAsia="+mn-ea"/>
          <w:b/>
          <w:color w:val="333639" w:themeColor="text2" w:themeTint="E6"/>
          <w:sz w:val="24"/>
          <w:szCs w:val="24"/>
        </w:rPr>
        <w:t>культурную сферу</w:t>
      </w:r>
      <w:r w:rsidRPr="00306FBC">
        <w:rPr>
          <w:rFonts w:eastAsia="+mn-ea"/>
          <w:color w:val="333639" w:themeColor="text2" w:themeTint="E6"/>
          <w:sz w:val="24"/>
          <w:szCs w:val="24"/>
        </w:rPr>
        <w:t xml:space="preserve"> Менделеевского района, </w:t>
      </w:r>
      <w:r w:rsidR="003D0977" w:rsidRPr="00306FBC">
        <w:rPr>
          <w:rFonts w:eastAsia="+mn-ea"/>
          <w:color w:val="333639" w:themeColor="text2" w:themeTint="E6"/>
          <w:sz w:val="24"/>
          <w:szCs w:val="24"/>
        </w:rPr>
        <w:t>есть понимание</w:t>
      </w:r>
      <w:r w:rsidRPr="00306FBC">
        <w:rPr>
          <w:rFonts w:eastAsia="+mn-ea"/>
          <w:color w:val="333639" w:themeColor="text2" w:themeTint="E6"/>
          <w:sz w:val="24"/>
          <w:szCs w:val="24"/>
        </w:rPr>
        <w:t>, что необходима ее модернизация. Устаревшая материально-техническая база, сотрудники более 50% предпенсионного, пенсионного возраста, нехватка квалифицированных специалистов в различных областях, недостаточная реклама и поддержка талантливой молодежи. Вследствие чего у широких масс населения теряется интерес к культурной жизни, молодежь не интересуется проводимыми мероприятиями в рамках города и района.</w:t>
      </w:r>
    </w:p>
    <w:p w:rsidR="000F7514" w:rsidRPr="00306FBC" w:rsidRDefault="000F7514"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Пути решения в перспективе:</w:t>
      </w:r>
    </w:p>
    <w:p w:rsidR="000F7514" w:rsidRPr="00306FBC" w:rsidRDefault="003D0977" w:rsidP="0056253B">
      <w:pPr>
        <w:keepNext/>
        <w:spacing w:before="0" w:after="0"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1) ф</w:t>
      </w:r>
      <w:r w:rsidR="000F7514" w:rsidRPr="00306FBC">
        <w:rPr>
          <w:rFonts w:eastAsia="+mn-ea"/>
          <w:color w:val="333639" w:themeColor="text2" w:themeTint="E6"/>
          <w:sz w:val="24"/>
          <w:szCs w:val="24"/>
        </w:rPr>
        <w:t>ормирование и реализация программы удовлетворения потребностей в культурной и духовной жизни каждого жителя Менделеевского района:</w:t>
      </w:r>
      <w:r w:rsidRPr="00306FBC">
        <w:rPr>
          <w:rFonts w:eastAsia="+mn-ea"/>
          <w:color w:val="333639" w:themeColor="text2" w:themeTint="E6"/>
          <w:sz w:val="24"/>
          <w:szCs w:val="24"/>
        </w:rPr>
        <w:t xml:space="preserve"> с</w:t>
      </w:r>
      <w:r w:rsidR="000F7514" w:rsidRPr="00306FBC">
        <w:rPr>
          <w:rFonts w:eastAsia="+mn-ea"/>
          <w:color w:val="333639" w:themeColor="text2" w:themeTint="E6"/>
          <w:sz w:val="24"/>
          <w:szCs w:val="24"/>
        </w:rPr>
        <w:t>оздание лекториев по мировой культуре, проведение концертов и мастер-класс</w:t>
      </w:r>
      <w:r w:rsidRPr="00306FBC">
        <w:rPr>
          <w:rFonts w:eastAsia="+mn-ea"/>
          <w:color w:val="333639" w:themeColor="text2" w:themeTint="E6"/>
          <w:sz w:val="24"/>
          <w:szCs w:val="24"/>
        </w:rPr>
        <w:t>ов профессиональными артистами; о</w:t>
      </w:r>
      <w:r w:rsidR="000F7514" w:rsidRPr="00306FBC">
        <w:rPr>
          <w:rFonts w:eastAsia="+mn-ea"/>
          <w:color w:val="333639" w:themeColor="text2" w:themeTint="E6"/>
          <w:sz w:val="24"/>
          <w:szCs w:val="24"/>
        </w:rPr>
        <w:t>ткрытие новых творческих площадок (арт-студии,</w:t>
      </w:r>
      <w:r w:rsidRPr="00306FBC">
        <w:rPr>
          <w:rFonts w:eastAsia="+mn-ea"/>
          <w:color w:val="333639" w:themeColor="text2" w:themeTint="E6"/>
          <w:sz w:val="24"/>
          <w:szCs w:val="24"/>
        </w:rPr>
        <w:t xml:space="preserve"> творческие парки, залы и т.п.); в</w:t>
      </w:r>
      <w:r w:rsidR="000F7514" w:rsidRPr="00306FBC">
        <w:rPr>
          <w:rFonts w:eastAsia="+mn-ea"/>
          <w:color w:val="333639" w:themeColor="text2" w:themeTint="E6"/>
          <w:sz w:val="24"/>
          <w:szCs w:val="24"/>
        </w:rPr>
        <w:t xml:space="preserve"> рамках реализации программы "Иннокам" организовать ежегодный фестиваль "</w:t>
      </w:r>
      <w:r w:rsidRPr="00306FBC">
        <w:rPr>
          <w:rFonts w:eastAsia="+mn-ea"/>
          <w:color w:val="333639" w:themeColor="text2" w:themeTint="E6"/>
          <w:sz w:val="24"/>
          <w:szCs w:val="24"/>
        </w:rPr>
        <w:t>4-х городов" на зеленой эстраде; р</w:t>
      </w:r>
      <w:r w:rsidR="000F7514" w:rsidRPr="00306FBC">
        <w:rPr>
          <w:rFonts w:eastAsia="+mn-ea"/>
          <w:color w:val="333639" w:themeColor="text2" w:themeTint="E6"/>
          <w:sz w:val="24"/>
          <w:szCs w:val="24"/>
        </w:rPr>
        <w:t>еализация проекта "Детский Университет", для формирования духовной культуры с маленьких лет</w:t>
      </w:r>
    </w:p>
    <w:p w:rsidR="000F7514" w:rsidRPr="00306FBC" w:rsidRDefault="003D0977"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2) с</w:t>
      </w:r>
      <w:r w:rsidR="000F7514" w:rsidRPr="00306FBC">
        <w:rPr>
          <w:rFonts w:eastAsia="+mn-ea"/>
          <w:color w:val="333639" w:themeColor="text2" w:themeTint="E6"/>
          <w:sz w:val="24"/>
          <w:szCs w:val="24"/>
        </w:rPr>
        <w:t>оздание системы подготовки кадровых ресурсов в области культуры:</w:t>
      </w:r>
      <w:r w:rsidRPr="00306FBC">
        <w:rPr>
          <w:rFonts w:eastAsia="+mn-ea"/>
          <w:color w:val="333639" w:themeColor="text2" w:themeTint="E6"/>
          <w:sz w:val="24"/>
          <w:szCs w:val="24"/>
        </w:rPr>
        <w:t xml:space="preserve"> ц</w:t>
      </w:r>
      <w:r w:rsidR="000F7514" w:rsidRPr="00306FBC">
        <w:rPr>
          <w:rFonts w:eastAsia="+mn-ea"/>
          <w:color w:val="333639" w:themeColor="text2" w:themeTint="E6"/>
          <w:sz w:val="24"/>
          <w:szCs w:val="24"/>
        </w:rPr>
        <w:t>елевое направление выпускников ДШИ на обучение в колледжи и институты культуры</w:t>
      </w:r>
      <w:r w:rsidRPr="00306FBC">
        <w:rPr>
          <w:rFonts w:eastAsia="+mn-ea"/>
          <w:color w:val="333639" w:themeColor="text2" w:themeTint="E6"/>
          <w:sz w:val="24"/>
          <w:szCs w:val="24"/>
        </w:rPr>
        <w:t>; р</w:t>
      </w:r>
      <w:r w:rsidR="000F7514" w:rsidRPr="00306FBC">
        <w:rPr>
          <w:rFonts w:eastAsia="+mn-ea"/>
          <w:color w:val="333639" w:themeColor="text2" w:themeTint="E6"/>
          <w:sz w:val="24"/>
          <w:szCs w:val="24"/>
        </w:rPr>
        <w:t>азработка критериев стимулирования в системе оплаты труда в сфере культуры</w:t>
      </w:r>
      <w:r w:rsidRPr="00306FBC">
        <w:rPr>
          <w:rFonts w:eastAsia="+mn-ea"/>
          <w:color w:val="333639" w:themeColor="text2" w:themeTint="E6"/>
          <w:sz w:val="24"/>
          <w:szCs w:val="24"/>
        </w:rPr>
        <w:t>; р</w:t>
      </w:r>
      <w:r w:rsidR="000F7514" w:rsidRPr="00306FBC">
        <w:rPr>
          <w:rFonts w:eastAsia="+mn-ea"/>
          <w:color w:val="333639" w:themeColor="text2" w:themeTint="E6"/>
          <w:sz w:val="24"/>
          <w:szCs w:val="24"/>
        </w:rPr>
        <w:t>азработ</w:t>
      </w:r>
      <w:r w:rsidRPr="00306FBC">
        <w:rPr>
          <w:rFonts w:eastAsia="+mn-ea"/>
          <w:color w:val="333639" w:themeColor="text2" w:themeTint="E6"/>
          <w:sz w:val="24"/>
          <w:szCs w:val="24"/>
        </w:rPr>
        <w:t>ка</w:t>
      </w:r>
      <w:r w:rsidR="000F7514" w:rsidRPr="00306FBC">
        <w:rPr>
          <w:rFonts w:eastAsia="+mn-ea"/>
          <w:color w:val="333639" w:themeColor="text2" w:themeTint="E6"/>
          <w:sz w:val="24"/>
          <w:szCs w:val="24"/>
        </w:rPr>
        <w:t xml:space="preserve"> и утвер</w:t>
      </w:r>
      <w:r w:rsidRPr="00306FBC">
        <w:rPr>
          <w:rFonts w:eastAsia="+mn-ea"/>
          <w:color w:val="333639" w:themeColor="text2" w:themeTint="E6"/>
          <w:sz w:val="24"/>
          <w:szCs w:val="24"/>
        </w:rPr>
        <w:t>ждение</w:t>
      </w:r>
      <w:r w:rsidR="000F7514" w:rsidRPr="00306FBC">
        <w:rPr>
          <w:rFonts w:eastAsia="+mn-ea"/>
          <w:color w:val="333639" w:themeColor="text2" w:themeTint="E6"/>
          <w:sz w:val="24"/>
          <w:szCs w:val="24"/>
        </w:rPr>
        <w:t xml:space="preserve"> программ</w:t>
      </w:r>
      <w:r w:rsidRPr="00306FBC">
        <w:rPr>
          <w:rFonts w:eastAsia="+mn-ea"/>
          <w:color w:val="333639" w:themeColor="text2" w:themeTint="E6"/>
          <w:sz w:val="24"/>
          <w:szCs w:val="24"/>
        </w:rPr>
        <w:t>ы</w:t>
      </w:r>
      <w:r w:rsidR="000F7514" w:rsidRPr="00306FBC">
        <w:rPr>
          <w:rFonts w:eastAsia="+mn-ea"/>
          <w:color w:val="333639" w:themeColor="text2" w:themeTint="E6"/>
          <w:sz w:val="24"/>
          <w:szCs w:val="24"/>
        </w:rPr>
        <w:t xml:space="preserve"> поддержки талантливых выпускников</w:t>
      </w:r>
      <w:r w:rsidRPr="00306FBC">
        <w:rPr>
          <w:rFonts w:eastAsia="+mn-ea"/>
          <w:color w:val="333639" w:themeColor="text2" w:themeTint="E6"/>
          <w:sz w:val="24"/>
          <w:szCs w:val="24"/>
        </w:rPr>
        <w:t>; р</w:t>
      </w:r>
      <w:r w:rsidR="000F7514" w:rsidRPr="00306FBC">
        <w:rPr>
          <w:rFonts w:eastAsia="+mn-ea"/>
          <w:color w:val="333639" w:themeColor="text2" w:themeTint="E6"/>
          <w:sz w:val="24"/>
          <w:szCs w:val="24"/>
        </w:rPr>
        <w:t>азработ</w:t>
      </w:r>
      <w:r w:rsidRPr="00306FBC">
        <w:rPr>
          <w:rFonts w:eastAsia="+mn-ea"/>
          <w:color w:val="333639" w:themeColor="text2" w:themeTint="E6"/>
          <w:sz w:val="24"/>
          <w:szCs w:val="24"/>
        </w:rPr>
        <w:t>ка программы</w:t>
      </w:r>
      <w:r w:rsidR="000F7514" w:rsidRPr="00306FBC">
        <w:rPr>
          <w:rFonts w:eastAsia="+mn-ea"/>
          <w:color w:val="333639" w:themeColor="text2" w:themeTint="E6"/>
          <w:sz w:val="24"/>
          <w:szCs w:val="24"/>
        </w:rPr>
        <w:t xml:space="preserve"> договорного обучения с оплатой стипендии для лучших выпускников ДШИ за счет бюджета</w:t>
      </w:r>
      <w:r w:rsidR="0066204C" w:rsidRPr="00306FBC">
        <w:rPr>
          <w:rFonts w:eastAsia="+mn-ea"/>
          <w:color w:val="333639" w:themeColor="text2" w:themeTint="E6"/>
          <w:sz w:val="24"/>
          <w:szCs w:val="24"/>
        </w:rPr>
        <w:t>; р</w:t>
      </w:r>
      <w:r w:rsidR="000F7514" w:rsidRPr="00306FBC">
        <w:rPr>
          <w:rFonts w:eastAsia="+mn-ea"/>
          <w:color w:val="333639" w:themeColor="text2" w:themeTint="E6"/>
          <w:sz w:val="24"/>
          <w:szCs w:val="24"/>
        </w:rPr>
        <w:t>азработ</w:t>
      </w:r>
      <w:r w:rsidR="0066204C" w:rsidRPr="00306FBC">
        <w:rPr>
          <w:rFonts w:eastAsia="+mn-ea"/>
          <w:color w:val="333639" w:themeColor="text2" w:themeTint="E6"/>
          <w:sz w:val="24"/>
          <w:szCs w:val="24"/>
        </w:rPr>
        <w:t>ка программы</w:t>
      </w:r>
      <w:r w:rsidR="000F7514" w:rsidRPr="00306FBC">
        <w:rPr>
          <w:rFonts w:eastAsia="+mn-ea"/>
          <w:color w:val="333639" w:themeColor="text2" w:themeTint="E6"/>
          <w:sz w:val="24"/>
          <w:szCs w:val="24"/>
        </w:rPr>
        <w:t xml:space="preserve"> выделения служебного жилья молодым специалистам с по</w:t>
      </w:r>
      <w:r w:rsidR="00402135" w:rsidRPr="00306FBC">
        <w:rPr>
          <w:rFonts w:eastAsia="+mn-ea"/>
          <w:color w:val="333639" w:themeColor="text2" w:themeTint="E6"/>
          <w:sz w:val="24"/>
          <w:szCs w:val="24"/>
        </w:rPr>
        <w:t>следующим выкупом через 3-5 лет;</w:t>
      </w:r>
    </w:p>
    <w:p w:rsidR="000F7514" w:rsidRPr="00306FBC" w:rsidRDefault="0066204C"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3) с</w:t>
      </w:r>
      <w:r w:rsidR="000F7514" w:rsidRPr="00306FBC">
        <w:rPr>
          <w:rFonts w:eastAsia="+mn-ea"/>
          <w:color w:val="333639" w:themeColor="text2" w:themeTint="E6"/>
          <w:sz w:val="24"/>
          <w:szCs w:val="24"/>
        </w:rPr>
        <w:t>оздание среды для развития и поддержки талантов:</w:t>
      </w:r>
      <w:r w:rsidRPr="00306FBC">
        <w:rPr>
          <w:rFonts w:eastAsia="+mn-ea"/>
          <w:color w:val="333639" w:themeColor="text2" w:themeTint="E6"/>
          <w:sz w:val="24"/>
          <w:szCs w:val="24"/>
        </w:rPr>
        <w:t xml:space="preserve"> р</w:t>
      </w:r>
      <w:r w:rsidR="000F7514" w:rsidRPr="00306FBC">
        <w:rPr>
          <w:rFonts w:eastAsia="+mn-ea"/>
          <w:color w:val="333639" w:themeColor="text2" w:themeTint="E6"/>
          <w:sz w:val="24"/>
          <w:szCs w:val="24"/>
        </w:rPr>
        <w:t>асширение конкурсной деятельности</w:t>
      </w:r>
      <w:r w:rsidRPr="00306FBC">
        <w:rPr>
          <w:rFonts w:eastAsia="+mn-ea"/>
          <w:color w:val="333639" w:themeColor="text2" w:themeTint="E6"/>
          <w:sz w:val="24"/>
          <w:szCs w:val="24"/>
        </w:rPr>
        <w:t>; е</w:t>
      </w:r>
      <w:r w:rsidR="000F7514" w:rsidRPr="00306FBC">
        <w:rPr>
          <w:rFonts w:eastAsia="+mn-ea"/>
          <w:color w:val="333639" w:themeColor="text2" w:themeTint="E6"/>
          <w:sz w:val="24"/>
          <w:szCs w:val="24"/>
        </w:rPr>
        <w:t>жег</w:t>
      </w:r>
      <w:r w:rsidRPr="00306FBC">
        <w:rPr>
          <w:rFonts w:eastAsia="+mn-ea"/>
          <w:color w:val="333639" w:themeColor="text2" w:themeTint="E6"/>
          <w:sz w:val="24"/>
          <w:szCs w:val="24"/>
        </w:rPr>
        <w:t>одное участие в президентских, р</w:t>
      </w:r>
      <w:r w:rsidR="000F7514" w:rsidRPr="00306FBC">
        <w:rPr>
          <w:rFonts w:eastAsia="+mn-ea"/>
          <w:color w:val="333639" w:themeColor="text2" w:themeTint="E6"/>
          <w:sz w:val="24"/>
          <w:szCs w:val="24"/>
        </w:rPr>
        <w:t>еспубликанских и других  грантах</w:t>
      </w:r>
      <w:r w:rsidRPr="00306FBC">
        <w:rPr>
          <w:rFonts w:eastAsia="+mn-ea"/>
          <w:color w:val="333639" w:themeColor="text2" w:themeTint="E6"/>
          <w:sz w:val="24"/>
          <w:szCs w:val="24"/>
        </w:rPr>
        <w:t>; п</w:t>
      </w:r>
      <w:r w:rsidR="000F7514" w:rsidRPr="00306FBC">
        <w:rPr>
          <w:rFonts w:eastAsia="+mn-ea"/>
          <w:color w:val="333639" w:themeColor="text2" w:themeTint="E6"/>
          <w:sz w:val="24"/>
          <w:szCs w:val="24"/>
        </w:rPr>
        <w:t>ривлечение профессиональных компетентных педагогов из других городов для внедрения новых видов искусства</w:t>
      </w:r>
      <w:r w:rsidRPr="00306FBC">
        <w:rPr>
          <w:rFonts w:eastAsia="+mn-ea"/>
          <w:color w:val="333639" w:themeColor="text2" w:themeTint="E6"/>
          <w:sz w:val="24"/>
          <w:szCs w:val="24"/>
        </w:rPr>
        <w:t>; п</w:t>
      </w:r>
      <w:r w:rsidR="000F7514" w:rsidRPr="00306FBC">
        <w:rPr>
          <w:rFonts w:eastAsia="+mn-ea"/>
          <w:color w:val="333639" w:themeColor="text2" w:themeTint="E6"/>
          <w:sz w:val="24"/>
          <w:szCs w:val="24"/>
        </w:rPr>
        <w:t>риве</w:t>
      </w:r>
      <w:r w:rsidRPr="00306FBC">
        <w:rPr>
          <w:rFonts w:eastAsia="+mn-ea"/>
          <w:color w:val="333639" w:themeColor="text2" w:themeTint="E6"/>
          <w:sz w:val="24"/>
          <w:szCs w:val="24"/>
        </w:rPr>
        <w:t>дение</w:t>
      </w:r>
      <w:r w:rsidR="000F7514" w:rsidRPr="00306FBC">
        <w:rPr>
          <w:rFonts w:eastAsia="+mn-ea"/>
          <w:color w:val="333639" w:themeColor="text2" w:themeTint="E6"/>
          <w:sz w:val="24"/>
          <w:szCs w:val="24"/>
        </w:rPr>
        <w:t xml:space="preserve"> в соответствие с современными требованиями площадки выявления и развития талантов  (ремонт, реконструкция учреждений культуры)</w:t>
      </w:r>
      <w:r w:rsidR="00402135" w:rsidRPr="00306FBC">
        <w:rPr>
          <w:rFonts w:eastAsia="+mn-ea"/>
          <w:color w:val="333639" w:themeColor="text2" w:themeTint="E6"/>
          <w:sz w:val="24"/>
          <w:szCs w:val="24"/>
        </w:rPr>
        <w:t>;</w:t>
      </w:r>
    </w:p>
    <w:p w:rsidR="00402135" w:rsidRPr="00306FBC" w:rsidRDefault="00402135"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4) создание ярких культурных событий, ориентированных на создание креативной среды и учитывающие интересы всех поколений.</w:t>
      </w:r>
    </w:p>
    <w:p w:rsidR="00E25711" w:rsidRPr="00B96DAF" w:rsidRDefault="000F7514" w:rsidP="0056253B">
      <w:pPr>
        <w:pStyle w:val="24"/>
        <w:keepLines w:val="0"/>
        <w:widowControl w:val="0"/>
        <w:numPr>
          <w:ilvl w:val="2"/>
          <w:numId w:val="16"/>
        </w:numPr>
        <w:shd w:val="clear" w:color="auto" w:fill="FFFFFF"/>
        <w:suppressAutoHyphens/>
        <w:spacing w:before="0" w:after="0" w:line="276" w:lineRule="auto"/>
        <w:ind w:left="0" w:firstLine="0"/>
        <w:jc w:val="both"/>
        <w:rPr>
          <w:rFonts w:asciiTheme="minorHAnsi" w:hAnsiTheme="minorHAnsi"/>
          <w:szCs w:val="24"/>
        </w:rPr>
      </w:pPr>
      <w:bookmarkStart w:id="78" w:name="_Toc456953307"/>
      <w:r w:rsidRPr="00B96DAF">
        <w:rPr>
          <w:rFonts w:asciiTheme="minorHAnsi" w:hAnsiTheme="minorHAnsi"/>
          <w:szCs w:val="24"/>
        </w:rPr>
        <w:t>С</w:t>
      </w:r>
      <w:r w:rsidR="002928CC" w:rsidRPr="00B96DAF">
        <w:rPr>
          <w:rFonts w:asciiTheme="minorHAnsi" w:hAnsiTheme="minorHAnsi"/>
          <w:szCs w:val="24"/>
        </w:rPr>
        <w:t>о</w:t>
      </w:r>
      <w:r w:rsidRPr="00B96DAF">
        <w:rPr>
          <w:rFonts w:asciiTheme="minorHAnsi" w:hAnsiTheme="minorHAnsi"/>
          <w:szCs w:val="24"/>
        </w:rPr>
        <w:t>хранение человеческого капитала, забота о</w:t>
      </w:r>
      <w:r w:rsidR="001712F4">
        <w:rPr>
          <w:rFonts w:asciiTheme="minorHAnsi" w:hAnsiTheme="minorHAnsi"/>
          <w:szCs w:val="24"/>
        </w:rPr>
        <w:t xml:space="preserve"> здоровье и долголетии жителей М</w:t>
      </w:r>
      <w:r w:rsidRPr="00B96DAF">
        <w:rPr>
          <w:rFonts w:asciiTheme="minorHAnsi" w:hAnsiTheme="minorHAnsi"/>
          <w:szCs w:val="24"/>
        </w:rPr>
        <w:t>енделеевского муниципального района</w:t>
      </w:r>
      <w:bookmarkEnd w:id="78"/>
      <w:r w:rsidRPr="00B96DAF">
        <w:rPr>
          <w:rFonts w:asciiTheme="minorHAnsi" w:hAnsiTheme="minorHAnsi"/>
          <w:szCs w:val="24"/>
        </w:rPr>
        <w:t xml:space="preserve"> </w:t>
      </w:r>
    </w:p>
    <w:p w:rsidR="00D84C01" w:rsidRDefault="00D84C01" w:rsidP="0056253B">
      <w:pPr>
        <w:keepNext/>
        <w:spacing w:line="276" w:lineRule="auto"/>
        <w:ind w:firstLine="709"/>
        <w:jc w:val="both"/>
        <w:rPr>
          <w:rFonts w:eastAsia="+mn-ea"/>
          <w:color w:val="333639" w:themeColor="text2" w:themeTint="E6"/>
          <w:sz w:val="24"/>
          <w:szCs w:val="24"/>
        </w:rPr>
      </w:pPr>
      <w:r>
        <w:rPr>
          <w:rFonts w:eastAsia="+mn-ea"/>
          <w:color w:val="333639" w:themeColor="text2" w:themeTint="E6"/>
          <w:sz w:val="24"/>
          <w:szCs w:val="24"/>
        </w:rPr>
        <w:t xml:space="preserve">Основная стратегическая задача в области сохранения человеческого капитала, чтобы </w:t>
      </w:r>
      <w:r w:rsidR="00B96DAF" w:rsidRPr="00306FBC">
        <w:rPr>
          <w:rFonts w:eastAsia="+mn-ea"/>
          <w:color w:val="333639" w:themeColor="text2" w:themeTint="E6"/>
          <w:sz w:val="24"/>
          <w:szCs w:val="24"/>
        </w:rPr>
        <w:t xml:space="preserve">Менделеевский муниципальный район </w:t>
      </w:r>
      <w:r>
        <w:rPr>
          <w:rFonts w:eastAsia="+mn-ea"/>
          <w:color w:val="333639" w:themeColor="text2" w:themeTint="E6"/>
          <w:sz w:val="24"/>
          <w:szCs w:val="24"/>
        </w:rPr>
        <w:t xml:space="preserve">позиционировался жителями и внешним окружением как </w:t>
      </w:r>
      <w:r w:rsidR="00B96DAF" w:rsidRPr="00306FBC">
        <w:rPr>
          <w:rFonts w:eastAsia="+mn-ea"/>
          <w:color w:val="333639" w:themeColor="text2" w:themeTint="E6"/>
          <w:sz w:val="24"/>
          <w:szCs w:val="24"/>
        </w:rPr>
        <w:t>территори</w:t>
      </w:r>
      <w:r>
        <w:rPr>
          <w:rFonts w:eastAsia="+mn-ea"/>
          <w:color w:val="333639" w:themeColor="text2" w:themeTint="E6"/>
          <w:sz w:val="24"/>
          <w:szCs w:val="24"/>
        </w:rPr>
        <w:t>я</w:t>
      </w:r>
      <w:r w:rsidR="00B96DAF" w:rsidRPr="00306FBC">
        <w:rPr>
          <w:rFonts w:eastAsia="+mn-ea"/>
          <w:color w:val="333639" w:themeColor="text2" w:themeTint="E6"/>
          <w:sz w:val="24"/>
          <w:szCs w:val="24"/>
        </w:rPr>
        <w:t xml:space="preserve"> эффективной заботы о жителях и гостях района, их безопасности жизнедеятельности, физическом развитии и здоровом образе жизни</w:t>
      </w:r>
      <w:r>
        <w:rPr>
          <w:rFonts w:eastAsia="+mn-ea"/>
          <w:color w:val="333639" w:themeColor="text2" w:themeTint="E6"/>
          <w:sz w:val="24"/>
          <w:szCs w:val="24"/>
        </w:rPr>
        <w:t xml:space="preserve">. Основными составляющими здесь являются эффективное здравоохранение и сильная система социальной защиты населения, высокое развитие физической культуры и спорта, культ активного образа жизни, </w:t>
      </w:r>
      <w:r w:rsidR="009A5427">
        <w:rPr>
          <w:rFonts w:eastAsia="+mn-ea"/>
          <w:color w:val="333639" w:themeColor="text2" w:themeTint="E6"/>
          <w:sz w:val="24"/>
          <w:szCs w:val="24"/>
        </w:rPr>
        <w:t xml:space="preserve">действенная система охраны правопорядка, </w:t>
      </w:r>
      <w:r>
        <w:rPr>
          <w:rFonts w:eastAsia="+mn-ea"/>
          <w:color w:val="333639" w:themeColor="text2" w:themeTint="E6"/>
          <w:sz w:val="24"/>
          <w:szCs w:val="24"/>
        </w:rPr>
        <w:t>а также экологическая устойчивость территории.</w:t>
      </w:r>
    </w:p>
    <w:p w:rsidR="000F7514" w:rsidRPr="00306FBC" w:rsidRDefault="00B96DAF"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w:t>
      </w:r>
      <w:r w:rsidR="000F7514" w:rsidRPr="00306FBC">
        <w:rPr>
          <w:rFonts w:eastAsia="+mn-ea"/>
          <w:b/>
          <w:color w:val="333639" w:themeColor="text2" w:themeTint="E6"/>
          <w:sz w:val="24"/>
          <w:szCs w:val="24"/>
        </w:rPr>
        <w:t>Развитие здравоохранения</w:t>
      </w:r>
      <w:r w:rsidR="000F7514" w:rsidRPr="00306FBC">
        <w:rPr>
          <w:rFonts w:eastAsia="+mn-ea"/>
          <w:color w:val="333639" w:themeColor="text2" w:themeTint="E6"/>
          <w:sz w:val="24"/>
          <w:szCs w:val="24"/>
        </w:rPr>
        <w:t xml:space="preserve"> Менделеевского муниципального района до 2030 года подразумевает достижение ряда ключевых показателей: удовлетворенность населения качеством оказываемых медицинских услуг до 99%, снижение заболеваемости в районе в 4 раза, укомплектованность кадрами в области здравоохранения до 100%, развитие медицинского туризма и, как следствие, доля пациентов, не являющихся жителями Менделеевского муниципального района, должна достигнуть 70%, увеличение рентабельности на 50%.</w:t>
      </w:r>
    </w:p>
    <w:p w:rsidR="000F7514" w:rsidRPr="00306FBC" w:rsidRDefault="000F7514"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Учитывая расположение Менделеевского муниципального района в экологически чистой зоне, видится рациональным открытие на нашей территории межмуниципального реабилитационного центра и межмуниципального хосписа. Это позволит развить медицинский туризм и привлечь дополнительные доходы в бюджет района. Организация общественных, добровольческих движение, социально ориентированных некоммерческих организаций позволит населению Менделеевского муниципального района активнее участвовать в вопросах охраны здоровья и здорового образа жизни.</w:t>
      </w:r>
    </w:p>
    <w:p w:rsidR="000F7514" w:rsidRPr="00306FBC" w:rsidRDefault="000F7514" w:rsidP="0056253B">
      <w:pPr>
        <w:keepNext/>
        <w:spacing w:line="276" w:lineRule="auto"/>
        <w:ind w:firstLine="709"/>
        <w:jc w:val="both"/>
        <w:rPr>
          <w:rFonts w:eastAsia="+mn-ea"/>
          <w:color w:val="333639" w:themeColor="text2" w:themeTint="E6"/>
          <w:sz w:val="24"/>
          <w:szCs w:val="24"/>
        </w:rPr>
      </w:pPr>
      <w:r w:rsidRPr="00306FBC">
        <w:rPr>
          <w:rFonts w:eastAsia="+mn-ea"/>
          <w:b/>
          <w:color w:val="333639" w:themeColor="text2" w:themeTint="E6"/>
          <w:sz w:val="24"/>
          <w:szCs w:val="24"/>
        </w:rPr>
        <w:t>Создание равных возможностей для инвалидов</w:t>
      </w:r>
      <w:r w:rsidRPr="00306FBC">
        <w:rPr>
          <w:rFonts w:eastAsia="+mn-ea"/>
          <w:color w:val="333639" w:themeColor="text2" w:themeTint="E6"/>
          <w:sz w:val="24"/>
          <w:szCs w:val="24"/>
        </w:rPr>
        <w:t xml:space="preserve"> на территории Менделеевского муниципального района позволит улучшить качество жизни инвалидов и повысить уровень адаптации инвалидов в обществе. Этому будет способствовать введение инструкторов по адаптивной физической культуре на предприятиях, открытие межмуниципальный школы адаптивной физической культуры, формирование толерантного отношения общества к инвалидам с помощью развития общественных движений в этой области.</w:t>
      </w:r>
    </w:p>
    <w:p w:rsidR="000F7514" w:rsidRPr="00306FBC" w:rsidRDefault="000F7514" w:rsidP="0056253B">
      <w:pPr>
        <w:keepNext/>
        <w:spacing w:line="276" w:lineRule="auto"/>
        <w:ind w:firstLine="709"/>
        <w:jc w:val="both"/>
        <w:rPr>
          <w:rFonts w:eastAsia="+mn-ea"/>
          <w:color w:val="333639" w:themeColor="text2" w:themeTint="E6"/>
          <w:sz w:val="24"/>
          <w:szCs w:val="24"/>
        </w:rPr>
      </w:pPr>
      <w:r w:rsidRPr="00306FBC">
        <w:rPr>
          <w:rFonts w:eastAsia="+mn-ea"/>
          <w:b/>
          <w:color w:val="333639" w:themeColor="text2" w:themeTint="E6"/>
          <w:sz w:val="24"/>
          <w:szCs w:val="24"/>
        </w:rPr>
        <w:t>Формирование здорового активного гражданского общества</w:t>
      </w:r>
      <w:r w:rsidRPr="00306FBC">
        <w:rPr>
          <w:rFonts w:eastAsia="+mn-ea"/>
          <w:color w:val="333639" w:themeColor="text2" w:themeTint="E6"/>
          <w:sz w:val="24"/>
          <w:szCs w:val="24"/>
        </w:rPr>
        <w:t xml:space="preserve"> невозможно без развития спорта. В этой области к 2030 году важно достигнуть 60% доли населения, систематически занимающейся физической культурой и спортом, 100% обеспеченности населения спортивными сооружениями, развитие спортивного туризма. Для этого необходимо строительство межмуниципальной конно-спортивно школы, яхт-клуба, организация инфраструктуры для пропаганды здорового образа жизни, открытие подростковых клубов, развитие общественных инициатив.</w:t>
      </w:r>
    </w:p>
    <w:p w:rsidR="00286A90" w:rsidRPr="00286A90" w:rsidRDefault="00286A90" w:rsidP="0056253B">
      <w:pPr>
        <w:keepNext/>
        <w:spacing w:line="276" w:lineRule="auto"/>
        <w:ind w:firstLine="720"/>
        <w:jc w:val="both"/>
        <w:rPr>
          <w:rFonts w:eastAsia="Times New Roman"/>
          <w:color w:val="333639" w:themeColor="text2" w:themeTint="E6"/>
          <w:sz w:val="24"/>
          <w:szCs w:val="24"/>
        </w:rPr>
      </w:pPr>
      <w:r w:rsidRPr="00286A90">
        <w:rPr>
          <w:b/>
          <w:bCs/>
          <w:color w:val="333639" w:themeColor="text2" w:themeTint="E6"/>
          <w:kern w:val="24"/>
          <w:sz w:val="24"/>
          <w:szCs w:val="24"/>
        </w:rPr>
        <w:t>Обеспечение экологической устойчивости.</w:t>
      </w:r>
      <w:r>
        <w:rPr>
          <w:b/>
          <w:bCs/>
          <w:color w:val="333639" w:themeColor="text2" w:themeTint="E6"/>
          <w:kern w:val="24"/>
          <w:sz w:val="24"/>
          <w:szCs w:val="24"/>
        </w:rPr>
        <w:t xml:space="preserve"> </w:t>
      </w:r>
      <w:r w:rsidRPr="00286A90">
        <w:rPr>
          <w:rFonts w:eastAsia="Times New Roman"/>
          <w:color w:val="333639" w:themeColor="text2" w:themeTint="E6"/>
          <w:sz w:val="24"/>
          <w:szCs w:val="24"/>
        </w:rPr>
        <w:t>Стратегическими целями в сфере охраны окружающей среды являются оздоровление экологической обстановки и обеспечение экологической безопасности населения и территорий, сохранение и восстановление природных экосистем, обеспечение рационального и устойчивого природопользования.</w:t>
      </w:r>
    </w:p>
    <w:p w:rsidR="00286A90" w:rsidRPr="00286A90" w:rsidRDefault="00464AB3" w:rsidP="0056253B">
      <w:pPr>
        <w:keepNext/>
        <w:spacing w:line="276" w:lineRule="auto"/>
        <w:ind w:firstLine="720"/>
        <w:jc w:val="both"/>
        <w:rPr>
          <w:color w:val="333639" w:themeColor="text2" w:themeTint="E6"/>
          <w:sz w:val="24"/>
          <w:szCs w:val="24"/>
        </w:rPr>
      </w:pPr>
      <w:r>
        <w:rPr>
          <w:color w:val="333639" w:themeColor="text2" w:themeTint="E6"/>
          <w:sz w:val="24"/>
          <w:szCs w:val="24"/>
        </w:rPr>
        <w:t>О</w:t>
      </w:r>
      <w:r w:rsidR="00286A90" w:rsidRPr="00286A90">
        <w:rPr>
          <w:color w:val="333639" w:themeColor="text2" w:themeTint="E6"/>
          <w:sz w:val="24"/>
          <w:szCs w:val="24"/>
        </w:rPr>
        <w:t xml:space="preserve">сновные </w:t>
      </w:r>
      <w:r>
        <w:rPr>
          <w:color w:val="333639" w:themeColor="text2" w:themeTint="E6"/>
          <w:sz w:val="24"/>
          <w:szCs w:val="24"/>
        </w:rPr>
        <w:t xml:space="preserve">стратегические </w:t>
      </w:r>
      <w:r w:rsidR="00286A90" w:rsidRPr="00286A90">
        <w:rPr>
          <w:color w:val="333639" w:themeColor="text2" w:themeTint="E6"/>
          <w:sz w:val="24"/>
          <w:szCs w:val="24"/>
        </w:rPr>
        <w:t>направления экологически устойчивого развития Менделеевского муниципального района</w:t>
      </w:r>
      <w:r>
        <w:rPr>
          <w:color w:val="333639" w:themeColor="text2" w:themeTint="E6"/>
          <w:sz w:val="24"/>
          <w:szCs w:val="24"/>
        </w:rPr>
        <w:t xml:space="preserve"> включают в себя</w:t>
      </w:r>
      <w:r w:rsidR="00286A90" w:rsidRPr="00286A90">
        <w:rPr>
          <w:color w:val="333639" w:themeColor="text2" w:themeTint="E6"/>
          <w:sz w:val="24"/>
          <w:szCs w:val="24"/>
        </w:rPr>
        <w:t xml:space="preserve">: </w:t>
      </w:r>
    </w:p>
    <w:p w:rsidR="00286A90" w:rsidRPr="00286A90" w:rsidRDefault="00286A90" w:rsidP="0056253B">
      <w:pPr>
        <w:keepNext/>
        <w:spacing w:line="276" w:lineRule="auto"/>
        <w:ind w:firstLine="720"/>
        <w:jc w:val="both"/>
        <w:rPr>
          <w:color w:val="333639" w:themeColor="text2" w:themeTint="E6"/>
          <w:sz w:val="24"/>
          <w:szCs w:val="24"/>
        </w:rPr>
      </w:pPr>
      <w:r w:rsidRPr="00286A90">
        <w:rPr>
          <w:color w:val="333639" w:themeColor="text2" w:themeTint="E6"/>
          <w:sz w:val="24"/>
          <w:szCs w:val="24"/>
        </w:rPr>
        <w:t>охрану воздушного бассейна; охрану и рациональное использование водных ресурсов; охрану земельного фонда;</w:t>
      </w:r>
    </w:p>
    <w:p w:rsidR="00286A90" w:rsidRPr="00286A90" w:rsidRDefault="00286A90" w:rsidP="0056253B">
      <w:pPr>
        <w:keepNext/>
        <w:spacing w:line="276" w:lineRule="auto"/>
        <w:ind w:firstLine="720"/>
        <w:jc w:val="both"/>
        <w:rPr>
          <w:rFonts w:eastAsia="Times New Roman"/>
          <w:color w:val="333639" w:themeColor="text2" w:themeTint="E6"/>
          <w:sz w:val="24"/>
          <w:szCs w:val="24"/>
        </w:rPr>
      </w:pPr>
      <w:r w:rsidRPr="00286A90">
        <w:rPr>
          <w:rFonts w:eastAsia="Times New Roman"/>
          <w:color w:val="333639" w:themeColor="text2" w:themeTint="E6"/>
          <w:sz w:val="24"/>
          <w:szCs w:val="24"/>
        </w:rPr>
        <w:t>развитие системы обращения с отходами производства и потребления; инженерно-технические мероприятия по снижению техногенной нагрузки на территорию; защиту от физических факторов воздействия;</w:t>
      </w:r>
    </w:p>
    <w:p w:rsidR="00286A90" w:rsidRPr="00286A90" w:rsidRDefault="00286A90" w:rsidP="0056253B">
      <w:pPr>
        <w:keepNext/>
        <w:spacing w:line="276" w:lineRule="auto"/>
        <w:ind w:firstLine="720"/>
        <w:jc w:val="both"/>
        <w:rPr>
          <w:rFonts w:eastAsia="Times New Roman"/>
          <w:color w:val="333639" w:themeColor="text2" w:themeTint="E6"/>
          <w:sz w:val="24"/>
          <w:szCs w:val="24"/>
        </w:rPr>
      </w:pPr>
      <w:r w:rsidRPr="00286A90">
        <w:rPr>
          <w:rFonts w:eastAsia="Times New Roman"/>
          <w:color w:val="333639" w:themeColor="text2" w:themeTint="E6"/>
          <w:sz w:val="24"/>
          <w:szCs w:val="24"/>
        </w:rPr>
        <w:t>формирование природно-экологического каркаса территории; защиту особо охраняемых природных территорий; охрану животного мира;</w:t>
      </w:r>
    </w:p>
    <w:p w:rsidR="00286A90" w:rsidRDefault="00286A90" w:rsidP="0056253B">
      <w:pPr>
        <w:keepNext/>
        <w:spacing w:line="276" w:lineRule="auto"/>
        <w:ind w:firstLine="720"/>
        <w:jc w:val="both"/>
        <w:rPr>
          <w:rFonts w:eastAsia="Times New Roman"/>
          <w:color w:val="333639" w:themeColor="text2" w:themeTint="E6"/>
          <w:sz w:val="24"/>
          <w:szCs w:val="24"/>
        </w:rPr>
      </w:pPr>
      <w:r w:rsidRPr="00286A90">
        <w:rPr>
          <w:rFonts w:eastAsia="Times New Roman"/>
          <w:color w:val="333639" w:themeColor="text2" w:themeTint="E6"/>
          <w:sz w:val="24"/>
          <w:szCs w:val="24"/>
        </w:rPr>
        <w:t>обеспечение медико-экологического благополучия населения.</w:t>
      </w:r>
    </w:p>
    <w:p w:rsidR="00B91893" w:rsidRDefault="00B91893"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 xml:space="preserve">В качестве </w:t>
      </w:r>
      <w:r w:rsidRPr="00B91893">
        <w:rPr>
          <w:rFonts w:eastAsia="Times New Roman"/>
          <w:b/>
          <w:i/>
          <w:color w:val="333639" w:themeColor="text2" w:themeTint="E6"/>
          <w:sz w:val="24"/>
          <w:szCs w:val="24"/>
        </w:rPr>
        <w:t>институциональных стратегических инициатив в области</w:t>
      </w:r>
      <w:r>
        <w:rPr>
          <w:rFonts w:eastAsia="Times New Roman"/>
          <w:color w:val="333639" w:themeColor="text2" w:themeTint="E6"/>
          <w:sz w:val="24"/>
          <w:szCs w:val="24"/>
        </w:rPr>
        <w:t xml:space="preserve"> </w:t>
      </w:r>
      <w:r w:rsidRPr="00B91893">
        <w:rPr>
          <w:rFonts w:eastAsia="Times New Roman"/>
          <w:b/>
          <w:i/>
          <w:color w:val="333639" w:themeColor="text2" w:themeTint="E6"/>
          <w:sz w:val="24"/>
          <w:szCs w:val="24"/>
        </w:rPr>
        <w:t>обеспечения экологической устойчивости</w:t>
      </w:r>
      <w:r>
        <w:rPr>
          <w:rFonts w:eastAsia="Times New Roman"/>
          <w:color w:val="333639" w:themeColor="text2" w:themeTint="E6"/>
          <w:sz w:val="24"/>
          <w:szCs w:val="24"/>
        </w:rPr>
        <w:t xml:space="preserve"> территории предусмотрено:</w:t>
      </w:r>
    </w:p>
    <w:p w:rsidR="00B91893" w:rsidRDefault="00B91893"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разработка и принятие Экологического меморандума Менделеевского муниципального района, принимаемого на основании результатов общественных слушаний решением Совета народных депутатов Менделеевского муниципального района и ратифицируемого всеми субъектами предпринимательской деятельности территории, ведущими производственную или другую связанную с возможностью создания экологических рисков деятельность;</w:t>
      </w:r>
    </w:p>
    <w:p w:rsidR="003B0BF9" w:rsidRDefault="003B0BF9"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ежегодная разработка и принятие Комплекса мер по улучшению экологической обстановки в Менделеевском муниципальном районе с участием основных предприятий территории;</w:t>
      </w:r>
    </w:p>
    <w:p w:rsidR="00B91893" w:rsidRDefault="00B91893"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создание движения местного сообщества «За чистый Менделеевск»;</w:t>
      </w:r>
    </w:p>
    <w:p w:rsidR="00B91893" w:rsidRDefault="00B91893"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инициирование создания Экологического Совета Камской агломерации;</w:t>
      </w:r>
    </w:p>
    <w:p w:rsidR="00CF5017" w:rsidRDefault="00B91893"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 xml:space="preserve">внедрение механизма экологических соглашений с близлежащими </w:t>
      </w:r>
      <w:r w:rsidR="003B0BF9">
        <w:rPr>
          <w:rFonts w:eastAsia="Times New Roman"/>
          <w:color w:val="333639" w:themeColor="text2" w:themeTint="E6"/>
          <w:sz w:val="24"/>
          <w:szCs w:val="24"/>
        </w:rPr>
        <w:t>муниципальными районами и городами, а также с ключевыми предприятиями Менделеевского района и Камской агломерации, оказывающими наибольшее влияние на состояние окружающей среды Менделеевского муниципального района</w:t>
      </w:r>
      <w:r w:rsidR="00CF5017">
        <w:rPr>
          <w:rFonts w:eastAsia="Times New Roman"/>
          <w:color w:val="333639" w:themeColor="text2" w:themeTint="E6"/>
          <w:sz w:val="24"/>
          <w:szCs w:val="24"/>
        </w:rPr>
        <w:t>;</w:t>
      </w:r>
    </w:p>
    <w:p w:rsidR="00505C29" w:rsidRDefault="00CF5017" w:rsidP="0056253B">
      <w:pPr>
        <w:keepNext/>
        <w:spacing w:line="276" w:lineRule="auto"/>
        <w:ind w:firstLine="720"/>
        <w:jc w:val="both"/>
        <w:rPr>
          <w:sz w:val="24"/>
          <w:szCs w:val="24"/>
        </w:rPr>
      </w:pPr>
      <w:r w:rsidRPr="00286A90">
        <w:rPr>
          <w:sz w:val="24"/>
          <w:szCs w:val="24"/>
        </w:rPr>
        <w:t>внедрению и применению принципов «зеленых» стандартов при проектировании, строительстве и эксплуатации объектов недвижимости, объектов жилищного строительства и организации благоустройства территории</w:t>
      </w:r>
      <w:r w:rsidR="00505C29">
        <w:rPr>
          <w:sz w:val="24"/>
          <w:szCs w:val="24"/>
        </w:rPr>
        <w:t>;</w:t>
      </w:r>
    </w:p>
    <w:p w:rsidR="00505C29" w:rsidRPr="00286A90" w:rsidRDefault="00505C29" w:rsidP="0056253B">
      <w:pPr>
        <w:keepNext/>
        <w:spacing w:before="120" w:after="120" w:line="276" w:lineRule="auto"/>
        <w:ind w:left="-142" w:right="47" w:firstLine="851"/>
        <w:jc w:val="both"/>
        <w:rPr>
          <w:bCs/>
          <w:sz w:val="24"/>
          <w:szCs w:val="24"/>
        </w:rPr>
      </w:pPr>
      <w:r>
        <w:rPr>
          <w:sz w:val="24"/>
          <w:szCs w:val="24"/>
        </w:rPr>
        <w:t xml:space="preserve">обеспечение внедрения требований </w:t>
      </w:r>
      <w:r>
        <w:rPr>
          <w:bCs/>
          <w:sz w:val="24"/>
          <w:szCs w:val="24"/>
        </w:rPr>
        <w:t>федерального закона</w:t>
      </w:r>
      <w:r w:rsidRPr="00286A90">
        <w:rPr>
          <w:bCs/>
          <w:sz w:val="24"/>
          <w:szCs w:val="24"/>
        </w:rPr>
        <w:t xml:space="preserve"> от 21.07.2014 № 219-ФЗ «О внесении изменений в Федеральный закон «Об охране окружающей среды» и отдельные законодательные акты Российской Федерации» введены новые экологические требования и ограничения.</w:t>
      </w:r>
      <w:r>
        <w:rPr>
          <w:bCs/>
          <w:sz w:val="24"/>
          <w:szCs w:val="24"/>
        </w:rPr>
        <w:t xml:space="preserve"> </w:t>
      </w:r>
      <w:r w:rsidRPr="00286A90">
        <w:rPr>
          <w:bCs/>
          <w:sz w:val="24"/>
          <w:szCs w:val="24"/>
        </w:rPr>
        <w:t>Указанным федеральным законом введена категоризация объектов, оказывающих негативное воздействие на окружающую среду. Критерии отнесения объектов, оказывающих негативное воздействие на окружающую среду, к объектам I, II, III и IV категорий, утверждены постановлением Правительства Российской Федерации от 28.09.2015 №1029.</w:t>
      </w:r>
      <w:r>
        <w:rPr>
          <w:bCs/>
          <w:sz w:val="24"/>
          <w:szCs w:val="24"/>
        </w:rPr>
        <w:t xml:space="preserve"> А также установлено, что </w:t>
      </w:r>
      <w:r w:rsidRPr="00286A90">
        <w:rPr>
          <w:bCs/>
          <w:sz w:val="24"/>
          <w:szCs w:val="24"/>
        </w:rPr>
        <w:t xml:space="preserve"> с 01.01.2018 г. стационарные источники выбросов на объектах I категории должны быть оснащены автоматическими средствам</w:t>
      </w:r>
      <w:r>
        <w:rPr>
          <w:bCs/>
          <w:sz w:val="24"/>
          <w:szCs w:val="24"/>
        </w:rPr>
        <w:t xml:space="preserve">и измерения и контроля выбросов, а с </w:t>
      </w:r>
      <w:r w:rsidRPr="00286A90">
        <w:rPr>
          <w:bCs/>
          <w:sz w:val="24"/>
          <w:szCs w:val="24"/>
        </w:rPr>
        <w:t>01.01.2019 г. предприятия I категории должны получать комплексные экологические разрешения, а также внедрять наилучшие доступные технологии.</w:t>
      </w:r>
    </w:p>
    <w:p w:rsidR="00286A90" w:rsidRDefault="003B0BF9" w:rsidP="0056253B">
      <w:pPr>
        <w:keepNext/>
        <w:tabs>
          <w:tab w:val="left" w:pos="1008"/>
        </w:tabs>
        <w:spacing w:before="0" w:after="0" w:line="276" w:lineRule="auto"/>
        <w:ind w:firstLine="709"/>
        <w:jc w:val="both"/>
        <w:rPr>
          <w:color w:val="333639" w:themeColor="text2" w:themeTint="E6"/>
          <w:sz w:val="24"/>
          <w:szCs w:val="24"/>
        </w:rPr>
      </w:pPr>
      <w:r>
        <w:rPr>
          <w:rFonts w:eastAsia="Times New Roman"/>
          <w:color w:val="333639" w:themeColor="text2" w:themeTint="E6"/>
          <w:sz w:val="24"/>
          <w:szCs w:val="24"/>
        </w:rPr>
        <w:t>В</w:t>
      </w:r>
      <w:r w:rsidRPr="00351582">
        <w:rPr>
          <w:rFonts w:eastAsia="Times New Roman"/>
          <w:color w:val="333639" w:themeColor="text2" w:themeTint="E6"/>
          <w:sz w:val="24"/>
          <w:szCs w:val="24"/>
        </w:rPr>
        <w:t xml:space="preserve"> связи с тем, что Менделеевский муниципальный район является одним из промышленно развитых районов Республики Татар</w:t>
      </w:r>
      <w:r>
        <w:rPr>
          <w:rFonts w:eastAsia="Times New Roman"/>
          <w:color w:val="333639" w:themeColor="text2" w:themeTint="E6"/>
          <w:sz w:val="24"/>
          <w:szCs w:val="24"/>
        </w:rPr>
        <w:t>стан, где сосредоточены разнооб</w:t>
      </w:r>
      <w:r w:rsidRPr="00351582">
        <w:rPr>
          <w:rFonts w:eastAsia="Times New Roman"/>
          <w:color w:val="333639" w:themeColor="text2" w:themeTint="E6"/>
          <w:sz w:val="24"/>
          <w:szCs w:val="24"/>
        </w:rPr>
        <w:t>разные отрасли производства (химическая промышленност</w:t>
      </w:r>
      <w:r>
        <w:rPr>
          <w:rFonts w:eastAsia="Times New Roman"/>
          <w:color w:val="333639" w:themeColor="text2" w:themeTint="E6"/>
          <w:sz w:val="24"/>
          <w:szCs w:val="24"/>
        </w:rPr>
        <w:t>ь, нефтедобыча, произ</w:t>
      </w:r>
      <w:r w:rsidRPr="00351582">
        <w:rPr>
          <w:rFonts w:eastAsia="Times New Roman"/>
          <w:color w:val="333639" w:themeColor="text2" w:themeTint="E6"/>
          <w:sz w:val="24"/>
          <w:szCs w:val="24"/>
        </w:rPr>
        <w:t>водство строительных материалов и т.д.) и характеризуется неблагоприятной розой ветров, одними наиболее важных положений Стратегии</w:t>
      </w:r>
      <w:r>
        <w:rPr>
          <w:rFonts w:eastAsia="Times New Roman"/>
          <w:color w:val="333639" w:themeColor="text2" w:themeTint="E6"/>
          <w:sz w:val="24"/>
          <w:szCs w:val="24"/>
        </w:rPr>
        <w:t xml:space="preserve"> </w:t>
      </w:r>
      <w:r w:rsidRPr="00351582">
        <w:rPr>
          <w:rFonts w:eastAsia="Times New Roman"/>
          <w:color w:val="333639" w:themeColor="text2" w:themeTint="E6"/>
          <w:sz w:val="24"/>
          <w:szCs w:val="24"/>
        </w:rPr>
        <w:t>являются</w:t>
      </w:r>
      <w:r w:rsidRPr="00351582">
        <w:rPr>
          <w:color w:val="333639" w:themeColor="text2" w:themeTint="E6"/>
          <w:sz w:val="24"/>
          <w:szCs w:val="24"/>
        </w:rPr>
        <w:t xml:space="preserve"> </w:t>
      </w:r>
      <w:r>
        <w:rPr>
          <w:color w:val="333639" w:themeColor="text2" w:themeTint="E6"/>
          <w:sz w:val="24"/>
          <w:szCs w:val="24"/>
        </w:rPr>
        <w:t>с</w:t>
      </w:r>
      <w:r w:rsidR="00286A90" w:rsidRPr="00351582">
        <w:rPr>
          <w:color w:val="333639" w:themeColor="text2" w:themeTint="E6"/>
          <w:sz w:val="24"/>
          <w:szCs w:val="24"/>
        </w:rPr>
        <w:t>тратегические инициативы</w:t>
      </w:r>
      <w:r w:rsidR="00286A90" w:rsidRPr="00351582">
        <w:rPr>
          <w:i/>
          <w:color w:val="333639" w:themeColor="text2" w:themeTint="E6"/>
          <w:sz w:val="24"/>
          <w:szCs w:val="24"/>
        </w:rPr>
        <w:t xml:space="preserve"> </w:t>
      </w:r>
      <w:r w:rsidR="00286A90" w:rsidRPr="00351582">
        <w:rPr>
          <w:b/>
          <w:i/>
          <w:color w:val="333639" w:themeColor="text2" w:themeTint="E6"/>
          <w:sz w:val="24"/>
          <w:szCs w:val="24"/>
        </w:rPr>
        <w:t>в области охраны атмосферного воздуха</w:t>
      </w:r>
      <w:r>
        <w:rPr>
          <w:b/>
          <w:i/>
          <w:color w:val="333639" w:themeColor="text2" w:themeTint="E6"/>
          <w:sz w:val="24"/>
          <w:szCs w:val="24"/>
        </w:rPr>
        <w:t>.</w:t>
      </w:r>
      <w:r w:rsidR="00351582" w:rsidRPr="00351582">
        <w:rPr>
          <w:b/>
          <w:i/>
          <w:color w:val="333639" w:themeColor="text2" w:themeTint="E6"/>
          <w:sz w:val="24"/>
          <w:szCs w:val="24"/>
        </w:rPr>
        <w:t xml:space="preserve"> </w:t>
      </w:r>
      <w:r w:rsidRPr="003B0BF9">
        <w:rPr>
          <w:color w:val="333639" w:themeColor="text2" w:themeTint="E6"/>
          <w:sz w:val="24"/>
          <w:szCs w:val="24"/>
        </w:rPr>
        <w:t>Они</w:t>
      </w:r>
      <w:r>
        <w:rPr>
          <w:i/>
          <w:color w:val="333639" w:themeColor="text2" w:themeTint="E6"/>
          <w:sz w:val="24"/>
          <w:szCs w:val="24"/>
        </w:rPr>
        <w:t xml:space="preserve"> </w:t>
      </w:r>
      <w:r w:rsidR="00286A90" w:rsidRPr="00351582">
        <w:rPr>
          <w:color w:val="333639" w:themeColor="text2" w:themeTint="E6"/>
          <w:sz w:val="24"/>
          <w:szCs w:val="24"/>
        </w:rPr>
        <w:t>направлены на</w:t>
      </w:r>
      <w:r w:rsidR="00286A90" w:rsidRPr="00351582">
        <w:rPr>
          <w:i/>
          <w:color w:val="333639" w:themeColor="text2" w:themeTint="E6"/>
          <w:sz w:val="24"/>
          <w:szCs w:val="24"/>
        </w:rPr>
        <w:t xml:space="preserve"> </w:t>
      </w:r>
      <w:r w:rsidR="00286A90" w:rsidRPr="00351582">
        <w:rPr>
          <w:color w:val="333639" w:themeColor="text2" w:themeTint="E6"/>
          <w:sz w:val="24"/>
          <w:szCs w:val="24"/>
        </w:rPr>
        <w:t>обеспечение снижения загрязнения атмосферного воздуха и создание систем управления качеством атмосферного воздуха.</w:t>
      </w:r>
    </w:p>
    <w:p w:rsidR="00286A90" w:rsidRPr="002C3FC2" w:rsidRDefault="00351582" w:rsidP="0056253B">
      <w:pPr>
        <w:keepNext/>
        <w:spacing w:line="276" w:lineRule="auto"/>
        <w:ind w:firstLine="709"/>
        <w:jc w:val="both"/>
        <w:rPr>
          <w:rFonts w:eastAsia="Times New Roman"/>
          <w:color w:val="333639" w:themeColor="text2" w:themeTint="E6"/>
          <w:sz w:val="24"/>
          <w:szCs w:val="24"/>
        </w:rPr>
      </w:pPr>
      <w:r w:rsidRPr="002C3FC2">
        <w:rPr>
          <w:rFonts w:eastAsia="Times New Roman"/>
          <w:color w:val="333639" w:themeColor="text2" w:themeTint="E6"/>
          <w:sz w:val="24"/>
          <w:szCs w:val="24"/>
        </w:rPr>
        <w:t xml:space="preserve">К наиболее важным стратегическим инициативам в этой </w:t>
      </w:r>
      <w:r w:rsidR="002C3FC2" w:rsidRPr="002C3FC2">
        <w:rPr>
          <w:rFonts w:eastAsia="Times New Roman"/>
          <w:color w:val="333639" w:themeColor="text2" w:themeTint="E6"/>
          <w:sz w:val="24"/>
          <w:szCs w:val="24"/>
        </w:rPr>
        <w:t>области относятся:</w:t>
      </w:r>
    </w:p>
    <w:p w:rsidR="003B0BF9" w:rsidRDefault="00351582" w:rsidP="0056253B">
      <w:pPr>
        <w:keepNext/>
        <w:spacing w:line="276" w:lineRule="auto"/>
        <w:ind w:firstLine="709"/>
        <w:jc w:val="both"/>
        <w:rPr>
          <w:rFonts w:eastAsia="Times New Roman"/>
          <w:color w:val="333639" w:themeColor="text2" w:themeTint="E6"/>
          <w:sz w:val="24"/>
          <w:szCs w:val="24"/>
        </w:rPr>
      </w:pPr>
      <w:r w:rsidRPr="002C3FC2">
        <w:rPr>
          <w:rFonts w:eastAsia="Times New Roman"/>
          <w:color w:val="333639" w:themeColor="text2" w:themeTint="E6"/>
          <w:sz w:val="24"/>
          <w:szCs w:val="24"/>
        </w:rPr>
        <w:t xml:space="preserve">реализация </w:t>
      </w:r>
      <w:r w:rsidR="00B91893">
        <w:rPr>
          <w:rFonts w:eastAsia="Times New Roman"/>
          <w:color w:val="333639" w:themeColor="text2" w:themeTint="E6"/>
          <w:sz w:val="24"/>
          <w:szCs w:val="24"/>
        </w:rPr>
        <w:t>комплекса мер</w:t>
      </w:r>
      <w:r w:rsidRPr="002C3FC2">
        <w:rPr>
          <w:rFonts w:eastAsia="Times New Roman"/>
          <w:color w:val="333639" w:themeColor="text2" w:themeTint="E6"/>
          <w:sz w:val="24"/>
          <w:szCs w:val="24"/>
        </w:rPr>
        <w:t xml:space="preserve"> по </w:t>
      </w:r>
      <w:r w:rsidR="002C3FC2">
        <w:rPr>
          <w:rFonts w:eastAsia="Times New Roman"/>
          <w:color w:val="333639" w:themeColor="text2" w:themeTint="E6"/>
          <w:sz w:val="24"/>
          <w:szCs w:val="24"/>
        </w:rPr>
        <w:t>пере</w:t>
      </w:r>
      <w:r w:rsidR="003B0BF9">
        <w:rPr>
          <w:rFonts w:eastAsia="Times New Roman"/>
          <w:color w:val="333639" w:themeColor="text2" w:themeTint="E6"/>
          <w:sz w:val="24"/>
          <w:szCs w:val="24"/>
        </w:rPr>
        <w:t>профилиро</w:t>
      </w:r>
      <w:r w:rsidR="002C3FC2">
        <w:rPr>
          <w:rFonts w:eastAsia="Times New Roman"/>
          <w:color w:val="333639" w:themeColor="text2" w:themeTint="E6"/>
          <w:sz w:val="24"/>
          <w:szCs w:val="24"/>
        </w:rPr>
        <w:t>ванию</w:t>
      </w:r>
      <w:r w:rsidR="00286A90" w:rsidRPr="002C3FC2">
        <w:rPr>
          <w:rFonts w:eastAsia="Times New Roman"/>
          <w:color w:val="333639" w:themeColor="text2" w:themeTint="E6"/>
          <w:sz w:val="24"/>
          <w:szCs w:val="24"/>
        </w:rPr>
        <w:t xml:space="preserve"> </w:t>
      </w:r>
      <w:r w:rsidRPr="002C3FC2">
        <w:rPr>
          <w:rFonts w:eastAsia="Times New Roman"/>
          <w:color w:val="333639" w:themeColor="text2" w:themeTint="E6"/>
          <w:sz w:val="24"/>
          <w:szCs w:val="24"/>
        </w:rPr>
        <w:t>ряда промышленных объектов</w:t>
      </w:r>
      <w:r w:rsidR="00286A90" w:rsidRPr="002C3FC2">
        <w:rPr>
          <w:rFonts w:eastAsia="Times New Roman"/>
          <w:color w:val="333639" w:themeColor="text2" w:themeTint="E6"/>
          <w:sz w:val="24"/>
          <w:szCs w:val="24"/>
        </w:rPr>
        <w:t xml:space="preserve"> в связи с их воздействием на жилую застройку</w:t>
      </w:r>
      <w:r w:rsidR="00B91893">
        <w:rPr>
          <w:rFonts w:eastAsia="Times New Roman"/>
          <w:color w:val="333639" w:themeColor="text2" w:themeTint="E6"/>
          <w:sz w:val="24"/>
          <w:szCs w:val="24"/>
        </w:rPr>
        <w:t>;</w:t>
      </w:r>
      <w:r w:rsidR="00286A90" w:rsidRPr="002C3FC2">
        <w:rPr>
          <w:rFonts w:eastAsia="Times New Roman"/>
          <w:color w:val="333639" w:themeColor="text2" w:themeTint="E6"/>
          <w:sz w:val="24"/>
          <w:szCs w:val="24"/>
        </w:rPr>
        <w:t xml:space="preserve"> </w:t>
      </w:r>
    </w:p>
    <w:p w:rsidR="002C3FC2" w:rsidRDefault="003B0BF9" w:rsidP="0056253B">
      <w:pPr>
        <w:keepNext/>
        <w:spacing w:line="276" w:lineRule="auto"/>
        <w:ind w:firstLine="709"/>
        <w:jc w:val="both"/>
        <w:rPr>
          <w:rFonts w:eastAsia="Times New Roman"/>
          <w:color w:val="333639" w:themeColor="text2" w:themeTint="E6"/>
          <w:sz w:val="24"/>
          <w:szCs w:val="24"/>
        </w:rPr>
      </w:pPr>
      <w:r>
        <w:rPr>
          <w:rFonts w:eastAsia="Times New Roman"/>
          <w:color w:val="333639" w:themeColor="text2" w:themeTint="E6"/>
          <w:sz w:val="24"/>
          <w:szCs w:val="24"/>
        </w:rPr>
        <w:t xml:space="preserve">создание «зеленых» </w:t>
      </w:r>
      <w:r w:rsidR="00B13E07">
        <w:rPr>
          <w:rFonts w:eastAsia="Times New Roman"/>
          <w:color w:val="333639" w:themeColor="text2" w:themeTint="E6"/>
          <w:sz w:val="24"/>
          <w:szCs w:val="24"/>
        </w:rPr>
        <w:t>санитарно-</w:t>
      </w:r>
      <w:r>
        <w:rPr>
          <w:rFonts w:eastAsia="Times New Roman"/>
          <w:color w:val="333639" w:themeColor="text2" w:themeTint="E6"/>
          <w:sz w:val="24"/>
          <w:szCs w:val="24"/>
        </w:rPr>
        <w:t>защитных зон вокруг территорий и объектов, относящихся к социально значимым, в том числе вокруг</w:t>
      </w:r>
      <w:r w:rsidR="00286A90" w:rsidRPr="002C3FC2">
        <w:rPr>
          <w:rFonts w:eastAsia="Times New Roman"/>
          <w:color w:val="333639" w:themeColor="text2" w:themeTint="E6"/>
          <w:sz w:val="24"/>
          <w:szCs w:val="24"/>
        </w:rPr>
        <w:t xml:space="preserve"> ООО «Менделеевский хлебозавод» в связи с его размещением в производственной зоне г. Менделеевска;</w:t>
      </w:r>
      <w:bookmarkStart w:id="79" w:name="page131"/>
      <w:bookmarkEnd w:id="79"/>
      <w:r w:rsidR="00286A90" w:rsidRPr="002C3FC2">
        <w:rPr>
          <w:rFonts w:eastAsia="Times New Roman"/>
          <w:color w:val="333639" w:themeColor="text2" w:themeTint="E6"/>
          <w:sz w:val="24"/>
          <w:szCs w:val="24"/>
        </w:rPr>
        <w:t xml:space="preserve"> </w:t>
      </w:r>
      <w:r w:rsidR="00B13E07" w:rsidRPr="002C3FC2">
        <w:rPr>
          <w:rFonts w:eastAsia="Times New Roman"/>
          <w:color w:val="333639" w:themeColor="text2" w:themeTint="E6"/>
          <w:sz w:val="24"/>
          <w:szCs w:val="24"/>
        </w:rPr>
        <w:t>максимальное озеленение территорий санитарно-защитных зон пыле-, газо-устойчивыми породами зеленых насаждений</w:t>
      </w:r>
      <w:r w:rsidR="00B13E07">
        <w:rPr>
          <w:rFonts w:eastAsia="Times New Roman"/>
          <w:color w:val="333639" w:themeColor="text2" w:themeTint="E6"/>
          <w:sz w:val="24"/>
          <w:szCs w:val="24"/>
        </w:rPr>
        <w:t xml:space="preserve">; </w:t>
      </w:r>
    </w:p>
    <w:p w:rsidR="00B13E07" w:rsidRPr="00F37164" w:rsidRDefault="00286A90"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 xml:space="preserve">оптимизацию транспортной системы, включающую </w:t>
      </w:r>
      <w:r w:rsidR="002C3FC2" w:rsidRPr="00F37164">
        <w:rPr>
          <w:rFonts w:eastAsia="Times New Roman"/>
          <w:color w:val="333639" w:themeColor="text2" w:themeTint="E6"/>
          <w:sz w:val="24"/>
          <w:szCs w:val="24"/>
        </w:rPr>
        <w:t>строительство объездной дороги г.Менделеевск (более подробно в разделе, включающем стратегические инициативы</w:t>
      </w:r>
      <w:r w:rsidRPr="00F37164">
        <w:rPr>
          <w:rFonts w:eastAsia="Times New Roman"/>
          <w:color w:val="333639" w:themeColor="text2" w:themeTint="E6"/>
          <w:sz w:val="24"/>
          <w:szCs w:val="24"/>
        </w:rPr>
        <w:t xml:space="preserve"> по развитию транспортно-коммуникационной структуры»);</w:t>
      </w:r>
    </w:p>
    <w:p w:rsidR="00286A90" w:rsidRPr="00F37164" w:rsidRDefault="00286A90"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оптимизацию производства с последующим обоснованием сокращения размеров санитарно-защитных зон на следующих объектах: пилорам в н.п. Тураево, Старое Гришкино, Камаево (КФХ «Аглиев»), ООО «Строитель» (г. Менделеевск), карьере известняка ОАО «Химический завод им. Л.Я. Карпова»), животноводческих ферм ООО «Абалач» (н.п. Тагаево, Абалач), ООО</w:t>
      </w:r>
      <w:r w:rsidR="00351582" w:rsidRPr="00F37164">
        <w:rPr>
          <w:rFonts w:eastAsia="Times New Roman"/>
          <w:color w:val="333639" w:themeColor="text2" w:themeTint="E6"/>
          <w:sz w:val="24"/>
          <w:szCs w:val="24"/>
        </w:rPr>
        <w:t xml:space="preserve"> </w:t>
      </w:r>
      <w:r w:rsidRPr="00F37164">
        <w:rPr>
          <w:rFonts w:eastAsia="Times New Roman"/>
          <w:color w:val="333639" w:themeColor="text2" w:themeTint="E6"/>
          <w:sz w:val="24"/>
          <w:szCs w:val="24"/>
        </w:rPr>
        <w:t>«Колхоз Кама» (д. Татарское Текашево), ООО «Победа» (с. Брюшли), КФХ Гилязитдинов Р.А. (д. Кураково), ООО «Золотая Нива» (д. Актазики), КФХ Мухаматгалеев И.Г. (с. Псеево), КФХ Гасанов У.У. (с. Мунайка), двух АГРС вблизи г. Менделеевск и АГРС-3 санатория «Ижминводы», очистных сооружений санатория «Ижминводы» и ГУП «Менделеевск-Водоканал» с целью сокращения их санитарно-защитных зон до границ жилой застройки; оборудование резервуаров для хранения нефтепродуктов установками УЛФ; приведение факельных установок нефтегазодобывающих управлений в соответствие с требованиями «Правил безопас</w:t>
      </w:r>
      <w:r w:rsidR="00B13E07" w:rsidRPr="00F37164">
        <w:rPr>
          <w:rFonts w:eastAsia="Times New Roman"/>
          <w:color w:val="333639" w:themeColor="text2" w:themeTint="E6"/>
          <w:sz w:val="24"/>
          <w:szCs w:val="24"/>
        </w:rPr>
        <w:t>ной эксплуатации факельных установок»;</w:t>
      </w:r>
    </w:p>
    <w:p w:rsidR="00B13E07" w:rsidRPr="00F37164" w:rsidRDefault="00B13E07"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 xml:space="preserve">проведение полной инвентаризации стационарных и передвижных источников загрязнения воздушного бассейна; </w:t>
      </w:r>
    </w:p>
    <w:p w:rsidR="00B13E07" w:rsidRPr="00F37164" w:rsidRDefault="00B13E07"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мониторинговые исследования за состоянием атмосферы в зоне действия загрязнителей и их санитарно-защитных зонах, а также в жилых и рекреационных зонах;</w:t>
      </w:r>
    </w:p>
    <w:p w:rsidR="00B13E07" w:rsidRPr="00F37164" w:rsidRDefault="00B13E07" w:rsidP="0056253B">
      <w:pPr>
        <w:keepNext/>
        <w:spacing w:line="276" w:lineRule="auto"/>
        <w:ind w:firstLine="709"/>
        <w:jc w:val="both"/>
        <w:rPr>
          <w:rFonts w:eastAsia="Times New Roman"/>
          <w:color w:val="333639" w:themeColor="text2" w:themeTint="E6"/>
          <w:sz w:val="24"/>
          <w:szCs w:val="24"/>
        </w:rPr>
      </w:pPr>
      <w:bookmarkStart w:id="80" w:name="page133"/>
      <w:bookmarkEnd w:id="80"/>
      <w:r w:rsidRPr="00F37164">
        <w:rPr>
          <w:rFonts w:eastAsia="Times New Roman"/>
          <w:color w:val="333639" w:themeColor="text2" w:themeTint="E6"/>
          <w:sz w:val="24"/>
          <w:szCs w:val="24"/>
        </w:rPr>
        <w:t>обеспечение производственного контроля за соблюдением нормативов загрязняющих веществ в атмосферу; установление жестких ограничений на выброс загрязняющих веществ в атмосферу от основных источников;</w:t>
      </w:r>
    </w:p>
    <w:p w:rsidR="00B13E07" w:rsidRPr="00F37164" w:rsidRDefault="00B13E07"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выполнение предприятиями мероприятий</w:t>
      </w:r>
      <w:r w:rsidR="00F37164" w:rsidRPr="00F37164">
        <w:rPr>
          <w:rFonts w:eastAsia="Times New Roman"/>
          <w:color w:val="333639" w:themeColor="text2" w:themeTint="E6"/>
          <w:sz w:val="24"/>
          <w:szCs w:val="24"/>
        </w:rPr>
        <w:t xml:space="preserve"> по сокращению выбросов в перио</w:t>
      </w:r>
      <w:r w:rsidRPr="00F37164">
        <w:rPr>
          <w:rFonts w:eastAsia="Times New Roman"/>
          <w:color w:val="333639" w:themeColor="text2" w:themeTint="E6"/>
          <w:sz w:val="24"/>
          <w:szCs w:val="24"/>
        </w:rPr>
        <w:t>ды неблагоприятных метеоусловий, предусмотренных проектами предельно-допустимых выбросов.</w:t>
      </w:r>
    </w:p>
    <w:p w:rsidR="00286A90" w:rsidRPr="00F37164" w:rsidRDefault="00286A90"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В целях защиты населения и окружающей среды от нег</w:t>
      </w:r>
      <w:r w:rsidR="00B13E07" w:rsidRPr="00F37164">
        <w:rPr>
          <w:rFonts w:eastAsia="Times New Roman"/>
          <w:color w:val="333639" w:themeColor="text2" w:themeTint="E6"/>
          <w:sz w:val="24"/>
          <w:szCs w:val="24"/>
        </w:rPr>
        <w:t xml:space="preserve">ативного воздействия наиболее крупных промышленных объектов, стратегической инициативой является заключение соглашений с </w:t>
      </w:r>
      <w:r w:rsidRPr="00F37164">
        <w:rPr>
          <w:rFonts w:eastAsia="Times New Roman"/>
          <w:color w:val="333639" w:themeColor="text2" w:themeTint="E6"/>
          <w:sz w:val="24"/>
          <w:szCs w:val="24"/>
        </w:rPr>
        <w:t xml:space="preserve">ОАО «Химический завод им. Л.Я. Карпова», </w:t>
      </w:r>
      <w:r w:rsidR="00B13E07" w:rsidRPr="00F37164">
        <w:rPr>
          <w:rFonts w:eastAsia="Times New Roman"/>
          <w:color w:val="333639" w:themeColor="text2" w:themeTint="E6"/>
          <w:sz w:val="24"/>
          <w:szCs w:val="24"/>
        </w:rPr>
        <w:t xml:space="preserve">АО «Аммоний», </w:t>
      </w:r>
      <w:r w:rsidRPr="00F37164">
        <w:rPr>
          <w:rFonts w:eastAsia="Times New Roman"/>
          <w:color w:val="333639" w:themeColor="text2" w:themeTint="E6"/>
          <w:sz w:val="24"/>
          <w:szCs w:val="24"/>
        </w:rPr>
        <w:t>АБЗ «Татнефтедор», пилорам и др</w:t>
      </w:r>
      <w:r w:rsidR="00B13E07" w:rsidRPr="00F37164">
        <w:rPr>
          <w:rFonts w:eastAsia="Times New Roman"/>
          <w:color w:val="333639" w:themeColor="text2" w:themeTint="E6"/>
          <w:sz w:val="24"/>
          <w:szCs w:val="24"/>
        </w:rPr>
        <w:t>.</w:t>
      </w:r>
      <w:r w:rsidRPr="00F37164">
        <w:rPr>
          <w:rFonts w:eastAsia="Times New Roman"/>
          <w:color w:val="333639" w:themeColor="text2" w:themeTint="E6"/>
          <w:sz w:val="24"/>
          <w:szCs w:val="24"/>
        </w:rPr>
        <w:t xml:space="preserve">, а также </w:t>
      </w:r>
      <w:r w:rsidR="00B13E07" w:rsidRPr="00F37164">
        <w:rPr>
          <w:rFonts w:eastAsia="Times New Roman"/>
          <w:color w:val="333639" w:themeColor="text2" w:themeTint="E6"/>
          <w:sz w:val="24"/>
          <w:szCs w:val="24"/>
        </w:rPr>
        <w:t xml:space="preserve">собственниками </w:t>
      </w:r>
      <w:r w:rsidRPr="00F37164">
        <w:rPr>
          <w:rFonts w:eastAsia="Times New Roman"/>
          <w:color w:val="333639" w:themeColor="text2" w:themeTint="E6"/>
          <w:sz w:val="24"/>
          <w:szCs w:val="24"/>
        </w:rPr>
        <w:t>планир</w:t>
      </w:r>
      <w:r w:rsidR="00B13E07" w:rsidRPr="00F37164">
        <w:rPr>
          <w:rFonts w:eastAsia="Times New Roman"/>
          <w:color w:val="333639" w:themeColor="text2" w:themeTint="E6"/>
          <w:sz w:val="24"/>
          <w:szCs w:val="24"/>
        </w:rPr>
        <w:t>уемых производств (в том числе и</w:t>
      </w:r>
      <w:r w:rsidRPr="00F37164">
        <w:rPr>
          <w:rFonts w:eastAsia="Times New Roman"/>
          <w:color w:val="333639" w:themeColor="text2" w:themeTint="E6"/>
          <w:sz w:val="24"/>
          <w:szCs w:val="24"/>
        </w:rPr>
        <w:t>ндустриального парка, животноводческого комплек</w:t>
      </w:r>
      <w:r w:rsidR="00B13E07" w:rsidRPr="00F37164">
        <w:rPr>
          <w:rFonts w:eastAsia="Times New Roman"/>
          <w:color w:val="333639" w:themeColor="text2" w:themeTint="E6"/>
          <w:sz w:val="24"/>
          <w:szCs w:val="24"/>
        </w:rPr>
        <w:t>са на 2400 голов и промышленных</w:t>
      </w:r>
      <w:r w:rsidRPr="00F37164">
        <w:rPr>
          <w:rFonts w:eastAsia="Times New Roman"/>
          <w:color w:val="333639" w:themeColor="text2" w:themeTint="E6"/>
          <w:sz w:val="24"/>
          <w:szCs w:val="24"/>
        </w:rPr>
        <w:t xml:space="preserve"> парк</w:t>
      </w:r>
      <w:r w:rsidR="00B13E07" w:rsidRPr="00F37164">
        <w:rPr>
          <w:rFonts w:eastAsia="Times New Roman"/>
          <w:color w:val="333639" w:themeColor="text2" w:themeTint="E6"/>
          <w:sz w:val="24"/>
          <w:szCs w:val="24"/>
        </w:rPr>
        <w:t>ов)</w:t>
      </w:r>
      <w:r w:rsidRPr="00F37164">
        <w:rPr>
          <w:rFonts w:eastAsia="Times New Roman"/>
          <w:color w:val="333639" w:themeColor="text2" w:themeTint="E6"/>
          <w:sz w:val="24"/>
          <w:szCs w:val="24"/>
        </w:rPr>
        <w:t xml:space="preserve">, </w:t>
      </w:r>
      <w:r w:rsidR="00B13E07" w:rsidRPr="00F37164">
        <w:rPr>
          <w:rFonts w:eastAsia="Times New Roman"/>
          <w:color w:val="333639" w:themeColor="text2" w:themeTint="E6"/>
          <w:sz w:val="24"/>
          <w:szCs w:val="24"/>
        </w:rPr>
        <w:t>оговаривающих</w:t>
      </w:r>
      <w:r w:rsidRPr="00F37164">
        <w:rPr>
          <w:rFonts w:eastAsia="Times New Roman"/>
          <w:color w:val="333639" w:themeColor="text2" w:themeTint="E6"/>
          <w:sz w:val="24"/>
          <w:szCs w:val="24"/>
        </w:rPr>
        <w:t>:</w:t>
      </w:r>
    </w:p>
    <w:p w:rsidR="00286A90" w:rsidRPr="00F37164" w:rsidRDefault="00286A90" w:rsidP="0056253B">
      <w:pPr>
        <w:keepNext/>
        <w:tabs>
          <w:tab w:val="left" w:pos="1080"/>
        </w:tabs>
        <w:spacing w:before="0" w:after="0" w:line="276" w:lineRule="auto"/>
        <w:ind w:firstLine="709"/>
        <w:jc w:val="both"/>
        <w:rPr>
          <w:rFonts w:eastAsia="Viner Hand ITC"/>
          <w:color w:val="333639" w:themeColor="text2" w:themeTint="E6"/>
          <w:sz w:val="24"/>
          <w:szCs w:val="24"/>
        </w:rPr>
      </w:pPr>
      <w:r w:rsidRPr="00F37164">
        <w:rPr>
          <w:rFonts w:eastAsia="Times New Roman"/>
          <w:color w:val="333639" w:themeColor="text2" w:themeTint="E6"/>
          <w:sz w:val="24"/>
          <w:szCs w:val="24"/>
        </w:rPr>
        <w:t>внедрение наилучших современных инновационных технологий, позволяющих сократить выбросы загрязняющих веществ в воздушный бассейн;</w:t>
      </w:r>
    </w:p>
    <w:p w:rsidR="00286A90" w:rsidRPr="00F37164" w:rsidRDefault="00286A90" w:rsidP="0056253B">
      <w:pPr>
        <w:keepNext/>
        <w:tabs>
          <w:tab w:val="left" w:pos="1080"/>
        </w:tabs>
        <w:spacing w:before="0" w:after="0" w:line="276" w:lineRule="auto"/>
        <w:ind w:firstLine="709"/>
        <w:jc w:val="both"/>
        <w:rPr>
          <w:rFonts w:eastAsia="Viner Hand ITC"/>
          <w:color w:val="333639" w:themeColor="text2" w:themeTint="E6"/>
          <w:sz w:val="24"/>
          <w:szCs w:val="24"/>
        </w:rPr>
      </w:pPr>
      <w:r w:rsidRPr="00F37164">
        <w:rPr>
          <w:rFonts w:eastAsia="Times New Roman"/>
          <w:color w:val="333639" w:themeColor="text2" w:themeTint="E6"/>
          <w:sz w:val="24"/>
          <w:szCs w:val="24"/>
        </w:rPr>
        <w:t>проведение мероприятий по экономии топлива, являющихся одновременно мероприятиями по снижению выбросов о</w:t>
      </w:r>
      <w:r w:rsidR="00B13E07" w:rsidRPr="00F37164">
        <w:rPr>
          <w:rFonts w:eastAsia="Times New Roman"/>
          <w:color w:val="333639" w:themeColor="text2" w:themeTint="E6"/>
          <w:sz w:val="24"/>
          <w:szCs w:val="24"/>
        </w:rPr>
        <w:t>ксидов серы, оксидов азота и ок</w:t>
      </w:r>
      <w:r w:rsidRPr="00F37164">
        <w:rPr>
          <w:rFonts w:eastAsia="Times New Roman"/>
          <w:color w:val="333639" w:themeColor="text2" w:themeTint="E6"/>
          <w:sz w:val="24"/>
          <w:szCs w:val="24"/>
        </w:rPr>
        <w:t>сидов углерода – внедрение экономичны</w:t>
      </w:r>
      <w:r w:rsidR="00B13E07" w:rsidRPr="00F37164">
        <w:rPr>
          <w:rFonts w:eastAsia="Times New Roman"/>
          <w:color w:val="333639" w:themeColor="text2" w:themeTint="E6"/>
          <w:sz w:val="24"/>
          <w:szCs w:val="24"/>
        </w:rPr>
        <w:t>х методов сжигания; снижение по</w:t>
      </w:r>
      <w:r w:rsidRPr="00F37164">
        <w:rPr>
          <w:rFonts w:eastAsia="Times New Roman"/>
          <w:color w:val="333639" w:themeColor="text2" w:themeTint="E6"/>
          <w:sz w:val="24"/>
          <w:szCs w:val="24"/>
        </w:rPr>
        <w:t>терь тепла; улучшение организации и системы учета расхода топлива;</w:t>
      </w:r>
    </w:p>
    <w:p w:rsidR="00286A90" w:rsidRPr="00F37164" w:rsidRDefault="00286A90" w:rsidP="0056253B">
      <w:pPr>
        <w:keepNext/>
        <w:tabs>
          <w:tab w:val="left" w:pos="1080"/>
        </w:tabs>
        <w:spacing w:before="0" w:after="0" w:line="276" w:lineRule="auto"/>
        <w:ind w:firstLine="709"/>
        <w:jc w:val="both"/>
        <w:rPr>
          <w:rFonts w:eastAsia="Viner Hand ITC"/>
          <w:color w:val="333639" w:themeColor="text2" w:themeTint="E6"/>
          <w:sz w:val="24"/>
          <w:szCs w:val="24"/>
        </w:rPr>
      </w:pPr>
      <w:r w:rsidRPr="00F37164">
        <w:rPr>
          <w:rFonts w:eastAsia="Times New Roman"/>
          <w:color w:val="333639" w:themeColor="text2" w:themeTint="E6"/>
          <w:sz w:val="24"/>
          <w:szCs w:val="24"/>
        </w:rPr>
        <w:t>периодическое очищение территории объ</w:t>
      </w:r>
      <w:r w:rsidR="00B13E07" w:rsidRPr="00F37164">
        <w:rPr>
          <w:rFonts w:eastAsia="Times New Roman"/>
          <w:color w:val="333639" w:themeColor="text2" w:themeTint="E6"/>
          <w:sz w:val="24"/>
          <w:szCs w:val="24"/>
        </w:rPr>
        <w:t>ектов от пыли и грязи и ежеднев</w:t>
      </w:r>
      <w:r w:rsidRPr="00F37164">
        <w:rPr>
          <w:rFonts w:eastAsia="Times New Roman"/>
          <w:color w:val="333639" w:themeColor="text2" w:themeTint="E6"/>
          <w:sz w:val="24"/>
          <w:szCs w:val="24"/>
        </w:rPr>
        <w:t>ное поливание водой;</w:t>
      </w:r>
    </w:p>
    <w:p w:rsidR="00286A90" w:rsidRPr="00F37164" w:rsidRDefault="00286A90" w:rsidP="0056253B">
      <w:pPr>
        <w:keepNext/>
        <w:tabs>
          <w:tab w:val="left" w:pos="1080"/>
        </w:tabs>
        <w:spacing w:before="0" w:after="0" w:line="276" w:lineRule="auto"/>
        <w:ind w:firstLine="709"/>
        <w:jc w:val="both"/>
        <w:rPr>
          <w:rFonts w:eastAsia="Viner Hand ITC"/>
          <w:color w:val="333639" w:themeColor="text2" w:themeTint="E6"/>
          <w:sz w:val="24"/>
          <w:szCs w:val="24"/>
        </w:rPr>
      </w:pPr>
      <w:r w:rsidRPr="00F37164">
        <w:rPr>
          <w:rFonts w:eastAsia="Times New Roman"/>
          <w:color w:val="333639" w:themeColor="text2" w:themeTint="E6"/>
          <w:sz w:val="24"/>
          <w:szCs w:val="24"/>
        </w:rPr>
        <w:t>озеленение территорий и их санитарно-защитных зон;</w:t>
      </w:r>
    </w:p>
    <w:p w:rsidR="00286A90" w:rsidRPr="00F37164" w:rsidRDefault="00286A90" w:rsidP="0056253B">
      <w:pPr>
        <w:keepNext/>
        <w:tabs>
          <w:tab w:val="left" w:pos="1080"/>
        </w:tabs>
        <w:spacing w:before="0" w:after="0" w:line="276" w:lineRule="auto"/>
        <w:ind w:firstLine="709"/>
        <w:jc w:val="both"/>
        <w:rPr>
          <w:rFonts w:eastAsia="Viner Hand ITC"/>
          <w:color w:val="333639" w:themeColor="text2" w:themeTint="E6"/>
          <w:sz w:val="24"/>
          <w:szCs w:val="24"/>
        </w:rPr>
      </w:pPr>
      <w:r w:rsidRPr="00F37164">
        <w:rPr>
          <w:rFonts w:eastAsia="Times New Roman"/>
          <w:color w:val="333639" w:themeColor="text2" w:themeTint="E6"/>
          <w:sz w:val="24"/>
          <w:szCs w:val="24"/>
        </w:rPr>
        <w:t>правильная организация эксплуатации ГОУ.</w:t>
      </w:r>
    </w:p>
    <w:p w:rsidR="00F37164" w:rsidRPr="00F37164" w:rsidRDefault="00F37164"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Проведение мероприятий по охране воздушного бассейна Менделеевского муниципального района будет способствовать созданию благоприятных условий для проживания и отдыха населения, а также ведению сельскохозяйственной деятельности на экологически чистых территориях.</w:t>
      </w:r>
    </w:p>
    <w:p w:rsidR="00286A90" w:rsidRPr="00F37164" w:rsidRDefault="00F37164" w:rsidP="0056253B">
      <w:pPr>
        <w:pStyle w:val="ConsPlusNormal"/>
        <w:keepNext/>
        <w:tabs>
          <w:tab w:val="left" w:pos="0"/>
          <w:tab w:val="left" w:pos="851"/>
        </w:tabs>
        <w:spacing w:before="120" w:after="120" w:line="276" w:lineRule="auto"/>
        <w:ind w:left="-142" w:right="47" w:firstLine="851"/>
        <w:jc w:val="both"/>
        <w:rPr>
          <w:rFonts w:asciiTheme="minorHAnsi" w:hAnsiTheme="minorHAnsi"/>
          <w:sz w:val="24"/>
          <w:szCs w:val="24"/>
        </w:rPr>
      </w:pPr>
      <w:r w:rsidRPr="00F37164">
        <w:rPr>
          <w:rFonts w:asciiTheme="minorHAnsi" w:hAnsiTheme="minorHAnsi"/>
          <w:sz w:val="24"/>
          <w:szCs w:val="24"/>
        </w:rPr>
        <w:t>Стратегические инициативы в области</w:t>
      </w:r>
      <w:r>
        <w:rPr>
          <w:rFonts w:asciiTheme="minorHAnsi" w:hAnsiTheme="minorHAnsi"/>
          <w:b/>
          <w:i/>
          <w:sz w:val="24"/>
          <w:szCs w:val="24"/>
        </w:rPr>
        <w:t xml:space="preserve"> о</w:t>
      </w:r>
      <w:r w:rsidR="00286A90" w:rsidRPr="00286A90">
        <w:rPr>
          <w:rFonts w:asciiTheme="minorHAnsi" w:hAnsiTheme="minorHAnsi"/>
          <w:b/>
          <w:i/>
          <w:sz w:val="24"/>
          <w:szCs w:val="24"/>
        </w:rPr>
        <w:t>храны водных объектов</w:t>
      </w:r>
      <w:r>
        <w:rPr>
          <w:rFonts w:asciiTheme="minorHAnsi" w:hAnsiTheme="minorHAnsi"/>
          <w:b/>
          <w:i/>
          <w:sz w:val="24"/>
          <w:szCs w:val="24"/>
        </w:rPr>
        <w:t xml:space="preserve"> </w:t>
      </w:r>
      <w:r>
        <w:rPr>
          <w:rFonts w:asciiTheme="minorHAnsi" w:hAnsiTheme="minorHAnsi"/>
          <w:sz w:val="24"/>
          <w:szCs w:val="24"/>
        </w:rPr>
        <w:t>направлены на:</w:t>
      </w:r>
    </w:p>
    <w:p w:rsidR="00286A90" w:rsidRPr="00286A90" w:rsidRDefault="00286A90" w:rsidP="0056253B">
      <w:pPr>
        <w:pStyle w:val="ConsPlusNormal"/>
        <w:keepNext/>
        <w:tabs>
          <w:tab w:val="left" w:pos="0"/>
          <w:tab w:val="left" w:pos="851"/>
        </w:tabs>
        <w:spacing w:before="120" w:after="120" w:line="276" w:lineRule="auto"/>
        <w:ind w:left="-142" w:right="47" w:firstLine="851"/>
        <w:jc w:val="both"/>
        <w:rPr>
          <w:rFonts w:asciiTheme="minorHAnsi" w:hAnsiTheme="minorHAnsi"/>
          <w:sz w:val="24"/>
          <w:szCs w:val="24"/>
        </w:rPr>
      </w:pPr>
      <w:r w:rsidRPr="00286A90">
        <w:rPr>
          <w:rFonts w:asciiTheme="minorHAnsi" w:hAnsiTheme="minorHAnsi"/>
          <w:sz w:val="24"/>
          <w:szCs w:val="24"/>
        </w:rPr>
        <w:t>обеспечение охраны подземных и поверхностных вод от загрязнения и истощения;</w:t>
      </w:r>
    </w:p>
    <w:p w:rsidR="00286A90" w:rsidRPr="00286A90" w:rsidRDefault="00286A90" w:rsidP="0056253B">
      <w:pPr>
        <w:pStyle w:val="ConsPlusNormal"/>
        <w:keepNext/>
        <w:tabs>
          <w:tab w:val="left" w:pos="0"/>
          <w:tab w:val="left" w:pos="851"/>
        </w:tabs>
        <w:spacing w:before="120" w:after="120" w:line="276" w:lineRule="auto"/>
        <w:ind w:left="-142" w:right="47" w:firstLine="851"/>
        <w:jc w:val="both"/>
        <w:rPr>
          <w:rFonts w:asciiTheme="minorHAnsi" w:hAnsiTheme="minorHAnsi"/>
          <w:sz w:val="24"/>
          <w:szCs w:val="24"/>
        </w:rPr>
      </w:pPr>
      <w:r w:rsidRPr="00286A90">
        <w:rPr>
          <w:rFonts w:asciiTheme="minorHAnsi" w:hAnsiTheme="minorHAnsi"/>
          <w:sz w:val="24"/>
          <w:szCs w:val="24"/>
        </w:rPr>
        <w:t xml:space="preserve">внедрение прогрессивных водосберегающих технологий; </w:t>
      </w:r>
    </w:p>
    <w:p w:rsidR="00286A90" w:rsidRDefault="00286A90" w:rsidP="0056253B">
      <w:pPr>
        <w:pStyle w:val="ConsPlusNormal"/>
        <w:keepNext/>
        <w:tabs>
          <w:tab w:val="left" w:pos="0"/>
          <w:tab w:val="left" w:pos="851"/>
        </w:tabs>
        <w:spacing w:before="120" w:after="120" w:line="276" w:lineRule="auto"/>
        <w:ind w:left="-142" w:right="47" w:firstLine="851"/>
        <w:jc w:val="both"/>
        <w:rPr>
          <w:rFonts w:asciiTheme="minorHAnsi" w:hAnsiTheme="minorHAnsi"/>
          <w:sz w:val="24"/>
          <w:szCs w:val="24"/>
        </w:rPr>
      </w:pPr>
      <w:r w:rsidRPr="00286A90">
        <w:rPr>
          <w:rFonts w:asciiTheme="minorHAnsi" w:hAnsiTheme="minorHAnsi"/>
          <w:sz w:val="24"/>
          <w:szCs w:val="24"/>
        </w:rPr>
        <w:t>решение задач в вопросах водоснабжения с учетом необходимости обеспечения соответствия качества воды установленным нормативам, водоотведения с организацией очистки сточных вод и рационального использования природных ресурсов.</w:t>
      </w:r>
    </w:p>
    <w:p w:rsidR="00F37164" w:rsidRDefault="00F37164" w:rsidP="0056253B">
      <w:pPr>
        <w:pStyle w:val="ConsPlusNormal"/>
        <w:keepNext/>
        <w:tabs>
          <w:tab w:val="left" w:pos="0"/>
          <w:tab w:val="left" w:pos="851"/>
        </w:tabs>
        <w:spacing w:before="120" w:after="120" w:line="276" w:lineRule="auto"/>
        <w:ind w:left="-142" w:right="47" w:firstLine="851"/>
        <w:jc w:val="both"/>
        <w:rPr>
          <w:rFonts w:asciiTheme="minorHAnsi" w:hAnsiTheme="minorHAnsi"/>
          <w:sz w:val="24"/>
          <w:szCs w:val="24"/>
        </w:rPr>
      </w:pPr>
      <w:r>
        <w:rPr>
          <w:rFonts w:asciiTheme="minorHAnsi" w:hAnsiTheme="minorHAnsi"/>
          <w:sz w:val="24"/>
          <w:szCs w:val="24"/>
        </w:rPr>
        <w:t>К основным стратегическим инициативам в этой области относится:</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Российской Федерации;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устройство обваловки вокруг р. Тоймы на отрезке вблизи Химического завода им. Л.Я. Карпова, с целью исключения попадания загрязняющих веществ в реку в период паводков и половодья;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разработку ПСД и строительство канализационных сетей в г. Менделеевске  (поселки Тулвай, Тихие Горы, Камашево), строительство КНС для перекачки собираемых стоков на БОС города;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разработку ПСД и выполнение строительно-монтажных работ по строительству компактных установок по очистке сточных вод в н.п. Тихоново и Мунайка; поддержание эффективности работы БОС на уровне проектных требований,</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своевременная чистка аэротенков, отстойников, иловых карт;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мероприятия по планировке и строительству производственной и ливневой канализации с установкой очистных сооружений на всех производственных объектах с очисткой сточных вод до установленных нормативов;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первоочередное канализование жилой застройки и производственных объектов, расположенных в водоохранных зонах поверхностных водных объектов; ремонт водопроводных сетей в населенных пунктах района; обеспечение населенных пунктов района централизованным водоснабжением;</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bookmarkStart w:id="81" w:name="page134"/>
      <w:bookmarkEnd w:id="81"/>
      <w:r w:rsidRPr="008965A3">
        <w:rPr>
          <w:rFonts w:eastAsia="Times New Roman"/>
          <w:color w:val="333639" w:themeColor="text2" w:themeTint="E6"/>
          <w:sz w:val="24"/>
          <w:szCs w:val="24"/>
        </w:rPr>
        <w:t xml:space="preserve">проектирование и строительство сетей хозяйственно-бытовой и ливневой канализации с очистными сооружениями в населенных пунктах;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строительство сливных станций для слива сточных вод из </w:t>
      </w:r>
      <w:r w:rsidR="00CF5017" w:rsidRPr="008965A3">
        <w:rPr>
          <w:rFonts w:eastAsia="Times New Roman"/>
          <w:color w:val="333639" w:themeColor="text2" w:themeTint="E6"/>
          <w:sz w:val="24"/>
          <w:szCs w:val="24"/>
        </w:rPr>
        <w:t>не канализованных</w:t>
      </w:r>
      <w:r w:rsidRPr="008965A3">
        <w:rPr>
          <w:rFonts w:eastAsia="Times New Roman"/>
          <w:color w:val="333639" w:themeColor="text2" w:themeTint="E6"/>
          <w:sz w:val="24"/>
          <w:szCs w:val="24"/>
        </w:rPr>
        <w:t xml:space="preserve"> населенных пунктов; строительство локальных очистных сооружений для центральной районной больницы;</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внедрение современных методов водоподготовки и передовых технологий очистки сточных вод, обезвреживания и утилизации осадков сточных вод; при реконструкции и биологических очистных сооружений предусмотреть решение вопросов обезвоживания и утилизации осадков сточных вод, пере-ход на современные технологии удаления азота и фосфора и внедрение сис-тем обеззараживания ультрафиолетом (либо мероприятия по дехлорированию сточных вод), дезинвазии сточных вод и осадка; очистку русел малых рек и ручьев, дренирующих территорию района;</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проведение работ по санитарной очистке береговой линии Нижнекамского водохранилища в районе н.п. Икское Устье; строительство ливневой канализации нефтепромысловых объектов;</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внедрение мультифазных насосов, использование нефтеловушек и боновых заграждений в целях предупреждения загрязнения водных объектов нефтью и нефтепродуктов; проведение мероприятий по выявлению </w:t>
      </w:r>
      <w:r w:rsidR="00CF5017" w:rsidRPr="008965A3">
        <w:rPr>
          <w:rFonts w:eastAsia="Times New Roman"/>
          <w:color w:val="333639" w:themeColor="text2" w:themeTint="E6"/>
          <w:sz w:val="24"/>
          <w:szCs w:val="24"/>
        </w:rPr>
        <w:t>и проведению тампонажа бездейст</w:t>
      </w:r>
      <w:r w:rsidRPr="008965A3">
        <w:rPr>
          <w:rFonts w:eastAsia="Times New Roman"/>
          <w:color w:val="333639" w:themeColor="text2" w:themeTint="E6"/>
          <w:sz w:val="24"/>
          <w:szCs w:val="24"/>
        </w:rPr>
        <w:t>вующих скважин;</w:t>
      </w:r>
    </w:p>
    <w:p w:rsidR="00CF5017"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приобретение плавильной установки снега (размещение площадки и плавильной установки предлагается за пределами г. Менделеевска в районе полигона ТБО);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в связи с тем, что качество подземных вод, используемых для питьевого водоснабжения, не по всем показателям соответствует требованиям гигиенических нормативов, необходимо предусмотреть мероприятия по корректировке её качества, в том числе с использованием технологических приемов.</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инвентаризация всех водопользователей Менделеевского муниципального района; закрытие кладбищ, расположенных в водоохранных зонах поверхностных</w:t>
      </w:r>
      <w:r w:rsidR="00CF5017" w:rsidRPr="008965A3">
        <w:rPr>
          <w:rFonts w:eastAsia="Times New Roman"/>
          <w:color w:val="333639" w:themeColor="text2" w:themeTint="E6"/>
          <w:sz w:val="24"/>
          <w:szCs w:val="24"/>
        </w:rPr>
        <w:t xml:space="preserve"> </w:t>
      </w:r>
      <w:r w:rsidRPr="008965A3">
        <w:rPr>
          <w:rFonts w:eastAsia="Times New Roman"/>
          <w:color w:val="333639" w:themeColor="text2" w:themeTint="E6"/>
          <w:sz w:val="24"/>
          <w:szCs w:val="24"/>
        </w:rPr>
        <w:t>водных объектов и в пределах II пояса зон санитарной охраны источников питьевого водоснабжения; разработка проектов нормативно-допустимого сброса (НДС) загрязняющих</w:t>
      </w:r>
      <w:r w:rsidR="00CF5017" w:rsidRPr="008965A3">
        <w:rPr>
          <w:rFonts w:eastAsia="Times New Roman"/>
          <w:color w:val="333639" w:themeColor="text2" w:themeTint="E6"/>
          <w:sz w:val="24"/>
          <w:szCs w:val="24"/>
        </w:rPr>
        <w:t xml:space="preserve"> </w:t>
      </w:r>
      <w:r w:rsidRPr="008965A3">
        <w:rPr>
          <w:rFonts w:eastAsia="Times New Roman"/>
          <w:color w:val="333639" w:themeColor="text2" w:themeTint="E6"/>
          <w:sz w:val="24"/>
          <w:szCs w:val="24"/>
        </w:rPr>
        <w:t>вещест</w:t>
      </w:r>
      <w:r w:rsidR="00CF5017" w:rsidRPr="008965A3">
        <w:rPr>
          <w:rFonts w:eastAsia="Times New Roman"/>
          <w:color w:val="333639" w:themeColor="text2" w:themeTint="E6"/>
          <w:sz w:val="24"/>
          <w:szCs w:val="24"/>
        </w:rPr>
        <w:t>в</w:t>
      </w:r>
      <w:r w:rsidRPr="008965A3">
        <w:rPr>
          <w:rFonts w:eastAsia="Times New Roman"/>
          <w:color w:val="333639" w:themeColor="text2" w:themeTint="E6"/>
          <w:sz w:val="24"/>
          <w:szCs w:val="24"/>
        </w:rPr>
        <w:t xml:space="preserve"> и </w:t>
      </w:r>
      <w:r w:rsidR="00CF5017" w:rsidRPr="008965A3">
        <w:rPr>
          <w:rFonts w:eastAsia="Times New Roman"/>
          <w:color w:val="333639" w:themeColor="text2" w:themeTint="E6"/>
          <w:sz w:val="24"/>
          <w:szCs w:val="24"/>
        </w:rPr>
        <w:t>микроорганизмов</w:t>
      </w:r>
      <w:r w:rsidRPr="008965A3">
        <w:rPr>
          <w:rFonts w:eastAsia="Times New Roman"/>
          <w:color w:val="333639" w:themeColor="text2" w:themeTint="E6"/>
          <w:sz w:val="24"/>
          <w:szCs w:val="24"/>
        </w:rPr>
        <w:t xml:space="preserve"> в окружающую среду; разработка проектов зон санитарной охраны источников питьевого водоснабжения;</w:t>
      </w:r>
    </w:p>
    <w:p w:rsidR="00964ECD" w:rsidRPr="008965A3" w:rsidRDefault="00F37164" w:rsidP="0056253B">
      <w:pPr>
        <w:keepNext/>
        <w:spacing w:line="276" w:lineRule="auto"/>
        <w:ind w:firstLine="709"/>
        <w:jc w:val="both"/>
        <w:rPr>
          <w:rFonts w:eastAsia="Times New Roman"/>
          <w:color w:val="333639" w:themeColor="text2" w:themeTint="E6"/>
          <w:sz w:val="24"/>
          <w:szCs w:val="24"/>
        </w:rPr>
      </w:pPr>
      <w:bookmarkStart w:id="82" w:name="page135"/>
      <w:bookmarkEnd w:id="82"/>
      <w:r w:rsidRPr="008965A3">
        <w:rPr>
          <w:rFonts w:eastAsia="Times New Roman"/>
          <w:color w:val="333639" w:themeColor="text2" w:themeTint="E6"/>
          <w:sz w:val="24"/>
          <w:szCs w:val="24"/>
        </w:rPr>
        <w:t xml:space="preserve">организация и развитие сети мониторинга технического состояния существующих сетей водоснабжения предприятий и сельских населенных пунктов района, а также гидромониторинга поверхностных водных объектов; </w:t>
      </w:r>
    </w:p>
    <w:p w:rsidR="00964ECD"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разработка комплексной целевой Программы по организации и строительству систем водоснабжения и водоотведения на территории Менделеевского муниципального района;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обследование и благоустройство существующих родников района;</w:t>
      </w:r>
    </w:p>
    <w:p w:rsidR="00CF5017"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внедрение современных методов водоподготовки и передовых технологий очистки сточных вод, обезвреживания и у</w:t>
      </w:r>
      <w:r w:rsidR="00CF5017" w:rsidRPr="008965A3">
        <w:rPr>
          <w:rFonts w:eastAsia="Times New Roman"/>
          <w:color w:val="333639" w:themeColor="text2" w:themeTint="E6"/>
          <w:sz w:val="24"/>
          <w:szCs w:val="24"/>
        </w:rPr>
        <w:t>тилизации осадков с очистных со</w:t>
      </w:r>
      <w:r w:rsidRPr="008965A3">
        <w:rPr>
          <w:rFonts w:eastAsia="Times New Roman"/>
          <w:color w:val="333639" w:themeColor="text2" w:themeTint="E6"/>
          <w:sz w:val="24"/>
          <w:szCs w:val="24"/>
        </w:rPr>
        <w:t xml:space="preserve">оружений; </w:t>
      </w:r>
    </w:p>
    <w:p w:rsidR="00CF5017"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оценка экологического состояния питьевых вод Менделеевского муниципального района и влияния их качества на здоровье населения; установление границ водоохранных зон и</w:t>
      </w:r>
      <w:r w:rsidR="00CF5017" w:rsidRPr="008965A3">
        <w:rPr>
          <w:rFonts w:eastAsia="Times New Roman"/>
          <w:color w:val="333639" w:themeColor="text2" w:themeTint="E6"/>
          <w:sz w:val="24"/>
          <w:szCs w:val="24"/>
        </w:rPr>
        <w:t xml:space="preserve"> прибрежных защитных полос в со</w:t>
      </w:r>
      <w:r w:rsidRPr="008965A3">
        <w:rPr>
          <w:rFonts w:eastAsia="Times New Roman"/>
          <w:color w:val="333639" w:themeColor="text2" w:themeTint="E6"/>
          <w:sz w:val="24"/>
          <w:szCs w:val="24"/>
        </w:rPr>
        <w:t xml:space="preserve">ответствии с «Правилами установления на местности границ водоохранных зон и границ прибрежных защитных полос водных объектов», утвержденных Постановлением Правительства Российской Федерации от 10.01.2009 г. №17;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закрепление на местности границ водо</w:t>
      </w:r>
      <w:r w:rsidR="00CF5017" w:rsidRPr="008965A3">
        <w:rPr>
          <w:rFonts w:eastAsia="Times New Roman"/>
          <w:color w:val="333639" w:themeColor="text2" w:themeTint="E6"/>
          <w:sz w:val="24"/>
          <w:szCs w:val="24"/>
        </w:rPr>
        <w:t>охранных зон и прибрежных защит</w:t>
      </w:r>
      <w:r w:rsidRPr="008965A3">
        <w:rPr>
          <w:rFonts w:eastAsia="Times New Roman"/>
          <w:color w:val="333639" w:themeColor="text2" w:themeTint="E6"/>
          <w:sz w:val="24"/>
          <w:szCs w:val="24"/>
        </w:rPr>
        <w:t>ных полос специальными информационными знаками; соблюдение особого правового режима использования земельных участков и</w:t>
      </w:r>
      <w:r w:rsidR="00CF5017" w:rsidRPr="008965A3">
        <w:rPr>
          <w:rFonts w:eastAsia="Times New Roman"/>
          <w:color w:val="333639" w:themeColor="text2" w:themeTint="E6"/>
          <w:sz w:val="24"/>
          <w:szCs w:val="24"/>
        </w:rPr>
        <w:t xml:space="preserve"> </w:t>
      </w:r>
      <w:r w:rsidRPr="008965A3">
        <w:rPr>
          <w:rFonts w:eastAsia="Times New Roman"/>
          <w:color w:val="333639" w:themeColor="text2" w:themeTint="E6"/>
          <w:sz w:val="24"/>
          <w:szCs w:val="24"/>
        </w:rPr>
        <w:t>иных объектов недвижимости, расположенных в границах водоохранных зон, прибрежных защитных полос поверхностн</w:t>
      </w:r>
      <w:r w:rsidR="00CF5017" w:rsidRPr="008965A3">
        <w:rPr>
          <w:rFonts w:eastAsia="Times New Roman"/>
          <w:color w:val="333639" w:themeColor="text2" w:themeTint="E6"/>
          <w:sz w:val="24"/>
          <w:szCs w:val="24"/>
        </w:rPr>
        <w:t>ых водных объектов в зонах сани</w:t>
      </w:r>
      <w:r w:rsidRPr="008965A3">
        <w:rPr>
          <w:rFonts w:eastAsia="Times New Roman"/>
          <w:color w:val="333639" w:themeColor="text2" w:themeTint="E6"/>
          <w:sz w:val="24"/>
          <w:szCs w:val="24"/>
        </w:rPr>
        <w:t>тарной охраны источников питьевого водоснабжения; обеспечение безопасного состояния и эксплуатации водохозяйственных систем и гидротехнических сооружений, предотвращение вредного воздействия сточных вод на водные объекты; рациональное использование, восстановление водных объектов;</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осуществление водохозяйственных мероприятий и мероприятий по охране водных объектов в соответствии с Водным кодексом Российской Федерации.</w:t>
      </w:r>
    </w:p>
    <w:p w:rsidR="00286A90" w:rsidRPr="008965A3" w:rsidRDefault="00505C29" w:rsidP="0056253B">
      <w:pPr>
        <w:keepNext/>
        <w:tabs>
          <w:tab w:val="left" w:pos="0"/>
          <w:tab w:val="left" w:pos="851"/>
        </w:tabs>
        <w:spacing w:before="120" w:after="120" w:line="276" w:lineRule="auto"/>
        <w:ind w:left="-142" w:right="47" w:firstLine="851"/>
        <w:jc w:val="both"/>
        <w:rPr>
          <w:color w:val="333639" w:themeColor="text2" w:themeTint="E6"/>
          <w:sz w:val="24"/>
          <w:szCs w:val="24"/>
        </w:rPr>
      </w:pPr>
      <w:r w:rsidRPr="008965A3">
        <w:rPr>
          <w:color w:val="333639" w:themeColor="text2" w:themeTint="E6"/>
          <w:sz w:val="24"/>
          <w:szCs w:val="24"/>
        </w:rPr>
        <w:t xml:space="preserve">Стратегические инициативы в области </w:t>
      </w:r>
      <w:r w:rsidRPr="008965A3">
        <w:rPr>
          <w:b/>
          <w:color w:val="333639" w:themeColor="text2" w:themeTint="E6"/>
          <w:sz w:val="24"/>
          <w:szCs w:val="24"/>
        </w:rPr>
        <w:t>о</w:t>
      </w:r>
      <w:r w:rsidR="00286A90" w:rsidRPr="008965A3">
        <w:rPr>
          <w:b/>
          <w:i/>
          <w:color w:val="333639" w:themeColor="text2" w:themeTint="E6"/>
          <w:sz w:val="24"/>
          <w:szCs w:val="24"/>
        </w:rPr>
        <w:t>бращения с отходами производства и потребления</w:t>
      </w:r>
      <w:r w:rsidRPr="008965A3">
        <w:rPr>
          <w:i/>
          <w:color w:val="333639" w:themeColor="text2" w:themeTint="E6"/>
          <w:sz w:val="24"/>
          <w:szCs w:val="24"/>
        </w:rPr>
        <w:t xml:space="preserve"> </w:t>
      </w:r>
      <w:r w:rsidRPr="008965A3">
        <w:rPr>
          <w:color w:val="333639" w:themeColor="text2" w:themeTint="E6"/>
          <w:sz w:val="24"/>
          <w:szCs w:val="24"/>
        </w:rPr>
        <w:t>направлены на:</w:t>
      </w:r>
    </w:p>
    <w:p w:rsidR="00286A90" w:rsidRPr="008965A3" w:rsidRDefault="00286A90" w:rsidP="0056253B">
      <w:pPr>
        <w:keepNext/>
        <w:tabs>
          <w:tab w:val="left" w:pos="0"/>
          <w:tab w:val="left" w:pos="851"/>
        </w:tabs>
        <w:spacing w:before="120" w:after="120" w:line="276" w:lineRule="auto"/>
        <w:ind w:left="-142" w:right="47" w:firstLine="851"/>
        <w:jc w:val="both"/>
        <w:rPr>
          <w:color w:val="333639" w:themeColor="text2" w:themeTint="E6"/>
          <w:sz w:val="24"/>
          <w:szCs w:val="24"/>
        </w:rPr>
      </w:pPr>
      <w:r w:rsidRPr="008965A3">
        <w:rPr>
          <w:color w:val="333639" w:themeColor="text2" w:themeTint="E6"/>
          <w:sz w:val="24"/>
          <w:szCs w:val="24"/>
        </w:rPr>
        <w:t>недопущение образования несанкционированных свалок;</w:t>
      </w:r>
    </w:p>
    <w:p w:rsidR="00286A90" w:rsidRPr="008965A3" w:rsidRDefault="00286A90" w:rsidP="0056253B">
      <w:pPr>
        <w:keepNext/>
        <w:tabs>
          <w:tab w:val="left" w:pos="0"/>
          <w:tab w:val="left" w:pos="851"/>
        </w:tabs>
        <w:spacing w:before="120" w:after="120" w:line="276" w:lineRule="auto"/>
        <w:ind w:left="-142" w:right="47" w:firstLine="851"/>
        <w:jc w:val="both"/>
        <w:rPr>
          <w:color w:val="333639" w:themeColor="text2" w:themeTint="E6"/>
          <w:sz w:val="24"/>
          <w:szCs w:val="24"/>
        </w:rPr>
      </w:pPr>
      <w:r w:rsidRPr="008965A3">
        <w:rPr>
          <w:color w:val="333639" w:themeColor="text2" w:themeTint="E6"/>
          <w:sz w:val="24"/>
          <w:szCs w:val="24"/>
        </w:rPr>
        <w:t>снижение образования отходов;</w:t>
      </w:r>
    </w:p>
    <w:p w:rsidR="00286A90" w:rsidRPr="008965A3" w:rsidRDefault="00286A90" w:rsidP="0056253B">
      <w:pPr>
        <w:keepNext/>
        <w:tabs>
          <w:tab w:val="left" w:pos="0"/>
          <w:tab w:val="left" w:pos="851"/>
        </w:tabs>
        <w:spacing w:before="120" w:after="120" w:line="276" w:lineRule="auto"/>
        <w:ind w:left="-142" w:right="47" w:firstLine="851"/>
        <w:jc w:val="both"/>
        <w:rPr>
          <w:color w:val="333639" w:themeColor="text2" w:themeTint="E6"/>
          <w:sz w:val="24"/>
          <w:szCs w:val="24"/>
        </w:rPr>
      </w:pPr>
      <w:r w:rsidRPr="008965A3">
        <w:rPr>
          <w:color w:val="333639" w:themeColor="text2" w:themeTint="E6"/>
          <w:sz w:val="24"/>
          <w:szCs w:val="24"/>
        </w:rPr>
        <w:t>внедрение селективного сбора, эффективных методов переработки и утилизации отходов.</w:t>
      </w:r>
    </w:p>
    <w:p w:rsidR="00382331" w:rsidRPr="008965A3" w:rsidRDefault="00382331" w:rsidP="0056253B">
      <w:pPr>
        <w:keepNext/>
        <w:tabs>
          <w:tab w:val="left" w:pos="0"/>
          <w:tab w:val="left" w:pos="851"/>
        </w:tabs>
        <w:spacing w:before="120" w:after="120" w:line="276" w:lineRule="auto"/>
        <w:ind w:left="-142" w:right="47" w:firstLine="851"/>
        <w:jc w:val="both"/>
        <w:rPr>
          <w:color w:val="333639" w:themeColor="text2" w:themeTint="E6"/>
          <w:sz w:val="24"/>
          <w:szCs w:val="24"/>
        </w:rPr>
      </w:pPr>
      <w:r w:rsidRPr="008965A3">
        <w:rPr>
          <w:color w:val="333639" w:themeColor="text2" w:themeTint="E6"/>
          <w:sz w:val="24"/>
          <w:szCs w:val="24"/>
        </w:rPr>
        <w:t>К основным стратегическим инициативам относится:</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рекультивацию шламонакопителя ОАО "Химический завод им. Л.Я.Карпова"; ликвидацию, рекультивацию 3-х каскадного отстойника ОАО "Химический завод им. Л.Я.Карпова"; </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строительство 2-ой очереди полигона ТБО;</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строительство полигона ТБО в н.п. Псеево; </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внедрение системы управления и организации сбора, вывоза твердых бытовых отходов с территорий частного жилого фонда, гаражных кооперативов и садовых обществ;</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bookmarkStart w:id="83" w:name="page139"/>
      <w:bookmarkEnd w:id="83"/>
      <w:r w:rsidRPr="008965A3">
        <w:rPr>
          <w:rFonts w:eastAsia="Times New Roman"/>
          <w:color w:val="333639" w:themeColor="text2" w:themeTint="E6"/>
          <w:sz w:val="24"/>
          <w:szCs w:val="24"/>
        </w:rPr>
        <w:t>обеспечение поселений в полной мере контейнерными площадками; приобретение мусоровозов; организацию селективного сбора отходов;</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организацию системы сбора у населения ртутьсодержащих отходов (в том числе энергосберегающих ламп); </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исключение выращивания продуктов питания вдоль автодорог;</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при проектировании малоэтажной застройки, предусматривающей использование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с высокой степенью загрязнения необходимо выводить на консервацию с созданием объектов зеленого фонда.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ее рекультивации;</w:t>
      </w:r>
    </w:p>
    <w:p w:rsidR="00B96DAF" w:rsidRPr="008965A3" w:rsidRDefault="00B96DAF" w:rsidP="0056253B">
      <w:pPr>
        <w:keepNext/>
        <w:tabs>
          <w:tab w:val="left" w:pos="0"/>
          <w:tab w:val="left" w:pos="851"/>
        </w:tabs>
        <w:spacing w:before="120" w:after="120"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дополнительное оснащение животноводческих и птицеводческих объектов биогазовыми установками для утилизации животноводческих отходов;</w:t>
      </w:r>
    </w:p>
    <w:p w:rsidR="00B96DAF" w:rsidRPr="008965A3" w:rsidRDefault="00B96DAF" w:rsidP="0056253B">
      <w:pPr>
        <w:keepNext/>
        <w:tabs>
          <w:tab w:val="left" w:pos="0"/>
          <w:tab w:val="left" w:pos="851"/>
        </w:tabs>
        <w:spacing w:before="120" w:after="120"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внедрение передовых технологий по переработке навоза в гигиенически и экологически чистое удобрение и/или то</w:t>
      </w:r>
      <w:r w:rsidR="008965A3">
        <w:rPr>
          <w:rFonts w:eastAsia="Times New Roman"/>
          <w:color w:val="333639" w:themeColor="text2" w:themeTint="E6"/>
          <w:sz w:val="24"/>
          <w:szCs w:val="24"/>
        </w:rPr>
        <w:t>пливо без оказания вредного воз</w:t>
      </w:r>
      <w:r w:rsidRPr="008965A3">
        <w:rPr>
          <w:rFonts w:eastAsia="Times New Roman"/>
          <w:color w:val="333639" w:themeColor="text2" w:themeTint="E6"/>
          <w:sz w:val="24"/>
          <w:szCs w:val="24"/>
        </w:rPr>
        <w:t>действия на окружающую среду, при этом исключить вывоз необработанного навоза на поля;</w:t>
      </w:r>
    </w:p>
    <w:p w:rsidR="00B96DAF" w:rsidRPr="008965A3" w:rsidRDefault="00B96DAF" w:rsidP="0056253B">
      <w:pPr>
        <w:keepNext/>
        <w:tabs>
          <w:tab w:val="left" w:pos="0"/>
          <w:tab w:val="left" w:pos="851"/>
        </w:tabs>
        <w:spacing w:before="120" w:after="120"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организация и устройство 4 навозохранилищ закрытого типа (Абалачи, Псеево, Монашево, Мунайкино) и одно пометохранилище в Мунайкинском сельском поселении приобретение и размещение установки, предназначенной для утилизации биологических отходов в районной ветлаборатории;</w:t>
      </w:r>
    </w:p>
    <w:p w:rsidR="00382331" w:rsidRPr="008965A3" w:rsidRDefault="00B96DAF" w:rsidP="0056253B">
      <w:pPr>
        <w:keepNext/>
        <w:tabs>
          <w:tab w:val="left" w:pos="0"/>
          <w:tab w:val="left" w:pos="851"/>
        </w:tabs>
        <w:spacing w:before="120" w:after="120" w:line="276" w:lineRule="auto"/>
        <w:ind w:firstLine="709"/>
        <w:jc w:val="both"/>
        <w:rPr>
          <w:color w:val="333639" w:themeColor="text2" w:themeTint="E6"/>
          <w:sz w:val="24"/>
          <w:szCs w:val="24"/>
        </w:rPr>
      </w:pPr>
      <w:r w:rsidRPr="008965A3">
        <w:rPr>
          <w:rFonts w:eastAsia="Times New Roman"/>
          <w:color w:val="333639" w:themeColor="text2" w:themeTint="E6"/>
          <w:sz w:val="24"/>
          <w:szCs w:val="24"/>
        </w:rPr>
        <w:t>проведение полной инвентаризации скотомогильников с постановкой их на кадастровый учет; приведение биотермических ям и сибиреязвенных скотомогильников в соответствие ветеринарно-санитарным правилам; проведение комплекса мероприятий по сокращению санитарно-защитных зон сибиреязвенных скотомогильников.</w:t>
      </w:r>
    </w:p>
    <w:p w:rsidR="00286A90" w:rsidRPr="008965A3" w:rsidRDefault="00286A90" w:rsidP="0056253B">
      <w:pPr>
        <w:keepNext/>
        <w:spacing w:before="120" w:after="120" w:line="276" w:lineRule="auto"/>
        <w:ind w:right="47" w:firstLine="709"/>
        <w:rPr>
          <w:color w:val="333639" w:themeColor="text2" w:themeTint="E6"/>
          <w:sz w:val="24"/>
          <w:szCs w:val="24"/>
        </w:rPr>
      </w:pPr>
      <w:r w:rsidRPr="008965A3">
        <w:rPr>
          <w:color w:val="333639" w:themeColor="text2" w:themeTint="E6"/>
          <w:sz w:val="24"/>
          <w:szCs w:val="24"/>
        </w:rPr>
        <w:t>По агропромышленным предприятиям основными мероприятиями являются:</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строительство (реконструкция) очистных сооружений по очистке производственных, ливневых и хозяйственно-бытовых стоков  молочных заводов, мясокомбинатов, птицефабрик и животноводческих ферм;</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обеспечение безопасного для окружающей среды хранения и повторного использования помета птицы и навоза животноводческих ферм с исключением вывоза данных необработанных отходов на поля;</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строительство межпоселенческих навозохранилищ (пометохранилищ) закрытого типа с внедрением передовых технологий обработки навоза (помета) с переработкой его в высокоэффективные биологические удобрения;</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внедрение технологий по снижению негативного воздействия на атмосферный воздух при содержании птиц и животных, а также при хранении и обезвреживании отходов животноводства.</w:t>
      </w:r>
    </w:p>
    <w:p w:rsidR="00286A90" w:rsidRPr="008965A3" w:rsidRDefault="00286A90" w:rsidP="0056253B">
      <w:pPr>
        <w:pStyle w:val="afffb"/>
        <w:keepNext/>
        <w:tabs>
          <w:tab w:val="left" w:pos="851"/>
        </w:tabs>
        <w:spacing w:before="120" w:after="120" w:line="276" w:lineRule="auto"/>
        <w:ind w:left="0" w:right="47" w:firstLine="709"/>
        <w:jc w:val="both"/>
        <w:rPr>
          <w:color w:val="333639" w:themeColor="text2" w:themeTint="E6"/>
          <w:sz w:val="24"/>
          <w:szCs w:val="24"/>
        </w:rPr>
      </w:pPr>
      <w:r w:rsidRPr="008965A3">
        <w:rPr>
          <w:color w:val="333639" w:themeColor="text2" w:themeTint="E6"/>
          <w:sz w:val="24"/>
          <w:szCs w:val="24"/>
        </w:rPr>
        <w:t>По производственным объектам:</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 xml:space="preserve">изменение состава сырья с переходом на более экологические виды материалов, перепрофилирование производств и связанное с этим снижение классов опасности загрязняющих веществ, поступающих в окружающую среду; </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 xml:space="preserve">внедрение передовых ресурсосберегающих, малоотходных технологических решений, позволяющих максимально сократить поступление загрязняющих веществ в окружающую среду; </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внедрение эффективного газопылеулавливающего оборудования;</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максимальное озеленение территорий санитарно-защитных зон пыле- газоустойчивыми породами зеленых насаждений;</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снижение и ликвидация негативного воздействия при нефтеразведке, нефтедобыче и нефтепереработке на природные объекты и места проживания населения.</w:t>
      </w:r>
    </w:p>
    <w:p w:rsidR="00286A90" w:rsidRPr="008965A3" w:rsidRDefault="00286A90" w:rsidP="0056253B">
      <w:pPr>
        <w:pStyle w:val="afffb"/>
        <w:keepNext/>
        <w:spacing w:before="120" w:after="120" w:line="276" w:lineRule="auto"/>
        <w:ind w:left="0" w:right="47" w:firstLine="709"/>
        <w:rPr>
          <w:color w:val="333639" w:themeColor="text2" w:themeTint="E6"/>
          <w:sz w:val="24"/>
          <w:szCs w:val="24"/>
        </w:rPr>
      </w:pPr>
      <w:r w:rsidRPr="008965A3">
        <w:rPr>
          <w:color w:val="333639" w:themeColor="text2" w:themeTint="E6"/>
          <w:sz w:val="24"/>
          <w:szCs w:val="24"/>
        </w:rPr>
        <w:t>По жилым объектам:</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полное обеспечение жилых объектов инженерной инфраструктурой;</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строительство очистных сооружений хозяйственно-бытовых стоков в населенных пунктах и райцентрах, обеспечивающих очистку стоков до установленных нормативов;</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строительство и реконструкция водопроводных и канализационных сетей в населенных пунктах района;</w:t>
      </w:r>
    </w:p>
    <w:p w:rsidR="00286A90" w:rsidRPr="008965A3" w:rsidRDefault="00286A90" w:rsidP="0056253B">
      <w:pPr>
        <w:keepNext/>
        <w:tabs>
          <w:tab w:val="left" w:pos="851"/>
        </w:tabs>
        <w:spacing w:before="120" w:after="120" w:line="276" w:lineRule="auto"/>
        <w:ind w:right="47" w:firstLine="709"/>
        <w:jc w:val="both"/>
        <w:rPr>
          <w:bCs/>
          <w:color w:val="333639" w:themeColor="text2" w:themeTint="E6"/>
          <w:sz w:val="24"/>
          <w:szCs w:val="24"/>
        </w:rPr>
      </w:pPr>
      <w:r w:rsidRPr="008965A3">
        <w:rPr>
          <w:color w:val="333639" w:themeColor="text2" w:themeTint="E6"/>
          <w:sz w:val="24"/>
          <w:szCs w:val="24"/>
        </w:rPr>
        <w:t>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p w:rsidR="00DE3830" w:rsidRPr="00DE3830" w:rsidRDefault="00964ECD" w:rsidP="0056253B">
      <w:pPr>
        <w:keepNext/>
        <w:spacing w:line="276" w:lineRule="auto"/>
        <w:ind w:firstLine="709"/>
        <w:jc w:val="both"/>
        <w:rPr>
          <w:rFonts w:eastAsia="+mn-ea"/>
          <w:color w:val="333639" w:themeColor="text2" w:themeTint="E6"/>
          <w:sz w:val="24"/>
          <w:szCs w:val="24"/>
        </w:rPr>
      </w:pPr>
      <w:r>
        <w:rPr>
          <w:rFonts w:eastAsia="+mn-ea"/>
          <w:b/>
          <w:color w:val="333639" w:themeColor="text2" w:themeTint="E6"/>
          <w:sz w:val="24"/>
          <w:szCs w:val="24"/>
        </w:rPr>
        <w:t>Правоп</w:t>
      </w:r>
      <w:r w:rsidR="00DE3830" w:rsidRPr="00964ECD">
        <w:rPr>
          <w:rFonts w:eastAsia="+mn-ea"/>
          <w:b/>
          <w:color w:val="333639" w:themeColor="text2" w:themeTint="E6"/>
          <w:sz w:val="24"/>
          <w:szCs w:val="24"/>
        </w:rPr>
        <w:t>орядок и общественная безопасность</w:t>
      </w:r>
      <w:r w:rsidR="00DE3830">
        <w:rPr>
          <w:rFonts w:eastAsia="+mn-ea"/>
          <w:color w:val="333639" w:themeColor="text2" w:themeTint="E6"/>
          <w:sz w:val="24"/>
          <w:szCs w:val="24"/>
        </w:rPr>
        <w:t xml:space="preserve">. </w:t>
      </w:r>
      <w:r w:rsidR="00DE3830" w:rsidRPr="00DE3830">
        <w:rPr>
          <w:rFonts w:eastAsia="+mn-ea"/>
          <w:color w:val="333639" w:themeColor="text2" w:themeTint="E6"/>
          <w:sz w:val="24"/>
          <w:szCs w:val="24"/>
        </w:rPr>
        <w:t xml:space="preserve">Развитие туризма, привлечение инвесторов, высокий уровень жизни в Менделеевском муниципальном районе возможно только при соблюдении мер безопасности. Целевыми показателями в 2030 году с сфере </w:t>
      </w:r>
      <w:r w:rsidR="00DE3830" w:rsidRPr="00964ECD">
        <w:rPr>
          <w:rFonts w:eastAsia="+mn-ea"/>
          <w:color w:val="333639" w:themeColor="text2" w:themeTint="E6"/>
          <w:sz w:val="24"/>
          <w:szCs w:val="24"/>
        </w:rPr>
        <w:t>обеспечении безопасности</w:t>
      </w:r>
      <w:r w:rsidR="00DE3830" w:rsidRPr="00DE3830">
        <w:rPr>
          <w:rFonts w:eastAsia="+mn-ea"/>
          <w:color w:val="333639" w:themeColor="text2" w:themeTint="E6"/>
          <w:sz w:val="24"/>
          <w:szCs w:val="24"/>
        </w:rPr>
        <w:t xml:space="preserve"> будут: снижение уровня преступности </w:t>
      </w:r>
      <w:r w:rsidR="008965A3">
        <w:rPr>
          <w:rFonts w:eastAsia="+mn-ea"/>
          <w:color w:val="333639" w:themeColor="text2" w:themeTint="E6"/>
          <w:sz w:val="24"/>
          <w:szCs w:val="24"/>
        </w:rPr>
        <w:t>на</w:t>
      </w:r>
      <w:r w:rsidR="00DE3830" w:rsidRPr="00DE3830">
        <w:rPr>
          <w:rFonts w:eastAsia="+mn-ea"/>
          <w:color w:val="333639" w:themeColor="text2" w:themeTint="E6"/>
          <w:sz w:val="24"/>
          <w:szCs w:val="24"/>
        </w:rPr>
        <w:t xml:space="preserve"> 95%, снижение уровня суицидов, повышение самосознания гражданского общества. Для этого требуется полностью внедрить проект АПК «Безопасный город», сформировать молодежные движения духовной нравственности, открыть центр психологической помощи людям, попавшим в трудную жизненную ситуацию, развить социально ориентированные некоммерческие организации в области безопасности, а также организовать работу вытрезвителя как общественную инициативу.</w:t>
      </w:r>
    </w:p>
    <w:p w:rsidR="0078094F" w:rsidRPr="00306FBC" w:rsidRDefault="003F4080"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 xml:space="preserve">Основные стратегические инициативы по накоплению и сохранению человеческого капитала на территории Менделеевского муниципального района </w:t>
      </w:r>
      <w:r w:rsidR="00655EF3">
        <w:rPr>
          <w:rFonts w:eastAsia="+mn-ea"/>
          <w:color w:val="333639" w:themeColor="text2" w:themeTint="E6"/>
          <w:sz w:val="24"/>
          <w:szCs w:val="24"/>
        </w:rPr>
        <w:t xml:space="preserve">до 2030 года </w:t>
      </w:r>
      <w:r w:rsidRPr="00306FBC">
        <w:rPr>
          <w:rFonts w:eastAsia="+mn-ea"/>
          <w:color w:val="333639" w:themeColor="text2" w:themeTint="E6"/>
          <w:sz w:val="24"/>
          <w:szCs w:val="24"/>
        </w:rPr>
        <w:t xml:space="preserve">приведены в </w:t>
      </w:r>
      <w:r w:rsidR="00655EF3">
        <w:rPr>
          <w:rFonts w:eastAsia="+mn-ea"/>
          <w:color w:val="333639" w:themeColor="text2" w:themeTint="E6"/>
          <w:sz w:val="24"/>
          <w:szCs w:val="24"/>
        </w:rPr>
        <w:t>приложении №</w:t>
      </w:r>
      <w:r w:rsidR="00C411A3">
        <w:rPr>
          <w:rFonts w:eastAsia="+mn-ea"/>
          <w:color w:val="333639" w:themeColor="text2" w:themeTint="E6"/>
          <w:sz w:val="24"/>
          <w:szCs w:val="24"/>
        </w:rPr>
        <w:t>1.</w:t>
      </w:r>
    </w:p>
    <w:p w:rsidR="0078094F" w:rsidRPr="00306FBC" w:rsidRDefault="0078094F" w:rsidP="0056253B">
      <w:pPr>
        <w:keepNext/>
        <w:widowControl w:val="0"/>
        <w:suppressAutoHyphens/>
        <w:spacing w:before="0" w:after="0" w:line="276" w:lineRule="auto"/>
        <w:ind w:firstLine="709"/>
        <w:jc w:val="both"/>
        <w:rPr>
          <w:color w:val="333639" w:themeColor="text2" w:themeTint="E6"/>
          <w:sz w:val="24"/>
          <w:szCs w:val="24"/>
        </w:rPr>
      </w:pPr>
    </w:p>
    <w:p w:rsidR="003C15D2" w:rsidRPr="00306FBC" w:rsidRDefault="003C15D2" w:rsidP="0056253B">
      <w:pPr>
        <w:keepNext/>
        <w:suppressAutoHyphens/>
        <w:spacing w:before="0" w:after="0" w:line="276" w:lineRule="auto"/>
        <w:jc w:val="both"/>
        <w:rPr>
          <w:color w:val="333639" w:themeColor="text2" w:themeTint="E6"/>
          <w:sz w:val="24"/>
          <w:szCs w:val="24"/>
        </w:rPr>
      </w:pPr>
    </w:p>
    <w:p w:rsidR="00C87818" w:rsidRPr="00306FBC" w:rsidRDefault="00C87818" w:rsidP="0056253B">
      <w:pPr>
        <w:keepNext/>
        <w:suppressAutoHyphens/>
        <w:spacing w:before="0" w:after="0" w:line="276" w:lineRule="auto"/>
        <w:rPr>
          <w:color w:val="333639" w:themeColor="text2" w:themeTint="E6"/>
        </w:rPr>
        <w:sectPr w:rsidR="00C87818" w:rsidRPr="00306FBC" w:rsidSect="0078094F">
          <w:headerReference w:type="default" r:id="rId41"/>
          <w:pgSz w:w="11907" w:h="16839" w:code="9"/>
          <w:pgMar w:top="2127" w:right="567" w:bottom="993" w:left="1512" w:header="1080" w:footer="709" w:gutter="0"/>
          <w:cols w:space="720"/>
          <w:docGrid w:linePitch="360"/>
        </w:sectPr>
      </w:pPr>
    </w:p>
    <w:p w:rsidR="008D1868" w:rsidRPr="00306FBC" w:rsidRDefault="00BE2C9A" w:rsidP="0056253B">
      <w:pPr>
        <w:pStyle w:val="13"/>
        <w:keepNext/>
        <w:pageBreakBefore w:val="0"/>
        <w:numPr>
          <w:ilvl w:val="1"/>
          <w:numId w:val="16"/>
        </w:numPr>
        <w:suppressAutoHyphens/>
        <w:spacing w:after="0" w:line="276" w:lineRule="auto"/>
        <w:ind w:left="0" w:firstLine="0"/>
        <w:jc w:val="both"/>
        <w:rPr>
          <w:color w:val="333639" w:themeColor="text2" w:themeTint="E6"/>
        </w:rPr>
      </w:pPr>
      <w:bookmarkStart w:id="84" w:name="_Toc456953308"/>
      <w:r w:rsidRPr="00306FBC">
        <w:rPr>
          <w:color w:val="333639" w:themeColor="text2" w:themeTint="E6"/>
        </w:rPr>
        <w:t>Стратегические инициативы в</w:t>
      </w:r>
      <w:r w:rsidR="0007683D" w:rsidRPr="00306FBC">
        <w:rPr>
          <w:color w:val="333639" w:themeColor="text2" w:themeTint="E6"/>
        </w:rPr>
        <w:t xml:space="preserve"> области формирования устойчивой экономики, обеспечивающей опережающее развитие</w:t>
      </w:r>
      <w:bookmarkEnd w:id="84"/>
      <w:r w:rsidR="0007683D" w:rsidRPr="00306FBC">
        <w:rPr>
          <w:color w:val="333639" w:themeColor="text2" w:themeTint="E6"/>
        </w:rPr>
        <w:t xml:space="preserve"> </w:t>
      </w:r>
    </w:p>
    <w:p w:rsidR="00531126" w:rsidRPr="00306FBC" w:rsidRDefault="00531126" w:rsidP="0056253B">
      <w:pPr>
        <w:keepNext/>
        <w:spacing w:line="276" w:lineRule="auto"/>
        <w:rPr>
          <w:color w:val="333639" w:themeColor="text2" w:themeTint="E6"/>
        </w:rPr>
      </w:pPr>
    </w:p>
    <w:p w:rsidR="00AB5A8F" w:rsidRPr="00306FBC" w:rsidRDefault="00531126"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xml:space="preserve">При планировании и реализации стратегических инициатив в области устойчивого экономического развития </w:t>
      </w:r>
      <w:r w:rsidR="00E6003F" w:rsidRPr="00306FBC">
        <w:rPr>
          <w:rFonts w:cs="Calibri"/>
          <w:color w:val="333639" w:themeColor="text2" w:themeTint="E6"/>
          <w:sz w:val="24"/>
          <w:szCs w:val="24"/>
        </w:rPr>
        <w:t>Менделеев</w:t>
      </w:r>
      <w:r w:rsidRPr="00306FBC">
        <w:rPr>
          <w:rFonts w:cs="Calibri"/>
          <w:color w:val="333639" w:themeColor="text2" w:themeTint="E6"/>
          <w:sz w:val="24"/>
          <w:szCs w:val="24"/>
        </w:rPr>
        <w:t xml:space="preserve">ского муниципального района </w:t>
      </w:r>
      <w:r w:rsidR="001D0EAE" w:rsidRPr="00306FBC">
        <w:rPr>
          <w:rFonts w:cs="Calibri"/>
          <w:color w:val="333639" w:themeColor="text2" w:themeTint="E6"/>
          <w:sz w:val="24"/>
          <w:szCs w:val="24"/>
        </w:rPr>
        <w:t>сделан упор на</w:t>
      </w:r>
      <w:r w:rsidR="00AB5A8F" w:rsidRPr="00306FBC">
        <w:rPr>
          <w:rFonts w:cs="Calibri"/>
          <w:color w:val="333639" w:themeColor="text2" w:themeTint="E6"/>
          <w:sz w:val="24"/>
          <w:szCs w:val="24"/>
        </w:rPr>
        <w:t xml:space="preserve"> решение следующих задач :</w:t>
      </w:r>
    </w:p>
    <w:p w:rsidR="00AB5A8F" w:rsidRPr="00306FBC" w:rsidRDefault="001D0EAE"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дальнейшее развитие и модернизацию существующих производств и отраслей, </w:t>
      </w:r>
    </w:p>
    <w:p w:rsidR="00AB5A8F" w:rsidRPr="00306FBC" w:rsidRDefault="001D0EAE"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создание новых направлений экономики</w:t>
      </w:r>
      <w:r w:rsidR="00AB5A8F" w:rsidRPr="00306FBC">
        <w:rPr>
          <w:rFonts w:cs="Calibri"/>
          <w:color w:val="333639" w:themeColor="text2" w:themeTint="E6"/>
          <w:sz w:val="24"/>
          <w:szCs w:val="24"/>
        </w:rPr>
        <w:t>, способствующих полному использованию потенциала территории и диверсификации</w:t>
      </w:r>
      <w:r w:rsidRPr="00306FBC">
        <w:rPr>
          <w:rFonts w:cs="Calibri"/>
          <w:color w:val="333639" w:themeColor="text2" w:themeTint="E6"/>
          <w:sz w:val="24"/>
          <w:szCs w:val="24"/>
        </w:rPr>
        <w:t xml:space="preserve">, </w:t>
      </w:r>
    </w:p>
    <w:p w:rsidR="00AB5A8F" w:rsidRPr="00306FBC" w:rsidRDefault="001D0EAE"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создание на территории полного цикла переработки продукции АПК и доставки его до потребителя, </w:t>
      </w:r>
    </w:p>
    <w:p w:rsidR="00AB5A8F" w:rsidRPr="00306FBC" w:rsidRDefault="001D0EAE"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использования стратегического положения территории для изменения структуры экономики и использования ресурсов,</w:t>
      </w:r>
    </w:p>
    <w:p w:rsidR="00AB5A8F" w:rsidRPr="00306FBC" w:rsidRDefault="001D0EAE"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 </w:t>
      </w:r>
      <w:r w:rsidR="00DF4407" w:rsidRPr="00306FBC">
        <w:rPr>
          <w:rFonts w:cs="Calibri"/>
          <w:color w:val="333639" w:themeColor="text2" w:themeTint="E6"/>
          <w:sz w:val="24"/>
          <w:szCs w:val="24"/>
        </w:rPr>
        <w:t xml:space="preserve">расширение и популяризацию туристического продукта территории, </w:t>
      </w:r>
    </w:p>
    <w:p w:rsidR="00AB5A8F" w:rsidRPr="00306FBC" w:rsidRDefault="00DF4407"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углубление кооперации «якорных» игроков экономической жизни территории с представителями малого и среднего бизнеса, </w:t>
      </w:r>
    </w:p>
    <w:p w:rsidR="00AB5A8F" w:rsidRPr="00306FBC" w:rsidRDefault="00DF4407"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развитие рынка услуг и обеспечение его высокого качества, </w:t>
      </w:r>
    </w:p>
    <w:p w:rsidR="00F9000F" w:rsidRPr="00306FBC" w:rsidRDefault="00DF4407"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создание необходимых институтов развития. </w:t>
      </w:r>
    </w:p>
    <w:p w:rsidR="00A2169D" w:rsidRPr="00306FBC" w:rsidRDefault="007F6047"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xml:space="preserve">В первую очередь реализация стратегических инициатив в области формирования устойчивой экономики связана с дальнейшим развитием основных ключевых экономических игроков: </w:t>
      </w:r>
      <w:r w:rsidR="001027B5" w:rsidRPr="00306FBC">
        <w:rPr>
          <w:rFonts w:cs="Calibri"/>
          <w:color w:val="333639" w:themeColor="text2" w:themeTint="E6"/>
          <w:sz w:val="24"/>
          <w:szCs w:val="24"/>
        </w:rPr>
        <w:t xml:space="preserve">АО «Аммоний» и </w:t>
      </w:r>
      <w:r w:rsidR="001027B5" w:rsidRPr="00306FBC">
        <w:rPr>
          <w:noProof/>
          <w:color w:val="333639" w:themeColor="text2" w:themeTint="E6"/>
          <w:sz w:val="24"/>
          <w:szCs w:val="24"/>
        </w:rPr>
        <w:t>АО «Химический завод им.Л.Я.Карпова». При этом, особая ставка в Стратегии делается на возможность получения Менделевском статуса территории опережвющего социально-экономического развития и реализации в рамках программы по ликвидации монопрофильности территории ряда стратегических проектов, направленных на диверсификацию экономики территории.</w:t>
      </w:r>
    </w:p>
    <w:p w:rsidR="007F6047" w:rsidRPr="00306FBC" w:rsidRDefault="00A2169D" w:rsidP="0056253B">
      <w:pPr>
        <w:keepNext/>
        <w:widowControl w:val="0"/>
        <w:autoSpaceDE w:val="0"/>
        <w:autoSpaceDN w:val="0"/>
        <w:adjustRightInd w:val="0"/>
        <w:spacing w:before="0" w:after="0" w:line="276" w:lineRule="auto"/>
        <w:ind w:firstLine="540"/>
        <w:jc w:val="both"/>
        <w:rPr>
          <w:color w:val="333639" w:themeColor="text2" w:themeTint="E6"/>
          <w:sz w:val="24"/>
          <w:szCs w:val="24"/>
        </w:rPr>
      </w:pPr>
      <w:r w:rsidRPr="00306FBC">
        <w:rPr>
          <w:rFonts w:cs="Calibri"/>
          <w:color w:val="333639" w:themeColor="text2" w:themeTint="E6"/>
          <w:sz w:val="24"/>
          <w:szCs w:val="24"/>
        </w:rPr>
        <w:t xml:space="preserve">Кроме перспективных проектов, реализуемых ключевыми предприятиями территории, значительная часть стратегических инициатив связана с </w:t>
      </w:r>
      <w:r w:rsidR="007F6047" w:rsidRPr="00306FBC">
        <w:rPr>
          <w:rFonts w:cs="Calibri"/>
          <w:color w:val="333639" w:themeColor="text2" w:themeTint="E6"/>
          <w:sz w:val="24"/>
          <w:szCs w:val="24"/>
        </w:rPr>
        <w:t xml:space="preserve">развитием на территории </w:t>
      </w:r>
      <w:r w:rsidR="007F6047" w:rsidRPr="00306FBC">
        <w:rPr>
          <w:rFonts w:eastAsia="TimesNewRoman" w:cs="TimesNewRoman"/>
          <w:color w:val="333639" w:themeColor="text2" w:themeTint="E6"/>
          <w:kern w:val="0"/>
          <w:sz w:val="24"/>
          <w:szCs w:val="24"/>
        </w:rPr>
        <w:t xml:space="preserve">Менделеевского муниципального района </w:t>
      </w:r>
      <w:r w:rsidR="007F6047" w:rsidRPr="00306FBC">
        <w:rPr>
          <w:rFonts w:eastAsia="TimesNewRoman" w:cs="TimesNewRoman"/>
          <w:b/>
          <w:color w:val="333639" w:themeColor="text2" w:themeTint="E6"/>
          <w:kern w:val="0"/>
          <w:sz w:val="24"/>
          <w:szCs w:val="24"/>
        </w:rPr>
        <w:t>промышленных парков</w:t>
      </w:r>
      <w:r w:rsidR="007F6047" w:rsidRPr="00306FBC">
        <w:rPr>
          <w:rFonts w:eastAsia="TimesNewRoman" w:cs="TimesNewRoman"/>
          <w:color w:val="333639" w:themeColor="text2" w:themeTint="E6"/>
          <w:kern w:val="0"/>
          <w:sz w:val="24"/>
          <w:szCs w:val="24"/>
        </w:rPr>
        <w:t>, которые будут являться о</w:t>
      </w:r>
      <w:r w:rsidR="007F6047" w:rsidRPr="00306FBC">
        <w:rPr>
          <w:color w:val="333639" w:themeColor="text2" w:themeTint="E6"/>
          <w:sz w:val="24"/>
          <w:szCs w:val="24"/>
        </w:rPr>
        <w:t>сновной точкой привлечения инвестиций в будущем.</w:t>
      </w:r>
    </w:p>
    <w:p w:rsidR="007F6047" w:rsidRPr="00306FBC" w:rsidRDefault="007F6047" w:rsidP="0056253B">
      <w:pPr>
        <w:keepNext/>
        <w:widowControl w:val="0"/>
        <w:autoSpaceDE w:val="0"/>
        <w:autoSpaceDN w:val="0"/>
        <w:adjustRightInd w:val="0"/>
        <w:spacing w:before="0" w:after="0" w:line="276" w:lineRule="auto"/>
        <w:ind w:firstLine="540"/>
        <w:jc w:val="both"/>
        <w:rPr>
          <w:noProof/>
          <w:color w:val="333639" w:themeColor="text2" w:themeTint="E6"/>
          <w:sz w:val="24"/>
          <w:szCs w:val="24"/>
        </w:rPr>
      </w:pPr>
      <w:r w:rsidRPr="00306FBC">
        <w:rPr>
          <w:b/>
          <w:noProof/>
          <w:color w:val="333639" w:themeColor="text2" w:themeTint="E6"/>
          <w:sz w:val="24"/>
          <w:szCs w:val="24"/>
        </w:rPr>
        <w:t>Промышленный парк «Аммоний-Агро»</w:t>
      </w:r>
      <w:r w:rsidRPr="00306FBC">
        <w:rPr>
          <w:noProof/>
          <w:color w:val="333639" w:themeColor="text2" w:themeTint="E6"/>
          <w:sz w:val="24"/>
          <w:szCs w:val="24"/>
        </w:rPr>
        <w:t xml:space="preserve"> с проектом, предусматривающим создание грузового речного порта, вошел в перечень приоритетных проектов в рамках развития Камского инновационного территориально-производственного кластера Республики Татарстан «ИННОКАМ», а также заместитель министра транспорта России Виктор Олерский 28 января этого года в ходе посещения особой экономической зоны «Алабуга» отметил необходимость строительства речного порта для резидентов ОЭЗ «Алабуга и Завода «Аммоний». </w:t>
      </w:r>
    </w:p>
    <w:p w:rsidR="007F6047" w:rsidRPr="00306FBC" w:rsidRDefault="007F6047" w:rsidP="0056253B">
      <w:pPr>
        <w:keepNext/>
        <w:widowControl w:val="0"/>
        <w:autoSpaceDE w:val="0"/>
        <w:autoSpaceDN w:val="0"/>
        <w:adjustRightInd w:val="0"/>
        <w:spacing w:before="0" w:after="0" w:line="276" w:lineRule="auto"/>
        <w:ind w:firstLine="540"/>
        <w:jc w:val="both"/>
        <w:rPr>
          <w:noProof/>
          <w:color w:val="333639" w:themeColor="text2" w:themeTint="E6"/>
          <w:sz w:val="24"/>
          <w:szCs w:val="24"/>
        </w:rPr>
      </w:pPr>
      <w:r w:rsidRPr="00306FBC">
        <w:rPr>
          <w:b/>
          <w:noProof/>
          <w:color w:val="333639" w:themeColor="text2" w:themeTint="E6"/>
          <w:sz w:val="24"/>
          <w:szCs w:val="24"/>
        </w:rPr>
        <w:t>Промышленный парк «Современные технологии»</w:t>
      </w:r>
      <w:r w:rsidRPr="00306FBC">
        <w:rPr>
          <w:noProof/>
          <w:color w:val="333639" w:themeColor="text2" w:themeTint="E6"/>
          <w:sz w:val="24"/>
          <w:szCs w:val="24"/>
        </w:rPr>
        <w:t xml:space="preserve"> с «якорным» проектом по производству сухой строительной смеси так называемый «Наноцемент» и «Нанощебень» получил предварительное одобрение руководства Республики Татарстан. </w:t>
      </w:r>
    </w:p>
    <w:p w:rsidR="007F6047" w:rsidRPr="00306FBC" w:rsidRDefault="007F6047" w:rsidP="0056253B">
      <w:pPr>
        <w:pStyle w:val="affff0"/>
        <w:keepNext/>
        <w:spacing w:line="276" w:lineRule="auto"/>
        <w:ind w:firstLine="709"/>
        <w:jc w:val="both"/>
        <w:rPr>
          <w:rFonts w:asciiTheme="minorHAnsi" w:hAnsiTheme="minorHAnsi"/>
          <w:noProof/>
          <w:color w:val="333639" w:themeColor="text2" w:themeTint="E6"/>
          <w:szCs w:val="24"/>
        </w:rPr>
      </w:pPr>
      <w:r w:rsidRPr="00306FBC">
        <w:rPr>
          <w:rFonts w:asciiTheme="minorHAnsi" w:hAnsiTheme="minorHAnsi"/>
          <w:b/>
          <w:noProof/>
          <w:color w:val="333639" w:themeColor="text2" w:themeTint="E6"/>
          <w:szCs w:val="24"/>
        </w:rPr>
        <w:t>Промышленный парк «Менделеевский</w:t>
      </w:r>
      <w:r w:rsidRPr="00306FBC">
        <w:rPr>
          <w:rFonts w:asciiTheme="minorHAnsi" w:hAnsiTheme="minorHAnsi"/>
          <w:noProof/>
          <w:color w:val="333639" w:themeColor="text2" w:themeTint="E6"/>
          <w:szCs w:val="24"/>
        </w:rPr>
        <w:t xml:space="preserve">» Химического завода им Л.Я.Карпова расположен непосредственно в моногороде Менделеевск и имеет своей целью уменьшить монозависимость города от градообразующего предприятия АО «Химический завод им.Л.Я.Карпова». Он уже обеспечен потенциальными резидентами и готовыми к реализации бизнес-проектами, является перспективной площадкой для развития малого и среднего бизнеса в </w:t>
      </w:r>
      <w:r w:rsidRPr="00306FBC">
        <w:rPr>
          <w:rFonts w:asciiTheme="minorHAnsi" w:eastAsia="TimesNewRoman" w:hAnsiTheme="minorHAnsi" w:cs="TimesNewRoman"/>
          <w:color w:val="333639" w:themeColor="text2" w:themeTint="E6"/>
          <w:kern w:val="0"/>
          <w:szCs w:val="24"/>
        </w:rPr>
        <w:t>Менделеевском муниципальном районе</w:t>
      </w:r>
      <w:r w:rsidRPr="00306FBC">
        <w:rPr>
          <w:rFonts w:asciiTheme="minorHAnsi" w:hAnsiTheme="minorHAnsi"/>
          <w:noProof/>
          <w:color w:val="333639" w:themeColor="text2" w:themeTint="E6"/>
          <w:szCs w:val="24"/>
        </w:rPr>
        <w:t xml:space="preserve">. </w:t>
      </w:r>
    </w:p>
    <w:p w:rsidR="001027B5" w:rsidRPr="00306FBC" w:rsidRDefault="001027B5"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Перспективными являются стратегические инициативы, связанные с развитием агропромышленного комплекса и туризма.</w:t>
      </w:r>
    </w:p>
    <w:p w:rsidR="00531126" w:rsidRPr="00306FBC" w:rsidRDefault="00DF4407"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При определении и реализации приоритетов в области устойчивого экономического развития и обеспечения успешных «прорывов», необходимо</w:t>
      </w:r>
      <w:r w:rsidR="001D0EAE" w:rsidRPr="00306FBC">
        <w:rPr>
          <w:rFonts w:cs="Calibri"/>
          <w:color w:val="333639" w:themeColor="text2" w:themeTint="E6"/>
          <w:sz w:val="24"/>
          <w:szCs w:val="24"/>
        </w:rPr>
        <w:t xml:space="preserve"> </w:t>
      </w:r>
      <w:r w:rsidR="00531126" w:rsidRPr="00306FBC">
        <w:rPr>
          <w:rFonts w:cs="Calibri"/>
          <w:color w:val="333639" w:themeColor="text2" w:themeTint="E6"/>
          <w:sz w:val="24"/>
          <w:szCs w:val="24"/>
        </w:rPr>
        <w:t>также учитывать положения флагманского проекта Стратегии РТ</w:t>
      </w:r>
      <w:r w:rsidR="00E6003F" w:rsidRPr="00306FBC">
        <w:rPr>
          <w:rFonts w:cs="Calibri"/>
          <w:color w:val="333639" w:themeColor="text2" w:themeTint="E6"/>
          <w:sz w:val="24"/>
          <w:szCs w:val="24"/>
        </w:rPr>
        <w:t xml:space="preserve"> </w:t>
      </w:r>
      <w:r w:rsidR="00531126" w:rsidRPr="00306FBC">
        <w:rPr>
          <w:rFonts w:cs="Calibri"/>
          <w:color w:val="333639" w:themeColor="text2" w:themeTint="E6"/>
          <w:sz w:val="24"/>
          <w:szCs w:val="24"/>
        </w:rPr>
        <w:t>2030 «Татарстанская технологическая инициатива», разработанного как пилотный проект Национальной технологической инициативы. Проект предполагает создание в Республике Татарстан кластеров "умной" экономики на основе технологических трендов и имеющихся заделов в ключевых технологиях и инновациях. Развитие "умной" экономики будет осуществляться через создание современных предприятий и проектов, использующих сочетание принципиально новых технологий (пятого, шестого, а в будущем и седьмого технологических укладов) и традиционных преимуществ производственных кластеров Республики Татарстан. Инновационные кластеры призваны аккумулировать научный и производственный потенциал различных субъектов для создания цепочек выпуска инновационной продукции как на базе традиционных связей и ресурсов, так и на основе применения сверхновых технологических достижений. Важным условием успеха является способность ключевых субъектов кластера включиться в международное разделение труда, привлечь международных технологических партнеров, а также финансовых и стратегических инвесторов.</w:t>
      </w:r>
    </w:p>
    <w:p w:rsidR="00531126" w:rsidRPr="00306FBC" w:rsidRDefault="00841319"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Ряд п</w:t>
      </w:r>
      <w:r w:rsidR="00531126" w:rsidRPr="00306FBC">
        <w:rPr>
          <w:rFonts w:cs="Calibri"/>
          <w:color w:val="333639" w:themeColor="text2" w:themeTint="E6"/>
          <w:sz w:val="24"/>
          <w:szCs w:val="24"/>
        </w:rPr>
        <w:t>оложени</w:t>
      </w:r>
      <w:r w:rsidRPr="00306FBC">
        <w:rPr>
          <w:rFonts w:cs="Calibri"/>
          <w:color w:val="333639" w:themeColor="text2" w:themeTint="E6"/>
          <w:sz w:val="24"/>
          <w:szCs w:val="24"/>
        </w:rPr>
        <w:t>й</w:t>
      </w:r>
      <w:r w:rsidR="00531126" w:rsidRPr="00306FBC">
        <w:rPr>
          <w:rFonts w:cs="Calibri"/>
          <w:color w:val="333639" w:themeColor="text2" w:themeTint="E6"/>
          <w:sz w:val="24"/>
          <w:szCs w:val="24"/>
        </w:rPr>
        <w:t xml:space="preserve"> флагманского проекта могут быть реализованы и на </w:t>
      </w:r>
      <w:r w:rsidR="00E6003F" w:rsidRPr="00306FBC">
        <w:rPr>
          <w:rFonts w:cs="Calibri"/>
          <w:color w:val="333639" w:themeColor="text2" w:themeTint="E6"/>
          <w:sz w:val="24"/>
          <w:szCs w:val="24"/>
        </w:rPr>
        <w:t>территории М</w:t>
      </w:r>
      <w:r w:rsidR="00531126" w:rsidRPr="00306FBC">
        <w:rPr>
          <w:rFonts w:cs="Calibri"/>
          <w:color w:val="333639" w:themeColor="text2" w:themeTint="E6"/>
          <w:sz w:val="24"/>
          <w:szCs w:val="24"/>
        </w:rPr>
        <w:t xml:space="preserve">МР. </w:t>
      </w:r>
    </w:p>
    <w:p w:rsidR="00E21CA4" w:rsidRPr="00306FBC" w:rsidRDefault="00841319" w:rsidP="0056253B">
      <w:pPr>
        <w:keepNext/>
        <w:widowControl w:val="0"/>
        <w:autoSpaceDE w:val="0"/>
        <w:autoSpaceDN w:val="0"/>
        <w:adjustRightInd w:val="0"/>
        <w:spacing w:before="0" w:after="0" w:line="276" w:lineRule="auto"/>
        <w:ind w:firstLine="540"/>
        <w:jc w:val="both"/>
        <w:rPr>
          <w:color w:val="333639" w:themeColor="text2" w:themeTint="E6"/>
          <w:sz w:val="24"/>
          <w:szCs w:val="24"/>
        </w:rPr>
      </w:pPr>
      <w:bookmarkStart w:id="85" w:name="Par4091"/>
      <w:bookmarkEnd w:id="85"/>
      <w:r w:rsidRPr="00306FBC">
        <w:rPr>
          <w:rFonts w:cs="Calibri"/>
          <w:color w:val="333639" w:themeColor="text2" w:themeTint="E6"/>
          <w:sz w:val="24"/>
          <w:szCs w:val="24"/>
        </w:rPr>
        <w:t xml:space="preserve">Из </w:t>
      </w:r>
      <w:r w:rsidR="00531126" w:rsidRPr="00306FBC">
        <w:rPr>
          <w:rFonts w:cs="Calibri"/>
          <w:color w:val="333639" w:themeColor="text2" w:themeTint="E6"/>
          <w:sz w:val="24"/>
          <w:szCs w:val="24"/>
        </w:rPr>
        <w:t>10 инновационных кластеров "умной" экономики</w:t>
      </w:r>
      <w:r w:rsidRPr="00306FBC">
        <w:rPr>
          <w:rFonts w:cs="Calibri"/>
          <w:color w:val="333639" w:themeColor="text2" w:themeTint="E6"/>
          <w:sz w:val="24"/>
          <w:szCs w:val="24"/>
        </w:rPr>
        <w:t xml:space="preserve">, </w:t>
      </w:r>
      <w:r w:rsidR="00531126" w:rsidRPr="00306FBC">
        <w:rPr>
          <w:rFonts w:cs="Calibri"/>
          <w:color w:val="333639" w:themeColor="text2" w:themeTint="E6"/>
          <w:sz w:val="24"/>
          <w:szCs w:val="24"/>
        </w:rPr>
        <w:t xml:space="preserve"> формиру</w:t>
      </w:r>
      <w:r w:rsidRPr="00306FBC">
        <w:rPr>
          <w:rFonts w:cs="Calibri"/>
          <w:color w:val="333639" w:themeColor="text2" w:themeTint="E6"/>
          <w:sz w:val="24"/>
          <w:szCs w:val="24"/>
        </w:rPr>
        <w:t>ющих</w:t>
      </w:r>
      <w:r w:rsidR="00531126" w:rsidRPr="00306FBC">
        <w:rPr>
          <w:rFonts w:cs="Calibri"/>
          <w:color w:val="333639" w:themeColor="text2" w:themeTint="E6"/>
          <w:sz w:val="24"/>
          <w:szCs w:val="24"/>
        </w:rPr>
        <w:t>ся в ходе конвергенции технологий и продуктов современных экономических комплексов, которые имеют потенциал для того, чтобы за счет синергетического эффекта в процессе кластерной активации выйти на новый уровень развития и стать основой "умной" экономики</w:t>
      </w:r>
      <w:r w:rsidR="00AA7FCD" w:rsidRPr="00306FBC">
        <w:rPr>
          <w:color w:val="333639" w:themeColor="text2" w:themeTint="E6"/>
          <w:sz w:val="24"/>
          <w:szCs w:val="24"/>
        </w:rPr>
        <w:t>, на территории М</w:t>
      </w:r>
      <w:r w:rsidRPr="00306FBC">
        <w:rPr>
          <w:color w:val="333639" w:themeColor="text2" w:themeTint="E6"/>
          <w:sz w:val="24"/>
          <w:szCs w:val="24"/>
        </w:rPr>
        <w:t xml:space="preserve">МР могут быть реализованы, в первую очередь, </w:t>
      </w:r>
      <w:r w:rsidR="00E21CA4" w:rsidRPr="00306FBC">
        <w:rPr>
          <w:color w:val="333639" w:themeColor="text2" w:themeTint="E6"/>
          <w:sz w:val="24"/>
          <w:szCs w:val="24"/>
        </w:rPr>
        <w:t>следующие направления:</w:t>
      </w:r>
    </w:p>
    <w:p w:rsidR="00AA7FCD" w:rsidRPr="00306FBC" w:rsidRDefault="00AA7FCD" w:rsidP="0056253B">
      <w:pPr>
        <w:keepNext/>
        <w:widowControl w:val="0"/>
        <w:autoSpaceDE w:val="0"/>
        <w:autoSpaceDN w:val="0"/>
        <w:adjustRightInd w:val="0"/>
        <w:spacing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xml:space="preserve">1) проекты </w:t>
      </w:r>
      <w:r w:rsidRPr="00306FBC">
        <w:rPr>
          <w:rFonts w:cs="Calibri"/>
          <w:b/>
          <w:color w:val="333639" w:themeColor="text2" w:themeTint="E6"/>
          <w:sz w:val="24"/>
          <w:szCs w:val="24"/>
        </w:rPr>
        <w:t>инновационного кластера "Умные" материалы"</w:t>
      </w:r>
      <w:r w:rsidRPr="00306FBC">
        <w:rPr>
          <w:rFonts w:cs="Calibri"/>
          <w:color w:val="333639" w:themeColor="text2" w:themeTint="E6"/>
          <w:sz w:val="24"/>
          <w:szCs w:val="24"/>
        </w:rPr>
        <w:t xml:space="preserve"> (наноструктурированные материалы). Создание условий для появления новых и развития существующих инновационных компаний, занимающихся разработкой, внедрением, производством и сбытом новых наноструктурированных материалов в тесном сотрудничестве с крупным нефтегазохимическим и энергетическим бизнесом, отраслевой наукой и органами государственной власти Республики Татарстан (в соответствии с </w:t>
      </w:r>
      <w:hyperlink r:id="rId42" w:history="1">
        <w:r w:rsidRPr="00306FBC">
          <w:rPr>
            <w:rFonts w:cs="Calibri"/>
            <w:color w:val="333639" w:themeColor="text2" w:themeTint="E6"/>
            <w:sz w:val="24"/>
            <w:szCs w:val="24"/>
          </w:rPr>
          <w:t>Указом</w:t>
        </w:r>
      </w:hyperlink>
      <w:r w:rsidRPr="00306FBC">
        <w:rPr>
          <w:rFonts w:cs="Calibri"/>
          <w:color w:val="333639" w:themeColor="text2" w:themeTint="E6"/>
          <w:sz w:val="24"/>
          <w:szCs w:val="24"/>
        </w:rPr>
        <w:t xml:space="preserve"> Президента Республики Татарстан от 17 октября 2014 года N УП-988 "О мерах по созданию в Республике Татарстан инновационного территориального кластера в сфере нанотехнологий"). Развитие производства новых "умных" материалов на основе самых современных технологий, включая нанотехнологии, и институциональных шагов по формированию связей «бизнес - наука – государство»;</w:t>
      </w:r>
    </w:p>
    <w:p w:rsidR="00531126" w:rsidRPr="00306FBC" w:rsidRDefault="00AA7FCD"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2</w:t>
      </w:r>
      <w:r w:rsidR="00531126" w:rsidRPr="00306FBC">
        <w:rPr>
          <w:rFonts w:cs="Calibri"/>
          <w:color w:val="333639" w:themeColor="text2" w:themeTint="E6"/>
          <w:sz w:val="24"/>
          <w:szCs w:val="24"/>
        </w:rPr>
        <w:t xml:space="preserve">) </w:t>
      </w:r>
      <w:r w:rsidR="00E21CA4" w:rsidRPr="00306FBC">
        <w:rPr>
          <w:rFonts w:cs="Calibri"/>
          <w:color w:val="333639" w:themeColor="text2" w:themeTint="E6"/>
          <w:sz w:val="24"/>
          <w:szCs w:val="24"/>
        </w:rPr>
        <w:t xml:space="preserve">проекты </w:t>
      </w:r>
      <w:r w:rsidR="00531126" w:rsidRPr="00306FBC">
        <w:rPr>
          <w:rFonts w:cs="Calibri"/>
          <w:b/>
          <w:color w:val="333639" w:themeColor="text2" w:themeTint="E6"/>
          <w:sz w:val="24"/>
          <w:szCs w:val="24"/>
        </w:rPr>
        <w:t>инновационн</w:t>
      </w:r>
      <w:r w:rsidR="00E21CA4" w:rsidRPr="00306FBC">
        <w:rPr>
          <w:rFonts w:cs="Calibri"/>
          <w:b/>
          <w:color w:val="333639" w:themeColor="text2" w:themeTint="E6"/>
          <w:sz w:val="24"/>
          <w:szCs w:val="24"/>
        </w:rPr>
        <w:t>ого</w:t>
      </w:r>
      <w:r w:rsidR="00531126" w:rsidRPr="00306FBC">
        <w:rPr>
          <w:rFonts w:cs="Calibri"/>
          <w:b/>
          <w:color w:val="333639" w:themeColor="text2" w:themeTint="E6"/>
          <w:sz w:val="24"/>
          <w:szCs w:val="24"/>
        </w:rPr>
        <w:t xml:space="preserve"> кластер</w:t>
      </w:r>
      <w:r w:rsidR="00E21CA4" w:rsidRPr="00306FBC">
        <w:rPr>
          <w:rFonts w:cs="Calibri"/>
          <w:b/>
          <w:color w:val="333639" w:themeColor="text2" w:themeTint="E6"/>
          <w:sz w:val="24"/>
          <w:szCs w:val="24"/>
        </w:rPr>
        <w:t>а</w:t>
      </w:r>
      <w:r w:rsidR="00531126" w:rsidRPr="00306FBC">
        <w:rPr>
          <w:rFonts w:cs="Calibri"/>
          <w:b/>
          <w:color w:val="333639" w:themeColor="text2" w:themeTint="E6"/>
          <w:sz w:val="24"/>
          <w:szCs w:val="24"/>
        </w:rPr>
        <w:t xml:space="preserve"> "Smart-образование"</w:t>
      </w:r>
      <w:r w:rsidR="00531126" w:rsidRPr="00306FBC">
        <w:rPr>
          <w:rFonts w:cs="Calibri"/>
          <w:color w:val="333639" w:themeColor="text2" w:themeTint="E6"/>
          <w:sz w:val="24"/>
          <w:szCs w:val="24"/>
        </w:rPr>
        <w:t>. Создание условий для появления новых и развития существующих инновационных компаний, занимающихся разработкой, внедрением и оказанием инновационных образовательных услуг в тесном сотрудничестве с ключевыми организациями кластера "Наука и образование". Адаптация образовательных программ всех уровней к потребностям инновационной экономики на основе региональной "базы компетенций", разрабатываемой совместно с работодателями. Повышение доступности образовательных программ с помощью "открытых университетов" с привлечением специалистов российского и мирового уровней;</w:t>
      </w:r>
    </w:p>
    <w:p w:rsidR="00531126" w:rsidRPr="00306FBC" w:rsidRDefault="00F9000F"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3</w:t>
      </w:r>
      <w:r w:rsidR="00531126" w:rsidRPr="00306FBC">
        <w:rPr>
          <w:rFonts w:cs="Calibri"/>
          <w:color w:val="333639" w:themeColor="text2" w:themeTint="E6"/>
          <w:sz w:val="24"/>
          <w:szCs w:val="24"/>
        </w:rPr>
        <w:t xml:space="preserve">) </w:t>
      </w:r>
      <w:r w:rsidR="00CD2C3F" w:rsidRPr="00306FBC">
        <w:rPr>
          <w:rFonts w:cs="Calibri"/>
          <w:color w:val="333639" w:themeColor="text2" w:themeTint="E6"/>
          <w:sz w:val="24"/>
          <w:szCs w:val="24"/>
        </w:rPr>
        <w:t xml:space="preserve">проекты </w:t>
      </w:r>
      <w:r w:rsidR="00CD2C3F" w:rsidRPr="00306FBC">
        <w:rPr>
          <w:rFonts w:cs="Calibri"/>
          <w:b/>
          <w:color w:val="333639" w:themeColor="text2" w:themeTint="E6"/>
          <w:sz w:val="24"/>
          <w:szCs w:val="24"/>
        </w:rPr>
        <w:t>инновационного</w:t>
      </w:r>
      <w:r w:rsidR="00531126" w:rsidRPr="00306FBC">
        <w:rPr>
          <w:rFonts w:cs="Calibri"/>
          <w:b/>
          <w:color w:val="333639" w:themeColor="text2" w:themeTint="E6"/>
          <w:sz w:val="24"/>
          <w:szCs w:val="24"/>
        </w:rPr>
        <w:t xml:space="preserve"> кластер</w:t>
      </w:r>
      <w:r w:rsidR="00CD2C3F" w:rsidRPr="00306FBC">
        <w:rPr>
          <w:rFonts w:cs="Calibri"/>
          <w:b/>
          <w:color w:val="333639" w:themeColor="text2" w:themeTint="E6"/>
          <w:sz w:val="24"/>
          <w:szCs w:val="24"/>
        </w:rPr>
        <w:t>а</w:t>
      </w:r>
      <w:r w:rsidR="00531126" w:rsidRPr="00306FBC">
        <w:rPr>
          <w:rFonts w:cs="Calibri"/>
          <w:b/>
          <w:color w:val="333639" w:themeColor="text2" w:themeTint="E6"/>
          <w:sz w:val="24"/>
          <w:szCs w:val="24"/>
        </w:rPr>
        <w:t xml:space="preserve"> "Здоровый образ жизни"</w:t>
      </w:r>
      <w:r w:rsidR="00CD2C3F" w:rsidRPr="00306FBC">
        <w:rPr>
          <w:rFonts w:cs="Calibri"/>
          <w:b/>
          <w:color w:val="333639" w:themeColor="text2" w:themeTint="E6"/>
          <w:sz w:val="24"/>
          <w:szCs w:val="24"/>
        </w:rPr>
        <w:t xml:space="preserve"> – </w:t>
      </w:r>
      <w:r w:rsidR="00480872" w:rsidRPr="00306FBC">
        <w:rPr>
          <w:rFonts w:cs="Calibri"/>
          <w:b/>
          <w:color w:val="333639" w:themeColor="text2" w:themeTint="E6"/>
          <w:sz w:val="24"/>
          <w:szCs w:val="24"/>
        </w:rPr>
        <w:t>ОАО «Химз</w:t>
      </w:r>
      <w:r w:rsidRPr="00306FBC">
        <w:rPr>
          <w:rFonts w:cs="Calibri"/>
          <w:b/>
          <w:color w:val="333639" w:themeColor="text2" w:themeTint="E6"/>
          <w:sz w:val="24"/>
          <w:szCs w:val="24"/>
        </w:rPr>
        <w:t>авод имени Карпова</w:t>
      </w:r>
      <w:r w:rsidR="00480872" w:rsidRPr="00306FBC">
        <w:rPr>
          <w:rFonts w:cs="Calibri"/>
          <w:b/>
          <w:color w:val="333639" w:themeColor="text2" w:themeTint="E6"/>
          <w:sz w:val="24"/>
          <w:szCs w:val="24"/>
        </w:rPr>
        <w:t>»</w:t>
      </w:r>
      <w:r w:rsidR="00531126" w:rsidRPr="00306FBC">
        <w:rPr>
          <w:rFonts w:cs="Calibri"/>
          <w:color w:val="333639" w:themeColor="text2" w:themeTint="E6"/>
          <w:sz w:val="24"/>
          <w:szCs w:val="24"/>
        </w:rPr>
        <w:t>. Создание благоприятных условий для развития инновационных компаний в направлении "умная" медицина" (сервисы электронной медицины и фармакологии, системы профилактики заболеваний и общего мониторинга состояния здоровья) и реализации комплекса проектных спортивно-оздоровительных инициатив (развитие физической культуры и спорта (в том числе реализация проекта "Татарстан - спортивный регион"), популяризация культуры здорового питания, профилактика алкоголизма и наркомании, противодействие потреблению табака и прочие мероприятия по популяризации здорового образа жизни);</w:t>
      </w:r>
    </w:p>
    <w:p w:rsidR="00531126" w:rsidRPr="00306FBC" w:rsidRDefault="00F9000F"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4</w:t>
      </w:r>
      <w:r w:rsidR="00531126" w:rsidRPr="00306FBC">
        <w:rPr>
          <w:rFonts w:cs="Calibri"/>
          <w:color w:val="333639" w:themeColor="text2" w:themeTint="E6"/>
          <w:sz w:val="24"/>
          <w:szCs w:val="24"/>
        </w:rPr>
        <w:t xml:space="preserve">) </w:t>
      </w:r>
      <w:r w:rsidR="00E21CA4" w:rsidRPr="00306FBC">
        <w:rPr>
          <w:rFonts w:cs="Calibri"/>
          <w:b/>
          <w:color w:val="333639" w:themeColor="text2" w:themeTint="E6"/>
          <w:sz w:val="24"/>
          <w:szCs w:val="24"/>
        </w:rPr>
        <w:t>проекты</w:t>
      </w:r>
      <w:r w:rsidR="00E21CA4" w:rsidRPr="00306FBC">
        <w:rPr>
          <w:rFonts w:cs="Calibri"/>
          <w:color w:val="333639" w:themeColor="text2" w:themeTint="E6"/>
          <w:sz w:val="24"/>
          <w:szCs w:val="24"/>
        </w:rPr>
        <w:t xml:space="preserve"> </w:t>
      </w:r>
      <w:r w:rsidR="00E21CA4" w:rsidRPr="00306FBC">
        <w:rPr>
          <w:rFonts w:cs="Calibri"/>
          <w:b/>
          <w:color w:val="333639" w:themeColor="text2" w:themeTint="E6"/>
          <w:sz w:val="24"/>
          <w:szCs w:val="24"/>
        </w:rPr>
        <w:t>инновационного</w:t>
      </w:r>
      <w:r w:rsidR="00531126" w:rsidRPr="00306FBC">
        <w:rPr>
          <w:rFonts w:cs="Calibri"/>
          <w:b/>
          <w:color w:val="333639" w:themeColor="text2" w:themeTint="E6"/>
          <w:sz w:val="24"/>
          <w:szCs w:val="24"/>
        </w:rPr>
        <w:t xml:space="preserve"> кластер</w:t>
      </w:r>
      <w:r w:rsidR="00E21CA4" w:rsidRPr="00306FBC">
        <w:rPr>
          <w:rFonts w:cs="Calibri"/>
          <w:b/>
          <w:color w:val="333639" w:themeColor="text2" w:themeTint="E6"/>
          <w:sz w:val="24"/>
          <w:szCs w:val="24"/>
        </w:rPr>
        <w:t>а</w:t>
      </w:r>
      <w:r w:rsidR="00531126" w:rsidRPr="00306FBC">
        <w:rPr>
          <w:rFonts w:cs="Calibri"/>
          <w:b/>
          <w:color w:val="333639" w:themeColor="text2" w:themeTint="E6"/>
          <w:sz w:val="24"/>
          <w:szCs w:val="24"/>
        </w:rPr>
        <w:t xml:space="preserve"> "Умная" инфраструктура"</w:t>
      </w:r>
      <w:r w:rsidR="00CD2C3F" w:rsidRPr="00306FBC">
        <w:rPr>
          <w:rFonts w:cs="Calibri"/>
          <w:b/>
          <w:color w:val="333639" w:themeColor="text2" w:themeTint="E6"/>
          <w:sz w:val="24"/>
          <w:szCs w:val="24"/>
        </w:rPr>
        <w:t xml:space="preserve"> – реализуемые </w:t>
      </w:r>
      <w:r w:rsidR="00F06647" w:rsidRPr="00306FBC">
        <w:rPr>
          <w:rFonts w:cs="Calibri"/>
          <w:b/>
          <w:color w:val="333639" w:themeColor="text2" w:themeTint="E6"/>
          <w:sz w:val="24"/>
          <w:szCs w:val="24"/>
        </w:rPr>
        <w:t>на территории М</w:t>
      </w:r>
      <w:r w:rsidR="00CD2C3F" w:rsidRPr="00306FBC">
        <w:rPr>
          <w:rFonts w:cs="Calibri"/>
          <w:b/>
          <w:color w:val="333639" w:themeColor="text2" w:themeTint="E6"/>
          <w:sz w:val="24"/>
          <w:szCs w:val="24"/>
        </w:rPr>
        <w:t>МР проекты транспортно-логистического направления совместно с ключевыми предприятиями территории</w:t>
      </w:r>
      <w:r w:rsidR="00531126" w:rsidRPr="00306FBC">
        <w:rPr>
          <w:rFonts w:cs="Calibri"/>
          <w:color w:val="333639" w:themeColor="text2" w:themeTint="E6"/>
          <w:sz w:val="24"/>
          <w:szCs w:val="24"/>
        </w:rPr>
        <w:t>. Создание условий для появления новых и развития существующих инновационных компаний, занимающихся разработкой, внедрением, производством и сбытом решений в области развития пространства и инфраструктуры ("умный" город, "умное" землепользование, "умная" дорога, "умный" дом и т.д.) в тесном сотрудничестве с крупными предприятиями инфраструктурного комплекса, отраслевой наукой и органами государственной власти Республики Татарстан;</w:t>
      </w:r>
    </w:p>
    <w:p w:rsidR="00531126" w:rsidRPr="00306FBC" w:rsidRDefault="00F9000F"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5</w:t>
      </w:r>
      <w:r w:rsidR="00531126" w:rsidRPr="00306FBC">
        <w:rPr>
          <w:rFonts w:cs="Calibri"/>
          <w:color w:val="333639" w:themeColor="text2" w:themeTint="E6"/>
          <w:sz w:val="24"/>
          <w:szCs w:val="24"/>
        </w:rPr>
        <w:t xml:space="preserve">) </w:t>
      </w:r>
      <w:r w:rsidR="00E21CA4" w:rsidRPr="00306FBC">
        <w:rPr>
          <w:rFonts w:cs="Calibri"/>
          <w:b/>
          <w:color w:val="333639" w:themeColor="text2" w:themeTint="E6"/>
          <w:sz w:val="24"/>
          <w:szCs w:val="24"/>
        </w:rPr>
        <w:t>проекты инновационного</w:t>
      </w:r>
      <w:r w:rsidR="00531126" w:rsidRPr="00306FBC">
        <w:rPr>
          <w:rFonts w:cs="Calibri"/>
          <w:b/>
          <w:color w:val="333639" w:themeColor="text2" w:themeTint="E6"/>
          <w:sz w:val="24"/>
          <w:szCs w:val="24"/>
        </w:rPr>
        <w:t xml:space="preserve"> кластер</w:t>
      </w:r>
      <w:r w:rsidR="00E21CA4" w:rsidRPr="00306FBC">
        <w:rPr>
          <w:rFonts w:cs="Calibri"/>
          <w:b/>
          <w:color w:val="333639" w:themeColor="text2" w:themeTint="E6"/>
          <w:sz w:val="24"/>
          <w:szCs w:val="24"/>
        </w:rPr>
        <w:t>а</w:t>
      </w:r>
      <w:r w:rsidR="00531126" w:rsidRPr="00306FBC">
        <w:rPr>
          <w:rFonts w:cs="Calibri"/>
          <w:b/>
          <w:color w:val="333639" w:themeColor="text2" w:themeTint="E6"/>
          <w:sz w:val="24"/>
          <w:szCs w:val="24"/>
        </w:rPr>
        <w:t xml:space="preserve"> "Экопитание</w:t>
      </w:r>
      <w:r w:rsidR="00531126" w:rsidRPr="00306FBC">
        <w:rPr>
          <w:rFonts w:cs="Calibri"/>
          <w:color w:val="333639" w:themeColor="text2" w:themeTint="E6"/>
          <w:sz w:val="24"/>
          <w:szCs w:val="24"/>
        </w:rPr>
        <w:t>"</w:t>
      </w:r>
      <w:r w:rsidR="00CD2C3F" w:rsidRPr="00306FBC">
        <w:rPr>
          <w:rFonts w:cs="Calibri"/>
          <w:color w:val="333639" w:themeColor="text2" w:themeTint="E6"/>
          <w:sz w:val="24"/>
          <w:szCs w:val="24"/>
        </w:rPr>
        <w:t xml:space="preserve"> – </w:t>
      </w:r>
      <w:r w:rsidRPr="00306FBC">
        <w:rPr>
          <w:rFonts w:cs="Calibri"/>
          <w:b/>
          <w:color w:val="333639" w:themeColor="text2" w:themeTint="E6"/>
          <w:sz w:val="24"/>
          <w:szCs w:val="24"/>
        </w:rPr>
        <w:t>селхозтоваропроизводители М</w:t>
      </w:r>
      <w:r w:rsidR="00CD2C3F" w:rsidRPr="00306FBC">
        <w:rPr>
          <w:rFonts w:cs="Calibri"/>
          <w:b/>
          <w:color w:val="333639" w:themeColor="text2" w:themeTint="E6"/>
          <w:sz w:val="24"/>
          <w:szCs w:val="24"/>
        </w:rPr>
        <w:t>МР и предприятия пищеперерабатывающего сектора, фермеры</w:t>
      </w:r>
      <w:r w:rsidR="00531126" w:rsidRPr="00306FBC">
        <w:rPr>
          <w:rFonts w:cs="Calibri"/>
          <w:color w:val="333639" w:themeColor="text2" w:themeTint="E6"/>
          <w:sz w:val="24"/>
          <w:szCs w:val="24"/>
        </w:rPr>
        <w:t>. Создание условий для появления новых и развития существующих инновационных компаний, занимающихся разработкой, внедрением, производством и сбытом новой высококачественной органической продукции на основе соблюдения стандартов производства органической продукции и применения новых экологически чистых технологий производства и переработки, генерирующих высокую добавленную стоимость;</w:t>
      </w:r>
    </w:p>
    <w:p w:rsidR="00531126" w:rsidRPr="00306FBC" w:rsidRDefault="00F9000F"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6</w:t>
      </w:r>
      <w:r w:rsidR="00531126" w:rsidRPr="00306FBC">
        <w:rPr>
          <w:rFonts w:cs="Calibri"/>
          <w:color w:val="333639" w:themeColor="text2" w:themeTint="E6"/>
          <w:sz w:val="24"/>
          <w:szCs w:val="24"/>
        </w:rPr>
        <w:t xml:space="preserve">) </w:t>
      </w:r>
      <w:r w:rsidR="00E21CA4" w:rsidRPr="00306FBC">
        <w:rPr>
          <w:rFonts w:cs="Calibri"/>
          <w:b/>
          <w:color w:val="333639" w:themeColor="text2" w:themeTint="E6"/>
          <w:sz w:val="24"/>
          <w:szCs w:val="24"/>
        </w:rPr>
        <w:t>проекты инновационного</w:t>
      </w:r>
      <w:r w:rsidR="00531126" w:rsidRPr="00306FBC">
        <w:rPr>
          <w:rFonts w:cs="Calibri"/>
          <w:b/>
          <w:color w:val="333639" w:themeColor="text2" w:themeTint="E6"/>
          <w:sz w:val="24"/>
          <w:szCs w:val="24"/>
        </w:rPr>
        <w:t xml:space="preserve"> кластер</w:t>
      </w:r>
      <w:r w:rsidR="00E21CA4" w:rsidRPr="00306FBC">
        <w:rPr>
          <w:rFonts w:cs="Calibri"/>
          <w:b/>
          <w:color w:val="333639" w:themeColor="text2" w:themeTint="E6"/>
          <w:sz w:val="24"/>
          <w:szCs w:val="24"/>
        </w:rPr>
        <w:t>а</w:t>
      </w:r>
      <w:r w:rsidR="00531126" w:rsidRPr="00306FBC">
        <w:rPr>
          <w:rFonts w:cs="Calibri"/>
          <w:b/>
          <w:color w:val="333639" w:themeColor="text2" w:themeTint="E6"/>
          <w:sz w:val="24"/>
          <w:szCs w:val="24"/>
        </w:rPr>
        <w:t xml:space="preserve"> "Биосистемы"</w:t>
      </w:r>
      <w:r w:rsidR="00CD2C3F" w:rsidRPr="00306FBC">
        <w:rPr>
          <w:rFonts w:cs="Calibri"/>
          <w:b/>
          <w:color w:val="333639" w:themeColor="text2" w:themeTint="E6"/>
          <w:sz w:val="24"/>
          <w:szCs w:val="24"/>
        </w:rPr>
        <w:t xml:space="preserve"> –</w:t>
      </w:r>
      <w:r w:rsidRPr="00306FBC">
        <w:rPr>
          <w:rFonts w:cs="Calibri"/>
          <w:b/>
          <w:color w:val="333639" w:themeColor="text2" w:themeTint="E6"/>
          <w:sz w:val="24"/>
          <w:szCs w:val="24"/>
        </w:rPr>
        <w:t xml:space="preserve"> перспективное направление для М</w:t>
      </w:r>
      <w:r w:rsidR="00CD2C3F" w:rsidRPr="00306FBC">
        <w:rPr>
          <w:rFonts w:cs="Calibri"/>
          <w:b/>
          <w:color w:val="333639" w:themeColor="text2" w:themeTint="E6"/>
          <w:sz w:val="24"/>
          <w:szCs w:val="24"/>
        </w:rPr>
        <w:t>МР</w:t>
      </w:r>
      <w:r w:rsidRPr="00306FBC">
        <w:rPr>
          <w:rFonts w:cs="Calibri"/>
          <w:b/>
          <w:color w:val="333639" w:themeColor="text2" w:themeTint="E6"/>
          <w:sz w:val="24"/>
          <w:szCs w:val="24"/>
        </w:rPr>
        <w:t>, где могут быть задействованы как существующие якорные предприятия (</w:t>
      </w:r>
      <w:r w:rsidR="00480872" w:rsidRPr="00306FBC">
        <w:rPr>
          <w:rFonts w:cs="Calibri"/>
          <w:b/>
          <w:color w:val="333639" w:themeColor="text2" w:themeTint="E6"/>
          <w:sz w:val="24"/>
          <w:szCs w:val="24"/>
        </w:rPr>
        <w:t>ОАО «Химз</w:t>
      </w:r>
      <w:r w:rsidRPr="00306FBC">
        <w:rPr>
          <w:rFonts w:cs="Calibri"/>
          <w:b/>
          <w:color w:val="333639" w:themeColor="text2" w:themeTint="E6"/>
          <w:sz w:val="24"/>
          <w:szCs w:val="24"/>
        </w:rPr>
        <w:t>авод имени Карпова</w:t>
      </w:r>
      <w:r w:rsidR="00480872" w:rsidRPr="00306FBC">
        <w:rPr>
          <w:rFonts w:cs="Calibri"/>
          <w:b/>
          <w:color w:val="333639" w:themeColor="text2" w:themeTint="E6"/>
          <w:sz w:val="24"/>
          <w:szCs w:val="24"/>
        </w:rPr>
        <w:t>»</w:t>
      </w:r>
      <w:r w:rsidRPr="00306FBC">
        <w:rPr>
          <w:rFonts w:cs="Calibri"/>
          <w:b/>
          <w:color w:val="333639" w:themeColor="text2" w:themeTint="E6"/>
          <w:sz w:val="24"/>
          <w:szCs w:val="24"/>
        </w:rPr>
        <w:t xml:space="preserve">, </w:t>
      </w:r>
      <w:r w:rsidR="00480872" w:rsidRPr="00306FBC">
        <w:rPr>
          <w:rFonts w:cs="Calibri"/>
          <w:b/>
          <w:color w:val="333639" w:themeColor="text2" w:themeTint="E6"/>
          <w:sz w:val="24"/>
          <w:szCs w:val="24"/>
        </w:rPr>
        <w:t>ООО «</w:t>
      </w:r>
      <w:r w:rsidRPr="00306FBC">
        <w:rPr>
          <w:rFonts w:cs="Calibri"/>
          <w:b/>
          <w:color w:val="333639" w:themeColor="text2" w:themeTint="E6"/>
          <w:sz w:val="24"/>
          <w:szCs w:val="24"/>
        </w:rPr>
        <w:t>Аммоний</w:t>
      </w:r>
      <w:r w:rsidR="00480872" w:rsidRPr="00306FBC">
        <w:rPr>
          <w:rFonts w:cs="Calibri"/>
          <w:b/>
          <w:color w:val="333639" w:themeColor="text2" w:themeTint="E6"/>
          <w:sz w:val="24"/>
          <w:szCs w:val="24"/>
        </w:rPr>
        <w:t>»</w:t>
      </w:r>
      <w:r w:rsidRPr="00306FBC">
        <w:rPr>
          <w:rFonts w:cs="Calibri"/>
          <w:b/>
          <w:color w:val="333639" w:themeColor="text2" w:themeTint="E6"/>
          <w:sz w:val="24"/>
          <w:szCs w:val="24"/>
        </w:rPr>
        <w:t>), так и совершенно новые, предпосылки для создания которых имеет ММР в силу промышленных традиций</w:t>
      </w:r>
      <w:r w:rsidR="00531126" w:rsidRPr="00306FBC">
        <w:rPr>
          <w:rFonts w:cs="Calibri"/>
          <w:color w:val="333639" w:themeColor="text2" w:themeTint="E6"/>
          <w:sz w:val="24"/>
          <w:szCs w:val="24"/>
        </w:rPr>
        <w:t>. Создание условий для инновационного развития биотехнологической отрасли с акцентом на применение био- и нанотехнологий в здравоохранении, промышленности и сельском хозяйстве на основе наращивания инновационного и технологического потенциала малых биотехнологических предприятий республики, стимулирование создания малых и средних инновационных биотехнологических компаний как оптимальных форм коммерциализации интеллектуального капитала. Формирование трех биотехнологических направлений в области здравоохранения и фармацевтики (биофармацевтика, парафармацевтика, вакцины, диагностические системы, биодобавки, биоэнергетики), промышленности (энзимы, микроорганизмы, клеточные технологии, ферменты, биокатализаторы, биотопливо, биопластик, биосредства очистки и уничтожения отходов) и сельского хозяйства (агробиостимуляторы, генная биоинженерия, селекция, биостимуляторы, биоудобрения, агробиобезопасность) на основе конвергенции био- и нанотехнологий, а также базовых научных знаний в традиционных областях.</w:t>
      </w:r>
    </w:p>
    <w:p w:rsidR="0022010E" w:rsidRPr="00306FBC" w:rsidRDefault="0022010E"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p>
    <w:p w:rsidR="0022010E" w:rsidRPr="00306FBC" w:rsidRDefault="0022010E"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xml:space="preserve">Основными </w:t>
      </w:r>
      <w:r w:rsidR="00AB5A8F" w:rsidRPr="00306FBC">
        <w:rPr>
          <w:rFonts w:cs="Calibri"/>
          <w:color w:val="333639" w:themeColor="text2" w:themeTint="E6"/>
          <w:sz w:val="24"/>
          <w:szCs w:val="24"/>
        </w:rPr>
        <w:t>результатами преобразований</w:t>
      </w:r>
      <w:r w:rsidRPr="00306FBC">
        <w:rPr>
          <w:rFonts w:cs="Calibri"/>
          <w:color w:val="333639" w:themeColor="text2" w:themeTint="E6"/>
          <w:sz w:val="24"/>
          <w:szCs w:val="24"/>
        </w:rPr>
        <w:t xml:space="preserve"> в области экономики </w:t>
      </w:r>
      <w:r w:rsidR="00AB5A8F" w:rsidRPr="00306FBC">
        <w:rPr>
          <w:rFonts w:cs="Calibri"/>
          <w:color w:val="333639" w:themeColor="text2" w:themeTint="E6"/>
          <w:sz w:val="24"/>
          <w:szCs w:val="24"/>
        </w:rPr>
        <w:t>должно стать</w:t>
      </w:r>
      <w:r w:rsidRPr="00306FBC">
        <w:rPr>
          <w:rFonts w:cs="Calibri"/>
          <w:color w:val="333639" w:themeColor="text2" w:themeTint="E6"/>
          <w:sz w:val="24"/>
          <w:szCs w:val="24"/>
        </w:rPr>
        <w:t>:</w:t>
      </w:r>
    </w:p>
    <w:p w:rsidR="0022010E" w:rsidRPr="00306FBC" w:rsidRDefault="0022010E" w:rsidP="0056253B">
      <w:pPr>
        <w:keepNext/>
        <w:autoSpaceDE w:val="0"/>
        <w:autoSpaceDN w:val="0"/>
        <w:adjustRightInd w:val="0"/>
        <w:spacing w:before="0" w:after="0" w:line="276" w:lineRule="auto"/>
        <w:ind w:firstLine="709"/>
        <w:jc w:val="both"/>
        <w:rPr>
          <w:rFonts w:cs="Times New Roman"/>
          <w:color w:val="333639" w:themeColor="text2" w:themeTint="E6"/>
          <w:kern w:val="0"/>
          <w:sz w:val="24"/>
          <w:szCs w:val="24"/>
        </w:rPr>
      </w:pPr>
      <w:r w:rsidRPr="00306FBC">
        <w:rPr>
          <w:rFonts w:cs="Times New Roman"/>
          <w:color w:val="333639" w:themeColor="text2" w:themeTint="E6"/>
          <w:kern w:val="0"/>
          <w:sz w:val="24"/>
          <w:szCs w:val="24"/>
        </w:rPr>
        <w:t>ускор</w:t>
      </w:r>
      <w:r w:rsidR="00AB5A8F" w:rsidRPr="00306FBC">
        <w:rPr>
          <w:rFonts w:cs="Times New Roman"/>
          <w:color w:val="333639" w:themeColor="text2" w:themeTint="E6"/>
          <w:kern w:val="0"/>
          <w:sz w:val="24"/>
          <w:szCs w:val="24"/>
        </w:rPr>
        <w:t>ение развития</w:t>
      </w:r>
      <w:r w:rsidRPr="00306FBC">
        <w:rPr>
          <w:rFonts w:cs="Times New Roman"/>
          <w:color w:val="333639" w:themeColor="text2" w:themeTint="E6"/>
          <w:kern w:val="0"/>
          <w:sz w:val="24"/>
          <w:szCs w:val="24"/>
        </w:rPr>
        <w:t xml:space="preserve"> промышленного комплекса </w:t>
      </w:r>
      <w:r w:rsidR="00AB5A8F" w:rsidRPr="00306FBC">
        <w:rPr>
          <w:rFonts w:cs="Times New Roman"/>
          <w:color w:val="333639" w:themeColor="text2" w:themeTint="E6"/>
          <w:kern w:val="0"/>
          <w:sz w:val="24"/>
          <w:szCs w:val="24"/>
        </w:rPr>
        <w:t>Менделеев</w:t>
      </w:r>
      <w:r w:rsidRPr="00306FBC">
        <w:rPr>
          <w:rFonts w:cs="Times New Roman"/>
          <w:color w:val="333639" w:themeColor="text2" w:themeTint="E6"/>
          <w:kern w:val="0"/>
          <w:sz w:val="24"/>
          <w:szCs w:val="24"/>
        </w:rPr>
        <w:t xml:space="preserve">ского муниципального района, в первую очередь </w:t>
      </w:r>
      <w:r w:rsidR="00C92204" w:rsidRPr="00306FBC">
        <w:rPr>
          <w:rFonts w:cs="Times New Roman"/>
          <w:color w:val="333639" w:themeColor="text2" w:themeTint="E6"/>
          <w:kern w:val="0"/>
          <w:sz w:val="24"/>
          <w:szCs w:val="24"/>
        </w:rPr>
        <w:t xml:space="preserve">за счет </w:t>
      </w:r>
      <w:r w:rsidR="00AB5A8F" w:rsidRPr="00306FBC">
        <w:rPr>
          <w:rFonts w:cs="Times New Roman"/>
          <w:color w:val="333639" w:themeColor="text2" w:themeTint="E6"/>
          <w:kern w:val="0"/>
          <w:sz w:val="24"/>
          <w:szCs w:val="24"/>
        </w:rPr>
        <w:t>химической</w:t>
      </w:r>
      <w:r w:rsidRPr="00306FBC">
        <w:rPr>
          <w:rFonts w:cs="Times New Roman"/>
          <w:color w:val="333639" w:themeColor="text2" w:themeTint="E6"/>
          <w:kern w:val="0"/>
          <w:sz w:val="24"/>
          <w:szCs w:val="24"/>
        </w:rPr>
        <w:t xml:space="preserve">, пищевой промышленности, строительной индустрии и </w:t>
      </w:r>
      <w:r w:rsidR="00C92204" w:rsidRPr="00306FBC">
        <w:rPr>
          <w:rFonts w:cs="Times New Roman"/>
          <w:color w:val="333639" w:themeColor="text2" w:themeTint="E6"/>
          <w:kern w:val="0"/>
          <w:sz w:val="24"/>
          <w:szCs w:val="24"/>
        </w:rPr>
        <w:t>развития отрасли биотехнологий</w:t>
      </w:r>
      <w:r w:rsidRPr="00306FBC">
        <w:rPr>
          <w:rFonts w:cs="Times New Roman"/>
          <w:color w:val="333639" w:themeColor="text2" w:themeTint="E6"/>
          <w:kern w:val="0"/>
          <w:sz w:val="24"/>
          <w:szCs w:val="24"/>
        </w:rPr>
        <w:t xml:space="preserve">; к 2030 году планируется увеличить уровень промышленного производства </w:t>
      </w:r>
      <w:r w:rsidRPr="00F43D47">
        <w:rPr>
          <w:rFonts w:cs="Times New Roman"/>
          <w:color w:val="333639" w:themeColor="text2" w:themeTint="E6"/>
          <w:kern w:val="0"/>
          <w:sz w:val="24"/>
          <w:szCs w:val="24"/>
        </w:rPr>
        <w:t xml:space="preserve">в </w:t>
      </w:r>
      <w:r w:rsidR="00DE5ACB" w:rsidRPr="00F43D47">
        <w:rPr>
          <w:rFonts w:cs="Times New Roman"/>
          <w:color w:val="333639" w:themeColor="text2" w:themeTint="E6"/>
          <w:kern w:val="0"/>
          <w:sz w:val="24"/>
          <w:szCs w:val="24"/>
        </w:rPr>
        <w:t>4</w:t>
      </w:r>
      <w:r w:rsidRPr="00F43D47">
        <w:rPr>
          <w:rFonts w:cs="Times New Roman"/>
          <w:color w:val="333639" w:themeColor="text2" w:themeTint="E6"/>
          <w:kern w:val="0"/>
          <w:sz w:val="24"/>
          <w:szCs w:val="24"/>
        </w:rPr>
        <w:t xml:space="preserve"> раза по отношению к уровню 2015 года, с ежегодным оборотом </w:t>
      </w:r>
      <w:r w:rsidR="00DE5ACB" w:rsidRPr="00F43D47">
        <w:rPr>
          <w:rFonts w:cs="Times New Roman"/>
          <w:color w:val="333639" w:themeColor="text2" w:themeTint="E6"/>
          <w:kern w:val="0"/>
          <w:sz w:val="24"/>
          <w:szCs w:val="24"/>
        </w:rPr>
        <w:t>46,8</w:t>
      </w:r>
      <w:r w:rsidRPr="00F43D47">
        <w:rPr>
          <w:rFonts w:cs="Times New Roman"/>
          <w:color w:val="333639" w:themeColor="text2" w:themeTint="E6"/>
          <w:kern w:val="0"/>
          <w:sz w:val="24"/>
          <w:szCs w:val="24"/>
        </w:rPr>
        <w:t xml:space="preserve"> млрд руб.</w:t>
      </w:r>
      <w:r w:rsidRPr="00306FBC">
        <w:rPr>
          <w:rFonts w:cs="Times New Roman"/>
          <w:color w:val="333639" w:themeColor="text2" w:themeTint="E6"/>
          <w:kern w:val="0"/>
          <w:sz w:val="24"/>
          <w:szCs w:val="24"/>
        </w:rPr>
        <w:t xml:space="preserve"> </w:t>
      </w:r>
    </w:p>
    <w:p w:rsidR="0022010E" w:rsidRPr="00306FBC" w:rsidRDefault="0022010E" w:rsidP="0056253B">
      <w:pPr>
        <w:keepNext/>
        <w:autoSpaceDE w:val="0"/>
        <w:autoSpaceDN w:val="0"/>
        <w:adjustRightInd w:val="0"/>
        <w:spacing w:before="0" w:after="0" w:line="276" w:lineRule="auto"/>
        <w:ind w:firstLine="709"/>
        <w:jc w:val="both"/>
        <w:rPr>
          <w:rFonts w:cs="Times New Roman"/>
          <w:color w:val="333639" w:themeColor="text2" w:themeTint="E6"/>
          <w:kern w:val="0"/>
          <w:sz w:val="24"/>
          <w:szCs w:val="24"/>
        </w:rPr>
      </w:pPr>
      <w:r w:rsidRPr="00306FBC">
        <w:rPr>
          <w:rFonts w:cs="Times New Roman"/>
          <w:color w:val="333639" w:themeColor="text2" w:themeTint="E6"/>
          <w:kern w:val="0"/>
          <w:sz w:val="24"/>
          <w:szCs w:val="24"/>
        </w:rPr>
        <w:t>обеспеч</w:t>
      </w:r>
      <w:r w:rsidR="00C92204" w:rsidRPr="00306FBC">
        <w:rPr>
          <w:rFonts w:cs="Times New Roman"/>
          <w:color w:val="333639" w:themeColor="text2" w:themeTint="E6"/>
          <w:kern w:val="0"/>
          <w:sz w:val="24"/>
          <w:szCs w:val="24"/>
        </w:rPr>
        <w:t>ение</w:t>
      </w:r>
      <w:r w:rsidRPr="00306FBC">
        <w:rPr>
          <w:rFonts w:cs="Times New Roman"/>
          <w:color w:val="333639" w:themeColor="text2" w:themeTint="E6"/>
          <w:kern w:val="0"/>
          <w:sz w:val="24"/>
          <w:szCs w:val="24"/>
        </w:rPr>
        <w:t xml:space="preserve"> к 203</w:t>
      </w:r>
      <w:r w:rsidR="00C92204" w:rsidRPr="00306FBC">
        <w:rPr>
          <w:rFonts w:cs="Times New Roman"/>
          <w:color w:val="333639" w:themeColor="text2" w:themeTint="E6"/>
          <w:kern w:val="0"/>
          <w:sz w:val="24"/>
          <w:szCs w:val="24"/>
        </w:rPr>
        <w:t>0 году устойчивого развития</w:t>
      </w:r>
      <w:r w:rsidRPr="00306FBC">
        <w:rPr>
          <w:rFonts w:cs="Times New Roman"/>
          <w:color w:val="333639" w:themeColor="text2" w:themeTint="E6"/>
          <w:kern w:val="0"/>
          <w:sz w:val="24"/>
          <w:szCs w:val="24"/>
        </w:rPr>
        <w:t xml:space="preserve"> аграрного комплекса, производящего экологически чистую, конкурентоспособную продукцию, посредством технологической модернизации предприятий сельского хозяйства, увеличив производство сельскохозяйственной продукции не менее чем на </w:t>
      </w:r>
      <w:r w:rsidR="00DA59C7">
        <w:rPr>
          <w:rFonts w:cs="Times New Roman"/>
          <w:color w:val="333639" w:themeColor="text2" w:themeTint="E6"/>
          <w:kern w:val="0"/>
          <w:sz w:val="24"/>
          <w:szCs w:val="24"/>
        </w:rPr>
        <w:t>150</w:t>
      </w:r>
      <w:r w:rsidRPr="00306FBC">
        <w:rPr>
          <w:rFonts w:cs="Times New Roman"/>
          <w:color w:val="333639" w:themeColor="text2" w:themeTint="E6"/>
          <w:kern w:val="0"/>
          <w:sz w:val="24"/>
          <w:szCs w:val="24"/>
        </w:rPr>
        <w:t xml:space="preserve">% и создав замкнутый цикл по производству и переработке сельхозпродуктов с ежегодным оборотом </w:t>
      </w:r>
      <w:r w:rsidR="00DA59C7">
        <w:rPr>
          <w:rFonts w:cs="Times New Roman"/>
          <w:color w:val="333639" w:themeColor="text2" w:themeTint="E6"/>
          <w:kern w:val="0"/>
          <w:sz w:val="24"/>
          <w:szCs w:val="24"/>
        </w:rPr>
        <w:t xml:space="preserve">3,5 </w:t>
      </w:r>
      <w:r w:rsidRPr="00306FBC">
        <w:rPr>
          <w:rFonts w:cs="Times New Roman"/>
          <w:color w:val="333639" w:themeColor="text2" w:themeTint="E6"/>
          <w:kern w:val="0"/>
          <w:sz w:val="24"/>
          <w:szCs w:val="24"/>
        </w:rPr>
        <w:t xml:space="preserve">млрд руб.; </w:t>
      </w:r>
    </w:p>
    <w:p w:rsidR="00F9000F" w:rsidRPr="00306FBC" w:rsidRDefault="00F9000F" w:rsidP="0056253B">
      <w:pPr>
        <w:keepNext/>
        <w:autoSpaceDE w:val="0"/>
        <w:autoSpaceDN w:val="0"/>
        <w:adjustRightInd w:val="0"/>
        <w:spacing w:before="0" w:after="0" w:line="276" w:lineRule="auto"/>
        <w:ind w:firstLine="709"/>
        <w:jc w:val="both"/>
        <w:rPr>
          <w:rFonts w:cs="Times New Roman"/>
          <w:color w:val="333639" w:themeColor="text2" w:themeTint="E6"/>
          <w:kern w:val="0"/>
          <w:sz w:val="24"/>
          <w:szCs w:val="24"/>
        </w:rPr>
      </w:pPr>
      <w:r w:rsidRPr="00306FBC">
        <w:rPr>
          <w:rFonts w:cs="Times New Roman"/>
          <w:color w:val="333639" w:themeColor="text2" w:themeTint="E6"/>
          <w:kern w:val="0"/>
          <w:sz w:val="24"/>
          <w:szCs w:val="24"/>
        </w:rPr>
        <w:t>довести долю туризма в валовом территориальном продукте ММР до 10 %.</w:t>
      </w:r>
    </w:p>
    <w:p w:rsidR="00F53D01" w:rsidRPr="00306FBC" w:rsidRDefault="00F53D01" w:rsidP="0056253B">
      <w:pPr>
        <w:keepNext/>
        <w:spacing w:line="276" w:lineRule="auto"/>
        <w:rPr>
          <w:color w:val="333639" w:themeColor="text2" w:themeTint="E6"/>
        </w:rPr>
      </w:pPr>
    </w:p>
    <w:p w:rsidR="002A460E" w:rsidRPr="00070FBA" w:rsidRDefault="00702C6E" w:rsidP="0056253B">
      <w:pPr>
        <w:pStyle w:val="24"/>
        <w:keepLines w:val="0"/>
        <w:numPr>
          <w:ilvl w:val="2"/>
          <w:numId w:val="17"/>
        </w:numPr>
        <w:suppressAutoHyphens/>
        <w:spacing w:before="0" w:after="0" w:line="276" w:lineRule="auto"/>
        <w:ind w:left="0" w:firstLine="0"/>
        <w:jc w:val="both"/>
        <w:rPr>
          <w:rFonts w:asciiTheme="minorHAnsi" w:hAnsiTheme="minorHAnsi"/>
          <w:sz w:val="28"/>
          <w:szCs w:val="28"/>
        </w:rPr>
      </w:pPr>
      <w:bookmarkStart w:id="86" w:name="_Toc456953309"/>
      <w:r w:rsidRPr="00070FBA">
        <w:rPr>
          <w:rFonts w:asciiTheme="minorHAnsi" w:hAnsiTheme="minorHAnsi"/>
          <w:sz w:val="28"/>
          <w:szCs w:val="28"/>
        </w:rPr>
        <w:t>П</w:t>
      </w:r>
      <w:r w:rsidR="002A460E" w:rsidRPr="00070FBA">
        <w:rPr>
          <w:rFonts w:asciiTheme="minorHAnsi" w:hAnsiTheme="minorHAnsi"/>
          <w:sz w:val="28"/>
          <w:szCs w:val="28"/>
        </w:rPr>
        <w:t xml:space="preserve">ромышленность </w:t>
      </w:r>
      <w:r w:rsidR="00115876" w:rsidRPr="00070FBA">
        <w:rPr>
          <w:rFonts w:asciiTheme="minorHAnsi" w:hAnsiTheme="minorHAnsi"/>
          <w:sz w:val="28"/>
          <w:szCs w:val="28"/>
        </w:rPr>
        <w:t>М</w:t>
      </w:r>
      <w:r w:rsidR="002A460E" w:rsidRPr="00070FBA">
        <w:rPr>
          <w:rFonts w:asciiTheme="minorHAnsi" w:hAnsiTheme="minorHAnsi"/>
          <w:sz w:val="28"/>
          <w:szCs w:val="28"/>
        </w:rPr>
        <w:t xml:space="preserve">МР как </w:t>
      </w:r>
      <w:r w:rsidR="00115876" w:rsidRPr="00070FBA">
        <w:rPr>
          <w:rFonts w:asciiTheme="minorHAnsi" w:hAnsiTheme="minorHAnsi"/>
          <w:sz w:val="28"/>
          <w:szCs w:val="28"/>
        </w:rPr>
        <w:t>од</w:t>
      </w:r>
      <w:r w:rsidR="00070FBA">
        <w:rPr>
          <w:rFonts w:asciiTheme="minorHAnsi" w:hAnsiTheme="minorHAnsi"/>
          <w:sz w:val="28"/>
          <w:szCs w:val="28"/>
        </w:rPr>
        <w:t>на из «точек роста»</w:t>
      </w:r>
      <w:r w:rsidR="00115876" w:rsidRPr="00070FBA">
        <w:rPr>
          <w:rFonts w:asciiTheme="minorHAnsi" w:hAnsiTheme="minorHAnsi"/>
          <w:sz w:val="28"/>
          <w:szCs w:val="28"/>
        </w:rPr>
        <w:t xml:space="preserve"> экономики</w:t>
      </w:r>
      <w:r w:rsidR="002A460E" w:rsidRPr="00070FBA">
        <w:rPr>
          <w:rFonts w:asciiTheme="minorHAnsi" w:hAnsiTheme="minorHAnsi"/>
          <w:sz w:val="28"/>
          <w:szCs w:val="28"/>
        </w:rPr>
        <w:t xml:space="preserve"> Республики Татарстан</w:t>
      </w:r>
      <w:bookmarkEnd w:id="86"/>
    </w:p>
    <w:p w:rsidR="00F53D01" w:rsidRPr="00306FBC" w:rsidRDefault="00F53D01" w:rsidP="0056253B">
      <w:pPr>
        <w:keepNext/>
        <w:spacing w:line="276" w:lineRule="auto"/>
        <w:rPr>
          <w:color w:val="333639" w:themeColor="text2" w:themeTint="E6"/>
          <w:sz w:val="24"/>
          <w:szCs w:val="24"/>
        </w:rPr>
      </w:pPr>
    </w:p>
    <w:p w:rsidR="000A7D43" w:rsidRPr="00306FBC" w:rsidRDefault="00115876" w:rsidP="0056253B">
      <w:pPr>
        <w:keepNext/>
        <w:suppressAutoHyphens/>
        <w:spacing w:before="0" w:after="0" w:line="276" w:lineRule="auto"/>
        <w:ind w:firstLine="709"/>
        <w:jc w:val="both"/>
        <w:rPr>
          <w:color w:val="333639" w:themeColor="text2" w:themeTint="E6"/>
          <w:sz w:val="24"/>
          <w:szCs w:val="24"/>
        </w:rPr>
      </w:pPr>
      <w:r w:rsidRPr="00306FBC">
        <w:rPr>
          <w:rFonts w:eastAsia="Times New Roman"/>
          <w:color w:val="333639" w:themeColor="text2" w:themeTint="E6"/>
          <w:sz w:val="24"/>
          <w:szCs w:val="24"/>
        </w:rPr>
        <w:t>Основной целью промышленно</w:t>
      </w:r>
      <w:r w:rsidR="00B616BF" w:rsidRPr="00306FBC">
        <w:rPr>
          <w:rFonts w:eastAsia="Times New Roman"/>
          <w:color w:val="333639" w:themeColor="text2" w:themeTint="E6"/>
          <w:sz w:val="24"/>
          <w:szCs w:val="24"/>
        </w:rPr>
        <w:t>й политики</w:t>
      </w:r>
      <w:r w:rsidRPr="00306FBC">
        <w:rPr>
          <w:rFonts w:eastAsia="Times New Roman"/>
          <w:color w:val="333639" w:themeColor="text2" w:themeTint="E6"/>
          <w:sz w:val="24"/>
          <w:szCs w:val="24"/>
        </w:rPr>
        <w:t xml:space="preserve"> в Менделеевском муниципальном районе является увеличение темпов роста промышленного производства одновременно с увеличением доли добавленной стоимости в выпуске</w:t>
      </w:r>
      <w:r w:rsidR="00B616BF"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имеющей оптимальную структуру как с точки зрения устойчивого развития промышленности, так и в социальном аспекте</w:t>
      </w:r>
      <w:r w:rsidR="00B616BF" w:rsidRPr="00306FBC">
        <w:rPr>
          <w:rFonts w:eastAsia="Times New Roman"/>
          <w:color w:val="333639" w:themeColor="text2" w:themeTint="E6"/>
          <w:sz w:val="24"/>
          <w:szCs w:val="24"/>
        </w:rPr>
        <w:t xml:space="preserve">), </w:t>
      </w:r>
      <w:r w:rsidR="000A7D43" w:rsidRPr="00306FBC">
        <w:rPr>
          <w:color w:val="333639" w:themeColor="text2" w:themeTint="E6"/>
          <w:sz w:val="24"/>
          <w:szCs w:val="24"/>
        </w:rPr>
        <w:t>расширение и модернизация существующих «якорных» предприятий территории, а также обеспечение диверсификации экономики территории через создание новых альтернативных видов отраслей, продолжающих промышленные традиции территории, но при этом обеспечивающие инновационный «прорыв» для успешного роста и повышения конкурентоспособности продукции на российском и мировом рынках. Ключевым приоритетным проектом в данной сфере является реализация на территории проектов по ликвидации монопрофильности территории и получения статуса территории опережающего развития.</w:t>
      </w:r>
    </w:p>
    <w:p w:rsidR="00115876" w:rsidRPr="00306FBC" w:rsidRDefault="00115876" w:rsidP="0056253B">
      <w:pPr>
        <w:keepNext/>
        <w:spacing w:line="276" w:lineRule="auto"/>
        <w:ind w:left="740"/>
        <w:rPr>
          <w:rFonts w:eastAsia="Times New Roman"/>
          <w:color w:val="333639" w:themeColor="text2" w:themeTint="E6"/>
          <w:sz w:val="24"/>
          <w:szCs w:val="24"/>
        </w:rPr>
      </w:pPr>
      <w:r w:rsidRPr="00306FBC">
        <w:rPr>
          <w:rFonts w:eastAsia="Times New Roman"/>
          <w:color w:val="333639" w:themeColor="text2" w:themeTint="E6"/>
          <w:sz w:val="24"/>
          <w:szCs w:val="24"/>
        </w:rPr>
        <w:t>Вышеизложенная цель представляет собой комплекс подцелей:</w:t>
      </w:r>
    </w:p>
    <w:p w:rsidR="00115876" w:rsidRPr="00306FBC" w:rsidRDefault="00115876" w:rsidP="0056253B">
      <w:pPr>
        <w:keepNext/>
        <w:numPr>
          <w:ilvl w:val="0"/>
          <w:numId w:val="25"/>
        </w:numPr>
        <w:tabs>
          <w:tab w:val="left" w:pos="1153"/>
        </w:tabs>
        <w:spacing w:before="0" w:after="0" w:line="276" w:lineRule="auto"/>
        <w:ind w:left="20" w:right="20" w:firstLine="701"/>
        <w:jc w:val="both"/>
        <w:rPr>
          <w:rFonts w:eastAsia="Times New Roman"/>
          <w:color w:val="333639" w:themeColor="text2" w:themeTint="E6"/>
          <w:sz w:val="24"/>
          <w:szCs w:val="24"/>
        </w:rPr>
      </w:pPr>
      <w:r w:rsidRPr="00306FBC">
        <w:rPr>
          <w:rFonts w:eastAsia="Times New Roman"/>
          <w:color w:val="333639" w:themeColor="text2" w:themeTint="E6"/>
          <w:sz w:val="24"/>
          <w:szCs w:val="24"/>
        </w:rPr>
        <w:t>увеличение темпов роста производства продукции обрабатывающих производств;</w:t>
      </w:r>
    </w:p>
    <w:p w:rsidR="00115876" w:rsidRPr="00306FBC" w:rsidRDefault="00115876" w:rsidP="0056253B">
      <w:pPr>
        <w:keepNext/>
        <w:numPr>
          <w:ilvl w:val="0"/>
          <w:numId w:val="25"/>
        </w:numPr>
        <w:tabs>
          <w:tab w:val="left" w:pos="1153"/>
        </w:tabs>
        <w:spacing w:before="0" w:after="0" w:line="276" w:lineRule="auto"/>
        <w:ind w:left="20" w:right="20" w:firstLine="701"/>
        <w:jc w:val="both"/>
        <w:rPr>
          <w:rFonts w:eastAsia="Times New Roman"/>
          <w:color w:val="333639" w:themeColor="text2" w:themeTint="E6"/>
          <w:sz w:val="24"/>
          <w:szCs w:val="24"/>
        </w:rPr>
      </w:pPr>
      <w:r w:rsidRPr="00306FBC">
        <w:rPr>
          <w:rFonts w:eastAsia="Times New Roman"/>
          <w:color w:val="333639" w:themeColor="text2" w:themeTint="E6"/>
          <w:sz w:val="24"/>
          <w:szCs w:val="24"/>
        </w:rPr>
        <w:t>увеличение выпуска конкурентоспособной продукции и расширение рынка сбыта;</w:t>
      </w:r>
    </w:p>
    <w:p w:rsidR="00115876" w:rsidRPr="00306FBC" w:rsidRDefault="00115876" w:rsidP="0056253B">
      <w:pPr>
        <w:keepNext/>
        <w:numPr>
          <w:ilvl w:val="0"/>
          <w:numId w:val="25"/>
        </w:numPr>
        <w:tabs>
          <w:tab w:val="left" w:pos="1140"/>
        </w:tabs>
        <w:spacing w:before="0" w:after="0" w:line="276" w:lineRule="auto"/>
        <w:ind w:left="1140" w:hanging="419"/>
        <w:jc w:val="both"/>
        <w:rPr>
          <w:rFonts w:eastAsia="Times New Roman"/>
          <w:color w:val="333639" w:themeColor="text2" w:themeTint="E6"/>
          <w:sz w:val="24"/>
          <w:szCs w:val="24"/>
        </w:rPr>
      </w:pPr>
      <w:r w:rsidRPr="00306FBC">
        <w:rPr>
          <w:rFonts w:eastAsia="Times New Roman"/>
          <w:color w:val="333639" w:themeColor="text2" w:themeTint="E6"/>
          <w:sz w:val="24"/>
          <w:szCs w:val="24"/>
        </w:rPr>
        <w:t>дальнейшее увеличение загрузки производственных мощностей;</w:t>
      </w:r>
    </w:p>
    <w:p w:rsidR="00115876" w:rsidRPr="00306FBC" w:rsidRDefault="00115876" w:rsidP="0056253B">
      <w:pPr>
        <w:keepNext/>
        <w:numPr>
          <w:ilvl w:val="0"/>
          <w:numId w:val="25"/>
        </w:numPr>
        <w:tabs>
          <w:tab w:val="left" w:pos="1140"/>
        </w:tabs>
        <w:spacing w:before="0" w:after="0" w:line="276" w:lineRule="auto"/>
        <w:ind w:left="1140" w:hanging="419"/>
        <w:jc w:val="both"/>
        <w:rPr>
          <w:rFonts w:eastAsia="Times New Roman"/>
          <w:color w:val="333639" w:themeColor="text2" w:themeTint="E6"/>
          <w:sz w:val="24"/>
          <w:szCs w:val="24"/>
        </w:rPr>
      </w:pPr>
      <w:r w:rsidRPr="00306FBC">
        <w:rPr>
          <w:rFonts w:eastAsia="Times New Roman"/>
          <w:color w:val="333639" w:themeColor="text2" w:themeTint="E6"/>
          <w:sz w:val="24"/>
          <w:szCs w:val="24"/>
        </w:rPr>
        <w:t>ориентация на развитие высоких технологий в промышленности;</w:t>
      </w:r>
    </w:p>
    <w:p w:rsidR="00115876" w:rsidRPr="00306FBC" w:rsidRDefault="00115876" w:rsidP="0056253B">
      <w:pPr>
        <w:keepNext/>
        <w:numPr>
          <w:ilvl w:val="0"/>
          <w:numId w:val="25"/>
        </w:numPr>
        <w:tabs>
          <w:tab w:val="left" w:pos="1140"/>
        </w:tabs>
        <w:spacing w:before="0" w:after="0" w:line="276" w:lineRule="auto"/>
        <w:ind w:left="1140" w:hanging="419"/>
        <w:jc w:val="both"/>
        <w:rPr>
          <w:rFonts w:eastAsia="Times New Roman"/>
          <w:color w:val="333639" w:themeColor="text2" w:themeTint="E6"/>
          <w:sz w:val="24"/>
          <w:szCs w:val="24"/>
        </w:rPr>
      </w:pPr>
      <w:r w:rsidRPr="00306FBC">
        <w:rPr>
          <w:rFonts w:eastAsia="Times New Roman"/>
          <w:color w:val="333639" w:themeColor="text2" w:themeTint="E6"/>
          <w:sz w:val="24"/>
          <w:szCs w:val="24"/>
        </w:rPr>
        <w:t>развитие действующих и открытие новых производств;</w:t>
      </w:r>
    </w:p>
    <w:p w:rsidR="00115876" w:rsidRPr="00306FBC" w:rsidRDefault="00115876" w:rsidP="0056253B">
      <w:pPr>
        <w:keepNext/>
        <w:numPr>
          <w:ilvl w:val="0"/>
          <w:numId w:val="25"/>
        </w:numPr>
        <w:tabs>
          <w:tab w:val="left" w:pos="1140"/>
        </w:tabs>
        <w:spacing w:before="0" w:after="0" w:line="276" w:lineRule="auto"/>
        <w:ind w:left="1140" w:hanging="419"/>
        <w:jc w:val="both"/>
        <w:rPr>
          <w:rFonts w:eastAsia="Times New Roman"/>
          <w:color w:val="333639" w:themeColor="text2" w:themeTint="E6"/>
          <w:sz w:val="24"/>
          <w:szCs w:val="24"/>
        </w:rPr>
      </w:pPr>
      <w:r w:rsidRPr="00306FBC">
        <w:rPr>
          <w:rFonts w:eastAsia="Times New Roman"/>
          <w:color w:val="333639" w:themeColor="text2" w:themeTint="E6"/>
          <w:sz w:val="24"/>
          <w:szCs w:val="24"/>
        </w:rPr>
        <w:t>увеличение доли добавленной стоимости в выпуске продукции;</w:t>
      </w:r>
    </w:p>
    <w:p w:rsidR="00115876" w:rsidRPr="00306FBC" w:rsidRDefault="00115876" w:rsidP="0056253B">
      <w:pPr>
        <w:keepNext/>
        <w:numPr>
          <w:ilvl w:val="0"/>
          <w:numId w:val="25"/>
        </w:numPr>
        <w:tabs>
          <w:tab w:val="left" w:pos="1153"/>
        </w:tabs>
        <w:spacing w:before="0" w:after="0" w:line="276" w:lineRule="auto"/>
        <w:ind w:left="20" w:firstLine="701"/>
        <w:jc w:val="both"/>
        <w:rPr>
          <w:rFonts w:eastAsia="Times New Roman"/>
          <w:color w:val="333639" w:themeColor="text2" w:themeTint="E6"/>
          <w:sz w:val="24"/>
          <w:szCs w:val="24"/>
        </w:rPr>
      </w:pPr>
      <w:r w:rsidRPr="00306FBC">
        <w:rPr>
          <w:rFonts w:eastAsia="Times New Roman"/>
          <w:color w:val="333639" w:themeColor="text2" w:themeTint="E6"/>
          <w:sz w:val="24"/>
          <w:szCs w:val="24"/>
        </w:rPr>
        <w:t>увеличение доли безубыточных предприятий и доли предприятий с по-ложительной социальной рентабельностью;</w:t>
      </w:r>
    </w:p>
    <w:p w:rsidR="00115876" w:rsidRPr="00306FBC" w:rsidRDefault="00115876" w:rsidP="0056253B">
      <w:pPr>
        <w:keepNext/>
        <w:numPr>
          <w:ilvl w:val="0"/>
          <w:numId w:val="25"/>
        </w:numPr>
        <w:tabs>
          <w:tab w:val="left" w:pos="1153"/>
        </w:tabs>
        <w:spacing w:before="0" w:after="0" w:line="276" w:lineRule="auto"/>
        <w:ind w:left="20" w:firstLine="701"/>
        <w:jc w:val="both"/>
        <w:rPr>
          <w:rFonts w:eastAsia="Times New Roman"/>
          <w:color w:val="333639" w:themeColor="text2" w:themeTint="E6"/>
          <w:sz w:val="24"/>
          <w:szCs w:val="24"/>
        </w:rPr>
      </w:pPr>
      <w:r w:rsidRPr="00306FBC">
        <w:rPr>
          <w:rFonts w:eastAsia="Times New Roman"/>
          <w:color w:val="333639" w:themeColor="text2" w:themeTint="E6"/>
          <w:sz w:val="24"/>
          <w:szCs w:val="24"/>
        </w:rPr>
        <w:t>увеличение средней заработной платы темпами, обеспечивающими её величину не ниже минимальной, нормативно установленной в Республике Татарстан.</w:t>
      </w:r>
    </w:p>
    <w:p w:rsidR="00115876" w:rsidRPr="00306FBC" w:rsidRDefault="00115876" w:rsidP="0056253B">
      <w:pPr>
        <w:keepNext/>
        <w:spacing w:line="276" w:lineRule="auto"/>
        <w:ind w:left="20"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Основные направления развития </w:t>
      </w:r>
      <w:r w:rsidR="00B616BF" w:rsidRPr="00306FBC">
        <w:rPr>
          <w:rFonts w:eastAsia="Times New Roman"/>
          <w:color w:val="333639" w:themeColor="text2" w:themeTint="E6"/>
          <w:sz w:val="24"/>
          <w:szCs w:val="24"/>
        </w:rPr>
        <w:t>промышленной сферы</w:t>
      </w:r>
      <w:r w:rsidRPr="00306FBC">
        <w:rPr>
          <w:rFonts w:eastAsia="Times New Roman"/>
          <w:color w:val="333639" w:themeColor="text2" w:themeTint="E6"/>
          <w:sz w:val="24"/>
          <w:szCs w:val="24"/>
        </w:rPr>
        <w:t xml:space="preserve"> в Менделеевском муниципальном районе </w:t>
      </w:r>
      <w:r w:rsidR="00B616BF" w:rsidRPr="00306FBC">
        <w:rPr>
          <w:rFonts w:eastAsia="Times New Roman"/>
          <w:color w:val="333639" w:themeColor="text2" w:themeTint="E6"/>
          <w:sz w:val="24"/>
          <w:szCs w:val="24"/>
        </w:rPr>
        <w:t>определяют</w:t>
      </w:r>
      <w:r w:rsidRPr="00306FBC">
        <w:rPr>
          <w:rFonts w:eastAsia="Times New Roman"/>
          <w:color w:val="333639" w:themeColor="text2" w:themeTint="E6"/>
          <w:sz w:val="24"/>
          <w:szCs w:val="24"/>
        </w:rPr>
        <w:t xml:space="preserve"> позиционирование территории относительно будущего и обеспечивают согласованное и сбалансированное развитие самых различных сфер деятельности территории при рациональном использовании всех имеющихся на территории ресурсов, а также привлечении и создании новых источников роста благосостояния территории и ее населения.</w:t>
      </w:r>
      <w:r w:rsidR="001956CB" w:rsidRPr="00306FBC">
        <w:rPr>
          <w:rFonts w:eastAsia="Times New Roman"/>
          <w:color w:val="333639" w:themeColor="text2" w:themeTint="E6"/>
          <w:sz w:val="24"/>
          <w:szCs w:val="24"/>
        </w:rPr>
        <w:t xml:space="preserve"> Значительное влияние на выбор стратегических приоритетов оказывает роль, отведенная промышленности ММР в Стратегии социально-экономического развития Республики Татарстан 2030.</w:t>
      </w:r>
    </w:p>
    <w:p w:rsidR="00115876" w:rsidRPr="00306FBC" w:rsidRDefault="00115876" w:rsidP="0056253B">
      <w:pPr>
        <w:keepNext/>
        <w:spacing w:line="276" w:lineRule="auto"/>
        <w:ind w:firstLine="720"/>
        <w:jc w:val="both"/>
        <w:rPr>
          <w:rFonts w:eastAsia="Times New Roman"/>
          <w:color w:val="333639" w:themeColor="text2" w:themeTint="E6"/>
          <w:sz w:val="24"/>
          <w:szCs w:val="24"/>
        </w:rPr>
      </w:pPr>
      <w:bookmarkStart w:id="87" w:name="page30"/>
      <w:bookmarkEnd w:id="87"/>
      <w:r w:rsidRPr="00306FBC">
        <w:rPr>
          <w:rFonts w:eastAsia="Times New Roman"/>
          <w:color w:val="333639" w:themeColor="text2" w:themeTint="E6"/>
          <w:sz w:val="24"/>
          <w:szCs w:val="24"/>
        </w:rPr>
        <w:t xml:space="preserve">Основной отраслью, как и раньше, в Менделеевском муниципальном районе останется </w:t>
      </w:r>
      <w:r w:rsidRPr="00306FBC">
        <w:rPr>
          <w:rFonts w:eastAsia="Times New Roman"/>
          <w:b/>
          <w:color w:val="333639" w:themeColor="text2" w:themeTint="E6"/>
          <w:sz w:val="24"/>
          <w:szCs w:val="24"/>
        </w:rPr>
        <w:t>химическая и нефтехимическая промышленность</w:t>
      </w:r>
      <w:r w:rsidRPr="00306FBC">
        <w:rPr>
          <w:rFonts w:eastAsia="Times New Roman"/>
          <w:color w:val="333639" w:themeColor="text2" w:themeTint="E6"/>
          <w:sz w:val="24"/>
          <w:szCs w:val="24"/>
        </w:rPr>
        <w:t>. Также существенное развитие должны получить и другие высокотехнологические и наукоемкие производства, такие как промышленность строительных материалов</w:t>
      </w:r>
      <w:r w:rsidR="00B616BF"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и</w:t>
      </w:r>
      <w:r w:rsidR="00B616BF" w:rsidRPr="00306FBC">
        <w:rPr>
          <w:rFonts w:eastAsia="Times New Roman"/>
          <w:color w:val="333639" w:themeColor="text2" w:themeTint="E6"/>
          <w:sz w:val="24"/>
          <w:szCs w:val="24"/>
        </w:rPr>
        <w:t>,</w:t>
      </w:r>
      <w:r w:rsidRPr="00306FBC">
        <w:rPr>
          <w:rFonts w:eastAsia="Times New Roman"/>
          <w:color w:val="333639" w:themeColor="text2" w:themeTint="E6"/>
          <w:sz w:val="24"/>
          <w:szCs w:val="24"/>
        </w:rPr>
        <w:t xml:space="preserve"> в перспективе</w:t>
      </w:r>
      <w:r w:rsidR="00B616BF" w:rsidRPr="00306FBC">
        <w:rPr>
          <w:rFonts w:eastAsia="Times New Roman"/>
          <w:color w:val="333639" w:themeColor="text2" w:themeTint="E6"/>
          <w:sz w:val="24"/>
          <w:szCs w:val="24"/>
        </w:rPr>
        <w:t>, -</w:t>
      </w:r>
      <w:r w:rsidRPr="00306FBC">
        <w:rPr>
          <w:rFonts w:eastAsia="Times New Roman"/>
          <w:color w:val="333639" w:themeColor="text2" w:themeTint="E6"/>
          <w:sz w:val="24"/>
          <w:szCs w:val="24"/>
        </w:rPr>
        <w:t xml:space="preserve"> </w:t>
      </w:r>
      <w:r w:rsidR="00B616BF" w:rsidRPr="00306FBC">
        <w:rPr>
          <w:rFonts w:eastAsia="Times New Roman"/>
          <w:color w:val="333639" w:themeColor="text2" w:themeTint="E6"/>
          <w:sz w:val="24"/>
          <w:szCs w:val="24"/>
        </w:rPr>
        <w:t xml:space="preserve">биотехнологии </w:t>
      </w:r>
      <w:r w:rsidRPr="00306FBC">
        <w:rPr>
          <w:rFonts w:eastAsia="Times New Roman"/>
          <w:color w:val="333639" w:themeColor="text2" w:themeTint="E6"/>
          <w:sz w:val="24"/>
          <w:szCs w:val="24"/>
        </w:rPr>
        <w:t>производство материалов и компонентов для автомобильного кластера Республики Татарстан.</w:t>
      </w:r>
    </w:p>
    <w:p w:rsidR="00115876" w:rsidRPr="00306FBC" w:rsidRDefault="00115876" w:rsidP="0056253B">
      <w:pPr>
        <w:keepNext/>
        <w:spacing w:line="276" w:lineRule="auto"/>
        <w:ind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Исходя из анализа современного состояния химической промышленности Менделеевского муниципального района, анализируя прошлые достижения отрасли, можно выявить наиболее вероятные перспективные пути развития предприятий химической промышленности в разрезе производства основных видов продукции.</w:t>
      </w:r>
    </w:p>
    <w:p w:rsidR="00B616BF" w:rsidRPr="00306FBC" w:rsidRDefault="00B616BF"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Для согласования приоритетов и планомерного развития химической отрасли Менделеевского района администрацией района совместно с представителями органов государственной власти Республики Татарстан, промышленными предприятиями района и потенциальными инвесторами будет разработана </w:t>
      </w:r>
      <w:r w:rsidRPr="00306FBC">
        <w:rPr>
          <w:b/>
          <w:color w:val="333639" w:themeColor="text2" w:themeTint="E6"/>
          <w:sz w:val="24"/>
          <w:szCs w:val="24"/>
        </w:rPr>
        <w:t>Стратегия развития химической отрасли Менделеевского муниципального района на 2016-2030 гг.</w:t>
      </w:r>
      <w:r w:rsidRPr="00306FBC">
        <w:rPr>
          <w:color w:val="333639" w:themeColor="text2" w:themeTint="E6"/>
          <w:sz w:val="24"/>
          <w:szCs w:val="24"/>
        </w:rPr>
        <w:t xml:space="preserve">, как неотъемлемой части Стратегии развития Менделеевского муниципального района. </w:t>
      </w:r>
    </w:p>
    <w:p w:rsidR="00B616BF" w:rsidRPr="00306FBC" w:rsidRDefault="001956CB"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Перспективы развития отрасли в первую очередь связаны с ключевыми предприятиями ММР – ОАО «Аммоний» и ОАО «Химзавод им. Л.Я.Карпова». </w:t>
      </w:r>
      <w:r w:rsidR="00B616BF" w:rsidRPr="00306FBC">
        <w:rPr>
          <w:color w:val="333639" w:themeColor="text2" w:themeTint="E6"/>
          <w:sz w:val="24"/>
          <w:szCs w:val="24"/>
        </w:rPr>
        <w:t xml:space="preserve">В 2015 году завершено строительство первой очереди Комплекса по производству аммиака, метанола и карбамида (ОАО «Аммоний»), что позволит в 2016 году увеличит отгрузку готовой продукции в целом по Менделеевскому району до </w:t>
      </w:r>
      <w:r w:rsidR="000915C3" w:rsidRPr="00306FBC">
        <w:rPr>
          <w:color w:val="333639" w:themeColor="text2" w:themeTint="E6"/>
          <w:sz w:val="24"/>
          <w:szCs w:val="24"/>
        </w:rPr>
        <w:t>12</w:t>
      </w:r>
      <w:r w:rsidR="00CC5AC7" w:rsidRPr="00306FBC">
        <w:rPr>
          <w:color w:val="333639" w:themeColor="text2" w:themeTint="E6"/>
          <w:sz w:val="24"/>
          <w:szCs w:val="24"/>
        </w:rPr>
        <w:t>,1</w:t>
      </w:r>
      <w:r w:rsidR="00B616BF" w:rsidRPr="00306FBC">
        <w:rPr>
          <w:color w:val="333639" w:themeColor="text2" w:themeTint="E6"/>
          <w:sz w:val="24"/>
          <w:szCs w:val="24"/>
        </w:rPr>
        <w:t xml:space="preserve"> млрд. руб. (это в </w:t>
      </w:r>
      <w:r w:rsidR="00CC5AC7" w:rsidRPr="00306FBC">
        <w:rPr>
          <w:color w:val="333639" w:themeColor="text2" w:themeTint="E6"/>
          <w:sz w:val="24"/>
          <w:szCs w:val="24"/>
        </w:rPr>
        <w:t>3</w:t>
      </w:r>
      <w:r w:rsidR="00B616BF" w:rsidRPr="00306FBC">
        <w:rPr>
          <w:color w:val="333639" w:themeColor="text2" w:themeTint="E6"/>
          <w:sz w:val="24"/>
          <w:szCs w:val="24"/>
        </w:rPr>
        <w:t xml:space="preserve"> раза больше, чем в 2014 году). </w:t>
      </w:r>
      <w:r w:rsidRPr="00306FBC">
        <w:rPr>
          <w:color w:val="333639" w:themeColor="text2" w:themeTint="E6"/>
          <w:sz w:val="24"/>
          <w:szCs w:val="24"/>
        </w:rPr>
        <w:t>На предприятии в 2018 году запланирован запуск производства меламина, при благоприятных условиях в 2019 году предприятие выйдет на полную мощность</w:t>
      </w:r>
      <w:r w:rsidR="003E1C15" w:rsidRPr="00306FBC">
        <w:rPr>
          <w:color w:val="333639" w:themeColor="text2" w:themeTint="E6"/>
          <w:sz w:val="24"/>
          <w:szCs w:val="24"/>
        </w:rPr>
        <w:t xml:space="preserve"> первой очереди</w:t>
      </w:r>
      <w:r w:rsidRPr="00306FBC">
        <w:rPr>
          <w:color w:val="333639" w:themeColor="text2" w:themeTint="E6"/>
          <w:sz w:val="24"/>
          <w:szCs w:val="24"/>
        </w:rPr>
        <w:t>.</w:t>
      </w:r>
      <w:r w:rsidR="003E1C15" w:rsidRPr="00306FBC">
        <w:rPr>
          <w:color w:val="333639" w:themeColor="text2" w:themeTint="E6"/>
          <w:sz w:val="24"/>
          <w:szCs w:val="24"/>
        </w:rPr>
        <w:t xml:space="preserve"> </w:t>
      </w:r>
      <w:r w:rsidR="00B616BF" w:rsidRPr="00306FBC">
        <w:rPr>
          <w:color w:val="333639" w:themeColor="text2" w:themeTint="E6"/>
          <w:sz w:val="24"/>
          <w:szCs w:val="24"/>
        </w:rPr>
        <w:t>В 2018-2020 годы запланировано строительство второй очереди завода АО «Аммоний» и в 2021 г</w:t>
      </w:r>
      <w:r w:rsidR="003E1C15" w:rsidRPr="00306FBC">
        <w:rPr>
          <w:color w:val="333639" w:themeColor="text2" w:themeTint="E6"/>
          <w:sz w:val="24"/>
          <w:szCs w:val="24"/>
        </w:rPr>
        <w:t>оду запуск производства. В</w:t>
      </w:r>
      <w:r w:rsidR="00B616BF" w:rsidRPr="00306FBC">
        <w:rPr>
          <w:color w:val="333639" w:themeColor="text2" w:themeTint="E6"/>
          <w:sz w:val="24"/>
          <w:szCs w:val="24"/>
        </w:rPr>
        <w:t xml:space="preserve">ыход на полную мощность второй очереди завода позволит вдвое увеличить отгрузку и создать дополнительные места. </w:t>
      </w:r>
    </w:p>
    <w:p w:rsidR="00B616BF" w:rsidRPr="00306FBC" w:rsidRDefault="003E1C1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Кроме того, н</w:t>
      </w:r>
      <w:r w:rsidR="00B616BF" w:rsidRPr="00306FBC">
        <w:rPr>
          <w:color w:val="333639" w:themeColor="text2" w:themeTint="E6"/>
          <w:sz w:val="24"/>
          <w:szCs w:val="24"/>
        </w:rPr>
        <w:t xml:space="preserve">еобходимо провести модернизацию и техперевооружение действующих производств, в частности старейшего завода Российской Федерации по производству неорганической, органической химии (экструдированный пенополистирол) и лекарственных субстанций, градообразующего предприятия – </w:t>
      </w:r>
      <w:r w:rsidRPr="00306FBC">
        <w:rPr>
          <w:b/>
          <w:color w:val="333639" w:themeColor="text2" w:themeTint="E6"/>
          <w:sz w:val="24"/>
          <w:szCs w:val="24"/>
        </w:rPr>
        <w:t>О</w:t>
      </w:r>
      <w:r w:rsidR="00B616BF" w:rsidRPr="00306FBC">
        <w:rPr>
          <w:b/>
          <w:color w:val="333639" w:themeColor="text2" w:themeTint="E6"/>
          <w:sz w:val="24"/>
          <w:szCs w:val="24"/>
        </w:rPr>
        <w:t>АО «Химический завод им. Л.Я.Карпова»</w:t>
      </w:r>
      <w:r w:rsidR="00B616BF" w:rsidRPr="00306FBC">
        <w:rPr>
          <w:color w:val="333639" w:themeColor="text2" w:themeTint="E6"/>
          <w:sz w:val="24"/>
          <w:szCs w:val="24"/>
        </w:rPr>
        <w:t xml:space="preserve">. Загрузка производственной мощности предприятия составляет порядка 60%, износ основных фондов предприятия составляет 41,7%, что привело к удорожанию готовой продукции и ее неконкурентоспособности на мировом рынке. В 2015 году произошла смена собственника предприятия, который нацелен на дальнейшее развитие завода и в планах до 2020 года провести модернизацию предприятия, что позволит улучшить условия труда, снизить себестоимость продукции, а соответственно повысить ее конкурентоспособность и увеличить объем отгруженной продукции. </w:t>
      </w:r>
    </w:p>
    <w:p w:rsidR="00B616BF" w:rsidRPr="00306FBC" w:rsidRDefault="003E1C1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Основной проект на ближайшую перспективу О</w:t>
      </w:r>
      <w:r w:rsidR="00B616BF" w:rsidRPr="00306FBC">
        <w:rPr>
          <w:color w:val="333639" w:themeColor="text2" w:themeTint="E6"/>
          <w:sz w:val="24"/>
          <w:szCs w:val="24"/>
        </w:rPr>
        <w:t xml:space="preserve">АО «Химический завод им. Л.Я.Карпова» </w:t>
      </w:r>
      <w:r w:rsidRPr="00306FBC">
        <w:rPr>
          <w:color w:val="333639" w:themeColor="text2" w:themeTint="E6"/>
          <w:sz w:val="24"/>
          <w:szCs w:val="24"/>
        </w:rPr>
        <w:t xml:space="preserve">- </w:t>
      </w:r>
      <w:r w:rsidR="00B616BF" w:rsidRPr="00306FBC">
        <w:rPr>
          <w:color w:val="333639" w:themeColor="text2" w:themeTint="E6"/>
          <w:sz w:val="24"/>
          <w:szCs w:val="24"/>
        </w:rPr>
        <w:t>запуск нового проекта по производству микронизированного силикагеля. Это будет новый вид выпускаемой продукции с высокой добавленной стоимостью, аналогов которого нет на территории Российской Федерации. Запуск данного произв</w:t>
      </w:r>
      <w:r w:rsidRPr="00306FBC">
        <w:rPr>
          <w:color w:val="333639" w:themeColor="text2" w:themeTint="E6"/>
          <w:sz w:val="24"/>
          <w:szCs w:val="24"/>
        </w:rPr>
        <w:t>одства запланирован на 2018 год</w:t>
      </w:r>
      <w:r w:rsidR="00B616BF" w:rsidRPr="00306FBC">
        <w:rPr>
          <w:color w:val="333639" w:themeColor="text2" w:themeTint="E6"/>
          <w:sz w:val="24"/>
          <w:szCs w:val="24"/>
        </w:rPr>
        <w:t>, что позволить создать 36 дополнительных рабочих мест и увеличить объем отгруженной продукции в два раза.</w:t>
      </w:r>
    </w:p>
    <w:p w:rsidR="00912E7B" w:rsidRPr="00306FBC" w:rsidRDefault="00912E7B"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Для дальнейшего развития градообразующего предприятия необходимо провести  оптимизацию имеющихся производственных мощностей и высвобождение незанятых в основном производстве площадей с дальнейшим формирование на этой базе индустриального парка – промышленный парк «Менделеевск». Создание промышленного парка на территории завода является перспективным направлением, который позволит сформировать на площадке предприятия кластер производителей, объединяющий на единой территории производства химической продукции, а также предприятия, работающие в сфере обслуживания химических производств. В настоящее время идет подготовка документации для аккредитации промышленного парка в Министерстве Экономики Республики Татарстан. В 2017-2018 гг. планируется участие в конкурсном отборе РФ по предоставлению государственной поддержки субъектам малого и среднего предпринимательства.</w:t>
      </w:r>
    </w:p>
    <w:p w:rsidR="00912E7B" w:rsidRPr="00306FBC" w:rsidRDefault="00912E7B"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На территории предприятия в настоящий момент уже функционируют такие предприятия, которые в последующем станут резидентами промышленного парка. Один из новых резидентов ООО «Фармкристалл» будет заниматься выпуском фармацевтических препаратов, запуск производства которого запланировано на 2018 год. </w:t>
      </w:r>
    </w:p>
    <w:p w:rsidR="003E1C15" w:rsidRPr="00306FBC" w:rsidRDefault="00115876" w:rsidP="0056253B">
      <w:pPr>
        <w:keepNext/>
        <w:spacing w:line="276" w:lineRule="auto"/>
        <w:ind w:firstLine="720"/>
        <w:jc w:val="both"/>
        <w:rPr>
          <w:b/>
          <w:color w:val="333639" w:themeColor="text2" w:themeTint="E6"/>
          <w:sz w:val="24"/>
          <w:szCs w:val="24"/>
        </w:rPr>
      </w:pPr>
      <w:r w:rsidRPr="00306FBC">
        <w:rPr>
          <w:rFonts w:eastAsia="Times New Roman"/>
          <w:color w:val="333639" w:themeColor="text2" w:themeTint="E6"/>
          <w:sz w:val="24"/>
          <w:szCs w:val="24"/>
        </w:rPr>
        <w:t>Необходимо создание условий предприятиям химической и нефтехимической промышленности района для проведения технического перевооружения, внедрения новейших технологий, а также проведение работ по реконструкции и модернизации производств на современной основе, созданию новых конкурентоспособных, высокотехнологичных производств, что позволит обеспечить устойчивые высокие темпы роста в отрасли, повысить бюджетную эффективность предприятий.</w:t>
      </w:r>
      <w:r w:rsidR="003E1C15" w:rsidRPr="00306FBC">
        <w:rPr>
          <w:rFonts w:eastAsia="Times New Roman"/>
          <w:color w:val="333639" w:themeColor="text2" w:themeTint="E6"/>
          <w:sz w:val="24"/>
          <w:szCs w:val="24"/>
        </w:rPr>
        <w:t xml:space="preserve"> Основные конкурентные преимущества здесь связаны с внедрением новых технологий, основанных на самых современных открытиях и передовых научных разработках. В связи с этим для</w:t>
      </w:r>
      <w:r w:rsidR="003E1C15" w:rsidRPr="00306FBC">
        <w:rPr>
          <w:color w:val="333639" w:themeColor="text2" w:themeTint="E6"/>
          <w:sz w:val="24"/>
          <w:szCs w:val="24"/>
        </w:rPr>
        <w:t xml:space="preserve"> эффективного развития химической отр</w:t>
      </w:r>
      <w:r w:rsidR="00C55576" w:rsidRPr="00306FBC">
        <w:rPr>
          <w:color w:val="333639" w:themeColor="text2" w:themeTint="E6"/>
          <w:sz w:val="24"/>
          <w:szCs w:val="24"/>
        </w:rPr>
        <w:t>асли и развития инноваций в 2017</w:t>
      </w:r>
      <w:r w:rsidR="003E1C15" w:rsidRPr="00306FBC">
        <w:rPr>
          <w:color w:val="333639" w:themeColor="text2" w:themeTint="E6"/>
          <w:sz w:val="24"/>
          <w:szCs w:val="24"/>
        </w:rPr>
        <w:t xml:space="preserve"> году в Менделеевском районе планируется создание </w:t>
      </w:r>
      <w:r w:rsidR="003E1C15" w:rsidRPr="00306FBC">
        <w:rPr>
          <w:b/>
          <w:color w:val="333639" w:themeColor="text2" w:themeTint="E6"/>
          <w:sz w:val="24"/>
          <w:szCs w:val="24"/>
        </w:rPr>
        <w:t>Научного центра передовых разработок для химической отрасли.</w:t>
      </w:r>
    </w:p>
    <w:p w:rsidR="000F15A5" w:rsidRPr="00306FBC" w:rsidRDefault="00115876" w:rsidP="0056253B">
      <w:pPr>
        <w:keepNext/>
        <w:spacing w:line="276" w:lineRule="auto"/>
        <w:ind w:firstLine="709"/>
        <w:jc w:val="both"/>
        <w:rPr>
          <w:color w:val="333639" w:themeColor="text2" w:themeTint="E6"/>
          <w:sz w:val="24"/>
          <w:szCs w:val="24"/>
        </w:rPr>
      </w:pPr>
      <w:r w:rsidRPr="00306FBC">
        <w:rPr>
          <w:rFonts w:eastAsia="Times New Roman"/>
          <w:color w:val="333639" w:themeColor="text2" w:themeTint="E6"/>
          <w:sz w:val="24"/>
          <w:szCs w:val="24"/>
        </w:rPr>
        <w:t>В рамках развития Менделеевского муниципального района в части жилищного, промышленного и дорожно-инфраструктурного строительства</w:t>
      </w:r>
      <w:r w:rsidR="000F15A5" w:rsidRPr="00306FBC">
        <w:rPr>
          <w:rFonts w:eastAsia="Times New Roman"/>
          <w:color w:val="333639" w:themeColor="text2" w:themeTint="E6"/>
          <w:sz w:val="24"/>
          <w:szCs w:val="24"/>
        </w:rPr>
        <w:t>, а также учитывая благоприятное транспортно-логистическое расположение, наличие ряда необходимых природных ресурсов, планируется</w:t>
      </w:r>
      <w:r w:rsidRPr="00306FBC">
        <w:rPr>
          <w:rFonts w:eastAsia="Times New Roman"/>
          <w:color w:val="333639" w:themeColor="text2" w:themeTint="E6"/>
          <w:sz w:val="24"/>
          <w:szCs w:val="24"/>
        </w:rPr>
        <w:t xml:space="preserve"> </w:t>
      </w:r>
      <w:r w:rsidR="000F15A5" w:rsidRPr="00306FBC">
        <w:rPr>
          <w:rFonts w:eastAsia="Times New Roman"/>
          <w:color w:val="333639" w:themeColor="text2" w:themeTint="E6"/>
          <w:sz w:val="24"/>
          <w:szCs w:val="24"/>
        </w:rPr>
        <w:t xml:space="preserve">развитие отрасли строительной индустрии и </w:t>
      </w:r>
      <w:r w:rsidRPr="00306FBC">
        <w:rPr>
          <w:rFonts w:eastAsia="Times New Roman"/>
          <w:color w:val="333639" w:themeColor="text2" w:themeTint="E6"/>
          <w:sz w:val="24"/>
          <w:szCs w:val="24"/>
        </w:rPr>
        <w:t>увеличение объемов производства и расширения ассортимента выпускаемой продукции строительных материалов.</w:t>
      </w:r>
      <w:r w:rsidR="000F15A5" w:rsidRPr="00306FBC">
        <w:rPr>
          <w:rFonts w:eastAsia="Times New Roman"/>
          <w:color w:val="333639" w:themeColor="text2" w:themeTint="E6"/>
          <w:sz w:val="24"/>
          <w:szCs w:val="24"/>
        </w:rPr>
        <w:t xml:space="preserve"> </w:t>
      </w:r>
      <w:r w:rsidR="000F15A5" w:rsidRPr="00306FBC">
        <w:rPr>
          <w:color w:val="333639" w:themeColor="text2" w:themeTint="E6"/>
          <w:sz w:val="24"/>
          <w:szCs w:val="24"/>
        </w:rPr>
        <w:t xml:space="preserve">В связи с этим запланировано создание промышленного парка «Менделеевский промышленный центр». Аккредитация в Министерстве экономики Республики Татарстан в 2017 году, в РФ в 2018 году. На территории парка в качестве якорного проекта планируется производство </w:t>
      </w:r>
      <w:r w:rsidR="00DA3D15">
        <w:rPr>
          <w:color w:val="333639" w:themeColor="text2" w:themeTint="E6"/>
          <w:sz w:val="24"/>
          <w:szCs w:val="24"/>
        </w:rPr>
        <w:t>сухой строительной смеси (цемента наномодифицированного)</w:t>
      </w:r>
      <w:r w:rsidR="000F15A5" w:rsidRPr="00306FBC">
        <w:rPr>
          <w:color w:val="333639" w:themeColor="text2" w:themeTint="E6"/>
          <w:sz w:val="24"/>
          <w:szCs w:val="24"/>
        </w:rPr>
        <w:t xml:space="preserve"> - запуск в 2018 году. </w:t>
      </w:r>
    </w:p>
    <w:p w:rsidR="00115876" w:rsidRPr="00306FBC" w:rsidRDefault="00115876" w:rsidP="0056253B">
      <w:pPr>
        <w:keepNext/>
        <w:spacing w:line="276" w:lineRule="auto"/>
        <w:ind w:firstLine="680"/>
        <w:jc w:val="both"/>
        <w:rPr>
          <w:rFonts w:eastAsia="Times New Roman"/>
          <w:color w:val="333639" w:themeColor="text2" w:themeTint="E6"/>
          <w:sz w:val="24"/>
          <w:szCs w:val="24"/>
        </w:rPr>
      </w:pPr>
      <w:r w:rsidRPr="00306FBC">
        <w:rPr>
          <w:rFonts w:eastAsia="Times New Roman"/>
          <w:color w:val="333639" w:themeColor="text2" w:themeTint="E6"/>
          <w:sz w:val="24"/>
          <w:szCs w:val="24"/>
        </w:rPr>
        <w:t>В связи с расположением в границах Менделеевского муниципального района территорий горных отводов нефтедобывающих организаций допускается строительство, реконструкция, ремонт и эксплуатация скважин и иных объектов, необходимых для пользования недрами в соответствии с лицензиями, на всей территории муниципального образования в границах лицензионных участков, за исключением территорий, на которых такая деятельность запрещена федеральным законодательством.</w:t>
      </w:r>
    </w:p>
    <w:p w:rsidR="00115876" w:rsidRPr="00306FBC" w:rsidRDefault="00115876" w:rsidP="0056253B">
      <w:pPr>
        <w:keepNext/>
        <w:spacing w:line="276" w:lineRule="auto"/>
        <w:ind w:left="7" w:right="20"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К мероприятиям </w:t>
      </w:r>
      <w:r w:rsidR="00912E7B" w:rsidRPr="00306FBC">
        <w:rPr>
          <w:rFonts w:eastAsia="Times New Roman"/>
          <w:color w:val="333639" w:themeColor="text2" w:themeTint="E6"/>
          <w:sz w:val="24"/>
          <w:szCs w:val="24"/>
        </w:rPr>
        <w:t>в рамках Стратегии ММР 2030 также относи</w:t>
      </w:r>
      <w:r w:rsidRPr="00306FBC">
        <w:rPr>
          <w:rFonts w:eastAsia="Times New Roman"/>
          <w:color w:val="333639" w:themeColor="text2" w:themeTint="E6"/>
          <w:sz w:val="24"/>
          <w:szCs w:val="24"/>
        </w:rPr>
        <w:t xml:space="preserve">тся </w:t>
      </w:r>
      <w:r w:rsidR="00912E7B" w:rsidRPr="00306FBC">
        <w:rPr>
          <w:rFonts w:eastAsia="Times New Roman"/>
          <w:color w:val="333639" w:themeColor="text2" w:themeTint="E6"/>
          <w:sz w:val="24"/>
          <w:szCs w:val="24"/>
        </w:rPr>
        <w:t>создание перспективных</w:t>
      </w:r>
      <w:r w:rsidRPr="00306FBC">
        <w:rPr>
          <w:rFonts w:eastAsia="Times New Roman"/>
          <w:color w:val="333639" w:themeColor="text2" w:themeTint="E6"/>
          <w:sz w:val="24"/>
          <w:szCs w:val="24"/>
        </w:rPr>
        <w:t xml:space="preserve"> площад</w:t>
      </w:r>
      <w:r w:rsidR="00912E7B" w:rsidRPr="00306FBC">
        <w:rPr>
          <w:rFonts w:eastAsia="Times New Roman"/>
          <w:color w:val="333639" w:themeColor="text2" w:themeTint="E6"/>
          <w:sz w:val="24"/>
          <w:szCs w:val="24"/>
        </w:rPr>
        <w:t>ок</w:t>
      </w:r>
      <w:r w:rsidRPr="00306FBC">
        <w:rPr>
          <w:rFonts w:eastAsia="Times New Roman"/>
          <w:color w:val="333639" w:themeColor="text2" w:themeTint="E6"/>
          <w:sz w:val="24"/>
          <w:szCs w:val="24"/>
        </w:rPr>
        <w:t xml:space="preserve"> развития промышленного производства или коммунально-складского хозяйства на территориях бывших промышленных объектов (например, территории недостроенного Менделеевского молочного завода, ООО «Менделеевский завод ЖБИ» и другие).</w:t>
      </w:r>
    </w:p>
    <w:p w:rsidR="00912E7B" w:rsidRPr="00306FBC" w:rsidRDefault="00912E7B"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 2016-2019 годы планируется создать муниципальный парк на земельном участке, расположенном в непосредственной близости к территории УФСИН ИК №10.</w:t>
      </w:r>
    </w:p>
    <w:p w:rsidR="00115876" w:rsidRPr="00306FBC" w:rsidRDefault="00912E7B" w:rsidP="0056253B">
      <w:pPr>
        <w:keepNext/>
        <w:tabs>
          <w:tab w:val="left" w:pos="987"/>
        </w:tabs>
        <w:spacing w:before="0" w:after="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П</w:t>
      </w:r>
      <w:r w:rsidR="00115876" w:rsidRPr="00306FBC">
        <w:rPr>
          <w:rFonts w:eastAsia="Times New Roman"/>
          <w:color w:val="333639" w:themeColor="text2" w:themeTint="E6"/>
          <w:sz w:val="24"/>
          <w:szCs w:val="24"/>
        </w:rPr>
        <w:t>редусмотрен ввод</w:t>
      </w:r>
      <w:r w:rsidR="000A7D43"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 xml:space="preserve">в </w:t>
      </w:r>
      <w:r w:rsidR="00115876" w:rsidRPr="00306FBC">
        <w:rPr>
          <w:rFonts w:eastAsia="Times New Roman"/>
          <w:color w:val="333639" w:themeColor="text2" w:themeTint="E6"/>
          <w:sz w:val="24"/>
          <w:szCs w:val="24"/>
        </w:rPr>
        <w:t>эксплуатацию участка недр «Северо-Максимковский» под размещение карьера по добыче известняка на территории Енабердинского сельского поселения вблизи д.Максимково сроком действия до 22 июня 2039 года.</w:t>
      </w:r>
    </w:p>
    <w:p w:rsidR="00AB5A8F" w:rsidRPr="00306FBC" w:rsidRDefault="00AB5A8F" w:rsidP="0056253B">
      <w:pPr>
        <w:keepNext/>
        <w:spacing w:line="276" w:lineRule="auto"/>
        <w:ind w:firstLine="709"/>
        <w:jc w:val="both"/>
        <w:rPr>
          <w:color w:val="333639" w:themeColor="text2" w:themeTint="E6"/>
          <w:sz w:val="24"/>
          <w:szCs w:val="24"/>
        </w:rPr>
      </w:pPr>
      <w:r w:rsidRPr="00306FBC">
        <w:rPr>
          <w:b/>
          <w:color w:val="333639" w:themeColor="text2" w:themeTint="E6"/>
          <w:sz w:val="24"/>
          <w:szCs w:val="24"/>
        </w:rPr>
        <w:t>Институциональные преобразования.</w:t>
      </w:r>
      <w:r w:rsidRPr="00306FBC">
        <w:rPr>
          <w:color w:val="333639" w:themeColor="text2" w:themeTint="E6"/>
          <w:sz w:val="24"/>
          <w:szCs w:val="24"/>
        </w:rPr>
        <w:t xml:space="preserve"> Для развития района на долгосрочную перспективу необходимо усовершенствовать работу маркетинга и привлечению инвестиций. Для решения этой проблемы в 2016 году запланировано </w:t>
      </w:r>
      <w:r w:rsidR="00912E7B" w:rsidRPr="00306FBC">
        <w:rPr>
          <w:color w:val="333639" w:themeColor="text2" w:themeTint="E6"/>
          <w:sz w:val="24"/>
          <w:szCs w:val="24"/>
        </w:rPr>
        <w:t>инициирование создания</w:t>
      </w:r>
      <w:r w:rsidRPr="00306FBC">
        <w:rPr>
          <w:color w:val="333639" w:themeColor="text2" w:themeTint="E6"/>
          <w:sz w:val="24"/>
          <w:szCs w:val="24"/>
        </w:rPr>
        <w:t xml:space="preserve"> Центра маркетинга</w:t>
      </w:r>
      <w:r w:rsidR="00912E7B" w:rsidRPr="00306FBC">
        <w:rPr>
          <w:color w:val="333639" w:themeColor="text2" w:themeTint="E6"/>
          <w:sz w:val="24"/>
          <w:szCs w:val="24"/>
        </w:rPr>
        <w:t xml:space="preserve"> при НП КИПТК «Иннокам»</w:t>
      </w:r>
      <w:r w:rsidRPr="00306FBC">
        <w:rPr>
          <w:color w:val="333639" w:themeColor="text2" w:themeTint="E6"/>
          <w:sz w:val="24"/>
          <w:szCs w:val="24"/>
        </w:rPr>
        <w:t xml:space="preserve">, </w:t>
      </w:r>
      <w:r w:rsidR="00912E7B" w:rsidRPr="00306FBC">
        <w:rPr>
          <w:color w:val="333639" w:themeColor="text2" w:themeTint="E6"/>
          <w:sz w:val="24"/>
          <w:szCs w:val="24"/>
        </w:rPr>
        <w:t>как проект</w:t>
      </w:r>
      <w:r w:rsidRPr="00306FBC">
        <w:rPr>
          <w:color w:val="333639" w:themeColor="text2" w:themeTint="E6"/>
          <w:sz w:val="24"/>
          <w:szCs w:val="24"/>
        </w:rPr>
        <w:t xml:space="preserve"> межмуниципальн</w:t>
      </w:r>
      <w:r w:rsidR="00912E7B" w:rsidRPr="00306FBC">
        <w:rPr>
          <w:color w:val="333639" w:themeColor="text2" w:themeTint="E6"/>
          <w:sz w:val="24"/>
          <w:szCs w:val="24"/>
        </w:rPr>
        <w:t>ого сотрудничества</w:t>
      </w:r>
      <w:r w:rsidRPr="00306FBC">
        <w:rPr>
          <w:color w:val="333639" w:themeColor="text2" w:themeTint="E6"/>
          <w:sz w:val="24"/>
          <w:szCs w:val="24"/>
        </w:rPr>
        <w:t xml:space="preserve">. Создание данного центра позволит </w:t>
      </w:r>
      <w:r w:rsidR="00912E7B" w:rsidRPr="00306FBC">
        <w:rPr>
          <w:color w:val="333639" w:themeColor="text2" w:themeTint="E6"/>
          <w:sz w:val="24"/>
          <w:szCs w:val="24"/>
        </w:rPr>
        <w:t>ориентироваться в конъюнктуре рынка и целенаправленно работать с инвесторами и предприятиями</w:t>
      </w:r>
      <w:r w:rsidRPr="00306FBC">
        <w:rPr>
          <w:color w:val="333639" w:themeColor="text2" w:themeTint="E6"/>
          <w:sz w:val="24"/>
          <w:szCs w:val="24"/>
        </w:rPr>
        <w:t>.</w:t>
      </w:r>
    </w:p>
    <w:p w:rsidR="00AB5A8F" w:rsidRPr="00306FBC" w:rsidRDefault="00AB5A8F"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Для повышения инвестиционной привлекательности, привлечения инвестиций в 2016 году также запланировано создание Центра инвестиционного развития. Также данный центр будет заниматься сопровождением и реализацией инвестиционных проектов, как предполагаемым и так и уже реализуемым на территории района.  Создание центра, как мы думаем, позволит нам к 2019 году привлечь на территорию района 10 крупных инвесторов в сфере сельского хозяйства, перерабатывающей промышленности, биотехнологий.</w:t>
      </w:r>
    </w:p>
    <w:p w:rsidR="00AB5A8F" w:rsidRPr="00306FBC" w:rsidRDefault="00AB5A8F"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Так же для более плодотворной работы по привлечению инвестиций при Главе района в2017 году будет создан Инвестиционный Совет. Совет будет коллегиальным совещательным органом по вопросам привлечения инвестиций в экономику Менделеевского района. Основными задачами и функциями Инвестиционного совета будут: рассмотрение и анализ инвестиционных проектов на предмет целесообразности их реализации на территории Менделеевского района и необходимости (возможности) их софинансирования за счет средств местного бюджета. Создание данного Совета позволит определить приоритетные проекты, необходимые для развития района в целом.</w:t>
      </w:r>
    </w:p>
    <w:p w:rsidR="00BE2C9A" w:rsidRPr="00306FBC" w:rsidRDefault="00BE2C9A"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По итогам 2014 года доля ВТП Менделеевского района составила 0,5 % от ВРП Республики Татарстан. После реализации всех немеченых мероприятий к 2030 году доля ВТП района составит более 4% ВРП Республики.</w:t>
      </w:r>
    </w:p>
    <w:p w:rsidR="000F15A5" w:rsidRPr="00306FBC" w:rsidRDefault="000F15A5" w:rsidP="0056253B">
      <w:pPr>
        <w:keepNext/>
        <w:spacing w:line="276" w:lineRule="auto"/>
        <w:ind w:left="7"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При этом необходимо отметить, что размещение некоторых промышленных площадок и объектов на территории района содержит определенные экологические риски. В связи с этим в разделе </w:t>
      </w:r>
      <w:r w:rsidR="00912E7B" w:rsidRPr="00306FBC">
        <w:rPr>
          <w:rFonts w:eastAsia="Times New Roman"/>
          <w:color w:val="333639" w:themeColor="text2" w:themeTint="E6"/>
          <w:sz w:val="24"/>
          <w:szCs w:val="24"/>
        </w:rPr>
        <w:t>«Пространственное развитие» Стратегии предложен комплекс мер по их предотвращению</w:t>
      </w:r>
      <w:r w:rsidRPr="00306FBC">
        <w:rPr>
          <w:rFonts w:eastAsia="Times New Roman"/>
          <w:color w:val="333639" w:themeColor="text2" w:themeTint="E6"/>
          <w:sz w:val="24"/>
          <w:szCs w:val="24"/>
        </w:rPr>
        <w:t>.</w:t>
      </w:r>
    </w:p>
    <w:p w:rsidR="000F15A5" w:rsidRPr="00306FBC" w:rsidRDefault="000F15A5" w:rsidP="0056253B">
      <w:pPr>
        <w:keepNext/>
        <w:spacing w:line="276" w:lineRule="auto"/>
        <w:ind w:left="7"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Мероприятия по развитию промышленности в Менделеевском муниципальном районе представлены в таблице </w:t>
      </w:r>
      <w:r w:rsidR="00912E7B" w:rsidRPr="00306FBC">
        <w:rPr>
          <w:rFonts w:eastAsia="Times New Roman"/>
          <w:color w:val="333639" w:themeColor="text2" w:themeTint="E6"/>
          <w:sz w:val="24"/>
          <w:szCs w:val="24"/>
        </w:rPr>
        <w:t>4.1.1.1.</w:t>
      </w:r>
    </w:p>
    <w:p w:rsidR="00BE2C9A" w:rsidRPr="00306FBC" w:rsidRDefault="00BE2C9A" w:rsidP="0056253B">
      <w:pPr>
        <w:keepNext/>
        <w:suppressAutoHyphens/>
        <w:spacing w:before="0" w:after="0" w:line="276" w:lineRule="auto"/>
        <w:ind w:firstLine="709"/>
        <w:jc w:val="both"/>
        <w:rPr>
          <w:color w:val="333639" w:themeColor="text2" w:themeTint="E6"/>
          <w:sz w:val="24"/>
          <w:szCs w:val="24"/>
        </w:rPr>
      </w:pPr>
    </w:p>
    <w:p w:rsidR="00EE7B6F" w:rsidRPr="00306FBC" w:rsidRDefault="00966953" w:rsidP="0056253B">
      <w:pPr>
        <w:keepNext/>
        <w:suppressAutoHyphens/>
        <w:spacing w:before="0" w:after="0" w:line="276" w:lineRule="auto"/>
        <w:ind w:firstLine="709"/>
        <w:jc w:val="both"/>
        <w:rPr>
          <w:color w:val="333639" w:themeColor="text2" w:themeTint="E6"/>
          <w:sz w:val="24"/>
          <w:szCs w:val="24"/>
        </w:rPr>
        <w:sectPr w:rsidR="00EE7B6F" w:rsidRPr="00306FBC" w:rsidSect="001027B5">
          <w:footerReference w:type="default" r:id="rId43"/>
          <w:pgSz w:w="11907" w:h="16839" w:code="9"/>
          <w:pgMar w:top="2127" w:right="992" w:bottom="993" w:left="1512" w:header="1080" w:footer="709" w:gutter="0"/>
          <w:cols w:space="720"/>
          <w:docGrid w:linePitch="360"/>
        </w:sectPr>
      </w:pPr>
      <w:r w:rsidRPr="00306FBC">
        <w:rPr>
          <w:color w:val="333639" w:themeColor="text2" w:themeTint="E6"/>
          <w:sz w:val="24"/>
          <w:szCs w:val="24"/>
        </w:rPr>
        <w:t>.</w:t>
      </w:r>
    </w:p>
    <w:p w:rsidR="00EE7B6F" w:rsidRPr="00306FBC" w:rsidRDefault="00EE7B6F" w:rsidP="0056253B">
      <w:pPr>
        <w:keepNext/>
        <w:suppressAutoHyphens/>
        <w:spacing w:before="0" w:after="0" w:line="276" w:lineRule="auto"/>
        <w:jc w:val="right"/>
        <w:rPr>
          <w:color w:val="333639" w:themeColor="text2" w:themeTint="E6"/>
          <w:sz w:val="24"/>
          <w:szCs w:val="24"/>
        </w:rPr>
      </w:pPr>
      <w:r w:rsidRPr="00306FBC">
        <w:rPr>
          <w:color w:val="333639" w:themeColor="text2" w:themeTint="E6"/>
          <w:sz w:val="24"/>
          <w:szCs w:val="24"/>
        </w:rPr>
        <w:t>Таблица 4.1.1.</w:t>
      </w:r>
    </w:p>
    <w:p w:rsidR="00EE7B6F" w:rsidRPr="00306FBC" w:rsidRDefault="00EE7B6F" w:rsidP="0056253B">
      <w:pPr>
        <w:keepNext/>
        <w:suppressAutoHyphens/>
        <w:spacing w:before="0" w:after="0" w:line="276" w:lineRule="auto"/>
        <w:jc w:val="center"/>
        <w:rPr>
          <w:color w:val="333639" w:themeColor="text2" w:themeTint="E6"/>
          <w:sz w:val="24"/>
          <w:szCs w:val="24"/>
        </w:rPr>
      </w:pPr>
      <w:r w:rsidRPr="00306FBC">
        <w:rPr>
          <w:color w:val="333639" w:themeColor="text2" w:themeTint="E6"/>
          <w:sz w:val="24"/>
          <w:szCs w:val="24"/>
        </w:rPr>
        <w:t>Стратегические инициативы в области развития ключевых отраслей промышленности</w:t>
      </w:r>
      <w:r w:rsidR="009C7346">
        <w:rPr>
          <w:color w:val="333639" w:themeColor="text2" w:themeTint="E6"/>
          <w:sz w:val="24"/>
          <w:szCs w:val="24"/>
        </w:rPr>
        <w:t>*</w:t>
      </w:r>
    </w:p>
    <w:p w:rsidR="00BB1802" w:rsidRPr="00306FBC" w:rsidRDefault="00BB1802" w:rsidP="0056253B">
      <w:pPr>
        <w:keepNext/>
        <w:suppressAutoHyphens/>
        <w:spacing w:before="0" w:after="0" w:line="276" w:lineRule="auto"/>
        <w:jc w:val="center"/>
        <w:rPr>
          <w:color w:val="333639" w:themeColor="text2" w:themeTint="E6"/>
          <w:sz w:val="24"/>
          <w:szCs w:val="24"/>
        </w:rPr>
      </w:pPr>
    </w:p>
    <w:tbl>
      <w:tblPr>
        <w:tblStyle w:val="1f0"/>
        <w:tblW w:w="15735" w:type="dxa"/>
        <w:tblInd w:w="-1310" w:type="dxa"/>
        <w:tblLayout w:type="fixed"/>
        <w:tblLook w:val="0420" w:firstRow="1" w:lastRow="0" w:firstColumn="0" w:lastColumn="0" w:noHBand="0" w:noVBand="1"/>
      </w:tblPr>
      <w:tblGrid>
        <w:gridCol w:w="2973"/>
        <w:gridCol w:w="279"/>
        <w:gridCol w:w="1691"/>
        <w:gridCol w:w="160"/>
        <w:gridCol w:w="2268"/>
        <w:gridCol w:w="4962"/>
        <w:gridCol w:w="15"/>
        <w:gridCol w:w="1321"/>
        <w:gridCol w:w="82"/>
        <w:gridCol w:w="1984"/>
      </w:tblGrid>
      <w:tr w:rsidR="00306FBC" w:rsidRPr="00306FBC" w:rsidTr="00DF0708">
        <w:trPr>
          <w:cnfStyle w:val="100000000000" w:firstRow="1" w:lastRow="0" w:firstColumn="0" w:lastColumn="0" w:oddVBand="0" w:evenVBand="0" w:oddHBand="0" w:evenHBand="0" w:firstRowFirstColumn="0" w:firstRowLastColumn="0" w:lastRowFirstColumn="0" w:lastRowLastColumn="0"/>
          <w:trHeight w:val="346"/>
        </w:trPr>
        <w:tc>
          <w:tcPr>
            <w:tcW w:w="15735" w:type="dxa"/>
            <w:gridSpan w:val="10"/>
          </w:tcPr>
          <w:p w:rsidR="00BB1802" w:rsidRPr="00306FBC" w:rsidRDefault="00BB1802" w:rsidP="0056253B">
            <w:pPr>
              <w:keepNext/>
              <w:spacing w:line="276" w:lineRule="auto"/>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Ключевая проблема</w:t>
            </w:r>
            <w:r w:rsidR="00792F6B" w:rsidRPr="00306FBC">
              <w:rPr>
                <w:rFonts w:asciiTheme="minorHAnsi" w:hAnsiTheme="minorHAnsi"/>
                <w:b w:val="0"/>
                <w:color w:val="333639" w:themeColor="text2" w:themeTint="E6"/>
                <w:sz w:val="24"/>
                <w:szCs w:val="24"/>
              </w:rPr>
              <w:t xml:space="preserve">: низкая </w:t>
            </w:r>
            <w:r w:rsidRPr="00306FBC">
              <w:rPr>
                <w:rFonts w:asciiTheme="minorHAnsi" w:hAnsiTheme="minorHAnsi"/>
                <w:b w:val="0"/>
                <w:color w:val="333639" w:themeColor="text2" w:themeTint="E6"/>
                <w:sz w:val="24"/>
                <w:szCs w:val="24"/>
              </w:rPr>
              <w:t>диверсифицированность экономики территории</w:t>
            </w:r>
            <w:r w:rsidR="00792F6B" w:rsidRPr="00306FBC">
              <w:rPr>
                <w:rFonts w:asciiTheme="minorHAnsi" w:hAnsiTheme="minorHAnsi"/>
                <w:b w:val="0"/>
                <w:color w:val="333639" w:themeColor="text2" w:themeTint="E6"/>
                <w:sz w:val="24"/>
                <w:szCs w:val="24"/>
              </w:rPr>
              <w:t>, недостаточное использование промышленного потенциала</w:t>
            </w:r>
          </w:p>
          <w:p w:rsidR="00BB1802" w:rsidRPr="00306FBC" w:rsidRDefault="00BB1802" w:rsidP="0056253B">
            <w:pPr>
              <w:keepNext/>
              <w:spacing w:line="276" w:lineRule="auto"/>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lang w:val="en-US"/>
              </w:rPr>
              <w:t>KPI</w:t>
            </w:r>
            <w:r w:rsidRPr="00306FBC">
              <w:rPr>
                <w:rFonts w:asciiTheme="minorHAnsi" w:hAnsiTheme="minorHAnsi"/>
                <w:b w:val="0"/>
                <w:color w:val="333639" w:themeColor="text2" w:themeTint="E6"/>
                <w:sz w:val="24"/>
                <w:szCs w:val="24"/>
              </w:rPr>
              <w:t xml:space="preserve">: 1) увеличение выпуска промышленной продукции; 2) количество новых производств; 3) </w:t>
            </w:r>
            <w:r w:rsidR="007A7F17" w:rsidRPr="00306FBC">
              <w:rPr>
                <w:rFonts w:asciiTheme="minorHAnsi" w:hAnsiTheme="minorHAnsi"/>
                <w:b w:val="0"/>
                <w:color w:val="333639" w:themeColor="text2" w:themeTint="E6"/>
                <w:sz w:val="24"/>
                <w:szCs w:val="24"/>
              </w:rPr>
              <w:t>количество новых рабочих мест</w:t>
            </w:r>
            <w:r w:rsidR="00FE57DC" w:rsidRPr="00306FBC">
              <w:rPr>
                <w:rFonts w:asciiTheme="minorHAnsi" w:hAnsiTheme="minorHAnsi"/>
                <w:b w:val="0"/>
                <w:color w:val="333639" w:themeColor="text2" w:themeTint="E6"/>
                <w:sz w:val="24"/>
                <w:szCs w:val="24"/>
              </w:rPr>
              <w:t xml:space="preserve">; 4) </w:t>
            </w:r>
            <w:r w:rsidR="00DF0708" w:rsidRPr="00306FBC">
              <w:rPr>
                <w:rFonts w:asciiTheme="minorHAnsi" w:hAnsiTheme="minorHAnsi"/>
                <w:b w:val="0"/>
                <w:color w:val="333639" w:themeColor="text2" w:themeTint="E6"/>
                <w:sz w:val="24"/>
                <w:szCs w:val="24"/>
              </w:rPr>
              <w:t>уровень</w:t>
            </w:r>
            <w:r w:rsidR="00FE57DC" w:rsidRPr="00306FBC">
              <w:rPr>
                <w:rFonts w:asciiTheme="minorHAnsi" w:hAnsiTheme="minorHAnsi"/>
                <w:b w:val="0"/>
                <w:color w:val="333639" w:themeColor="text2" w:themeTint="E6"/>
                <w:sz w:val="24"/>
                <w:szCs w:val="24"/>
              </w:rPr>
              <w:t xml:space="preserve"> локализации производств</w:t>
            </w:r>
            <w:r w:rsidR="00DF0708" w:rsidRPr="00306FBC">
              <w:rPr>
                <w:rFonts w:asciiTheme="minorHAnsi" w:hAnsiTheme="minorHAnsi"/>
                <w:b w:val="0"/>
                <w:color w:val="333639" w:themeColor="text2" w:themeTint="E6"/>
                <w:sz w:val="24"/>
                <w:szCs w:val="24"/>
              </w:rPr>
              <w:t>; 4) уровень диверсифицированности экономики</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346"/>
        </w:trPr>
        <w:tc>
          <w:tcPr>
            <w:tcW w:w="5103" w:type="dxa"/>
            <w:gridSpan w:val="4"/>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Основная задача</w:t>
            </w:r>
          </w:p>
        </w:tc>
        <w:tc>
          <w:tcPr>
            <w:tcW w:w="10632" w:type="dxa"/>
            <w:gridSpan w:val="6"/>
            <w:hideMark/>
          </w:tcPr>
          <w:p w:rsidR="003C5C65" w:rsidRPr="00306FBC" w:rsidRDefault="009A67E4" w:rsidP="0056253B">
            <w:pPr>
              <w:keepNext/>
              <w:spacing w:line="276" w:lineRule="auto"/>
              <w:rPr>
                <w:b/>
                <w:color w:val="333639" w:themeColor="text2" w:themeTint="E6"/>
                <w:sz w:val="24"/>
                <w:szCs w:val="24"/>
              </w:rPr>
            </w:pPr>
            <w:r w:rsidRPr="00306FBC">
              <w:rPr>
                <w:b/>
                <w:color w:val="333639" w:themeColor="text2" w:themeTint="E6"/>
                <w:sz w:val="24"/>
                <w:szCs w:val="24"/>
              </w:rPr>
              <w:t>Совершенствование системы управления экономикой территории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1208"/>
        </w:trPr>
        <w:tc>
          <w:tcPr>
            <w:tcW w:w="7371" w:type="dxa"/>
            <w:gridSpan w:val="5"/>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Инициирование создани</w:t>
            </w:r>
            <w:r w:rsidR="00E439C6" w:rsidRPr="00306FBC">
              <w:rPr>
                <w:color w:val="333639" w:themeColor="text2" w:themeTint="E6"/>
                <w:kern w:val="24"/>
                <w:sz w:val="24"/>
                <w:szCs w:val="24"/>
              </w:rPr>
              <w:t>е</w:t>
            </w:r>
            <w:r w:rsidRPr="00306FBC">
              <w:rPr>
                <w:color w:val="333639" w:themeColor="text2" w:themeTint="E6"/>
                <w:kern w:val="24"/>
                <w:sz w:val="24"/>
                <w:szCs w:val="24"/>
              </w:rPr>
              <w:t xml:space="preserve"> межмуниципального Центра маркетинга Камской агломерации</w:t>
            </w:r>
            <w:r w:rsidR="00E439C6" w:rsidRPr="00306FBC">
              <w:rPr>
                <w:color w:val="333639" w:themeColor="text2" w:themeTint="E6"/>
                <w:kern w:val="24"/>
                <w:sz w:val="24"/>
                <w:szCs w:val="24"/>
              </w:rPr>
              <w:t xml:space="preserve"> (при НП КИПТК ИННОКАМ)</w:t>
            </w:r>
          </w:p>
        </w:tc>
        <w:tc>
          <w:tcPr>
            <w:tcW w:w="4977" w:type="dxa"/>
            <w:gridSpan w:val="2"/>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Актуальная информация о потребностях рынка</w:t>
            </w:r>
          </w:p>
        </w:tc>
        <w:tc>
          <w:tcPr>
            <w:tcW w:w="1321" w:type="dxa"/>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w:t>
            </w:r>
            <w:r w:rsidR="00E439C6" w:rsidRPr="00306FBC">
              <w:rPr>
                <w:color w:val="333639" w:themeColor="text2" w:themeTint="E6"/>
                <w:kern w:val="24"/>
                <w:sz w:val="24"/>
                <w:szCs w:val="24"/>
              </w:rPr>
              <w:t xml:space="preserve"> </w:t>
            </w:r>
            <w:r w:rsidRPr="00306FBC">
              <w:rPr>
                <w:color w:val="333639" w:themeColor="text2" w:themeTint="E6"/>
                <w:kern w:val="24"/>
                <w:sz w:val="24"/>
                <w:szCs w:val="24"/>
              </w:rPr>
              <w:t>год</w:t>
            </w:r>
          </w:p>
        </w:tc>
        <w:tc>
          <w:tcPr>
            <w:tcW w:w="2066" w:type="dxa"/>
            <w:gridSpan w:val="2"/>
          </w:tcPr>
          <w:p w:rsidR="00A52D3C" w:rsidRPr="00306FBC" w:rsidRDefault="00E439C6"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Совет ММР, ключевые предприятия ММР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1208"/>
        </w:trPr>
        <w:tc>
          <w:tcPr>
            <w:tcW w:w="7371" w:type="dxa"/>
            <w:gridSpan w:val="5"/>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Центра инвестиционного развития Менделеевского муниципального района</w:t>
            </w:r>
          </w:p>
        </w:tc>
        <w:tc>
          <w:tcPr>
            <w:tcW w:w="4977" w:type="dxa"/>
            <w:gridSpan w:val="2"/>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Привлечение крупных инвесторов в  рамках межмуниципального взаимодействия</w:t>
            </w:r>
          </w:p>
        </w:tc>
        <w:tc>
          <w:tcPr>
            <w:tcW w:w="1321" w:type="dxa"/>
          </w:tcPr>
          <w:p w:rsidR="00A52D3C" w:rsidRPr="00306FBC" w:rsidRDefault="00E439C6"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2016 </w:t>
            </w:r>
            <w:r w:rsidR="00A52D3C" w:rsidRPr="00306FBC">
              <w:rPr>
                <w:color w:val="333639" w:themeColor="text2" w:themeTint="E6"/>
                <w:kern w:val="24"/>
                <w:sz w:val="24"/>
                <w:szCs w:val="24"/>
              </w:rPr>
              <w:t>год</w:t>
            </w:r>
          </w:p>
        </w:tc>
        <w:tc>
          <w:tcPr>
            <w:tcW w:w="2066" w:type="dxa"/>
            <w:gridSpan w:val="2"/>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Совет ММР, </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1208"/>
        </w:trPr>
        <w:tc>
          <w:tcPr>
            <w:tcW w:w="7371" w:type="dxa"/>
            <w:gridSpan w:val="5"/>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Cs/>
                <w:color w:val="333639" w:themeColor="text2" w:themeTint="E6"/>
                <w:kern w:val="24"/>
                <w:sz w:val="24"/>
                <w:szCs w:val="24"/>
              </w:rPr>
              <w:t>П</w:t>
            </w:r>
            <w:r w:rsidR="00E439C6" w:rsidRPr="00306FBC">
              <w:rPr>
                <w:bCs/>
                <w:color w:val="333639" w:themeColor="text2" w:themeTint="E6"/>
                <w:kern w:val="24"/>
                <w:sz w:val="24"/>
                <w:szCs w:val="24"/>
              </w:rPr>
              <w:t>родвижение М</w:t>
            </w:r>
            <w:r w:rsidR="009A67E4" w:rsidRPr="00306FBC">
              <w:rPr>
                <w:bCs/>
                <w:color w:val="333639" w:themeColor="text2" w:themeTint="E6"/>
                <w:kern w:val="24"/>
                <w:sz w:val="24"/>
                <w:szCs w:val="24"/>
              </w:rPr>
              <w:t xml:space="preserve">МР </w:t>
            </w:r>
            <w:r w:rsidR="00BB1802" w:rsidRPr="00306FBC">
              <w:rPr>
                <w:bCs/>
                <w:color w:val="333639" w:themeColor="text2" w:themeTint="E6"/>
                <w:kern w:val="24"/>
                <w:sz w:val="24"/>
                <w:szCs w:val="24"/>
              </w:rPr>
              <w:t>в конкурсе на получение статуса территории опережающего развития</w:t>
            </w:r>
          </w:p>
        </w:tc>
        <w:tc>
          <w:tcPr>
            <w:tcW w:w="4977" w:type="dxa"/>
            <w:gridSpan w:val="2"/>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bCs/>
                <w:color w:val="333639" w:themeColor="text2" w:themeTint="E6"/>
                <w:kern w:val="24"/>
                <w:sz w:val="24"/>
                <w:szCs w:val="24"/>
              </w:rPr>
              <w:t xml:space="preserve">Особые условия хозяйствования и форматирования развития территории. Диверсификация экономики. </w:t>
            </w:r>
          </w:p>
        </w:tc>
        <w:tc>
          <w:tcPr>
            <w:tcW w:w="1321" w:type="dxa"/>
          </w:tcPr>
          <w:p w:rsidR="003C5C65" w:rsidRPr="00306FBC" w:rsidRDefault="00E439C6" w:rsidP="0056253B">
            <w:pPr>
              <w:keepNext/>
              <w:tabs>
                <w:tab w:val="left" w:pos="9120"/>
              </w:tabs>
              <w:spacing w:line="276" w:lineRule="auto"/>
              <w:ind w:right="29"/>
              <w:rPr>
                <w:color w:val="333639" w:themeColor="text2" w:themeTint="E6"/>
                <w:sz w:val="24"/>
                <w:szCs w:val="24"/>
              </w:rPr>
            </w:pPr>
            <w:r w:rsidRPr="00306FBC">
              <w:rPr>
                <w:bCs/>
                <w:color w:val="333639" w:themeColor="text2" w:themeTint="E6"/>
                <w:kern w:val="24"/>
                <w:sz w:val="24"/>
                <w:szCs w:val="24"/>
              </w:rPr>
              <w:t>2017</w:t>
            </w:r>
            <w:r w:rsidR="003C5C65" w:rsidRPr="00306FBC">
              <w:rPr>
                <w:bCs/>
                <w:color w:val="333639" w:themeColor="text2" w:themeTint="E6"/>
                <w:kern w:val="24"/>
                <w:sz w:val="24"/>
                <w:szCs w:val="24"/>
              </w:rPr>
              <w:t>-20</w:t>
            </w:r>
            <w:r w:rsidRPr="00306FBC">
              <w:rPr>
                <w:bCs/>
                <w:color w:val="333639" w:themeColor="text2" w:themeTint="E6"/>
                <w:kern w:val="24"/>
                <w:sz w:val="24"/>
                <w:szCs w:val="24"/>
              </w:rPr>
              <w:t>18</w:t>
            </w:r>
            <w:r w:rsidR="003C5C65" w:rsidRPr="00306FBC">
              <w:rPr>
                <w:bCs/>
                <w:color w:val="333639" w:themeColor="text2" w:themeTint="E6"/>
                <w:kern w:val="24"/>
                <w:sz w:val="24"/>
                <w:szCs w:val="24"/>
              </w:rPr>
              <w:t xml:space="preserve"> годы</w:t>
            </w:r>
          </w:p>
        </w:tc>
        <w:tc>
          <w:tcPr>
            <w:tcW w:w="2066" w:type="dxa"/>
            <w:gridSpan w:val="2"/>
          </w:tcPr>
          <w:p w:rsidR="003C5C65" w:rsidRPr="00306FBC" w:rsidRDefault="00E439C6" w:rsidP="0056253B">
            <w:pPr>
              <w:keepNext/>
              <w:tabs>
                <w:tab w:val="left" w:pos="9120"/>
              </w:tabs>
              <w:spacing w:line="276" w:lineRule="auto"/>
              <w:ind w:right="29"/>
              <w:rPr>
                <w:color w:val="333639" w:themeColor="text2" w:themeTint="E6"/>
                <w:sz w:val="24"/>
                <w:szCs w:val="24"/>
              </w:rPr>
            </w:pPr>
            <w:r w:rsidRPr="00306FBC">
              <w:rPr>
                <w:bCs/>
                <w:color w:val="333639" w:themeColor="text2" w:themeTint="E6"/>
                <w:kern w:val="24"/>
                <w:sz w:val="24"/>
                <w:szCs w:val="24"/>
              </w:rPr>
              <w:t>РИК М</w:t>
            </w:r>
            <w:r w:rsidR="00BB1802" w:rsidRPr="00306FBC">
              <w:rPr>
                <w:bCs/>
                <w:color w:val="333639" w:themeColor="text2" w:themeTint="E6"/>
                <w:kern w:val="24"/>
                <w:sz w:val="24"/>
                <w:szCs w:val="24"/>
              </w:rPr>
              <w:t>МР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1469"/>
        </w:trPr>
        <w:tc>
          <w:tcPr>
            <w:tcW w:w="7371" w:type="dxa"/>
            <w:gridSpan w:val="5"/>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Ст</w:t>
            </w:r>
            <w:r w:rsidR="00E439C6" w:rsidRPr="00306FBC">
              <w:rPr>
                <w:color w:val="333639" w:themeColor="text2" w:themeTint="E6"/>
                <w:kern w:val="24"/>
                <w:sz w:val="24"/>
                <w:szCs w:val="24"/>
              </w:rPr>
              <w:t>ратегического Совета при Главе М</w:t>
            </w:r>
            <w:r w:rsidRPr="00306FBC">
              <w:rPr>
                <w:color w:val="333639" w:themeColor="text2" w:themeTint="E6"/>
                <w:kern w:val="24"/>
                <w:sz w:val="24"/>
                <w:szCs w:val="24"/>
              </w:rPr>
              <w:t>МР</w:t>
            </w:r>
          </w:p>
        </w:tc>
        <w:tc>
          <w:tcPr>
            <w:tcW w:w="4977" w:type="dxa"/>
            <w:gridSpan w:val="2"/>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Повышение эффективности координации действий по реализации стратегических приоритетов территории</w:t>
            </w:r>
          </w:p>
        </w:tc>
        <w:tc>
          <w:tcPr>
            <w:tcW w:w="1321" w:type="dxa"/>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 год</w:t>
            </w:r>
          </w:p>
        </w:tc>
        <w:tc>
          <w:tcPr>
            <w:tcW w:w="2066" w:type="dxa"/>
            <w:gridSpan w:val="2"/>
            <w:hideMark/>
          </w:tcPr>
          <w:p w:rsidR="003C5C65" w:rsidRPr="00306FBC" w:rsidRDefault="00E439C6"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Аппарат Совета ММР, РИК М</w:t>
            </w:r>
            <w:r w:rsidR="00BB1802" w:rsidRPr="00306FBC">
              <w:rPr>
                <w:color w:val="333639" w:themeColor="text2" w:themeTint="E6"/>
                <w:kern w:val="24"/>
                <w:sz w:val="24"/>
                <w:szCs w:val="24"/>
              </w:rPr>
              <w:t>МР</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1733"/>
        </w:trPr>
        <w:tc>
          <w:tcPr>
            <w:tcW w:w="7371" w:type="dxa"/>
            <w:gridSpan w:val="5"/>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Создание НКО «Центр </w:t>
            </w:r>
            <w:r w:rsidR="00827569" w:rsidRPr="00306FBC">
              <w:rPr>
                <w:color w:val="333639" w:themeColor="text2" w:themeTint="E6"/>
                <w:kern w:val="24"/>
                <w:sz w:val="24"/>
                <w:szCs w:val="24"/>
              </w:rPr>
              <w:t>инновационно</w:t>
            </w:r>
            <w:r w:rsidRPr="00306FBC">
              <w:rPr>
                <w:color w:val="333639" w:themeColor="text2" w:themeTint="E6"/>
                <w:kern w:val="24"/>
                <w:sz w:val="24"/>
                <w:szCs w:val="24"/>
              </w:rPr>
              <w:t xml:space="preserve">го развития </w:t>
            </w:r>
            <w:r w:rsidR="00827569" w:rsidRPr="00306FBC">
              <w:rPr>
                <w:color w:val="333639" w:themeColor="text2" w:themeTint="E6"/>
                <w:kern w:val="24"/>
                <w:sz w:val="24"/>
                <w:szCs w:val="24"/>
              </w:rPr>
              <w:t>Менделеев</w:t>
            </w:r>
            <w:r w:rsidRPr="00306FBC">
              <w:rPr>
                <w:color w:val="333639" w:themeColor="text2" w:themeTint="E6"/>
                <w:kern w:val="24"/>
                <w:sz w:val="24"/>
                <w:szCs w:val="24"/>
              </w:rPr>
              <w:t>ского муниципального района»</w:t>
            </w:r>
          </w:p>
        </w:tc>
        <w:tc>
          <w:tcPr>
            <w:tcW w:w="4977" w:type="dxa"/>
            <w:gridSpan w:val="2"/>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институциональных условий для активизации деятельности по реализации стратегических приоритетов</w:t>
            </w:r>
          </w:p>
        </w:tc>
        <w:tc>
          <w:tcPr>
            <w:tcW w:w="1321"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2016-2030</w:t>
            </w:r>
          </w:p>
        </w:tc>
        <w:tc>
          <w:tcPr>
            <w:tcW w:w="2066" w:type="dxa"/>
            <w:gridSpan w:val="2"/>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Управление экономики, руководители проекта</w:t>
            </w:r>
            <w:r w:rsidR="00827569" w:rsidRPr="00306FBC">
              <w:rPr>
                <w:color w:val="333639" w:themeColor="text2" w:themeTint="E6"/>
                <w:kern w:val="24"/>
                <w:sz w:val="24"/>
                <w:szCs w:val="24"/>
              </w:rPr>
              <w:t>, предприятия и организации ММР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356"/>
        </w:trPr>
        <w:tc>
          <w:tcPr>
            <w:tcW w:w="5103" w:type="dxa"/>
            <w:gridSpan w:val="4"/>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Основная задача</w:t>
            </w:r>
          </w:p>
        </w:tc>
        <w:tc>
          <w:tcPr>
            <w:tcW w:w="10632" w:type="dxa"/>
            <w:gridSpan w:val="6"/>
            <w:hideMark/>
          </w:tcPr>
          <w:p w:rsidR="003C5C65" w:rsidRPr="00306FBC" w:rsidRDefault="003C5C65" w:rsidP="0056253B">
            <w:pPr>
              <w:keepNext/>
              <w:spacing w:line="276" w:lineRule="auto"/>
              <w:rPr>
                <w:b/>
                <w:color w:val="333639" w:themeColor="text2" w:themeTint="E6"/>
                <w:sz w:val="24"/>
                <w:szCs w:val="24"/>
              </w:rPr>
            </w:pPr>
            <w:r w:rsidRPr="00306FBC">
              <w:rPr>
                <w:b/>
                <w:color w:val="333639" w:themeColor="text2" w:themeTint="E6"/>
                <w:sz w:val="24"/>
                <w:szCs w:val="24"/>
              </w:rPr>
              <w:t>П</w:t>
            </w:r>
            <w:r w:rsidR="00BA2012" w:rsidRPr="00306FBC">
              <w:rPr>
                <w:b/>
                <w:color w:val="333639" w:themeColor="text2" w:themeTint="E6"/>
                <w:sz w:val="24"/>
                <w:szCs w:val="24"/>
              </w:rPr>
              <w:t>овышение инвестиционной привлекательности территории и эффективной системы сопровождения инвестиционной деятельности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471"/>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Мероприятия</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1984"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708"/>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Создание </w:t>
            </w:r>
            <w:r w:rsidR="00BA2012" w:rsidRPr="00306FBC">
              <w:rPr>
                <w:color w:val="333639" w:themeColor="text2" w:themeTint="E6"/>
                <w:kern w:val="24"/>
                <w:sz w:val="24"/>
                <w:szCs w:val="24"/>
              </w:rPr>
              <w:t>коллегиального органа «Совет инвесторов» как постоянно</w:t>
            </w:r>
            <w:r w:rsidR="000241D8" w:rsidRPr="00306FBC">
              <w:rPr>
                <w:color w:val="333639" w:themeColor="text2" w:themeTint="E6"/>
                <w:kern w:val="24"/>
                <w:sz w:val="24"/>
                <w:szCs w:val="24"/>
              </w:rPr>
              <w:t xml:space="preserve"> </w:t>
            </w:r>
            <w:r w:rsidR="00BA2012" w:rsidRPr="00306FBC">
              <w:rPr>
                <w:color w:val="333639" w:themeColor="text2" w:themeTint="E6"/>
                <w:kern w:val="24"/>
                <w:sz w:val="24"/>
                <w:szCs w:val="24"/>
              </w:rPr>
              <w:t>действующей площадки по выработке решений и рекомендаций в сфере улучшения инвестиционного климата и инвестиционного потенциала территории</w:t>
            </w:r>
          </w:p>
        </w:tc>
        <w:tc>
          <w:tcPr>
            <w:tcW w:w="4962" w:type="dxa"/>
            <w:hideMark/>
          </w:tcPr>
          <w:p w:rsidR="003C5C65"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Повышение эффективности взаимодействия стейкхолдеров по улучшению инвестиционного климата и инвестиционного потенциала территории</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2016год</w:t>
            </w:r>
          </w:p>
        </w:tc>
        <w:tc>
          <w:tcPr>
            <w:tcW w:w="1984" w:type="dxa"/>
            <w:hideMark/>
          </w:tcPr>
          <w:p w:rsidR="003C5C65" w:rsidRPr="00306FBC" w:rsidRDefault="00A81559"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Совет М</w:t>
            </w:r>
            <w:r w:rsidR="00BA2012" w:rsidRPr="00306FBC">
              <w:rPr>
                <w:color w:val="333639" w:themeColor="text2" w:themeTint="E6"/>
                <w:kern w:val="24"/>
                <w:sz w:val="24"/>
                <w:szCs w:val="24"/>
              </w:rPr>
              <w:t>МР,</w:t>
            </w:r>
          </w:p>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Управление экономики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981"/>
        </w:trPr>
        <w:tc>
          <w:tcPr>
            <w:tcW w:w="7371" w:type="dxa"/>
            <w:gridSpan w:val="5"/>
            <w:hideMark/>
          </w:tcPr>
          <w:p w:rsidR="003C5C65"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Разработка концепции </w:t>
            </w:r>
            <w:r w:rsidR="00A81559" w:rsidRPr="00306FBC">
              <w:rPr>
                <w:color w:val="333639" w:themeColor="text2" w:themeTint="E6"/>
                <w:kern w:val="24"/>
                <w:sz w:val="24"/>
                <w:szCs w:val="24"/>
              </w:rPr>
              <w:t>системного продвижения М</w:t>
            </w:r>
            <w:r w:rsidR="007A7F17" w:rsidRPr="00306FBC">
              <w:rPr>
                <w:color w:val="333639" w:themeColor="text2" w:themeTint="E6"/>
                <w:kern w:val="24"/>
                <w:sz w:val="24"/>
                <w:szCs w:val="24"/>
              </w:rPr>
              <w:t>МР как инвестиционно привлекательной территории в медиа пространстве и бизнес сообществе</w:t>
            </w:r>
          </w:p>
        </w:tc>
        <w:tc>
          <w:tcPr>
            <w:tcW w:w="4962" w:type="dxa"/>
            <w:hideMark/>
          </w:tcPr>
          <w:p w:rsidR="003C5C65"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системы продвижения стратегических инициатив</w:t>
            </w:r>
          </w:p>
        </w:tc>
        <w:tc>
          <w:tcPr>
            <w:tcW w:w="1418" w:type="dxa"/>
            <w:gridSpan w:val="3"/>
            <w:hideMark/>
          </w:tcPr>
          <w:p w:rsidR="003C5C65" w:rsidRPr="00306FBC" w:rsidRDefault="0099617F"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w:t>
            </w:r>
          </w:p>
        </w:tc>
        <w:tc>
          <w:tcPr>
            <w:tcW w:w="1984"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Центр инвестиционного развития</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981"/>
        </w:trPr>
        <w:tc>
          <w:tcPr>
            <w:tcW w:w="7371" w:type="dxa"/>
            <w:gridSpan w:val="5"/>
            <w:hideMark/>
          </w:tcPr>
          <w:p w:rsidR="007A7F17"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Инициирование разработки и принятия инвестиционного меморандума Ка</w:t>
            </w:r>
            <w:r w:rsidR="00A81559" w:rsidRPr="00306FBC">
              <w:rPr>
                <w:color w:val="333639" w:themeColor="text2" w:themeTint="E6"/>
                <w:kern w:val="24"/>
                <w:sz w:val="24"/>
                <w:szCs w:val="24"/>
              </w:rPr>
              <w:t>мск</w:t>
            </w:r>
            <w:r w:rsidRPr="00306FBC">
              <w:rPr>
                <w:color w:val="333639" w:themeColor="text2" w:themeTint="E6"/>
                <w:kern w:val="24"/>
                <w:sz w:val="24"/>
                <w:szCs w:val="24"/>
              </w:rPr>
              <w:t>ой агломерации, определяющего систему сотрудничества и взаимодействия при реализации инвестиционных приоритетов</w:t>
            </w:r>
          </w:p>
        </w:tc>
        <w:tc>
          <w:tcPr>
            <w:tcW w:w="4962" w:type="dxa"/>
            <w:hideMark/>
          </w:tcPr>
          <w:p w:rsidR="007A7F17"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Будут определены ключевые инвестиционные проекты, предполагаемые к реализации на территории района для привлечения инвесторов</w:t>
            </w:r>
          </w:p>
        </w:tc>
        <w:tc>
          <w:tcPr>
            <w:tcW w:w="1418" w:type="dxa"/>
            <w:gridSpan w:val="3"/>
            <w:hideMark/>
          </w:tcPr>
          <w:p w:rsidR="007A7F17"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w:t>
            </w:r>
          </w:p>
        </w:tc>
        <w:tc>
          <w:tcPr>
            <w:tcW w:w="1984" w:type="dxa"/>
            <w:hideMark/>
          </w:tcPr>
          <w:p w:rsidR="007A7F17"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Управление экономики, </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639"/>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Участие в выставках, ярмарках, круглых столах</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Новые рынки сбыта, новые контракты</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постоянно</w:t>
            </w:r>
          </w:p>
        </w:tc>
        <w:tc>
          <w:tcPr>
            <w:tcW w:w="1984" w:type="dxa"/>
            <w:hideMark/>
          </w:tcPr>
          <w:p w:rsidR="003C5C65" w:rsidRPr="00306FBC" w:rsidRDefault="00A81559"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РИК М</w:t>
            </w:r>
            <w:r w:rsidR="007A7F17" w:rsidRPr="00306FBC">
              <w:rPr>
                <w:color w:val="333639" w:themeColor="text2" w:themeTint="E6"/>
                <w:kern w:val="24"/>
                <w:sz w:val="24"/>
                <w:szCs w:val="24"/>
              </w:rPr>
              <w:t>МР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981"/>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Разработка </w:t>
            </w:r>
            <w:r w:rsidR="007A7F17" w:rsidRPr="00306FBC">
              <w:rPr>
                <w:color w:val="333639" w:themeColor="text2" w:themeTint="E6"/>
                <w:kern w:val="24"/>
                <w:sz w:val="24"/>
                <w:szCs w:val="24"/>
              </w:rPr>
              <w:t xml:space="preserve">нового </w:t>
            </w:r>
            <w:r w:rsidRPr="00306FBC">
              <w:rPr>
                <w:color w:val="333639" w:themeColor="text2" w:themeTint="E6"/>
                <w:kern w:val="24"/>
                <w:sz w:val="24"/>
                <w:szCs w:val="24"/>
              </w:rPr>
              <w:t>инвестиционного меморандума</w:t>
            </w:r>
            <w:r w:rsidR="007A7F17" w:rsidRPr="00306FBC">
              <w:rPr>
                <w:color w:val="333639" w:themeColor="text2" w:themeTint="E6"/>
                <w:kern w:val="24"/>
                <w:sz w:val="24"/>
                <w:szCs w:val="24"/>
              </w:rPr>
              <w:t>, определяющего все инвестиционные приоритеты и механизм поддержки и сопрово</w:t>
            </w:r>
            <w:r w:rsidR="00A81559" w:rsidRPr="00306FBC">
              <w:rPr>
                <w:color w:val="333639" w:themeColor="text2" w:themeTint="E6"/>
                <w:kern w:val="24"/>
                <w:sz w:val="24"/>
                <w:szCs w:val="24"/>
              </w:rPr>
              <w:t>ждения инвестиционных проектов М</w:t>
            </w:r>
            <w:r w:rsidR="007A7F17" w:rsidRPr="00306FBC">
              <w:rPr>
                <w:color w:val="333639" w:themeColor="text2" w:themeTint="E6"/>
                <w:kern w:val="24"/>
                <w:sz w:val="24"/>
                <w:szCs w:val="24"/>
              </w:rPr>
              <w:t>МР</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Будут </w:t>
            </w:r>
            <w:r w:rsidR="007A7F17" w:rsidRPr="00306FBC">
              <w:rPr>
                <w:color w:val="333639" w:themeColor="text2" w:themeTint="E6"/>
                <w:kern w:val="24"/>
                <w:sz w:val="24"/>
                <w:szCs w:val="24"/>
              </w:rPr>
              <w:t xml:space="preserve">определены основные рамочные условия реализации проектов и их поддержки, </w:t>
            </w:r>
            <w:r w:rsidRPr="00306FBC">
              <w:rPr>
                <w:color w:val="333639" w:themeColor="text2" w:themeTint="E6"/>
                <w:kern w:val="24"/>
                <w:sz w:val="24"/>
                <w:szCs w:val="24"/>
              </w:rPr>
              <w:t>определены ключевые инвестиционные проекты, предполагаемые к реализации на территории района для привлечения инвесторов</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w:t>
            </w:r>
          </w:p>
        </w:tc>
        <w:tc>
          <w:tcPr>
            <w:tcW w:w="1984" w:type="dxa"/>
            <w:hideMark/>
          </w:tcPr>
          <w:p w:rsidR="003C5C65"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Управление экономики </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981"/>
        </w:trPr>
        <w:tc>
          <w:tcPr>
            <w:tcW w:w="7371" w:type="dxa"/>
            <w:gridSpan w:val="5"/>
          </w:tcPr>
          <w:p w:rsidR="00F43DBD" w:rsidRPr="00306FBC" w:rsidRDefault="00F43DBD"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Внедрение практики заключения соглашения о взаимодействии и меморандумов о взаимопонимании между ММР, ключевыми и потенциальными инвесторами по реализации тех или иных проектов на территории</w:t>
            </w:r>
          </w:p>
        </w:tc>
        <w:tc>
          <w:tcPr>
            <w:tcW w:w="4962" w:type="dxa"/>
          </w:tcPr>
          <w:p w:rsidR="00F43DBD" w:rsidRPr="00306FBC" w:rsidRDefault="00F43DBD"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Создание си</w:t>
            </w:r>
            <w:r w:rsidR="00A002E9" w:rsidRPr="00306FBC">
              <w:rPr>
                <w:color w:val="333639" w:themeColor="text2" w:themeTint="E6"/>
                <w:kern w:val="24"/>
                <w:sz w:val="24"/>
                <w:szCs w:val="24"/>
              </w:rPr>
              <w:t>с</w:t>
            </w:r>
            <w:r w:rsidRPr="00306FBC">
              <w:rPr>
                <w:color w:val="333639" w:themeColor="text2" w:themeTint="E6"/>
                <w:kern w:val="24"/>
                <w:sz w:val="24"/>
                <w:szCs w:val="24"/>
              </w:rPr>
              <w:t xml:space="preserve">темы координации </w:t>
            </w:r>
            <w:r w:rsidR="00A002E9" w:rsidRPr="00306FBC">
              <w:rPr>
                <w:color w:val="333639" w:themeColor="text2" w:themeTint="E6"/>
                <w:kern w:val="24"/>
                <w:sz w:val="24"/>
                <w:szCs w:val="24"/>
              </w:rPr>
              <w:t xml:space="preserve">и согласования </w:t>
            </w:r>
            <w:r w:rsidRPr="00306FBC">
              <w:rPr>
                <w:color w:val="333639" w:themeColor="text2" w:themeTint="E6"/>
                <w:kern w:val="24"/>
                <w:sz w:val="24"/>
                <w:szCs w:val="24"/>
              </w:rPr>
              <w:t>усилий</w:t>
            </w:r>
            <w:r w:rsidR="00A002E9" w:rsidRPr="00306FBC">
              <w:rPr>
                <w:color w:val="333639" w:themeColor="text2" w:themeTint="E6"/>
                <w:kern w:val="24"/>
                <w:sz w:val="24"/>
                <w:szCs w:val="24"/>
              </w:rPr>
              <w:t xml:space="preserve"> местных органов власти и инвесторов по реализации приоритетных проектов</w:t>
            </w:r>
          </w:p>
        </w:tc>
        <w:tc>
          <w:tcPr>
            <w:tcW w:w="1418" w:type="dxa"/>
            <w:gridSpan w:val="3"/>
          </w:tcPr>
          <w:p w:rsidR="00F43DBD" w:rsidRPr="00306FBC" w:rsidRDefault="00A002E9"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С 2016 года</w:t>
            </w:r>
          </w:p>
        </w:tc>
        <w:tc>
          <w:tcPr>
            <w:tcW w:w="1984" w:type="dxa"/>
          </w:tcPr>
          <w:p w:rsidR="00F43DBD" w:rsidRPr="00306FBC" w:rsidRDefault="00A002E9"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РИК ММР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461"/>
        </w:trPr>
        <w:tc>
          <w:tcPr>
            <w:tcW w:w="2973"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Основная задача</w:t>
            </w:r>
          </w:p>
        </w:tc>
        <w:tc>
          <w:tcPr>
            <w:tcW w:w="12762" w:type="dxa"/>
            <w:gridSpan w:val="9"/>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Ра</w:t>
            </w:r>
            <w:r w:rsidR="00462A86" w:rsidRPr="00306FBC">
              <w:rPr>
                <w:b/>
                <w:bCs/>
                <w:color w:val="333639" w:themeColor="text2" w:themeTint="E6"/>
                <w:kern w:val="24"/>
                <w:sz w:val="24"/>
                <w:szCs w:val="24"/>
              </w:rPr>
              <w:t>звитие действующих промышленных площадок, предприятий и отраслей</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329"/>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Мероприятия</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1984"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755"/>
        </w:trPr>
        <w:tc>
          <w:tcPr>
            <w:tcW w:w="7371" w:type="dxa"/>
            <w:gridSpan w:val="5"/>
            <w:hideMark/>
          </w:tcPr>
          <w:p w:rsidR="00B740D7" w:rsidRPr="00306FBC" w:rsidRDefault="00B740D7" w:rsidP="0056253B">
            <w:pPr>
              <w:keepNext/>
              <w:spacing w:line="276" w:lineRule="auto"/>
              <w:rPr>
                <w:color w:val="333639" w:themeColor="text2" w:themeTint="E6"/>
                <w:sz w:val="24"/>
                <w:szCs w:val="24"/>
              </w:rPr>
            </w:pPr>
            <w:r w:rsidRPr="00306FBC">
              <w:rPr>
                <w:color w:val="333639" w:themeColor="text2" w:themeTint="E6"/>
                <w:kern w:val="24"/>
                <w:sz w:val="24"/>
                <w:szCs w:val="24"/>
              </w:rPr>
              <w:t>Разработка Стратегии развития химической промышленности в Менделеевском районе на 2016-2030 годы</w:t>
            </w:r>
          </w:p>
        </w:tc>
        <w:tc>
          <w:tcPr>
            <w:tcW w:w="4962" w:type="dxa"/>
            <w:hideMark/>
          </w:tcPr>
          <w:p w:rsidR="00B740D7" w:rsidRPr="00306FBC" w:rsidRDefault="00B740D7" w:rsidP="0056253B">
            <w:pPr>
              <w:keepNext/>
              <w:spacing w:line="276" w:lineRule="auto"/>
              <w:rPr>
                <w:color w:val="333639" w:themeColor="text2" w:themeTint="E6"/>
                <w:sz w:val="24"/>
                <w:szCs w:val="24"/>
              </w:rPr>
            </w:pPr>
            <w:r w:rsidRPr="00306FBC">
              <w:rPr>
                <w:color w:val="333639" w:themeColor="text2" w:themeTint="E6"/>
                <w:kern w:val="24"/>
                <w:sz w:val="24"/>
                <w:szCs w:val="24"/>
              </w:rPr>
              <w:t>Создание системы координации и согласования усилий местных органов власти и ключевых стейкхолдеров по реализации стратегических инициатив и приоритетных проектов в химической отрасли территории</w:t>
            </w:r>
          </w:p>
        </w:tc>
        <w:tc>
          <w:tcPr>
            <w:tcW w:w="1418" w:type="dxa"/>
            <w:gridSpan w:val="3"/>
            <w:hideMark/>
          </w:tcPr>
          <w:p w:rsidR="00B740D7" w:rsidRPr="00306FBC" w:rsidRDefault="00B740D7" w:rsidP="0056253B">
            <w:pPr>
              <w:keepNext/>
              <w:spacing w:line="276" w:lineRule="auto"/>
              <w:rPr>
                <w:color w:val="333639" w:themeColor="text2" w:themeTint="E6"/>
                <w:sz w:val="24"/>
                <w:szCs w:val="24"/>
              </w:rPr>
            </w:pPr>
            <w:r w:rsidRPr="00306FBC">
              <w:rPr>
                <w:color w:val="333639" w:themeColor="text2" w:themeTint="E6"/>
                <w:kern w:val="24"/>
                <w:sz w:val="24"/>
                <w:szCs w:val="24"/>
              </w:rPr>
              <w:t>2016-2018 годы</w:t>
            </w:r>
          </w:p>
        </w:tc>
        <w:tc>
          <w:tcPr>
            <w:tcW w:w="1984" w:type="dxa"/>
            <w:hideMark/>
          </w:tcPr>
          <w:p w:rsidR="00B740D7" w:rsidRPr="00306FBC" w:rsidRDefault="00B740D7" w:rsidP="0056253B">
            <w:pPr>
              <w:keepNext/>
              <w:spacing w:line="276" w:lineRule="auto"/>
              <w:rPr>
                <w:color w:val="333639" w:themeColor="text2" w:themeTint="E6"/>
                <w:sz w:val="24"/>
                <w:szCs w:val="24"/>
              </w:rPr>
            </w:pPr>
            <w:r w:rsidRPr="00306FBC">
              <w:rPr>
                <w:color w:val="333639" w:themeColor="text2" w:themeTint="E6"/>
                <w:kern w:val="24"/>
                <w:sz w:val="24"/>
                <w:szCs w:val="24"/>
              </w:rPr>
              <w:t>Отдел экономики, предприятия химической отрасли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36"/>
        </w:trPr>
        <w:tc>
          <w:tcPr>
            <w:tcW w:w="7371" w:type="dxa"/>
            <w:gridSpan w:val="5"/>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Модернизация и техническое перевооружение действующих предприятий</w:t>
            </w:r>
          </w:p>
        </w:tc>
        <w:tc>
          <w:tcPr>
            <w:tcW w:w="4962"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Улучшение условий труда, рост производительности труда, снижение себестоимости, выпуск товаров с высокой добавленной стоимостью</w:t>
            </w:r>
          </w:p>
        </w:tc>
        <w:tc>
          <w:tcPr>
            <w:tcW w:w="1418" w:type="dxa"/>
            <w:gridSpan w:val="3"/>
            <w:hideMark/>
          </w:tcPr>
          <w:p w:rsidR="00B740D7" w:rsidRPr="00306FBC" w:rsidRDefault="00B740D7"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2016-2020 годы</w:t>
            </w:r>
          </w:p>
        </w:tc>
        <w:tc>
          <w:tcPr>
            <w:tcW w:w="1984"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Предприятия города</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36"/>
        </w:trPr>
        <w:tc>
          <w:tcPr>
            <w:tcW w:w="7371" w:type="dxa"/>
            <w:gridSpan w:val="5"/>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Запуск производства микронизированного силикагеля</w:t>
            </w:r>
          </w:p>
        </w:tc>
        <w:tc>
          <w:tcPr>
            <w:tcW w:w="4962"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отгрузки, выпуск новой конкурентоспособной продукции, новые рабочие места</w:t>
            </w:r>
          </w:p>
        </w:tc>
        <w:tc>
          <w:tcPr>
            <w:tcW w:w="1418" w:type="dxa"/>
            <w:gridSpan w:val="3"/>
            <w:hideMark/>
          </w:tcPr>
          <w:p w:rsidR="00B740D7" w:rsidRPr="00306FBC" w:rsidRDefault="00B740D7"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2016-2019 годы</w:t>
            </w:r>
          </w:p>
        </w:tc>
        <w:tc>
          <w:tcPr>
            <w:tcW w:w="1984" w:type="dxa"/>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АО «Химзавод им. Л.Я.Карпова»</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36"/>
        </w:trPr>
        <w:tc>
          <w:tcPr>
            <w:tcW w:w="7371" w:type="dxa"/>
            <w:gridSpan w:val="5"/>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Запуск производства меламина</w:t>
            </w:r>
          </w:p>
        </w:tc>
        <w:tc>
          <w:tcPr>
            <w:tcW w:w="4962"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отгрузки, выпуск новой конкурентоспособной продукции, новые рабочие места</w:t>
            </w:r>
          </w:p>
        </w:tc>
        <w:tc>
          <w:tcPr>
            <w:tcW w:w="1418" w:type="dxa"/>
            <w:gridSpan w:val="3"/>
            <w:hideMark/>
          </w:tcPr>
          <w:p w:rsidR="00B740D7" w:rsidRPr="00306FBC" w:rsidRDefault="00B740D7" w:rsidP="00E24166">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w:t>
            </w:r>
            <w:r w:rsidR="00E24166">
              <w:rPr>
                <w:color w:val="333639" w:themeColor="text2" w:themeTint="E6"/>
                <w:kern w:val="24"/>
                <w:sz w:val="24"/>
                <w:szCs w:val="24"/>
              </w:rPr>
              <w:t>17</w:t>
            </w:r>
            <w:r w:rsidRPr="00306FBC">
              <w:rPr>
                <w:color w:val="333639" w:themeColor="text2" w:themeTint="E6"/>
                <w:kern w:val="24"/>
                <w:sz w:val="24"/>
                <w:szCs w:val="24"/>
              </w:rPr>
              <w:t>-20</w:t>
            </w:r>
            <w:r w:rsidR="00E24166">
              <w:rPr>
                <w:color w:val="333639" w:themeColor="text2" w:themeTint="E6"/>
                <w:kern w:val="24"/>
                <w:sz w:val="24"/>
                <w:szCs w:val="24"/>
              </w:rPr>
              <w:t>20</w:t>
            </w:r>
            <w:r w:rsidRPr="00306FBC">
              <w:rPr>
                <w:color w:val="333639" w:themeColor="text2" w:themeTint="E6"/>
                <w:kern w:val="24"/>
                <w:sz w:val="24"/>
                <w:szCs w:val="24"/>
              </w:rPr>
              <w:t xml:space="preserve"> годы</w:t>
            </w:r>
          </w:p>
        </w:tc>
        <w:tc>
          <w:tcPr>
            <w:tcW w:w="1984"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АО «Аммоний»</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36"/>
        </w:trPr>
        <w:tc>
          <w:tcPr>
            <w:tcW w:w="7371" w:type="dxa"/>
            <w:gridSpan w:val="5"/>
            <w:hideMark/>
          </w:tcPr>
          <w:p w:rsidR="00B740D7" w:rsidRPr="00306FBC" w:rsidRDefault="00E24166" w:rsidP="0056253B">
            <w:pPr>
              <w:keepNext/>
              <w:tabs>
                <w:tab w:val="left" w:pos="9120"/>
              </w:tabs>
              <w:spacing w:line="276" w:lineRule="auto"/>
              <w:ind w:right="29"/>
              <w:rPr>
                <w:color w:val="333639" w:themeColor="text2" w:themeTint="E6"/>
                <w:sz w:val="24"/>
                <w:szCs w:val="24"/>
              </w:rPr>
            </w:pPr>
            <w:r w:rsidRPr="00E24166">
              <w:rPr>
                <w:color w:val="333639" w:themeColor="text2" w:themeTint="E6"/>
                <w:kern w:val="24"/>
                <w:sz w:val="24"/>
                <w:szCs w:val="24"/>
              </w:rPr>
              <w:t>Производство сухой строительной смести (цемент наномодифицированный)</w:t>
            </w:r>
          </w:p>
        </w:tc>
        <w:tc>
          <w:tcPr>
            <w:tcW w:w="4962"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отгрузки, выпуск новой конкурентоспособной продукции, новые рабочие места</w:t>
            </w:r>
          </w:p>
        </w:tc>
        <w:tc>
          <w:tcPr>
            <w:tcW w:w="1418" w:type="dxa"/>
            <w:gridSpan w:val="3"/>
            <w:hideMark/>
          </w:tcPr>
          <w:p w:rsidR="00B740D7" w:rsidRPr="00306FBC" w:rsidRDefault="00B740D7"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2016-2018 годы</w:t>
            </w:r>
          </w:p>
        </w:tc>
        <w:tc>
          <w:tcPr>
            <w:tcW w:w="1984"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ООО «ПМЦ»</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650"/>
        </w:trPr>
        <w:tc>
          <w:tcPr>
            <w:tcW w:w="7371" w:type="dxa"/>
            <w:gridSpan w:val="5"/>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Строительство второй очереди АО «Аммоний»</w:t>
            </w:r>
          </w:p>
        </w:tc>
        <w:tc>
          <w:tcPr>
            <w:tcW w:w="4962"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отгрузки, новые рабочие места</w:t>
            </w:r>
          </w:p>
        </w:tc>
        <w:tc>
          <w:tcPr>
            <w:tcW w:w="1418" w:type="dxa"/>
            <w:gridSpan w:val="3"/>
            <w:hideMark/>
          </w:tcPr>
          <w:p w:rsidR="00B740D7" w:rsidRPr="00306FBC" w:rsidRDefault="00B740D7"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2016-2021 годы</w:t>
            </w:r>
          </w:p>
        </w:tc>
        <w:tc>
          <w:tcPr>
            <w:tcW w:w="1984"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АО «Аммоний»</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650"/>
        </w:trPr>
        <w:tc>
          <w:tcPr>
            <w:tcW w:w="7371" w:type="dxa"/>
            <w:gridSpan w:val="5"/>
          </w:tcPr>
          <w:p w:rsidR="00B740D7" w:rsidRPr="00306FBC" w:rsidRDefault="00A74EEC" w:rsidP="0056253B">
            <w:pPr>
              <w:keepNext/>
              <w:tabs>
                <w:tab w:val="left" w:pos="9120"/>
              </w:tabs>
              <w:spacing w:line="276" w:lineRule="auto"/>
              <w:ind w:right="29"/>
              <w:rPr>
                <w:color w:val="333639" w:themeColor="text2" w:themeTint="E6"/>
                <w:sz w:val="24"/>
                <w:szCs w:val="24"/>
              </w:rPr>
            </w:pPr>
            <w:r>
              <w:rPr>
                <w:color w:val="333639" w:themeColor="text2" w:themeTint="E6"/>
                <w:kern w:val="24"/>
                <w:sz w:val="24"/>
                <w:szCs w:val="24"/>
              </w:rPr>
              <w:t>Создание Научного центра х</w:t>
            </w:r>
            <w:r w:rsidR="00B740D7" w:rsidRPr="00306FBC">
              <w:rPr>
                <w:color w:val="333639" w:themeColor="text2" w:themeTint="E6"/>
                <w:kern w:val="24"/>
                <w:sz w:val="24"/>
                <w:szCs w:val="24"/>
              </w:rPr>
              <w:t>имической отрасли в Менделеевском районе</w:t>
            </w:r>
          </w:p>
        </w:tc>
        <w:tc>
          <w:tcPr>
            <w:tcW w:w="4962" w:type="dxa"/>
          </w:tcPr>
          <w:p w:rsidR="00B740D7" w:rsidRPr="00306FBC" w:rsidRDefault="00C342AF" w:rsidP="0056253B">
            <w:pPr>
              <w:keepNext/>
              <w:tabs>
                <w:tab w:val="left" w:pos="9120"/>
              </w:tabs>
              <w:spacing w:line="276" w:lineRule="auto"/>
              <w:ind w:right="29"/>
              <w:rPr>
                <w:color w:val="333639" w:themeColor="text2" w:themeTint="E6"/>
                <w:sz w:val="24"/>
                <w:szCs w:val="24"/>
              </w:rPr>
            </w:pPr>
            <w:r w:rsidRPr="00306FBC">
              <w:rPr>
                <w:rFonts w:eastAsia="Times New Roman"/>
                <w:color w:val="333639" w:themeColor="text2" w:themeTint="E6"/>
                <w:sz w:val="24"/>
                <w:szCs w:val="24"/>
              </w:rPr>
              <w:t>Создание системы разработки и внедрения новых технологий, основанных на самых современных открытиях и передовых научных разработках</w:t>
            </w:r>
          </w:p>
        </w:tc>
        <w:tc>
          <w:tcPr>
            <w:tcW w:w="1418" w:type="dxa"/>
            <w:gridSpan w:val="3"/>
          </w:tcPr>
          <w:p w:rsidR="00B740D7" w:rsidRPr="00306FBC" w:rsidRDefault="00B740D7"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2017 год</w:t>
            </w:r>
          </w:p>
        </w:tc>
        <w:tc>
          <w:tcPr>
            <w:tcW w:w="1984" w:type="dxa"/>
          </w:tcPr>
          <w:p w:rsidR="00B740D7" w:rsidRPr="00306FBC" w:rsidRDefault="00C342AF" w:rsidP="0056253B">
            <w:pPr>
              <w:keepNext/>
              <w:spacing w:line="276" w:lineRule="auto"/>
              <w:rPr>
                <w:color w:val="333639" w:themeColor="text2" w:themeTint="E6"/>
                <w:sz w:val="24"/>
                <w:szCs w:val="24"/>
              </w:rPr>
            </w:pPr>
            <w:r w:rsidRPr="00306FBC">
              <w:rPr>
                <w:color w:val="333639" w:themeColor="text2" w:themeTint="E6"/>
                <w:sz w:val="24"/>
                <w:szCs w:val="24"/>
              </w:rPr>
              <w:t>РИК ММР совместно КФУ и КНИТУ КХТИ (по согласованию)</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290"/>
        </w:trPr>
        <w:tc>
          <w:tcPr>
            <w:tcW w:w="3252" w:type="dxa"/>
            <w:gridSpan w:val="2"/>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Основная задача</w:t>
            </w:r>
          </w:p>
        </w:tc>
        <w:tc>
          <w:tcPr>
            <w:tcW w:w="12483" w:type="dxa"/>
            <w:gridSpan w:val="8"/>
            <w:hideMark/>
          </w:tcPr>
          <w:p w:rsidR="003C5C65" w:rsidRPr="00306FBC" w:rsidRDefault="0003510C"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Формирование новых отраслей и направлений промышленного развития</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171"/>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Мероприятия</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1984"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261"/>
        </w:trPr>
        <w:tc>
          <w:tcPr>
            <w:tcW w:w="7371" w:type="dxa"/>
            <w:gridSpan w:val="5"/>
            <w:hideMark/>
          </w:tcPr>
          <w:p w:rsidR="003C5C65" w:rsidRPr="00306FBC" w:rsidRDefault="0003510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Проведение исследования</w:t>
            </w:r>
            <w:r w:rsidR="003C5C65" w:rsidRPr="00306FBC">
              <w:rPr>
                <w:color w:val="333639" w:themeColor="text2" w:themeTint="E6"/>
                <w:kern w:val="24"/>
                <w:sz w:val="24"/>
                <w:szCs w:val="24"/>
              </w:rPr>
              <w:t xml:space="preserve"> рынка биотехнологий</w:t>
            </w:r>
            <w:r w:rsidRPr="00306FBC">
              <w:rPr>
                <w:color w:val="333639" w:themeColor="text2" w:themeTint="E6"/>
                <w:kern w:val="24"/>
                <w:sz w:val="24"/>
                <w:szCs w:val="24"/>
              </w:rPr>
              <w:t xml:space="preserve"> и историй успеха создания биотехнологических производств на территориях</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Определение  конкурентоспособных производств </w:t>
            </w:r>
          </w:p>
        </w:tc>
        <w:tc>
          <w:tcPr>
            <w:tcW w:w="1418" w:type="dxa"/>
            <w:gridSpan w:val="3"/>
            <w:hideMark/>
          </w:tcPr>
          <w:p w:rsidR="003C5C65" w:rsidRPr="00306FBC" w:rsidRDefault="003C5C65"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2016-2017 годы</w:t>
            </w:r>
          </w:p>
        </w:tc>
        <w:tc>
          <w:tcPr>
            <w:tcW w:w="1984" w:type="dxa"/>
            <w:hideMark/>
          </w:tcPr>
          <w:p w:rsidR="003C5C65"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472"/>
        </w:trPr>
        <w:tc>
          <w:tcPr>
            <w:tcW w:w="7371" w:type="dxa"/>
            <w:gridSpan w:val="5"/>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Поиск якорного инвестора в сфере биотехнологий</w:t>
            </w:r>
          </w:p>
        </w:tc>
        <w:tc>
          <w:tcPr>
            <w:tcW w:w="4962" w:type="dxa"/>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Новое производство в сфере биотехнологий</w:t>
            </w:r>
          </w:p>
        </w:tc>
        <w:tc>
          <w:tcPr>
            <w:tcW w:w="1418" w:type="dxa"/>
            <w:gridSpan w:val="3"/>
            <w:hideMark/>
          </w:tcPr>
          <w:p w:rsidR="00BA2012" w:rsidRPr="00306FBC" w:rsidRDefault="00BA2012"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2017-2018</w:t>
            </w:r>
          </w:p>
        </w:tc>
        <w:tc>
          <w:tcPr>
            <w:tcW w:w="1984" w:type="dxa"/>
            <w:hideMark/>
          </w:tcPr>
          <w:p w:rsidR="00BA2012" w:rsidRPr="00306FBC" w:rsidRDefault="00BA2012" w:rsidP="0056253B">
            <w:pPr>
              <w:keepNext/>
              <w:spacing w:line="276" w:lineRule="auto"/>
              <w:rPr>
                <w:color w:val="333639" w:themeColor="text2" w:themeTint="E6"/>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570"/>
        </w:trPr>
        <w:tc>
          <w:tcPr>
            <w:tcW w:w="7371" w:type="dxa"/>
            <w:gridSpan w:val="5"/>
            <w:hideMark/>
          </w:tcPr>
          <w:p w:rsidR="00BA2012" w:rsidRPr="00306FBC" w:rsidRDefault="00C342AF"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Создание </w:t>
            </w:r>
            <w:r w:rsidR="000241D8" w:rsidRPr="00306FBC">
              <w:rPr>
                <w:color w:val="333639" w:themeColor="text2" w:themeTint="E6"/>
                <w:kern w:val="24"/>
                <w:sz w:val="24"/>
                <w:szCs w:val="24"/>
              </w:rPr>
              <w:t>производств</w:t>
            </w:r>
            <w:r w:rsidR="00BA2012" w:rsidRPr="00306FBC">
              <w:rPr>
                <w:color w:val="333639" w:themeColor="text2" w:themeTint="E6"/>
                <w:kern w:val="24"/>
                <w:sz w:val="24"/>
                <w:szCs w:val="24"/>
              </w:rPr>
              <w:t xml:space="preserve"> в сфере биотехнологий</w:t>
            </w:r>
          </w:p>
        </w:tc>
        <w:tc>
          <w:tcPr>
            <w:tcW w:w="4962" w:type="dxa"/>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Новые рабочие места, новые точки роста района</w:t>
            </w:r>
          </w:p>
        </w:tc>
        <w:tc>
          <w:tcPr>
            <w:tcW w:w="1418" w:type="dxa"/>
            <w:gridSpan w:val="3"/>
            <w:hideMark/>
          </w:tcPr>
          <w:p w:rsidR="00BA2012" w:rsidRPr="00306FBC" w:rsidRDefault="00BA2012"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2019-2024 годы</w:t>
            </w:r>
          </w:p>
        </w:tc>
        <w:tc>
          <w:tcPr>
            <w:tcW w:w="1984" w:type="dxa"/>
            <w:hideMark/>
          </w:tcPr>
          <w:p w:rsidR="00BA2012" w:rsidRPr="00306FBC" w:rsidRDefault="00BA2012" w:rsidP="0056253B">
            <w:pPr>
              <w:keepNext/>
              <w:spacing w:line="276" w:lineRule="auto"/>
              <w:rPr>
                <w:color w:val="333639" w:themeColor="text2" w:themeTint="E6"/>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28"/>
        </w:trPr>
        <w:tc>
          <w:tcPr>
            <w:tcW w:w="7371" w:type="dxa"/>
            <w:gridSpan w:val="5"/>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Анализ рынка современных производств, с целью поиска свободной ниши – конкурентоспособного производства</w:t>
            </w:r>
          </w:p>
        </w:tc>
        <w:tc>
          <w:tcPr>
            <w:tcW w:w="4962" w:type="dxa"/>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Определение  конкурентоспособных производств </w:t>
            </w:r>
          </w:p>
        </w:tc>
        <w:tc>
          <w:tcPr>
            <w:tcW w:w="1418" w:type="dxa"/>
            <w:gridSpan w:val="3"/>
            <w:hideMark/>
          </w:tcPr>
          <w:p w:rsidR="00BA2012" w:rsidRPr="00306FBC" w:rsidRDefault="00BA2012"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2016-2017 годы</w:t>
            </w:r>
          </w:p>
        </w:tc>
        <w:tc>
          <w:tcPr>
            <w:tcW w:w="1984" w:type="dxa"/>
            <w:hideMark/>
          </w:tcPr>
          <w:p w:rsidR="00BA2012" w:rsidRPr="00306FBC" w:rsidRDefault="00BA2012" w:rsidP="0056253B">
            <w:pPr>
              <w:keepNext/>
              <w:spacing w:line="276" w:lineRule="auto"/>
              <w:rPr>
                <w:color w:val="333639" w:themeColor="text2" w:themeTint="E6"/>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594"/>
        </w:trPr>
        <w:tc>
          <w:tcPr>
            <w:tcW w:w="7371" w:type="dxa"/>
            <w:gridSpan w:val="5"/>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Поиск ключевых инвесторов для развития альтернативных отраслей</w:t>
            </w:r>
          </w:p>
        </w:tc>
        <w:tc>
          <w:tcPr>
            <w:tcW w:w="4962" w:type="dxa"/>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Организация производства переработки сельскохозяйственной  продукции</w:t>
            </w:r>
          </w:p>
        </w:tc>
        <w:tc>
          <w:tcPr>
            <w:tcW w:w="1418" w:type="dxa"/>
            <w:gridSpan w:val="3"/>
            <w:hideMark/>
          </w:tcPr>
          <w:p w:rsidR="00BA2012" w:rsidRPr="00306FBC" w:rsidRDefault="00BA2012"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2017-2019 годы</w:t>
            </w:r>
          </w:p>
        </w:tc>
        <w:tc>
          <w:tcPr>
            <w:tcW w:w="1984" w:type="dxa"/>
            <w:hideMark/>
          </w:tcPr>
          <w:p w:rsidR="00BA2012" w:rsidRPr="00306FBC" w:rsidRDefault="00BA2012" w:rsidP="0056253B">
            <w:pPr>
              <w:keepNext/>
              <w:spacing w:line="276" w:lineRule="auto"/>
              <w:rPr>
                <w:color w:val="333639" w:themeColor="text2" w:themeTint="E6"/>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536"/>
        </w:trPr>
        <w:tc>
          <w:tcPr>
            <w:tcW w:w="7371" w:type="dxa"/>
            <w:gridSpan w:val="5"/>
            <w:hideMark/>
          </w:tcPr>
          <w:p w:rsidR="00BA2012" w:rsidRPr="00306FBC" w:rsidRDefault="00BA2012"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Создание НКО «Центр развития альтернативных отраслей» с участием муниципалитета</w:t>
            </w:r>
          </w:p>
          <w:p w:rsidR="00BA2012" w:rsidRPr="00306FBC" w:rsidRDefault="00BA2012" w:rsidP="0056253B">
            <w:pPr>
              <w:keepNext/>
              <w:tabs>
                <w:tab w:val="left" w:pos="9120"/>
              </w:tabs>
              <w:spacing w:line="276" w:lineRule="auto"/>
              <w:ind w:right="29"/>
              <w:rPr>
                <w:color w:val="333639" w:themeColor="text2" w:themeTint="E6"/>
                <w:sz w:val="24"/>
                <w:szCs w:val="24"/>
              </w:rPr>
            </w:pPr>
          </w:p>
        </w:tc>
        <w:tc>
          <w:tcPr>
            <w:tcW w:w="4962" w:type="dxa"/>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системы поиска и сопровождения новых отраслей и производств</w:t>
            </w:r>
          </w:p>
        </w:tc>
        <w:tc>
          <w:tcPr>
            <w:tcW w:w="1418" w:type="dxa"/>
            <w:gridSpan w:val="3"/>
            <w:hideMark/>
          </w:tcPr>
          <w:p w:rsidR="00BA2012" w:rsidRPr="00306FBC" w:rsidRDefault="00BA2012"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2017-год</w:t>
            </w:r>
          </w:p>
        </w:tc>
        <w:tc>
          <w:tcPr>
            <w:tcW w:w="1984" w:type="dxa"/>
            <w:hideMark/>
          </w:tcPr>
          <w:p w:rsidR="00BA2012" w:rsidRPr="00306FBC" w:rsidRDefault="00BA2012" w:rsidP="0056253B">
            <w:pPr>
              <w:keepNext/>
              <w:spacing w:line="276" w:lineRule="auto"/>
              <w:rPr>
                <w:color w:val="333639" w:themeColor="text2" w:themeTint="E6"/>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578"/>
        </w:trPr>
        <w:tc>
          <w:tcPr>
            <w:tcW w:w="4943"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Основная задача</w:t>
            </w:r>
          </w:p>
        </w:tc>
        <w:tc>
          <w:tcPr>
            <w:tcW w:w="10792" w:type="dxa"/>
            <w:gridSpan w:val="7"/>
            <w:hideMark/>
          </w:tcPr>
          <w:p w:rsidR="003C5C65" w:rsidRPr="00306FBC" w:rsidRDefault="003C5C65" w:rsidP="0056253B">
            <w:pPr>
              <w:keepNext/>
              <w:spacing w:line="276" w:lineRule="auto"/>
              <w:rPr>
                <w:b/>
                <w:color w:val="333639" w:themeColor="text2" w:themeTint="E6"/>
                <w:sz w:val="24"/>
                <w:szCs w:val="24"/>
              </w:rPr>
            </w:pPr>
            <w:r w:rsidRPr="00306FBC">
              <w:rPr>
                <w:b/>
                <w:color w:val="333639" w:themeColor="text2" w:themeTint="E6"/>
                <w:sz w:val="24"/>
                <w:szCs w:val="24"/>
              </w:rPr>
              <w:t>Развитие кооперации крупного бизнеса и МСП</w:t>
            </w:r>
            <w:r w:rsidR="00FE57DC" w:rsidRPr="00306FBC">
              <w:rPr>
                <w:b/>
                <w:color w:val="333639" w:themeColor="text2" w:themeTint="E6"/>
                <w:sz w:val="24"/>
                <w:szCs w:val="24"/>
              </w:rPr>
              <w:t>, аутсорсинг производств и услуг</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413"/>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Мероприятия</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1984"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28"/>
        </w:trPr>
        <w:tc>
          <w:tcPr>
            <w:tcW w:w="7371" w:type="dxa"/>
            <w:gridSpan w:val="5"/>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промышленного парка «Менделеевск»</w:t>
            </w:r>
          </w:p>
        </w:tc>
        <w:tc>
          <w:tcPr>
            <w:tcW w:w="4962"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Территория для развития бизнеса со всей необходимой инфраструктурой на базе действующего предприятия АО «Химзавод им. Л.Я.Карпова»</w:t>
            </w:r>
          </w:p>
        </w:tc>
        <w:tc>
          <w:tcPr>
            <w:tcW w:w="1418" w:type="dxa"/>
            <w:gridSpan w:val="3"/>
          </w:tcPr>
          <w:p w:rsidR="0002189D" w:rsidRPr="00306FBC" w:rsidRDefault="0002189D" w:rsidP="00DC272F">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w:t>
            </w:r>
            <w:r w:rsidR="00DC272F">
              <w:rPr>
                <w:color w:val="333639" w:themeColor="text2" w:themeTint="E6"/>
                <w:kern w:val="24"/>
                <w:sz w:val="24"/>
                <w:szCs w:val="24"/>
              </w:rPr>
              <w:t>20</w:t>
            </w:r>
            <w:r w:rsidRPr="00306FBC">
              <w:rPr>
                <w:color w:val="333639" w:themeColor="text2" w:themeTint="E6"/>
                <w:kern w:val="24"/>
                <w:sz w:val="24"/>
                <w:szCs w:val="24"/>
              </w:rPr>
              <w:t xml:space="preserve"> годы</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АО «Химзавод им. Л.Я.Карпова»</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28"/>
        </w:trPr>
        <w:tc>
          <w:tcPr>
            <w:tcW w:w="7371" w:type="dxa"/>
            <w:gridSpan w:val="5"/>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промышленного парка «Аммоний Агро»</w:t>
            </w:r>
          </w:p>
        </w:tc>
        <w:tc>
          <w:tcPr>
            <w:tcW w:w="4962"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Территория для развития бизнеса со всей необходимой инфраструктурой рядом с заводом АО «Аммоний» и ОЭЗ «Алабуга»</w:t>
            </w:r>
          </w:p>
        </w:tc>
        <w:tc>
          <w:tcPr>
            <w:tcW w:w="1418" w:type="dxa"/>
            <w:gridSpan w:val="3"/>
          </w:tcPr>
          <w:p w:rsidR="0002189D" w:rsidRPr="00306FBC" w:rsidRDefault="0002189D" w:rsidP="00E24166">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w:t>
            </w:r>
            <w:r w:rsidR="00E24166">
              <w:rPr>
                <w:color w:val="333639" w:themeColor="text2" w:themeTint="E6"/>
                <w:kern w:val="24"/>
                <w:sz w:val="24"/>
                <w:szCs w:val="24"/>
              </w:rPr>
              <w:t>20</w:t>
            </w:r>
            <w:r w:rsidRPr="00306FBC">
              <w:rPr>
                <w:color w:val="333639" w:themeColor="text2" w:themeTint="E6"/>
                <w:kern w:val="24"/>
                <w:sz w:val="24"/>
                <w:szCs w:val="24"/>
              </w:rPr>
              <w:t xml:space="preserve"> годы</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ООО «Аммоний Агро»</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28"/>
        </w:trPr>
        <w:tc>
          <w:tcPr>
            <w:tcW w:w="7371" w:type="dxa"/>
            <w:gridSpan w:val="5"/>
          </w:tcPr>
          <w:p w:rsidR="0002189D" w:rsidRPr="009C7346" w:rsidRDefault="0002189D" w:rsidP="0056253B">
            <w:pPr>
              <w:keepNext/>
              <w:tabs>
                <w:tab w:val="left" w:pos="9120"/>
              </w:tabs>
              <w:spacing w:line="276" w:lineRule="auto"/>
              <w:ind w:right="29"/>
              <w:rPr>
                <w:color w:val="333639" w:themeColor="text2" w:themeTint="E6"/>
                <w:sz w:val="24"/>
                <w:szCs w:val="24"/>
              </w:rPr>
            </w:pPr>
            <w:r w:rsidRPr="009C7346">
              <w:rPr>
                <w:color w:val="333639" w:themeColor="text2" w:themeTint="E6"/>
                <w:kern w:val="24"/>
                <w:sz w:val="24"/>
                <w:szCs w:val="24"/>
              </w:rPr>
              <w:t>Создание промышленного парка «</w:t>
            </w:r>
            <w:r w:rsidR="000241D8" w:rsidRPr="009C7346">
              <w:rPr>
                <w:color w:val="333639" w:themeColor="text2" w:themeTint="E6"/>
                <w:kern w:val="24"/>
                <w:sz w:val="24"/>
                <w:szCs w:val="24"/>
              </w:rPr>
              <w:t>Современные технологии</w:t>
            </w:r>
            <w:r w:rsidRPr="009C7346">
              <w:rPr>
                <w:color w:val="333639" w:themeColor="text2" w:themeTint="E6"/>
                <w:kern w:val="24"/>
                <w:sz w:val="24"/>
                <w:szCs w:val="24"/>
              </w:rPr>
              <w:t>»</w:t>
            </w:r>
          </w:p>
        </w:tc>
        <w:tc>
          <w:tcPr>
            <w:tcW w:w="4962" w:type="dxa"/>
          </w:tcPr>
          <w:p w:rsidR="0002189D" w:rsidRPr="009C7346" w:rsidRDefault="0002189D" w:rsidP="0056253B">
            <w:pPr>
              <w:keepNext/>
              <w:tabs>
                <w:tab w:val="left" w:pos="9120"/>
              </w:tabs>
              <w:spacing w:line="276" w:lineRule="auto"/>
              <w:ind w:right="29"/>
              <w:rPr>
                <w:color w:val="333639" w:themeColor="text2" w:themeTint="E6"/>
                <w:sz w:val="24"/>
                <w:szCs w:val="24"/>
              </w:rPr>
            </w:pPr>
            <w:r w:rsidRPr="009C7346">
              <w:rPr>
                <w:color w:val="333639" w:themeColor="text2" w:themeTint="E6"/>
                <w:kern w:val="24"/>
                <w:sz w:val="24"/>
                <w:szCs w:val="24"/>
              </w:rPr>
              <w:t>Территория для развития бизнеса со всей необходимой инфраструктурой рядом с заводом ОАО «Аммоний» и ОЭЗ «Алабуга»</w:t>
            </w:r>
          </w:p>
        </w:tc>
        <w:tc>
          <w:tcPr>
            <w:tcW w:w="1418" w:type="dxa"/>
            <w:gridSpan w:val="3"/>
          </w:tcPr>
          <w:p w:rsidR="0002189D" w:rsidRPr="009C7346" w:rsidRDefault="0002189D" w:rsidP="00E24166">
            <w:pPr>
              <w:keepNext/>
              <w:tabs>
                <w:tab w:val="left" w:pos="9120"/>
              </w:tabs>
              <w:spacing w:line="276" w:lineRule="auto"/>
              <w:ind w:right="29"/>
              <w:jc w:val="center"/>
              <w:rPr>
                <w:color w:val="333639" w:themeColor="text2" w:themeTint="E6"/>
                <w:sz w:val="24"/>
                <w:szCs w:val="24"/>
              </w:rPr>
            </w:pPr>
            <w:r w:rsidRPr="009C7346">
              <w:rPr>
                <w:color w:val="333639" w:themeColor="text2" w:themeTint="E6"/>
                <w:kern w:val="24"/>
                <w:sz w:val="24"/>
                <w:szCs w:val="24"/>
              </w:rPr>
              <w:t>2016-20</w:t>
            </w:r>
            <w:r w:rsidR="00E24166">
              <w:rPr>
                <w:color w:val="333639" w:themeColor="text2" w:themeTint="E6"/>
                <w:kern w:val="24"/>
                <w:sz w:val="24"/>
                <w:szCs w:val="24"/>
              </w:rPr>
              <w:t>20</w:t>
            </w:r>
            <w:r w:rsidRPr="009C7346">
              <w:rPr>
                <w:color w:val="333639" w:themeColor="text2" w:themeTint="E6"/>
                <w:kern w:val="24"/>
                <w:sz w:val="24"/>
                <w:szCs w:val="24"/>
              </w:rPr>
              <w:t xml:space="preserve"> годы</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9C7346">
              <w:rPr>
                <w:color w:val="333639" w:themeColor="text2" w:themeTint="E6"/>
                <w:kern w:val="24"/>
                <w:sz w:val="24"/>
                <w:szCs w:val="24"/>
              </w:rPr>
              <w:t>ООО «Менделеевский Промышленный центр»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28"/>
        </w:trPr>
        <w:tc>
          <w:tcPr>
            <w:tcW w:w="7371" w:type="dxa"/>
            <w:gridSpan w:val="5"/>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Создание </w:t>
            </w:r>
            <w:r w:rsidR="00E24166">
              <w:rPr>
                <w:color w:val="333639" w:themeColor="text2" w:themeTint="E6"/>
                <w:kern w:val="24"/>
                <w:sz w:val="24"/>
                <w:szCs w:val="24"/>
              </w:rPr>
              <w:t>промышленно-логистического</w:t>
            </w:r>
            <w:r w:rsidR="00E24166" w:rsidRPr="00E24166">
              <w:rPr>
                <w:color w:val="333639" w:themeColor="text2" w:themeTint="E6"/>
                <w:kern w:val="24"/>
                <w:sz w:val="24"/>
                <w:szCs w:val="24"/>
              </w:rPr>
              <w:t xml:space="preserve"> парк</w:t>
            </w:r>
            <w:r w:rsidR="00E24166">
              <w:rPr>
                <w:color w:val="333639" w:themeColor="text2" w:themeTint="E6"/>
                <w:kern w:val="24"/>
                <w:sz w:val="24"/>
                <w:szCs w:val="24"/>
              </w:rPr>
              <w:t>а</w:t>
            </w:r>
            <w:r w:rsidR="00E24166" w:rsidRPr="00E24166">
              <w:rPr>
                <w:color w:val="333639" w:themeColor="text2" w:themeTint="E6"/>
                <w:kern w:val="24"/>
                <w:sz w:val="24"/>
                <w:szCs w:val="24"/>
              </w:rPr>
              <w:t xml:space="preserve"> «Менделеевский грузовой порт»</w:t>
            </w:r>
          </w:p>
        </w:tc>
        <w:tc>
          <w:tcPr>
            <w:tcW w:w="4962"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Территория для развития бизнеса со всей необходимой инфраструктурой  на берегу р. Кама</w:t>
            </w:r>
          </w:p>
        </w:tc>
        <w:tc>
          <w:tcPr>
            <w:tcW w:w="1418" w:type="dxa"/>
            <w:gridSpan w:val="3"/>
          </w:tcPr>
          <w:p w:rsidR="0002189D" w:rsidRPr="00306FBC" w:rsidRDefault="0002189D"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2017-2020 годы</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ООО «Аммоний Агро»</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28"/>
        </w:trPr>
        <w:tc>
          <w:tcPr>
            <w:tcW w:w="7371" w:type="dxa"/>
            <w:gridSpan w:val="5"/>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Создание </w:t>
            </w:r>
            <w:r w:rsidR="00DC272F">
              <w:rPr>
                <w:color w:val="333639" w:themeColor="text2" w:themeTint="E6"/>
                <w:kern w:val="24"/>
                <w:sz w:val="24"/>
                <w:szCs w:val="24"/>
              </w:rPr>
              <w:t>т</w:t>
            </w:r>
            <w:r w:rsidR="00DC272F" w:rsidRPr="00DC272F">
              <w:rPr>
                <w:color w:val="333639" w:themeColor="text2" w:themeTint="E6"/>
                <w:kern w:val="24"/>
                <w:sz w:val="24"/>
                <w:szCs w:val="24"/>
              </w:rPr>
              <w:t>ехнопарк</w:t>
            </w:r>
            <w:r w:rsidR="00DC272F">
              <w:rPr>
                <w:color w:val="333639" w:themeColor="text2" w:themeTint="E6"/>
                <w:kern w:val="24"/>
                <w:sz w:val="24"/>
                <w:szCs w:val="24"/>
              </w:rPr>
              <w:t>а</w:t>
            </w:r>
            <w:r w:rsidR="00DC272F" w:rsidRPr="00DC272F">
              <w:rPr>
                <w:color w:val="333639" w:themeColor="text2" w:themeTint="E6"/>
                <w:kern w:val="24"/>
                <w:sz w:val="24"/>
                <w:szCs w:val="24"/>
              </w:rPr>
              <w:t xml:space="preserve"> "Инномедфарм"</w:t>
            </w:r>
          </w:p>
        </w:tc>
        <w:tc>
          <w:tcPr>
            <w:tcW w:w="4962"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Территория для развития бизнеса со всей необходимой инфраструктурой </w:t>
            </w:r>
          </w:p>
        </w:tc>
        <w:tc>
          <w:tcPr>
            <w:tcW w:w="1418" w:type="dxa"/>
            <w:gridSpan w:val="3"/>
          </w:tcPr>
          <w:p w:rsidR="0002189D" w:rsidRPr="00306FBC" w:rsidRDefault="00DC272F" w:rsidP="0056253B">
            <w:pPr>
              <w:keepNext/>
              <w:tabs>
                <w:tab w:val="left" w:pos="9120"/>
              </w:tabs>
              <w:spacing w:line="276" w:lineRule="auto"/>
              <w:ind w:right="29"/>
              <w:jc w:val="center"/>
              <w:rPr>
                <w:color w:val="333639" w:themeColor="text2" w:themeTint="E6"/>
                <w:sz w:val="24"/>
                <w:szCs w:val="24"/>
              </w:rPr>
            </w:pPr>
            <w:r>
              <w:rPr>
                <w:color w:val="333639" w:themeColor="text2" w:themeTint="E6"/>
                <w:kern w:val="24"/>
                <w:sz w:val="24"/>
                <w:szCs w:val="24"/>
              </w:rPr>
              <w:t>2017-2019</w:t>
            </w:r>
            <w:r w:rsidR="0002189D" w:rsidRPr="00306FBC">
              <w:rPr>
                <w:color w:val="333639" w:themeColor="text2" w:themeTint="E6"/>
                <w:kern w:val="24"/>
                <w:sz w:val="24"/>
                <w:szCs w:val="24"/>
              </w:rPr>
              <w:t xml:space="preserve"> годы</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Центр инвестиционного развития</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28"/>
        </w:trPr>
        <w:tc>
          <w:tcPr>
            <w:tcW w:w="7371" w:type="dxa"/>
            <w:gridSpan w:val="5"/>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Создание Клуба промышленников и предпринимателей Менделеевского муниципального района</w:t>
            </w:r>
          </w:p>
        </w:tc>
        <w:tc>
          <w:tcPr>
            <w:tcW w:w="4962"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 xml:space="preserve">Координация и создание механизмов для взаимодействия крупного и малого бизнеса территории </w:t>
            </w:r>
          </w:p>
        </w:tc>
        <w:tc>
          <w:tcPr>
            <w:tcW w:w="1418" w:type="dxa"/>
            <w:gridSpan w:val="3"/>
          </w:tcPr>
          <w:p w:rsidR="0002189D" w:rsidRPr="00306FBC" w:rsidRDefault="0002189D"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sz w:val="24"/>
                <w:szCs w:val="24"/>
              </w:rPr>
              <w:t>2016 год</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РИК ММР</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28"/>
        </w:trPr>
        <w:tc>
          <w:tcPr>
            <w:tcW w:w="7371" w:type="dxa"/>
            <w:gridSpan w:val="5"/>
          </w:tcPr>
          <w:p w:rsidR="003C5C65" w:rsidRPr="00306FBC" w:rsidRDefault="00FE57DC"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 xml:space="preserve">Введение практики ежегодного принятия Меморандума о кооперации ключевых предприятий территории и предприятий малого и среднего бизнеса на соответствующий год, определяющего намерения относительно развития кооперационных связей и смежных производств, аутсорсинга </w:t>
            </w:r>
          </w:p>
        </w:tc>
        <w:tc>
          <w:tcPr>
            <w:tcW w:w="4962" w:type="dxa"/>
          </w:tcPr>
          <w:p w:rsidR="003C5C65"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Согласование интересов крупного бизнеса и субъектов МСБ по реализации приоритетных направлений и проектов</w:t>
            </w:r>
          </w:p>
        </w:tc>
        <w:tc>
          <w:tcPr>
            <w:tcW w:w="1418" w:type="dxa"/>
            <w:gridSpan w:val="3"/>
          </w:tcPr>
          <w:p w:rsidR="003C5C65" w:rsidRPr="00306FBC" w:rsidRDefault="0002189D"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sz w:val="24"/>
                <w:szCs w:val="24"/>
              </w:rPr>
              <w:t>с 2016 года</w:t>
            </w:r>
          </w:p>
        </w:tc>
        <w:tc>
          <w:tcPr>
            <w:tcW w:w="1984" w:type="dxa"/>
          </w:tcPr>
          <w:p w:rsidR="003C5C65"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 xml:space="preserve">РИК ММР, Совет предпринимателей, предприятия </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28"/>
        </w:trPr>
        <w:tc>
          <w:tcPr>
            <w:tcW w:w="7371" w:type="dxa"/>
            <w:gridSpan w:val="5"/>
          </w:tcPr>
          <w:p w:rsidR="003C5C65" w:rsidRPr="00306FBC" w:rsidRDefault="00FE57DC"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Разработка и принятие программы локализации производства комплектующих, поставок, услуг ключевых предприятий территории с ежегодной корректировкой на начало следующего года</w:t>
            </w:r>
          </w:p>
        </w:tc>
        <w:tc>
          <w:tcPr>
            <w:tcW w:w="4962" w:type="dxa"/>
          </w:tcPr>
          <w:p w:rsidR="003C5C65" w:rsidRPr="00306FBC" w:rsidRDefault="00FE57DC"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 xml:space="preserve">Создание системы координации деятельности и согласования интересов предприятий </w:t>
            </w:r>
            <w:r w:rsidR="0002189D" w:rsidRPr="00306FBC">
              <w:rPr>
                <w:color w:val="333639" w:themeColor="text2" w:themeTint="E6"/>
                <w:sz w:val="24"/>
                <w:szCs w:val="24"/>
              </w:rPr>
              <w:t>М</w:t>
            </w:r>
            <w:r w:rsidRPr="00306FBC">
              <w:rPr>
                <w:color w:val="333639" w:themeColor="text2" w:themeTint="E6"/>
                <w:sz w:val="24"/>
                <w:szCs w:val="24"/>
              </w:rPr>
              <w:t>МР, локализация производств, поставок, услуг</w:t>
            </w:r>
          </w:p>
        </w:tc>
        <w:tc>
          <w:tcPr>
            <w:tcW w:w="1418" w:type="dxa"/>
            <w:gridSpan w:val="3"/>
          </w:tcPr>
          <w:p w:rsidR="003C5C65" w:rsidRPr="00306FBC" w:rsidRDefault="0002189D"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sz w:val="24"/>
                <w:szCs w:val="24"/>
              </w:rPr>
              <w:t>2017 год</w:t>
            </w:r>
          </w:p>
        </w:tc>
        <w:tc>
          <w:tcPr>
            <w:tcW w:w="1984" w:type="dxa"/>
          </w:tcPr>
          <w:p w:rsidR="003C5C65"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РИК ММР, Совет предпринимателей, предприятия</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28"/>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смежных производств рядом с крупными промышленными предприятиями</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Обеспечение крупных производителей сырьем, упаковочными материалами, услугами</w:t>
            </w:r>
          </w:p>
        </w:tc>
        <w:tc>
          <w:tcPr>
            <w:tcW w:w="1418" w:type="dxa"/>
            <w:gridSpan w:val="3"/>
            <w:hideMark/>
          </w:tcPr>
          <w:p w:rsidR="003C5C65" w:rsidRPr="00306FBC" w:rsidRDefault="003C5C65"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2107-2025 голы</w:t>
            </w:r>
          </w:p>
        </w:tc>
        <w:tc>
          <w:tcPr>
            <w:tcW w:w="1984" w:type="dxa"/>
            <w:hideMark/>
          </w:tcPr>
          <w:p w:rsidR="003C5C65" w:rsidRPr="00306FBC" w:rsidRDefault="00FE57D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Управление экономики, руководители проекта</w:t>
            </w:r>
          </w:p>
        </w:tc>
      </w:tr>
    </w:tbl>
    <w:p w:rsidR="00EE7B6F" w:rsidRPr="00306FBC" w:rsidRDefault="009C7346" w:rsidP="00DC272F">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w:t>
      </w:r>
      <w:r w:rsidR="00F43D47">
        <w:rPr>
          <w:color w:val="333639" w:themeColor="text2" w:themeTint="E6"/>
        </w:rPr>
        <w:t xml:space="preserve"> №4</w:t>
      </w:r>
    </w:p>
    <w:p w:rsidR="00EE7B6F" w:rsidRPr="00306FBC" w:rsidRDefault="00EE7B6F" w:rsidP="0056253B">
      <w:pPr>
        <w:keepNext/>
        <w:suppressAutoHyphens/>
        <w:spacing w:before="0" w:after="0" w:line="276" w:lineRule="auto"/>
        <w:ind w:firstLine="709"/>
        <w:jc w:val="both"/>
        <w:rPr>
          <w:color w:val="333639" w:themeColor="text2" w:themeTint="E6"/>
        </w:rPr>
        <w:sectPr w:rsidR="00EE7B6F" w:rsidRPr="00306FBC" w:rsidSect="00EE7B6F">
          <w:pgSz w:w="16839" w:h="11907" w:orient="landscape" w:code="9"/>
          <w:pgMar w:top="1512" w:right="993" w:bottom="1512" w:left="2127" w:header="1080" w:footer="709" w:gutter="0"/>
          <w:cols w:space="720"/>
          <w:docGrid w:linePitch="360"/>
        </w:sectPr>
      </w:pPr>
    </w:p>
    <w:p w:rsidR="002A460E" w:rsidRPr="00B82802" w:rsidRDefault="002A460E" w:rsidP="0056253B">
      <w:pPr>
        <w:pStyle w:val="24"/>
        <w:keepLines w:val="0"/>
        <w:numPr>
          <w:ilvl w:val="2"/>
          <w:numId w:val="17"/>
        </w:numPr>
        <w:suppressAutoHyphens/>
        <w:spacing w:before="0" w:after="0" w:line="276" w:lineRule="auto"/>
        <w:ind w:left="0" w:firstLine="709"/>
        <w:jc w:val="both"/>
        <w:rPr>
          <w:rFonts w:asciiTheme="minorHAnsi" w:hAnsiTheme="minorHAnsi"/>
          <w:sz w:val="28"/>
          <w:szCs w:val="28"/>
        </w:rPr>
      </w:pPr>
      <w:bookmarkStart w:id="88" w:name="_Toc456953310"/>
      <w:r w:rsidRPr="00B82802">
        <w:rPr>
          <w:rFonts w:asciiTheme="minorHAnsi" w:hAnsiTheme="minorHAnsi"/>
          <w:sz w:val="28"/>
          <w:szCs w:val="28"/>
        </w:rPr>
        <w:t>Развит</w:t>
      </w:r>
      <w:r w:rsidR="001B4FCC" w:rsidRPr="00B82802">
        <w:rPr>
          <w:rFonts w:asciiTheme="minorHAnsi" w:hAnsiTheme="minorHAnsi"/>
          <w:sz w:val="28"/>
          <w:szCs w:val="28"/>
        </w:rPr>
        <w:t xml:space="preserve">ие </w:t>
      </w:r>
      <w:r w:rsidRPr="00B82802">
        <w:rPr>
          <w:rFonts w:asciiTheme="minorHAnsi" w:hAnsiTheme="minorHAnsi"/>
          <w:sz w:val="28"/>
          <w:szCs w:val="28"/>
        </w:rPr>
        <w:t>агропромышленн</w:t>
      </w:r>
      <w:r w:rsidR="001B4FCC" w:rsidRPr="00B82802">
        <w:rPr>
          <w:rFonts w:asciiTheme="minorHAnsi" w:hAnsiTheme="minorHAnsi"/>
          <w:sz w:val="28"/>
          <w:szCs w:val="28"/>
        </w:rPr>
        <w:t>ого</w:t>
      </w:r>
      <w:r w:rsidRPr="00B82802">
        <w:rPr>
          <w:rFonts w:asciiTheme="minorHAnsi" w:hAnsiTheme="minorHAnsi"/>
          <w:sz w:val="28"/>
          <w:szCs w:val="28"/>
        </w:rPr>
        <w:t xml:space="preserve"> сектор</w:t>
      </w:r>
      <w:r w:rsidR="001B4FCC" w:rsidRPr="00B82802">
        <w:rPr>
          <w:rFonts w:asciiTheme="minorHAnsi" w:hAnsiTheme="minorHAnsi"/>
          <w:sz w:val="28"/>
          <w:szCs w:val="28"/>
        </w:rPr>
        <w:t>а ММР как современного высокотехнологического комплекса по производству экологически чистой сельскохозяйственной продукции</w:t>
      </w:r>
      <w:bookmarkEnd w:id="88"/>
      <w:r w:rsidR="001B4FCC" w:rsidRPr="00B82802">
        <w:rPr>
          <w:rFonts w:asciiTheme="minorHAnsi" w:hAnsiTheme="minorHAnsi"/>
          <w:sz w:val="28"/>
          <w:szCs w:val="28"/>
        </w:rPr>
        <w:t xml:space="preserve"> </w:t>
      </w:r>
    </w:p>
    <w:p w:rsidR="00252373" w:rsidRPr="00306FBC" w:rsidRDefault="00252373" w:rsidP="0056253B">
      <w:pPr>
        <w:keepNext/>
        <w:suppressAutoHyphens/>
        <w:spacing w:before="0" w:after="0" w:line="276" w:lineRule="auto"/>
        <w:ind w:firstLine="709"/>
        <w:jc w:val="both"/>
        <w:rPr>
          <w:b/>
          <w:color w:val="333639" w:themeColor="text2" w:themeTint="E6"/>
          <w:sz w:val="24"/>
          <w:szCs w:val="24"/>
        </w:rPr>
      </w:pPr>
    </w:p>
    <w:p w:rsidR="001E7865" w:rsidRPr="00306FBC" w:rsidRDefault="00393D51"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Большой потенциал развития </w:t>
      </w:r>
      <w:r w:rsidR="001B4FCC" w:rsidRPr="00306FBC">
        <w:rPr>
          <w:color w:val="333639" w:themeColor="text2" w:themeTint="E6"/>
          <w:sz w:val="24"/>
          <w:szCs w:val="24"/>
        </w:rPr>
        <w:t>Менделеевского</w:t>
      </w:r>
      <w:r w:rsidRPr="00306FBC">
        <w:rPr>
          <w:color w:val="333639" w:themeColor="text2" w:themeTint="E6"/>
          <w:sz w:val="24"/>
          <w:szCs w:val="24"/>
        </w:rPr>
        <w:t xml:space="preserve"> муниципального района заложен в развитии и полном использовании потенциала агропромышленного комплекса территории. Нахождение в высокоурбанизированной зоне, в непосредственном эпицентре важнейших транспортных магистралей, позволяет создать современный, высокотехнологичный рынок сельхозпродукции, при этом, наличие на территории «чистых мест» и природного парка, позволяет развивать направление «чистых продуктов», фермерской продукции. Близость к научным центрам позволяет вывести развитие АПК на качественно новый уровень.</w:t>
      </w:r>
      <w:r w:rsidR="003E1C15" w:rsidRPr="00306FBC">
        <w:rPr>
          <w:color w:val="333639" w:themeColor="text2" w:themeTint="E6"/>
          <w:sz w:val="24"/>
          <w:szCs w:val="24"/>
        </w:rPr>
        <w:t xml:space="preserve"> </w:t>
      </w:r>
    </w:p>
    <w:p w:rsidR="001E7865" w:rsidRDefault="003E1C15" w:rsidP="0056253B">
      <w:pPr>
        <w:keepNext/>
        <w:widowControl w:val="0"/>
        <w:autoSpaceDE w:val="0"/>
        <w:autoSpaceDN w:val="0"/>
        <w:adjustRightInd w:val="0"/>
        <w:spacing w:line="276" w:lineRule="auto"/>
        <w:ind w:firstLine="709"/>
        <w:jc w:val="both"/>
        <w:outlineLvl w:val="5"/>
        <w:rPr>
          <w:rFonts w:cs="Calibri"/>
          <w:color w:val="333639" w:themeColor="text2" w:themeTint="E6"/>
          <w:sz w:val="24"/>
          <w:szCs w:val="24"/>
        </w:rPr>
      </w:pPr>
      <w:r w:rsidRPr="00306FBC">
        <w:rPr>
          <w:color w:val="333639" w:themeColor="text2" w:themeTint="E6"/>
          <w:sz w:val="24"/>
          <w:szCs w:val="24"/>
        </w:rPr>
        <w:t xml:space="preserve">Комплексной стратегической инициативой является </w:t>
      </w:r>
      <w:r w:rsidRPr="00306FBC">
        <w:rPr>
          <w:b/>
          <w:color w:val="333639" w:themeColor="text2" w:themeTint="E6"/>
          <w:sz w:val="24"/>
          <w:szCs w:val="24"/>
        </w:rPr>
        <w:t>создание на территории законченного цикла переработки сельскохозяйственной продукции</w:t>
      </w:r>
      <w:r w:rsidR="001E7865" w:rsidRPr="00306FBC">
        <w:rPr>
          <w:b/>
          <w:color w:val="333639" w:themeColor="text2" w:themeTint="E6"/>
          <w:sz w:val="24"/>
          <w:szCs w:val="24"/>
        </w:rPr>
        <w:t xml:space="preserve"> и пересмотр подходов к организации агропромышленного комплекса территории</w:t>
      </w:r>
      <w:r w:rsidRPr="00306FBC">
        <w:rPr>
          <w:color w:val="333639" w:themeColor="text2" w:themeTint="E6"/>
          <w:sz w:val="24"/>
          <w:szCs w:val="24"/>
        </w:rPr>
        <w:t>.</w:t>
      </w:r>
      <w:r w:rsidR="001E7865" w:rsidRPr="00306FBC">
        <w:rPr>
          <w:color w:val="333639" w:themeColor="text2" w:themeTint="E6"/>
          <w:sz w:val="24"/>
          <w:szCs w:val="24"/>
        </w:rPr>
        <w:t xml:space="preserve"> </w:t>
      </w:r>
      <w:r w:rsidR="001E7865" w:rsidRPr="00306FBC">
        <w:rPr>
          <w:rFonts w:cs="Calibri"/>
          <w:color w:val="333639" w:themeColor="text2" w:themeTint="E6"/>
          <w:sz w:val="24"/>
          <w:szCs w:val="24"/>
        </w:rPr>
        <w:t>Эффективность дальнейшей работы агропромышленного сектора территории находится в прямой зависимости от глубины изменений структуры выпускаемой сельскохозяйственной продукции, структуры и направлений землепользования, применения адаптивных методов земледелия и учета современных трендов продуктовой ориентированности.</w:t>
      </w:r>
    </w:p>
    <w:p w:rsidR="00896159" w:rsidRDefault="00896159" w:rsidP="0056253B">
      <w:pPr>
        <w:keepNext/>
        <w:widowControl w:val="0"/>
        <w:autoSpaceDE w:val="0"/>
        <w:autoSpaceDN w:val="0"/>
        <w:adjustRightInd w:val="0"/>
        <w:spacing w:line="276" w:lineRule="auto"/>
        <w:ind w:firstLine="709"/>
        <w:jc w:val="both"/>
        <w:outlineLvl w:val="5"/>
        <w:rPr>
          <w:rFonts w:cs="Calibri"/>
          <w:color w:val="333639" w:themeColor="text2" w:themeTint="E6"/>
          <w:sz w:val="24"/>
          <w:szCs w:val="24"/>
        </w:rPr>
      </w:pPr>
      <w:r>
        <w:rPr>
          <w:rFonts w:cs="Calibri"/>
          <w:color w:val="333639" w:themeColor="text2" w:themeTint="E6"/>
          <w:sz w:val="24"/>
          <w:szCs w:val="24"/>
        </w:rPr>
        <w:t>При этом эффективное развитие агропромышленного сектора неразрывно связано со стратегическим приоритетом обеспечения устойчивого развития сельских территорий.</w:t>
      </w:r>
    </w:p>
    <w:p w:rsidR="00896159" w:rsidRPr="00896159" w:rsidRDefault="00896159" w:rsidP="0056253B">
      <w:pPr>
        <w:keepNext/>
        <w:spacing w:after="0" w:line="276" w:lineRule="auto"/>
        <w:ind w:firstLine="567"/>
        <w:jc w:val="both"/>
        <w:rPr>
          <w:rFonts w:eastAsia="Times New Roman" w:cs="Times New Roman"/>
          <w:color w:val="333639" w:themeColor="text2" w:themeTint="E6"/>
          <w:sz w:val="24"/>
          <w:szCs w:val="24"/>
        </w:rPr>
      </w:pPr>
      <w:r w:rsidRPr="00896159">
        <w:rPr>
          <w:rFonts w:eastAsia="Times New Roman" w:cs="Times New Roman"/>
          <w:color w:val="333639" w:themeColor="text2" w:themeTint="E6"/>
          <w:sz w:val="24"/>
          <w:szCs w:val="24"/>
        </w:rPr>
        <w:t>На селе целесообразно продолжать поддерживать относительно крупные проекты, которые предусматривают не только выращивание сельскохозяйственных культур, разведение КРС и птицы, и их последующую реализацию в качестве сырья, но и переработку продукции. Приоритетными должны быть проекты, имеющие целостную цепочку производства – от стадии изучения рынка до создания конечного продукта с высокой добавленной стоимостью, за счет чего будут обеспечиваться достойный уровень заработной платы, повышение качества жизни работников, увеличение доходной базы местных и республиканского бюджетов и, следовательно, расти инвестиционные возможности муниципальных районов и республики в целом.</w:t>
      </w:r>
    </w:p>
    <w:p w:rsidR="00896159" w:rsidRPr="00896159" w:rsidRDefault="00896159" w:rsidP="0056253B">
      <w:pPr>
        <w:keepNext/>
        <w:spacing w:after="0" w:line="276" w:lineRule="auto"/>
        <w:ind w:firstLine="567"/>
        <w:jc w:val="both"/>
        <w:rPr>
          <w:rFonts w:eastAsia="Times New Roman" w:cs="Times New Roman"/>
          <w:color w:val="333639" w:themeColor="text2" w:themeTint="E6"/>
          <w:sz w:val="24"/>
          <w:szCs w:val="24"/>
        </w:rPr>
      </w:pPr>
      <w:r w:rsidRPr="00896159">
        <w:rPr>
          <w:rFonts w:eastAsia="Times New Roman" w:cs="Times New Roman"/>
          <w:color w:val="333639" w:themeColor="text2" w:themeTint="E6"/>
          <w:sz w:val="24"/>
          <w:szCs w:val="24"/>
        </w:rPr>
        <w:t>Для создания такого рода эффективных и рентабельных производств полного цикла необходимы квалифицированные специалисты, в которых село испытывает сегодня серьезный дефицит. Поэтому пристальное внимание следует уделять мероприятиям по привлечению квалифицированных и молодых кадров, что предусматривает возрождение системы обучения и распределения молодых специалистов на основе сотрудничества с ВУЗами и средними профессиональными учебными заведениями. Сельхозпредприятия могли бы размещать заявки на требуемых специалистов, направлять местных абитуриентов на учебу по приоритетным для района специальностям с условием последующей работы выпускников в своих селах и деревнях. Необходимо также переобучение и повышение квалификации местных работников, создание комфортных условий для их жизни (достойный уровень оплаты труда – не ниже и даже выше городского, обеспечение жильем), активная пропаганда и социальная реклама преимуществ жизни на селе.</w:t>
      </w:r>
    </w:p>
    <w:p w:rsidR="00910734" w:rsidRPr="00306FBC" w:rsidRDefault="00910734" w:rsidP="0056253B">
      <w:pPr>
        <w:keepNext/>
        <w:widowControl w:val="0"/>
        <w:autoSpaceDE w:val="0"/>
        <w:autoSpaceDN w:val="0"/>
        <w:adjustRightInd w:val="0"/>
        <w:spacing w:line="276" w:lineRule="auto"/>
        <w:ind w:firstLine="709"/>
        <w:jc w:val="both"/>
        <w:outlineLvl w:val="5"/>
        <w:rPr>
          <w:rFonts w:cs="Calibri"/>
          <w:color w:val="333639" w:themeColor="text2" w:themeTint="E6"/>
          <w:sz w:val="24"/>
          <w:szCs w:val="24"/>
        </w:rPr>
      </w:pPr>
      <w:r w:rsidRPr="00306FBC">
        <w:rPr>
          <w:rFonts w:cs="Calibri"/>
          <w:color w:val="333639" w:themeColor="text2" w:themeTint="E6"/>
          <w:sz w:val="24"/>
          <w:szCs w:val="24"/>
        </w:rPr>
        <w:t xml:space="preserve">Стратегические инициативы </w:t>
      </w:r>
      <w:r w:rsidR="00294F44" w:rsidRPr="00306FBC">
        <w:rPr>
          <w:rFonts w:cs="Calibri"/>
          <w:color w:val="333639" w:themeColor="text2" w:themeTint="E6"/>
          <w:sz w:val="24"/>
          <w:szCs w:val="24"/>
        </w:rPr>
        <w:t xml:space="preserve">Менделеевского муниципального района </w:t>
      </w:r>
      <w:r w:rsidR="00FE5B3B" w:rsidRPr="00306FBC">
        <w:rPr>
          <w:rFonts w:cs="Calibri"/>
          <w:color w:val="333639" w:themeColor="text2" w:themeTint="E6"/>
          <w:sz w:val="24"/>
          <w:szCs w:val="24"/>
        </w:rPr>
        <w:t xml:space="preserve">синхронизированы со стратегическими приоритетами Республики Татарстан в сфере АПК и </w:t>
      </w:r>
      <w:r w:rsidRPr="00306FBC">
        <w:rPr>
          <w:rFonts w:cs="Calibri"/>
          <w:color w:val="333639" w:themeColor="text2" w:themeTint="E6"/>
          <w:sz w:val="24"/>
          <w:szCs w:val="24"/>
        </w:rPr>
        <w:t>направлены на решение следующих важнейших задач в области развития агропромышленного сектора экономики территории:</w:t>
      </w:r>
    </w:p>
    <w:p w:rsidR="00910734" w:rsidRPr="00306FBC" w:rsidRDefault="00910734" w:rsidP="0056253B">
      <w:pPr>
        <w:pStyle w:val="afffb"/>
        <w:keepNext/>
        <w:widowControl w:val="0"/>
        <w:numPr>
          <w:ilvl w:val="0"/>
          <w:numId w:val="26"/>
        </w:numPr>
        <w:autoSpaceDE w:val="0"/>
        <w:autoSpaceDN w:val="0"/>
        <w:adjustRightInd w:val="0"/>
        <w:spacing w:after="0" w:line="276" w:lineRule="auto"/>
        <w:ind w:left="0" w:firstLine="709"/>
        <w:jc w:val="both"/>
        <w:rPr>
          <w:rFonts w:cs="Calibri"/>
          <w:color w:val="333639" w:themeColor="text2" w:themeTint="E6"/>
          <w:sz w:val="24"/>
          <w:szCs w:val="24"/>
        </w:rPr>
      </w:pPr>
      <w:r w:rsidRPr="00306FBC">
        <w:rPr>
          <w:rFonts w:cs="Calibri"/>
          <w:b/>
          <w:color w:val="333639" w:themeColor="text2" w:themeTint="E6"/>
          <w:sz w:val="24"/>
          <w:szCs w:val="24"/>
        </w:rPr>
        <w:t>внедрение</w:t>
      </w:r>
      <w:r w:rsidR="00A52D3C" w:rsidRPr="00306FBC">
        <w:rPr>
          <w:rFonts w:cs="Calibri"/>
          <w:b/>
          <w:color w:val="333639" w:themeColor="text2" w:themeTint="E6"/>
          <w:sz w:val="24"/>
          <w:szCs w:val="24"/>
        </w:rPr>
        <w:t xml:space="preserve"> конкурентоспособных иннов</w:t>
      </w:r>
      <w:r w:rsidRPr="00306FBC">
        <w:rPr>
          <w:rFonts w:cs="Calibri"/>
          <w:b/>
          <w:color w:val="333639" w:themeColor="text2" w:themeTint="E6"/>
          <w:sz w:val="24"/>
          <w:szCs w:val="24"/>
        </w:rPr>
        <w:t>ационных продуктов и технологий</w:t>
      </w:r>
      <w:r w:rsidR="0093195F" w:rsidRPr="00306FBC">
        <w:rPr>
          <w:rFonts w:cs="Calibri"/>
          <w:b/>
          <w:color w:val="333639" w:themeColor="text2" w:themeTint="E6"/>
          <w:sz w:val="24"/>
          <w:szCs w:val="24"/>
        </w:rPr>
        <w:t>, реализация высокомаржинальных проектов в АПК</w:t>
      </w:r>
      <w:r w:rsidRPr="00306FBC">
        <w:rPr>
          <w:rFonts w:cs="Calibri"/>
          <w:color w:val="333639" w:themeColor="text2" w:themeTint="E6"/>
          <w:sz w:val="24"/>
          <w:szCs w:val="24"/>
        </w:rPr>
        <w:t xml:space="preserve">. Здесь в качестве основных путей решения задачи предусмотрено </w:t>
      </w:r>
      <w:r w:rsidRPr="00306FBC">
        <w:rPr>
          <w:bCs/>
          <w:color w:val="333639" w:themeColor="text2" w:themeTint="E6"/>
          <w:sz w:val="24"/>
          <w:szCs w:val="24"/>
        </w:rPr>
        <w:t>создание на территории НКО «Центр реформирования и внедрения новых технологий в агропромышленном комплексе» совместно с ведущими ВУЗами (Аграрный университет, КФУ и другие), пересмотр структуры землепользования и разработка Программы адаптивного и точечного земледелия, развитие новых производств, основанных на самых передовых технологиях</w:t>
      </w:r>
      <w:r w:rsidR="0093195F" w:rsidRPr="00306FBC">
        <w:rPr>
          <w:bCs/>
          <w:color w:val="333639" w:themeColor="text2" w:themeTint="E6"/>
          <w:sz w:val="24"/>
          <w:szCs w:val="24"/>
        </w:rPr>
        <w:t>, переход на производство высокомаржинальных культур и продуктов</w:t>
      </w:r>
      <w:r w:rsidRPr="00306FBC">
        <w:rPr>
          <w:bCs/>
          <w:color w:val="333639" w:themeColor="text2" w:themeTint="E6"/>
          <w:sz w:val="24"/>
          <w:szCs w:val="24"/>
        </w:rPr>
        <w:t>.</w:t>
      </w:r>
    </w:p>
    <w:p w:rsidR="00A52D3C" w:rsidRPr="00306FBC" w:rsidRDefault="00910734"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2) </w:t>
      </w:r>
      <w:r w:rsidRPr="00306FBC">
        <w:rPr>
          <w:rFonts w:cs="Calibri"/>
          <w:b/>
          <w:color w:val="333639" w:themeColor="text2" w:themeTint="E6"/>
          <w:sz w:val="24"/>
          <w:szCs w:val="24"/>
        </w:rPr>
        <w:t>с</w:t>
      </w:r>
      <w:r w:rsidR="00A52D3C" w:rsidRPr="00306FBC">
        <w:rPr>
          <w:rFonts w:cs="Calibri"/>
          <w:b/>
          <w:color w:val="333639" w:themeColor="text2" w:themeTint="E6"/>
          <w:sz w:val="24"/>
          <w:szCs w:val="24"/>
        </w:rPr>
        <w:t>инхронизация развития предприятий АПК (согласование производственных и сбытовых программ, развитие кооперации) в</w:t>
      </w:r>
      <w:r w:rsidRPr="00306FBC">
        <w:rPr>
          <w:rFonts w:cs="Calibri"/>
          <w:b/>
          <w:color w:val="333639" w:themeColor="text2" w:themeTint="E6"/>
          <w:sz w:val="24"/>
          <w:szCs w:val="24"/>
        </w:rPr>
        <w:t xml:space="preserve"> рамках кластера (субкластеров)</w:t>
      </w:r>
      <w:r w:rsidRPr="00306FBC">
        <w:rPr>
          <w:rFonts w:cs="Calibri"/>
          <w:color w:val="333639" w:themeColor="text2" w:themeTint="E6"/>
          <w:sz w:val="24"/>
          <w:szCs w:val="24"/>
        </w:rPr>
        <w:t xml:space="preserve">. По данному направлению предполагается разработка </w:t>
      </w:r>
      <w:r w:rsidRPr="00306FBC">
        <w:rPr>
          <w:bCs/>
          <w:color w:val="333639" w:themeColor="text2" w:themeTint="E6"/>
          <w:sz w:val="24"/>
          <w:szCs w:val="24"/>
        </w:rPr>
        <w:t xml:space="preserve">Программы локализации выращивания, переработки, реализации и хранения сельскохозяйственной продукции на территории ММР до 2030 года, Программы развития </w:t>
      </w:r>
      <w:r w:rsidRPr="00306FBC">
        <w:rPr>
          <w:color w:val="333639" w:themeColor="text2" w:themeTint="E6"/>
          <w:kern w:val="24"/>
          <w:sz w:val="24"/>
          <w:szCs w:val="24"/>
        </w:rPr>
        <w:t>кооперации сельхозпроизводителей территории и взаимовыгодного сотрудничества с крупными потребителями и торговыми сетями</w:t>
      </w:r>
      <w:r w:rsidR="0093195F" w:rsidRPr="00306FBC">
        <w:rPr>
          <w:color w:val="333639" w:themeColor="text2" w:themeTint="E6"/>
          <w:kern w:val="24"/>
          <w:sz w:val="24"/>
          <w:szCs w:val="24"/>
        </w:rPr>
        <w:t>, внедрение системы заключения соглашений и меморандумов о взаимопонимании с крупными потребителями сельскохозяйственной продукции.</w:t>
      </w:r>
      <w:r w:rsidR="00294F44" w:rsidRPr="00306FBC">
        <w:rPr>
          <w:rFonts w:eastAsia="Times New Roman"/>
          <w:color w:val="333639" w:themeColor="text2" w:themeTint="E6"/>
          <w:sz w:val="24"/>
          <w:szCs w:val="24"/>
        </w:rPr>
        <w:t xml:space="preserve"> Возможностью увеличения объемов производства пищевых продуктов для предприятий Менделеевского муниципального района является выпуск продукции под брендами сетевых операторов розничной торговли, что позволит данным предприятиям получить выход на российский рынок. Это предъявляет повышенные требования к ассортименту, качеству и конкурентоспособности продукции, что в свою очередь предполагает необходимость наличия высококвалифицированных кадров и развитой материально-технической базы. Только при наличии этих условий возможен значительный рост объемов</w:t>
      </w:r>
      <w:bookmarkStart w:id="89" w:name="page31"/>
      <w:bookmarkEnd w:id="89"/>
      <w:r w:rsidR="00294F44" w:rsidRPr="00306FBC">
        <w:rPr>
          <w:rFonts w:eastAsia="Times New Roman"/>
          <w:color w:val="333639" w:themeColor="text2" w:themeTint="E6"/>
          <w:sz w:val="24"/>
          <w:szCs w:val="24"/>
        </w:rPr>
        <w:t xml:space="preserve"> производства. Решение этой задачи прежде всего требует значительных финансовых затрат как на создание конкурентоспособного продукта, так и на его продвижение.</w:t>
      </w:r>
    </w:p>
    <w:p w:rsidR="00A52D3C" w:rsidRPr="00306FBC" w:rsidRDefault="00910734"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3</w:t>
      </w:r>
      <w:r w:rsidR="00A52D3C" w:rsidRPr="00306FBC">
        <w:rPr>
          <w:rFonts w:cs="Calibri"/>
          <w:color w:val="333639" w:themeColor="text2" w:themeTint="E6"/>
          <w:sz w:val="24"/>
          <w:szCs w:val="24"/>
        </w:rPr>
        <w:t xml:space="preserve">) </w:t>
      </w:r>
      <w:r w:rsidR="00A52D3C" w:rsidRPr="00306FBC">
        <w:rPr>
          <w:rFonts w:cs="Calibri"/>
          <w:b/>
          <w:color w:val="333639" w:themeColor="text2" w:themeTint="E6"/>
          <w:sz w:val="24"/>
          <w:szCs w:val="24"/>
        </w:rPr>
        <w:t>стимулирование развития предпринимательства в сфере АПК (акцент на развитии малого и среднего бизнеса)</w:t>
      </w:r>
      <w:r w:rsidR="00A52D3C" w:rsidRPr="00306FBC">
        <w:rPr>
          <w:rFonts w:cs="Calibri"/>
          <w:color w:val="333639" w:themeColor="text2" w:themeTint="E6"/>
          <w:sz w:val="24"/>
          <w:szCs w:val="24"/>
        </w:rPr>
        <w:t xml:space="preserve">. </w:t>
      </w:r>
      <w:r w:rsidR="0093195F" w:rsidRPr="00306FBC">
        <w:rPr>
          <w:rFonts w:cs="Calibri"/>
          <w:color w:val="333639" w:themeColor="text2" w:themeTint="E6"/>
          <w:sz w:val="24"/>
          <w:szCs w:val="24"/>
        </w:rPr>
        <w:t xml:space="preserve">Здесь стратегические инициативы предусматривают развитие в Меделеевском муниципальном районе </w:t>
      </w:r>
      <w:r w:rsidR="00A52D3C" w:rsidRPr="00306FBC">
        <w:rPr>
          <w:rFonts w:cs="Calibri"/>
          <w:color w:val="333639" w:themeColor="text2" w:themeTint="E6"/>
          <w:sz w:val="24"/>
          <w:szCs w:val="24"/>
        </w:rPr>
        <w:t>малых форм хозяйствования в сельской местности (крестьянские (фермерские) хозяйства, личные подсобные хозяйства, семейные фермы)</w:t>
      </w:r>
      <w:r w:rsidR="0093195F" w:rsidRPr="00306FBC">
        <w:rPr>
          <w:rFonts w:cs="Calibri"/>
          <w:color w:val="333639" w:themeColor="text2" w:themeTint="E6"/>
          <w:sz w:val="24"/>
          <w:szCs w:val="24"/>
        </w:rPr>
        <w:t>, создание промышленного парка «Аммоний-агро», создание муниципальных площадок для развития предпринимательства в аграрном секторе</w:t>
      </w:r>
      <w:r w:rsidR="00A52D3C" w:rsidRPr="00306FBC">
        <w:rPr>
          <w:rFonts w:cs="Calibri"/>
          <w:color w:val="333639" w:themeColor="text2" w:themeTint="E6"/>
          <w:sz w:val="24"/>
          <w:szCs w:val="24"/>
        </w:rPr>
        <w:t>;</w:t>
      </w:r>
    </w:p>
    <w:p w:rsidR="00A52D3C" w:rsidRPr="00306FBC" w:rsidRDefault="00A52D3C"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8) </w:t>
      </w:r>
      <w:r w:rsidR="0093195F" w:rsidRPr="00306FBC">
        <w:rPr>
          <w:rFonts w:cs="Calibri"/>
          <w:b/>
          <w:color w:val="333639" w:themeColor="text2" w:themeTint="E6"/>
          <w:sz w:val="24"/>
          <w:szCs w:val="24"/>
        </w:rPr>
        <w:t>о</w:t>
      </w:r>
      <w:r w:rsidRPr="00306FBC">
        <w:rPr>
          <w:rFonts w:cs="Calibri"/>
          <w:b/>
          <w:color w:val="333639" w:themeColor="text2" w:themeTint="E6"/>
          <w:sz w:val="24"/>
          <w:szCs w:val="24"/>
        </w:rPr>
        <w:t xml:space="preserve">бновление, модернизация и повышение энергоэффективности </w:t>
      </w:r>
      <w:r w:rsidR="00AC03C8" w:rsidRPr="00306FBC">
        <w:rPr>
          <w:rFonts w:cs="Calibri"/>
          <w:b/>
          <w:color w:val="333639" w:themeColor="text2" w:themeTint="E6"/>
          <w:sz w:val="24"/>
          <w:szCs w:val="24"/>
        </w:rPr>
        <w:t xml:space="preserve">предприятий </w:t>
      </w:r>
      <w:r w:rsidR="0093195F" w:rsidRPr="00306FBC">
        <w:rPr>
          <w:rFonts w:cs="Calibri"/>
          <w:b/>
          <w:color w:val="333639" w:themeColor="text2" w:themeTint="E6"/>
          <w:sz w:val="24"/>
          <w:szCs w:val="24"/>
        </w:rPr>
        <w:t>АПК</w:t>
      </w:r>
      <w:r w:rsidR="0093195F" w:rsidRPr="00306FBC">
        <w:rPr>
          <w:rFonts w:cs="Calibri"/>
          <w:color w:val="333639" w:themeColor="text2" w:themeTint="E6"/>
          <w:sz w:val="24"/>
          <w:szCs w:val="24"/>
        </w:rPr>
        <w:t xml:space="preserve">. </w:t>
      </w:r>
      <w:r w:rsidR="00253E50" w:rsidRPr="00306FBC">
        <w:rPr>
          <w:rFonts w:eastAsia="+mn-ea"/>
          <w:color w:val="333639" w:themeColor="text2" w:themeTint="E6"/>
          <w:sz w:val="24"/>
          <w:szCs w:val="24"/>
        </w:rPr>
        <w:t>В рамках Стратегии планируется в сотрудничестве со стейкхолдерами создание районного механизированного отряда по проведению агротехнических работ (вспашка, кормоуборка, уборка урожая), профессиональное обслуживание и ремонт техники, что позволит все виды агротехнических мероприятий осуществлять в срок.</w:t>
      </w:r>
    </w:p>
    <w:p w:rsidR="00A52D3C" w:rsidRPr="00306FBC" w:rsidRDefault="00A52D3C"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9) </w:t>
      </w:r>
      <w:r w:rsidRPr="00306FBC">
        <w:rPr>
          <w:rFonts w:cs="Calibri"/>
          <w:b/>
          <w:color w:val="333639" w:themeColor="text2" w:themeTint="E6"/>
          <w:sz w:val="24"/>
          <w:szCs w:val="24"/>
        </w:rPr>
        <w:t>совершенствование оборота сельскохозяйственных земель и повышение экономической эффективности их использования. Обеспече</w:t>
      </w:r>
      <w:r w:rsidR="00FE5B3B" w:rsidRPr="00306FBC">
        <w:rPr>
          <w:rFonts w:cs="Calibri"/>
          <w:b/>
          <w:color w:val="333639" w:themeColor="text2" w:themeTint="E6"/>
          <w:sz w:val="24"/>
          <w:szCs w:val="24"/>
        </w:rPr>
        <w:t>ние повышения плодородия земель</w:t>
      </w:r>
      <w:r w:rsidR="00FE5B3B" w:rsidRPr="00306FBC">
        <w:rPr>
          <w:rFonts w:cs="Calibri"/>
          <w:color w:val="333639" w:themeColor="text2" w:themeTint="E6"/>
          <w:sz w:val="24"/>
          <w:szCs w:val="24"/>
        </w:rPr>
        <w:t xml:space="preserve">. Здесь Стратегия социально-экономического развития Менделеевского муниципального района до 2030 года предусматривает </w:t>
      </w:r>
      <w:r w:rsidR="00253E50" w:rsidRPr="00306FBC">
        <w:rPr>
          <w:rFonts w:eastAsia="+mn-ea"/>
          <w:color w:val="333639" w:themeColor="text2" w:themeTint="E6"/>
          <w:sz w:val="24"/>
          <w:szCs w:val="24"/>
        </w:rPr>
        <w:t>проведение агрохимического обследования почвы для составления оптимального севооборота, повышения урожайности и увеличение валового сбора сельскохозяйственных культур и инициирование разработки республиканской программы в этой области</w:t>
      </w:r>
    </w:p>
    <w:p w:rsidR="00A52D3C" w:rsidRPr="00306FBC" w:rsidRDefault="00A52D3C"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10) </w:t>
      </w:r>
      <w:r w:rsidRPr="00306FBC">
        <w:rPr>
          <w:rFonts w:cs="Calibri"/>
          <w:b/>
          <w:color w:val="333639" w:themeColor="text2" w:themeTint="E6"/>
          <w:sz w:val="24"/>
          <w:szCs w:val="24"/>
        </w:rPr>
        <w:t>расширение конкурентоспособного производства овощей закр</w:t>
      </w:r>
      <w:r w:rsidR="00AC03C8" w:rsidRPr="00306FBC">
        <w:rPr>
          <w:rFonts w:cs="Calibri"/>
          <w:b/>
          <w:color w:val="333639" w:themeColor="text2" w:themeTint="E6"/>
          <w:sz w:val="24"/>
          <w:szCs w:val="24"/>
        </w:rPr>
        <w:t>ытого грунта</w:t>
      </w:r>
      <w:r w:rsidR="00AC03C8" w:rsidRPr="00306FBC">
        <w:rPr>
          <w:rFonts w:cs="Calibri"/>
          <w:color w:val="333639" w:themeColor="text2" w:themeTint="E6"/>
          <w:sz w:val="24"/>
          <w:szCs w:val="24"/>
        </w:rPr>
        <w:t>. Стратегические инициативы по данному направлению включают создание на территории различных тепличных комплексов, создание промышленного парка тепличной специализации.</w:t>
      </w:r>
    </w:p>
    <w:p w:rsidR="00294F44" w:rsidRPr="00306FBC" w:rsidRDefault="00A52D3C" w:rsidP="0056253B">
      <w:pPr>
        <w:keepNext/>
        <w:spacing w:line="276" w:lineRule="auto"/>
        <w:ind w:firstLine="709"/>
        <w:jc w:val="both"/>
        <w:rPr>
          <w:rFonts w:eastAsia="Times New Roman"/>
          <w:color w:val="333639" w:themeColor="text2" w:themeTint="E6"/>
          <w:sz w:val="24"/>
          <w:szCs w:val="24"/>
        </w:rPr>
      </w:pPr>
      <w:r w:rsidRPr="00306FBC">
        <w:rPr>
          <w:rFonts w:cs="Calibri"/>
          <w:color w:val="333639" w:themeColor="text2" w:themeTint="E6"/>
          <w:sz w:val="24"/>
          <w:szCs w:val="24"/>
        </w:rPr>
        <w:t xml:space="preserve">11) </w:t>
      </w:r>
      <w:r w:rsidRPr="00306FBC">
        <w:rPr>
          <w:rFonts w:cs="Calibri"/>
          <w:b/>
          <w:color w:val="333639" w:themeColor="text2" w:themeTint="E6"/>
          <w:sz w:val="24"/>
          <w:szCs w:val="24"/>
        </w:rPr>
        <w:t>развитие органического сельского хозяйства при условии комплексного а</w:t>
      </w:r>
      <w:r w:rsidR="00294F44" w:rsidRPr="00306FBC">
        <w:rPr>
          <w:rFonts w:cs="Calibri"/>
          <w:b/>
          <w:color w:val="333639" w:themeColor="text2" w:themeTint="E6"/>
          <w:sz w:val="24"/>
          <w:szCs w:val="24"/>
        </w:rPr>
        <w:t>гроэкологического районирования</w:t>
      </w:r>
      <w:r w:rsidR="00294F44" w:rsidRPr="00306FBC">
        <w:rPr>
          <w:rFonts w:cs="Calibri"/>
          <w:color w:val="333639" w:themeColor="text2" w:themeTint="E6"/>
          <w:sz w:val="24"/>
          <w:szCs w:val="24"/>
        </w:rPr>
        <w:t xml:space="preserve">. Здесь стратегические инициативы предусматривают на </w:t>
      </w:r>
      <w:r w:rsidR="00294F44" w:rsidRPr="00306FBC">
        <w:rPr>
          <w:rFonts w:eastAsia="+mn-ea"/>
          <w:color w:val="333639" w:themeColor="text2" w:themeTint="E6"/>
          <w:sz w:val="24"/>
          <w:szCs w:val="24"/>
        </w:rPr>
        <w:t>2017-2020 гг. выделение территорий для органического сельского хозяйства в виде площадок с особыми условиями хозяйствования, разработку бренда на экологически чистую сельскохозяйственную продукцию Менделеевского муниципального района, которая уже производится на территории, заключение соглашений сбыта продукции с крупными потребителями, торговыми сетями.</w:t>
      </w:r>
      <w:r w:rsidR="00294F44" w:rsidRPr="00306FBC">
        <w:rPr>
          <w:rFonts w:eastAsia="Times New Roman"/>
          <w:color w:val="333639" w:themeColor="text2" w:themeTint="E6"/>
          <w:sz w:val="24"/>
          <w:szCs w:val="24"/>
        </w:rPr>
        <w:t xml:space="preserve"> </w:t>
      </w:r>
    </w:p>
    <w:p w:rsidR="00FE5B3B" w:rsidRPr="00306FBC" w:rsidRDefault="00A52D3C" w:rsidP="0056253B">
      <w:pPr>
        <w:keepNext/>
        <w:widowControl w:val="0"/>
        <w:autoSpaceDE w:val="0"/>
        <w:autoSpaceDN w:val="0"/>
        <w:adjustRightInd w:val="0"/>
        <w:spacing w:before="24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12) </w:t>
      </w:r>
      <w:r w:rsidRPr="00306FBC">
        <w:rPr>
          <w:rFonts w:cs="Calibri"/>
          <w:b/>
          <w:color w:val="333639" w:themeColor="text2" w:themeTint="E6"/>
          <w:sz w:val="24"/>
          <w:szCs w:val="24"/>
        </w:rPr>
        <w:t>поэтапное увеличение и максимизация доли перерабо</w:t>
      </w:r>
      <w:r w:rsidR="00FE5B3B" w:rsidRPr="00306FBC">
        <w:rPr>
          <w:rFonts w:cs="Calibri"/>
          <w:b/>
          <w:color w:val="333639" w:themeColor="text2" w:themeTint="E6"/>
          <w:sz w:val="24"/>
          <w:szCs w:val="24"/>
        </w:rPr>
        <w:t>тки сельскохозяйственного сырья и производство продукции глубокой переработки, соответствующей высоким стандартам качества (европейские стандарты, "халяль")</w:t>
      </w:r>
      <w:r w:rsidR="00FE5B3B" w:rsidRPr="00306FBC">
        <w:rPr>
          <w:rFonts w:cs="Calibri"/>
          <w:color w:val="333639" w:themeColor="text2" w:themeTint="E6"/>
          <w:sz w:val="24"/>
          <w:szCs w:val="24"/>
        </w:rPr>
        <w:t>. Здесь предусматривается создание на территории Менделеевского муниципального района ряда перерабатывающих производств: в сфере картофельного субкластера, сырьевой основой для которого будут служить крестьянские (фермерские) хозяйства, личные подсобные хозяйства населения (основные производители картофеля); плодово-ягодного субкластера, сырьевая основа- крестьянские (фермерские) хозяйства и (в перспективе) сельскохозяйственные организации; мясной субкластер в виде мини-произ</w:t>
      </w:r>
      <w:r w:rsidR="00253E50" w:rsidRPr="00306FBC">
        <w:rPr>
          <w:rFonts w:cs="Calibri"/>
          <w:color w:val="333639" w:themeColor="text2" w:themeTint="E6"/>
          <w:sz w:val="24"/>
          <w:szCs w:val="24"/>
        </w:rPr>
        <w:t>водств на первоначальном этапе (в качестве основных в Стратегии обозначены следующие проекты: в</w:t>
      </w:r>
      <w:r w:rsidR="00253E50" w:rsidRPr="00306FBC">
        <w:rPr>
          <w:rFonts w:eastAsia="+mn-ea"/>
          <w:color w:val="333639" w:themeColor="text2" w:themeTint="E6"/>
          <w:sz w:val="24"/>
          <w:szCs w:val="24"/>
        </w:rPr>
        <w:t>ыращивание мраморного мяса КРС Абердино-ангусской породы начиная</w:t>
      </w:r>
      <w:r w:rsidR="00DA3D15">
        <w:rPr>
          <w:rFonts w:eastAsia="+mn-ea"/>
          <w:color w:val="333639" w:themeColor="text2" w:themeTint="E6"/>
          <w:sz w:val="24"/>
          <w:szCs w:val="24"/>
        </w:rPr>
        <w:t xml:space="preserve"> с 450 голов и доведением до 124</w:t>
      </w:r>
      <w:r w:rsidR="00253E50" w:rsidRPr="00306FBC">
        <w:rPr>
          <w:rFonts w:eastAsia="+mn-ea"/>
          <w:color w:val="333639" w:themeColor="text2" w:themeTint="E6"/>
          <w:sz w:val="24"/>
          <w:szCs w:val="24"/>
        </w:rPr>
        <w:t>0 голов скота (КФХ Смирнов А.М.); реконструкция свинокомплекса, газификация и реконструкция убойного цеха при свинокомплексе с доведе</w:t>
      </w:r>
      <w:r w:rsidR="00DA3D15">
        <w:rPr>
          <w:rFonts w:eastAsia="+mn-ea"/>
          <w:color w:val="333639" w:themeColor="text2" w:themeTint="E6"/>
          <w:sz w:val="24"/>
          <w:szCs w:val="24"/>
        </w:rPr>
        <w:t xml:space="preserve">нием реализации мяса свиней до </w:t>
      </w:r>
      <w:r w:rsidR="00253E50" w:rsidRPr="00306FBC">
        <w:rPr>
          <w:rFonts w:eastAsia="+mn-ea"/>
          <w:color w:val="333639" w:themeColor="text2" w:themeTint="E6"/>
          <w:sz w:val="24"/>
          <w:szCs w:val="24"/>
        </w:rPr>
        <w:t xml:space="preserve">5000 голов в год (ИП Габдрахманов); развитие современных ферм на 1200 голов коров молочного направления в с. Абалачи, с. Псеево, д. Ильнеть); </w:t>
      </w:r>
      <w:r w:rsidR="00294F44" w:rsidRPr="00306FBC">
        <w:rPr>
          <w:rFonts w:eastAsia="+mn-ea"/>
          <w:color w:val="333639" w:themeColor="text2" w:themeTint="E6"/>
          <w:sz w:val="24"/>
          <w:szCs w:val="24"/>
        </w:rPr>
        <w:t xml:space="preserve">на 2017 год запланирована </w:t>
      </w:r>
      <w:r w:rsidR="00253E50" w:rsidRPr="00306FBC">
        <w:rPr>
          <w:rFonts w:eastAsia="+mn-ea"/>
          <w:color w:val="333639" w:themeColor="text2" w:themeTint="E6"/>
          <w:sz w:val="24"/>
          <w:szCs w:val="24"/>
        </w:rPr>
        <w:t>реализация инвестиционного проекта по разведе</w:t>
      </w:r>
      <w:r w:rsidR="00294F44" w:rsidRPr="00306FBC">
        <w:rPr>
          <w:rFonts w:eastAsia="+mn-ea"/>
          <w:color w:val="333639" w:themeColor="text2" w:themeTint="E6"/>
          <w:sz w:val="24"/>
          <w:szCs w:val="24"/>
        </w:rPr>
        <w:t>нию рыбы «Прудовое рыбоводство», в 2022 году реализация проекта «Производство и реализация осетровой рыбы»; к 2021 году планируется строительство молокоперерабатывающего завода на базе КФХ Смирнов А.М</w:t>
      </w:r>
    </w:p>
    <w:p w:rsidR="00253E50" w:rsidRPr="00306FBC" w:rsidRDefault="00A52D3C" w:rsidP="0056253B">
      <w:pPr>
        <w:keepNext/>
        <w:widowControl w:val="0"/>
        <w:autoSpaceDE w:val="0"/>
        <w:autoSpaceDN w:val="0"/>
        <w:adjustRightInd w:val="0"/>
        <w:spacing w:after="0" w:line="276" w:lineRule="auto"/>
        <w:ind w:firstLine="709"/>
        <w:jc w:val="both"/>
        <w:rPr>
          <w:rFonts w:eastAsia="+mn-ea"/>
          <w:color w:val="333639" w:themeColor="text2" w:themeTint="E6"/>
          <w:sz w:val="24"/>
          <w:szCs w:val="24"/>
        </w:rPr>
      </w:pPr>
      <w:r w:rsidRPr="00306FBC">
        <w:rPr>
          <w:rFonts w:cs="Calibri"/>
          <w:color w:val="333639" w:themeColor="text2" w:themeTint="E6"/>
          <w:sz w:val="24"/>
          <w:szCs w:val="24"/>
        </w:rPr>
        <w:t>15</w:t>
      </w:r>
      <w:r w:rsidRPr="00306FBC">
        <w:rPr>
          <w:rFonts w:cs="Calibri"/>
          <w:b/>
          <w:color w:val="333639" w:themeColor="text2" w:themeTint="E6"/>
          <w:sz w:val="24"/>
          <w:szCs w:val="24"/>
        </w:rPr>
        <w:t>) создание благоприятных условий для развития человеческого капитала, инфраструктуры и институциональной среды, обеспечение роста инвестиций, а также содействие в расширении рынко</w:t>
      </w:r>
      <w:r w:rsidR="00253E50" w:rsidRPr="00306FBC">
        <w:rPr>
          <w:rFonts w:cs="Calibri"/>
          <w:b/>
          <w:color w:val="333639" w:themeColor="text2" w:themeTint="E6"/>
          <w:sz w:val="24"/>
          <w:szCs w:val="24"/>
        </w:rPr>
        <w:t>в сбыта (продвижение и продажи).</w:t>
      </w:r>
      <w:r w:rsidR="00253E50" w:rsidRPr="00306FBC">
        <w:rPr>
          <w:rFonts w:cs="Calibri"/>
          <w:color w:val="333639" w:themeColor="text2" w:themeTint="E6"/>
          <w:sz w:val="24"/>
          <w:szCs w:val="24"/>
        </w:rPr>
        <w:t xml:space="preserve"> Стратегические инициативы Менделеевского муниципального района в этой области направлены на </w:t>
      </w:r>
      <w:r w:rsidR="00253E50" w:rsidRPr="00306FBC">
        <w:rPr>
          <w:bCs/>
          <w:color w:val="333639" w:themeColor="text2" w:themeTint="E6"/>
          <w:sz w:val="24"/>
          <w:szCs w:val="24"/>
        </w:rPr>
        <w:t xml:space="preserve">Создание Ассоциации сельхозтоваропроизводителей Менделеевского района, </w:t>
      </w:r>
      <w:r w:rsidR="00F52AF2" w:rsidRPr="00306FBC">
        <w:rPr>
          <w:rFonts w:eastAsia="+mn-ea"/>
          <w:color w:val="333639" w:themeColor="text2" w:themeTint="E6"/>
          <w:sz w:val="24"/>
          <w:szCs w:val="24"/>
        </w:rPr>
        <w:t>с</w:t>
      </w:r>
      <w:r w:rsidR="00253E50" w:rsidRPr="00306FBC">
        <w:rPr>
          <w:rFonts w:eastAsia="+mn-ea"/>
          <w:color w:val="333639" w:themeColor="text2" w:themeTint="E6"/>
          <w:sz w:val="24"/>
          <w:szCs w:val="24"/>
        </w:rPr>
        <w:t xml:space="preserve">оздание фонда поддержки АПК, </w:t>
      </w:r>
      <w:r w:rsidR="00F52AF2" w:rsidRPr="00306FBC">
        <w:rPr>
          <w:rFonts w:eastAsia="+mn-ea"/>
          <w:color w:val="333639" w:themeColor="text2" w:themeTint="E6"/>
          <w:sz w:val="24"/>
          <w:szCs w:val="24"/>
        </w:rPr>
        <w:t>муниципального гарантийного фонда, реализацию преференций и льгот по новым направлениям деятельности, реализация проекта строительства ОРЦ. Предполагается создать на базе техникума в г.Менделеевске факультет по обучению трактористов-машинистов, ежегодно привлекать школьников для поступления в сельскохозяйственные ВУЗы</w:t>
      </w:r>
    </w:p>
    <w:p w:rsidR="00F52AF2" w:rsidRPr="00306FBC" w:rsidRDefault="00A52D3C" w:rsidP="0056253B">
      <w:pPr>
        <w:keepNext/>
        <w:spacing w:before="240" w:after="240" w:line="276" w:lineRule="auto"/>
        <w:ind w:firstLine="709"/>
        <w:jc w:val="both"/>
        <w:rPr>
          <w:rFonts w:eastAsia="+mn-ea"/>
          <w:color w:val="333639" w:themeColor="text2" w:themeTint="E6"/>
          <w:sz w:val="24"/>
          <w:szCs w:val="24"/>
        </w:rPr>
      </w:pPr>
      <w:r w:rsidRPr="00306FBC">
        <w:rPr>
          <w:rFonts w:cs="Calibri"/>
          <w:color w:val="333639" w:themeColor="text2" w:themeTint="E6"/>
          <w:sz w:val="24"/>
          <w:szCs w:val="24"/>
        </w:rPr>
        <w:t xml:space="preserve">16) </w:t>
      </w:r>
      <w:r w:rsidRPr="00306FBC">
        <w:rPr>
          <w:rFonts w:cs="Calibri"/>
          <w:b/>
          <w:color w:val="333639" w:themeColor="text2" w:themeTint="E6"/>
          <w:sz w:val="24"/>
          <w:szCs w:val="24"/>
        </w:rPr>
        <w:t>развитие агро- и экотуризма, а также прочих видов альтернативной занятости</w:t>
      </w:r>
      <w:r w:rsidR="00F52AF2" w:rsidRPr="00306FBC">
        <w:rPr>
          <w:rFonts w:cs="Calibri"/>
          <w:color w:val="333639" w:themeColor="text2" w:themeTint="E6"/>
          <w:sz w:val="24"/>
          <w:szCs w:val="24"/>
        </w:rPr>
        <w:t xml:space="preserve">. </w:t>
      </w:r>
      <w:r w:rsidR="00F52AF2" w:rsidRPr="00306FBC">
        <w:rPr>
          <w:rFonts w:eastAsia="+mn-ea"/>
          <w:color w:val="333639" w:themeColor="text2" w:themeTint="E6"/>
          <w:sz w:val="24"/>
          <w:szCs w:val="24"/>
        </w:rPr>
        <w:t>Предполагается в каждом из 35 населенных пунктов Менделеевского муниципального района создать экофермы, мини-фермы с определенной тематикой для привлечения туристов Республики Татарстан и близлежащих регионов Российской Федерации. К 2018 году в д.Кураково создать экоферму для туристов, в 2019 году конеферму в с.Икское Устье, страусиную ферму возвести в с.Абалачи.</w:t>
      </w:r>
    </w:p>
    <w:p w:rsidR="001B4FCC" w:rsidRPr="00306FBC" w:rsidRDefault="00A52D3C" w:rsidP="0056253B">
      <w:pPr>
        <w:keepNext/>
        <w:spacing w:before="240" w:after="240" w:line="276" w:lineRule="auto"/>
        <w:ind w:firstLine="709"/>
        <w:jc w:val="both"/>
        <w:rPr>
          <w:rFonts w:eastAsia="+mn-ea"/>
          <w:color w:val="333639" w:themeColor="text2" w:themeTint="E6"/>
          <w:sz w:val="24"/>
          <w:szCs w:val="24"/>
        </w:rPr>
      </w:pPr>
      <w:r w:rsidRPr="00306FBC">
        <w:rPr>
          <w:rFonts w:cs="Calibri"/>
          <w:color w:val="333639" w:themeColor="text2" w:themeTint="E6"/>
          <w:sz w:val="24"/>
          <w:szCs w:val="24"/>
        </w:rPr>
        <w:t xml:space="preserve">17) </w:t>
      </w:r>
      <w:r w:rsidRPr="00306FBC">
        <w:rPr>
          <w:rFonts w:cs="Calibri"/>
          <w:b/>
          <w:color w:val="333639" w:themeColor="text2" w:themeTint="E6"/>
          <w:sz w:val="24"/>
          <w:szCs w:val="24"/>
        </w:rPr>
        <w:t>реализация модели развития "Социальное через экономику"</w:t>
      </w:r>
      <w:r w:rsidRPr="00306FBC">
        <w:rPr>
          <w:rFonts w:cs="Calibri"/>
          <w:color w:val="333639" w:themeColor="text2" w:themeTint="E6"/>
          <w:sz w:val="24"/>
          <w:szCs w:val="24"/>
        </w:rPr>
        <w:t xml:space="preserve">. </w:t>
      </w:r>
      <w:r w:rsidR="002F2C23" w:rsidRPr="00306FBC">
        <w:rPr>
          <w:rFonts w:cs="Calibri"/>
          <w:color w:val="333639" w:themeColor="text2" w:themeTint="E6"/>
          <w:sz w:val="24"/>
          <w:szCs w:val="24"/>
        </w:rPr>
        <w:t xml:space="preserve">Здесь основной стратегической инициативой </w:t>
      </w:r>
      <w:r w:rsidR="002F2C23" w:rsidRPr="00306FBC">
        <w:rPr>
          <w:rFonts w:eastAsia="+mn-ea"/>
          <w:color w:val="333639" w:themeColor="text2" w:themeTint="E6"/>
          <w:sz w:val="24"/>
          <w:szCs w:val="24"/>
        </w:rPr>
        <w:t>является участие в программе «Устойчивое</w:t>
      </w:r>
      <w:r w:rsidR="00F52AF2" w:rsidRPr="00306FBC">
        <w:rPr>
          <w:rFonts w:eastAsia="+mn-ea"/>
          <w:color w:val="333639" w:themeColor="text2" w:themeTint="E6"/>
          <w:sz w:val="24"/>
          <w:szCs w:val="24"/>
        </w:rPr>
        <w:t xml:space="preserve"> развитие сельских территорий», направленное на реализацию интересов ММР в области строительства</w:t>
      </w:r>
      <w:r w:rsidR="002F2C23" w:rsidRPr="00306FBC">
        <w:rPr>
          <w:rFonts w:eastAsia="+mn-ea"/>
          <w:color w:val="333639" w:themeColor="text2" w:themeTint="E6"/>
          <w:sz w:val="24"/>
          <w:szCs w:val="24"/>
        </w:rPr>
        <w:t xml:space="preserve"> в сельских населенных пунктах школ, детских садов, ФАПов дорог и жилых домов. Предполагается ежегодное строительство 10 индивидуальных жилых домов в сельских поселения</w:t>
      </w:r>
      <w:r w:rsidR="00F52AF2" w:rsidRPr="00306FBC">
        <w:rPr>
          <w:rFonts w:eastAsia="+mn-ea"/>
          <w:color w:val="333639" w:themeColor="text2" w:themeTint="E6"/>
          <w:sz w:val="24"/>
          <w:szCs w:val="24"/>
        </w:rPr>
        <w:t xml:space="preserve">, что </w:t>
      </w:r>
      <w:r w:rsidR="002F2C23" w:rsidRPr="00306FBC">
        <w:rPr>
          <w:rFonts w:eastAsia="+mn-ea"/>
          <w:color w:val="333639" w:themeColor="text2" w:themeTint="E6"/>
          <w:sz w:val="24"/>
          <w:szCs w:val="24"/>
        </w:rPr>
        <w:t>обеспечит нам приток трудоспособного населения, молодых специалистов.</w:t>
      </w:r>
      <w:r w:rsidR="00F52AF2" w:rsidRPr="00306FBC">
        <w:rPr>
          <w:rFonts w:eastAsia="+mn-ea"/>
          <w:color w:val="333639" w:themeColor="text2" w:themeTint="E6"/>
          <w:sz w:val="24"/>
          <w:szCs w:val="24"/>
        </w:rPr>
        <w:t xml:space="preserve"> Для повышения престижа жизни и работы на селе в качестве стратегических инициатив предполагается дальнейшая популяризация деятельности общественного движения «Аграрное молодежное объединение», возобновление ежегодного проведения районных конкурсов по направлениям молодой специалист, лучший механизатор, лучшая доярка; организация и проведение экскурсий в передовые районы Республики Татарстан и по лучшим хозяйствам района для школьников старших классов для привлечения молодежи к работе в сельском хозяйстве. </w:t>
      </w:r>
    </w:p>
    <w:p w:rsidR="004E6798" w:rsidRPr="00306FBC" w:rsidRDefault="004E6798" w:rsidP="0056253B">
      <w:pPr>
        <w:keepNext/>
        <w:spacing w:before="240" w:after="240" w:line="276" w:lineRule="auto"/>
        <w:ind w:firstLine="709"/>
        <w:jc w:val="both"/>
        <w:rPr>
          <w:rFonts w:eastAsia="+mn-ea"/>
          <w:color w:val="333639" w:themeColor="text2" w:themeTint="E6"/>
        </w:rPr>
      </w:pPr>
      <w:r w:rsidRPr="00306FBC">
        <w:rPr>
          <w:rFonts w:eastAsia="+mn-ea"/>
          <w:color w:val="333639" w:themeColor="text2" w:themeTint="E6"/>
          <w:sz w:val="24"/>
          <w:szCs w:val="24"/>
        </w:rPr>
        <w:t>Основные стратегические инициативы, направленные на развитие агропромышленного комплекса Менделеевского муниципального района приведены в таблице 4.3.2.1.</w:t>
      </w:r>
    </w:p>
    <w:p w:rsidR="001B4FCC" w:rsidRPr="00306FBC" w:rsidRDefault="001B4FCC" w:rsidP="0056253B">
      <w:pPr>
        <w:keepNext/>
        <w:suppressAutoHyphens/>
        <w:spacing w:before="0" w:after="0" w:line="276" w:lineRule="auto"/>
        <w:ind w:firstLine="709"/>
        <w:jc w:val="both"/>
        <w:rPr>
          <w:color w:val="333639" w:themeColor="text2" w:themeTint="E6"/>
          <w:sz w:val="24"/>
          <w:szCs w:val="24"/>
        </w:rPr>
        <w:sectPr w:rsidR="001B4FCC" w:rsidRPr="00306FBC" w:rsidSect="005D6034">
          <w:pgSz w:w="11907" w:h="16839" w:code="9"/>
          <w:pgMar w:top="2127" w:right="1134" w:bottom="993" w:left="1512" w:header="1080" w:footer="709" w:gutter="0"/>
          <w:cols w:space="720"/>
          <w:docGrid w:linePitch="360"/>
        </w:sectPr>
      </w:pPr>
    </w:p>
    <w:p w:rsidR="00EE7B6F" w:rsidRPr="00306FBC" w:rsidRDefault="000F5EC2" w:rsidP="0056253B">
      <w:pPr>
        <w:keepNext/>
        <w:suppressAutoHyphens/>
        <w:spacing w:before="0" w:after="0" w:line="276" w:lineRule="auto"/>
        <w:jc w:val="right"/>
        <w:rPr>
          <w:color w:val="333639" w:themeColor="text2" w:themeTint="E6"/>
          <w:sz w:val="24"/>
          <w:szCs w:val="24"/>
        </w:rPr>
      </w:pPr>
      <w:r w:rsidRPr="00306FBC">
        <w:rPr>
          <w:color w:val="333639" w:themeColor="text2" w:themeTint="E6"/>
          <w:sz w:val="24"/>
          <w:szCs w:val="24"/>
        </w:rPr>
        <w:t>Таблица 4.3.2</w:t>
      </w:r>
      <w:r w:rsidR="00EE7B6F" w:rsidRPr="00306FBC">
        <w:rPr>
          <w:color w:val="333639" w:themeColor="text2" w:themeTint="E6"/>
          <w:sz w:val="24"/>
          <w:szCs w:val="24"/>
        </w:rPr>
        <w:t>.</w:t>
      </w:r>
      <w:r w:rsidRPr="00306FBC">
        <w:rPr>
          <w:color w:val="333639" w:themeColor="text2" w:themeTint="E6"/>
          <w:sz w:val="24"/>
          <w:szCs w:val="24"/>
        </w:rPr>
        <w:t>1.</w:t>
      </w:r>
    </w:p>
    <w:p w:rsidR="00EE7B6F" w:rsidRPr="00306FBC" w:rsidRDefault="00EE7B6F" w:rsidP="0056253B">
      <w:pPr>
        <w:keepNext/>
        <w:suppressAutoHyphens/>
        <w:spacing w:before="0" w:after="0" w:line="276" w:lineRule="auto"/>
        <w:jc w:val="center"/>
        <w:rPr>
          <w:color w:val="333639" w:themeColor="text2" w:themeTint="E6"/>
          <w:sz w:val="24"/>
          <w:szCs w:val="24"/>
        </w:rPr>
      </w:pPr>
      <w:r w:rsidRPr="00306FBC">
        <w:rPr>
          <w:color w:val="333639" w:themeColor="text2" w:themeTint="E6"/>
          <w:sz w:val="24"/>
          <w:szCs w:val="24"/>
        </w:rPr>
        <w:t xml:space="preserve">Стратегические инициативы в области развития агропромышленного комплекса </w:t>
      </w:r>
      <w:r w:rsidR="00A52D3C" w:rsidRPr="00306FBC">
        <w:rPr>
          <w:color w:val="333639" w:themeColor="text2" w:themeTint="E6"/>
          <w:sz w:val="24"/>
          <w:szCs w:val="24"/>
        </w:rPr>
        <w:t>Менделеевског</w:t>
      </w:r>
      <w:r w:rsidRPr="00306FBC">
        <w:rPr>
          <w:color w:val="333639" w:themeColor="text2" w:themeTint="E6"/>
          <w:sz w:val="24"/>
          <w:szCs w:val="24"/>
        </w:rPr>
        <w:t>о муниципального района</w:t>
      </w:r>
      <w:r w:rsidR="00F43D47">
        <w:rPr>
          <w:color w:val="333639" w:themeColor="text2" w:themeTint="E6"/>
          <w:sz w:val="24"/>
          <w:szCs w:val="24"/>
        </w:rPr>
        <w:t>*</w:t>
      </w:r>
    </w:p>
    <w:p w:rsidR="00A52D3C" w:rsidRPr="00306FBC" w:rsidRDefault="00A52D3C" w:rsidP="0056253B">
      <w:pPr>
        <w:keepNext/>
        <w:suppressAutoHyphens/>
        <w:spacing w:before="0" w:after="0" w:line="276" w:lineRule="auto"/>
        <w:jc w:val="center"/>
        <w:rPr>
          <w:color w:val="333639" w:themeColor="text2" w:themeTint="E6"/>
          <w:sz w:val="24"/>
          <w:szCs w:val="24"/>
        </w:rPr>
      </w:pPr>
    </w:p>
    <w:tbl>
      <w:tblPr>
        <w:tblStyle w:val="1f0"/>
        <w:tblW w:w="15735" w:type="dxa"/>
        <w:tblInd w:w="-1310" w:type="dxa"/>
        <w:tblLayout w:type="fixed"/>
        <w:tblLook w:val="0420" w:firstRow="1" w:lastRow="0" w:firstColumn="0" w:lastColumn="0" w:noHBand="0" w:noVBand="1"/>
      </w:tblPr>
      <w:tblGrid>
        <w:gridCol w:w="8931"/>
        <w:gridCol w:w="3402"/>
        <w:gridCol w:w="1276"/>
        <w:gridCol w:w="2126"/>
      </w:tblGrid>
      <w:tr w:rsidR="00306FBC" w:rsidRPr="00306FBC" w:rsidTr="00252373">
        <w:trPr>
          <w:cnfStyle w:val="100000000000" w:firstRow="1" w:lastRow="0" w:firstColumn="0" w:lastColumn="0" w:oddVBand="0" w:evenVBand="0" w:oddHBand="0" w:evenHBand="0" w:firstRowFirstColumn="0" w:firstRowLastColumn="0" w:lastRowFirstColumn="0" w:lastRowLastColumn="0"/>
          <w:trHeight w:val="648"/>
        </w:trPr>
        <w:tc>
          <w:tcPr>
            <w:tcW w:w="15735" w:type="dxa"/>
            <w:gridSpan w:val="4"/>
            <w:hideMark/>
          </w:tcPr>
          <w:p w:rsidR="00EE7B6F" w:rsidRPr="00306FBC" w:rsidRDefault="00EE7B6F" w:rsidP="0056253B">
            <w:pPr>
              <w:keepNext/>
              <w:tabs>
                <w:tab w:val="left" w:pos="9120"/>
              </w:tabs>
              <w:suppressAutoHyphens/>
              <w:spacing w:line="276" w:lineRule="auto"/>
              <w:ind w:right="27"/>
              <w:jc w:val="both"/>
              <w:rPr>
                <w:rFonts w:asciiTheme="minorHAnsi" w:hAnsiTheme="minorHAnsi"/>
                <w:color w:val="333639" w:themeColor="text2" w:themeTint="E6"/>
                <w:sz w:val="24"/>
                <w:szCs w:val="24"/>
              </w:rPr>
            </w:pPr>
            <w:r w:rsidRPr="00306FBC">
              <w:rPr>
                <w:rFonts w:asciiTheme="minorHAnsi" w:hAnsiTheme="minorHAnsi"/>
                <w:b w:val="0"/>
                <w:bCs w:val="0"/>
                <w:color w:val="333639" w:themeColor="text2" w:themeTint="E6"/>
                <w:sz w:val="24"/>
                <w:szCs w:val="24"/>
              </w:rPr>
              <w:t xml:space="preserve">Ключевая проблема: </w:t>
            </w:r>
            <w:r w:rsidR="002C461F" w:rsidRPr="00306FBC">
              <w:rPr>
                <w:rFonts w:asciiTheme="minorHAnsi" w:hAnsiTheme="minorHAnsi"/>
                <w:b w:val="0"/>
                <w:bCs w:val="0"/>
                <w:color w:val="333639" w:themeColor="text2" w:themeTint="E6"/>
                <w:sz w:val="24"/>
                <w:szCs w:val="24"/>
              </w:rPr>
              <w:t>недостаточно развита пищеперерабат</w:t>
            </w:r>
            <w:r w:rsidR="0082325A" w:rsidRPr="00306FBC">
              <w:rPr>
                <w:rFonts w:asciiTheme="minorHAnsi" w:hAnsiTheme="minorHAnsi"/>
                <w:b w:val="0"/>
                <w:bCs w:val="0"/>
                <w:color w:val="333639" w:themeColor="text2" w:themeTint="E6"/>
                <w:sz w:val="24"/>
                <w:szCs w:val="24"/>
              </w:rPr>
              <w:t>ы</w:t>
            </w:r>
            <w:r w:rsidR="002C461F" w:rsidRPr="00306FBC">
              <w:rPr>
                <w:rFonts w:asciiTheme="minorHAnsi" w:hAnsiTheme="minorHAnsi"/>
                <w:b w:val="0"/>
                <w:bCs w:val="0"/>
                <w:color w:val="333639" w:themeColor="text2" w:themeTint="E6"/>
                <w:sz w:val="24"/>
                <w:szCs w:val="24"/>
              </w:rPr>
              <w:t>вающая промышленность</w:t>
            </w:r>
          </w:p>
          <w:p w:rsidR="00EE7B6F" w:rsidRPr="00306FBC" w:rsidRDefault="00EE7B6F" w:rsidP="0056253B">
            <w:pPr>
              <w:keepNext/>
              <w:tabs>
                <w:tab w:val="left" w:pos="9120"/>
              </w:tabs>
              <w:suppressAutoHyphens/>
              <w:spacing w:line="276" w:lineRule="auto"/>
              <w:ind w:right="27"/>
              <w:jc w:val="both"/>
              <w:rPr>
                <w:rFonts w:asciiTheme="minorHAnsi" w:hAnsiTheme="minorHAnsi"/>
                <w:color w:val="333639" w:themeColor="text2" w:themeTint="E6"/>
                <w:sz w:val="24"/>
                <w:szCs w:val="24"/>
              </w:rPr>
            </w:pPr>
            <w:r w:rsidRPr="00306FBC">
              <w:rPr>
                <w:rFonts w:asciiTheme="minorHAnsi" w:hAnsiTheme="minorHAnsi"/>
                <w:b w:val="0"/>
                <w:bCs w:val="0"/>
                <w:color w:val="333639" w:themeColor="text2" w:themeTint="E6"/>
                <w:sz w:val="24"/>
                <w:szCs w:val="24"/>
                <w:lang w:val="en-US"/>
              </w:rPr>
              <w:t>KPI</w:t>
            </w:r>
            <w:r w:rsidRPr="00306FBC">
              <w:rPr>
                <w:rFonts w:asciiTheme="minorHAnsi" w:hAnsiTheme="minorHAnsi"/>
                <w:b w:val="0"/>
                <w:bCs w:val="0"/>
                <w:color w:val="333639" w:themeColor="text2" w:themeTint="E6"/>
                <w:sz w:val="24"/>
                <w:szCs w:val="24"/>
              </w:rPr>
              <w:t xml:space="preserve">: 1) наличие программы </w:t>
            </w:r>
            <w:r w:rsidR="002C461F" w:rsidRPr="00306FBC">
              <w:rPr>
                <w:rFonts w:asciiTheme="minorHAnsi" w:hAnsiTheme="minorHAnsi"/>
                <w:b w:val="0"/>
                <w:bCs w:val="0"/>
                <w:color w:val="333639" w:themeColor="text2" w:themeTint="E6"/>
                <w:sz w:val="24"/>
                <w:szCs w:val="24"/>
              </w:rPr>
              <w:t>локализации выращивания, перерабо</w:t>
            </w:r>
            <w:r w:rsidR="0082325A" w:rsidRPr="00306FBC">
              <w:rPr>
                <w:rFonts w:asciiTheme="minorHAnsi" w:hAnsiTheme="minorHAnsi"/>
                <w:b w:val="0"/>
                <w:bCs w:val="0"/>
                <w:color w:val="333639" w:themeColor="text2" w:themeTint="E6"/>
                <w:sz w:val="24"/>
                <w:szCs w:val="24"/>
              </w:rPr>
              <w:t>т</w:t>
            </w:r>
            <w:r w:rsidR="002C461F" w:rsidRPr="00306FBC">
              <w:rPr>
                <w:rFonts w:asciiTheme="minorHAnsi" w:hAnsiTheme="minorHAnsi"/>
                <w:b w:val="0"/>
                <w:bCs w:val="0"/>
                <w:color w:val="333639" w:themeColor="text2" w:themeTint="E6"/>
                <w:sz w:val="24"/>
                <w:szCs w:val="24"/>
              </w:rPr>
              <w:t xml:space="preserve">ки, реализации и хранения сельскохозяйственной продукции </w:t>
            </w:r>
            <w:r w:rsidRPr="00306FBC">
              <w:rPr>
                <w:rFonts w:asciiTheme="minorHAnsi" w:hAnsiTheme="minorHAnsi"/>
                <w:b w:val="0"/>
                <w:bCs w:val="0"/>
                <w:color w:val="333639" w:themeColor="text2" w:themeTint="E6"/>
                <w:sz w:val="24"/>
                <w:szCs w:val="24"/>
              </w:rPr>
              <w:t xml:space="preserve"> до 2030 года; 2) </w:t>
            </w:r>
            <w:r w:rsidR="0082325A" w:rsidRPr="00306FBC">
              <w:rPr>
                <w:rFonts w:asciiTheme="minorHAnsi" w:hAnsiTheme="minorHAnsi"/>
                <w:b w:val="0"/>
                <w:bCs w:val="0"/>
                <w:color w:val="333639" w:themeColor="text2" w:themeTint="E6"/>
                <w:sz w:val="24"/>
                <w:szCs w:val="24"/>
              </w:rPr>
              <w:t>уровень локализации на территории переработки сельскохозяйственной продукции</w:t>
            </w:r>
            <w:r w:rsidRPr="00306FBC">
              <w:rPr>
                <w:rFonts w:asciiTheme="minorHAnsi" w:hAnsiTheme="minorHAnsi"/>
                <w:b w:val="0"/>
                <w:bCs w:val="0"/>
                <w:color w:val="333639" w:themeColor="text2" w:themeTint="E6"/>
                <w:sz w:val="24"/>
                <w:szCs w:val="24"/>
              </w:rPr>
              <w:t xml:space="preserve">, 3) </w:t>
            </w:r>
            <w:r w:rsidR="0082325A" w:rsidRPr="00306FBC">
              <w:rPr>
                <w:rFonts w:asciiTheme="minorHAnsi" w:hAnsiTheme="minorHAnsi"/>
                <w:b w:val="0"/>
                <w:bCs w:val="0"/>
                <w:color w:val="333639" w:themeColor="text2" w:themeTint="E6"/>
                <w:sz w:val="24"/>
                <w:szCs w:val="24"/>
              </w:rPr>
              <w:t>количество предприятий пищеперерабатывающей промышленности,</w:t>
            </w:r>
            <w:r w:rsidRPr="00306FBC">
              <w:rPr>
                <w:rFonts w:asciiTheme="minorHAnsi" w:hAnsiTheme="minorHAnsi"/>
                <w:b w:val="0"/>
                <w:bCs w:val="0"/>
                <w:color w:val="333639" w:themeColor="text2" w:themeTint="E6"/>
                <w:sz w:val="24"/>
                <w:szCs w:val="24"/>
              </w:rPr>
              <w:t xml:space="preserve"> единиц; 4) </w:t>
            </w:r>
            <w:r w:rsidR="0082325A" w:rsidRPr="00306FBC">
              <w:rPr>
                <w:rFonts w:asciiTheme="minorHAnsi" w:hAnsiTheme="minorHAnsi"/>
                <w:b w:val="0"/>
                <w:bCs w:val="0"/>
                <w:color w:val="333639" w:themeColor="text2" w:themeTint="E6"/>
                <w:sz w:val="24"/>
                <w:szCs w:val="24"/>
              </w:rPr>
              <w:t>доля пищеперерабатывающей промышленности в общем объеме выпускаемой на территории продукции</w:t>
            </w:r>
          </w:p>
        </w:tc>
      </w:tr>
      <w:tr w:rsidR="00306FBC" w:rsidRPr="00306FBC" w:rsidTr="00252373">
        <w:trPr>
          <w:cnfStyle w:val="000000100000" w:firstRow="0" w:lastRow="0" w:firstColumn="0" w:lastColumn="0" w:oddVBand="0" w:evenVBand="0" w:oddHBand="1" w:evenHBand="0" w:firstRowFirstColumn="0" w:firstRowLastColumn="0" w:lastRowFirstColumn="0" w:lastRowLastColumn="0"/>
          <w:trHeight w:val="584"/>
        </w:trPr>
        <w:tc>
          <w:tcPr>
            <w:tcW w:w="8931" w:type="dxa"/>
            <w:hideMark/>
          </w:tcPr>
          <w:p w:rsidR="00EE7B6F" w:rsidRPr="00306FBC" w:rsidRDefault="00EE7B6F"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Общие мероприятия</w:t>
            </w:r>
          </w:p>
        </w:tc>
        <w:tc>
          <w:tcPr>
            <w:tcW w:w="3402" w:type="dxa"/>
            <w:hideMark/>
          </w:tcPr>
          <w:p w:rsidR="00EE7B6F" w:rsidRPr="00306FBC" w:rsidRDefault="00EE7B6F"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276" w:type="dxa"/>
            <w:hideMark/>
          </w:tcPr>
          <w:p w:rsidR="00EE7B6F" w:rsidRPr="00306FBC" w:rsidRDefault="00EE7B6F"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126" w:type="dxa"/>
            <w:hideMark/>
          </w:tcPr>
          <w:p w:rsidR="00EE7B6F" w:rsidRPr="00306FBC" w:rsidRDefault="00EE7B6F"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252373">
        <w:trPr>
          <w:cnfStyle w:val="000000010000" w:firstRow="0" w:lastRow="0" w:firstColumn="0" w:lastColumn="0" w:oddVBand="0" w:evenVBand="0" w:oddHBand="0" w:evenHBand="1" w:firstRowFirstColumn="0" w:firstRowLastColumn="0" w:lastRowFirstColumn="0" w:lastRowLastColumn="0"/>
          <w:trHeight w:val="900"/>
        </w:trPr>
        <w:tc>
          <w:tcPr>
            <w:tcW w:w="8931" w:type="dxa"/>
          </w:tcPr>
          <w:p w:rsidR="002C461F" w:rsidRPr="00306FBC" w:rsidRDefault="002C461F" w:rsidP="0056253B">
            <w:pPr>
              <w:keepNext/>
              <w:suppressAutoHyphens/>
              <w:spacing w:before="0" w:line="276" w:lineRule="auto"/>
              <w:rPr>
                <w:color w:val="333639" w:themeColor="text2" w:themeTint="E6"/>
                <w:sz w:val="24"/>
                <w:szCs w:val="24"/>
              </w:rPr>
            </w:pPr>
            <w:r w:rsidRPr="00306FBC">
              <w:rPr>
                <w:bCs/>
                <w:color w:val="333639" w:themeColor="text2" w:themeTint="E6"/>
                <w:sz w:val="24"/>
                <w:szCs w:val="24"/>
              </w:rPr>
              <w:t>Разработка Программы локализации выращивания, переработки, реализации и хранения сельскохозяйственной продукции на территории</w:t>
            </w:r>
            <w:r w:rsidR="006D5B93" w:rsidRPr="00306FBC">
              <w:rPr>
                <w:bCs/>
                <w:color w:val="333639" w:themeColor="text2" w:themeTint="E6"/>
                <w:sz w:val="24"/>
                <w:szCs w:val="24"/>
              </w:rPr>
              <w:t xml:space="preserve"> М</w:t>
            </w:r>
            <w:r w:rsidRPr="00306FBC">
              <w:rPr>
                <w:bCs/>
                <w:color w:val="333639" w:themeColor="text2" w:themeTint="E6"/>
                <w:sz w:val="24"/>
                <w:szCs w:val="24"/>
              </w:rPr>
              <w:t>МР  до 2030 года</w:t>
            </w:r>
          </w:p>
        </w:tc>
        <w:tc>
          <w:tcPr>
            <w:tcW w:w="3402" w:type="dxa"/>
          </w:tcPr>
          <w:p w:rsidR="002C461F" w:rsidRPr="00306FBC" w:rsidRDefault="002C461F"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си</w:t>
            </w:r>
            <w:r w:rsidR="0082325A" w:rsidRPr="00306FBC">
              <w:rPr>
                <w:color w:val="333639" w:themeColor="text2" w:themeTint="E6"/>
                <w:sz w:val="24"/>
                <w:szCs w:val="24"/>
              </w:rPr>
              <w:t>с</w:t>
            </w:r>
            <w:r w:rsidRPr="00306FBC">
              <w:rPr>
                <w:color w:val="333639" w:themeColor="text2" w:themeTint="E6"/>
                <w:sz w:val="24"/>
                <w:szCs w:val="24"/>
              </w:rPr>
              <w:t xml:space="preserve">темного видения размещения субъектов АПК на территории и создание законченного цикла переработки </w:t>
            </w:r>
          </w:p>
        </w:tc>
        <w:tc>
          <w:tcPr>
            <w:tcW w:w="1276" w:type="dxa"/>
          </w:tcPr>
          <w:p w:rsidR="002C461F" w:rsidRPr="00306FBC" w:rsidRDefault="0082325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2017 год</w:t>
            </w:r>
          </w:p>
        </w:tc>
        <w:tc>
          <w:tcPr>
            <w:tcW w:w="2126" w:type="dxa"/>
          </w:tcPr>
          <w:p w:rsidR="002C461F" w:rsidRPr="00306FBC" w:rsidRDefault="006D5B93"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7E1BB8" w:rsidRPr="00306FBC">
              <w:rPr>
                <w:color w:val="333639" w:themeColor="text2" w:themeTint="E6"/>
                <w:kern w:val="24"/>
                <w:sz w:val="24"/>
                <w:szCs w:val="24"/>
              </w:rPr>
              <w:t>МР,</w:t>
            </w:r>
          </w:p>
          <w:p w:rsidR="007E1BB8"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52373">
        <w:trPr>
          <w:cnfStyle w:val="000000100000" w:firstRow="0" w:lastRow="0" w:firstColumn="0" w:lastColumn="0" w:oddVBand="0" w:evenVBand="0" w:oddHBand="1" w:evenHBand="0" w:firstRowFirstColumn="0" w:firstRowLastColumn="0" w:lastRowFirstColumn="0" w:lastRowLastColumn="0"/>
          <w:trHeight w:val="900"/>
        </w:trPr>
        <w:tc>
          <w:tcPr>
            <w:tcW w:w="8931" w:type="dxa"/>
          </w:tcPr>
          <w:p w:rsidR="0017622C" w:rsidRPr="00306FBC" w:rsidRDefault="0017622C" w:rsidP="0056253B">
            <w:pPr>
              <w:keepNext/>
              <w:suppressAutoHyphens/>
              <w:spacing w:before="0" w:line="276" w:lineRule="auto"/>
              <w:rPr>
                <w:bCs/>
                <w:color w:val="333639" w:themeColor="text2" w:themeTint="E6"/>
                <w:sz w:val="24"/>
                <w:szCs w:val="24"/>
              </w:rPr>
            </w:pPr>
            <w:r w:rsidRPr="00306FBC">
              <w:rPr>
                <w:bCs/>
                <w:color w:val="333639" w:themeColor="text2" w:themeTint="E6"/>
                <w:sz w:val="24"/>
                <w:szCs w:val="24"/>
              </w:rPr>
              <w:t>Создание НКО «Центр реформирования и внедрения новых технологий в агропромышленном комплексе» совместно с ведущими ВУЗами (Аграрный университет, КФУ и другие)</w:t>
            </w:r>
          </w:p>
        </w:tc>
        <w:tc>
          <w:tcPr>
            <w:tcW w:w="3402" w:type="dxa"/>
          </w:tcPr>
          <w:p w:rsidR="0017622C" w:rsidRPr="00306FBC" w:rsidRDefault="0017622C"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системы повышения эффективности АПК, разработки и внедрения передовых технологий</w:t>
            </w:r>
          </w:p>
        </w:tc>
        <w:tc>
          <w:tcPr>
            <w:tcW w:w="1276" w:type="dxa"/>
          </w:tcPr>
          <w:p w:rsidR="0017622C" w:rsidRPr="00306FBC" w:rsidRDefault="0017622C"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2017 год</w:t>
            </w:r>
          </w:p>
        </w:tc>
        <w:tc>
          <w:tcPr>
            <w:tcW w:w="2126" w:type="dxa"/>
          </w:tcPr>
          <w:p w:rsidR="0017622C" w:rsidRPr="00306FBC" w:rsidRDefault="0017622C"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ММР,</w:t>
            </w:r>
          </w:p>
          <w:p w:rsidR="0017622C" w:rsidRPr="00306FBC" w:rsidRDefault="0017622C"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стейкхолдеры</w:t>
            </w:r>
          </w:p>
        </w:tc>
      </w:tr>
      <w:tr w:rsidR="00306FBC" w:rsidRPr="00306FBC" w:rsidTr="0017622C">
        <w:trPr>
          <w:cnfStyle w:val="000000010000" w:firstRow="0" w:lastRow="0" w:firstColumn="0" w:lastColumn="0" w:oddVBand="0" w:evenVBand="0" w:oddHBand="0" w:evenHBand="1" w:firstRowFirstColumn="0" w:firstRowLastColumn="0" w:lastRowFirstColumn="0" w:lastRowLastColumn="0"/>
          <w:trHeight w:val="900"/>
        </w:trPr>
        <w:tc>
          <w:tcPr>
            <w:tcW w:w="8931" w:type="dxa"/>
          </w:tcPr>
          <w:p w:rsidR="006D5B93" w:rsidRPr="00306FBC" w:rsidRDefault="006F7ADB" w:rsidP="0056253B">
            <w:pPr>
              <w:keepNext/>
              <w:spacing w:line="276" w:lineRule="auto"/>
              <w:jc w:val="both"/>
              <w:rPr>
                <w:color w:val="333639" w:themeColor="text2" w:themeTint="E6"/>
                <w:kern w:val="24"/>
                <w:sz w:val="24"/>
                <w:szCs w:val="24"/>
              </w:rPr>
            </w:pPr>
            <w:r w:rsidRPr="00306FBC">
              <w:rPr>
                <w:color w:val="333639" w:themeColor="text2" w:themeTint="E6"/>
                <w:sz w:val="24"/>
                <w:szCs w:val="24"/>
              </w:rPr>
              <w:t>Создание и продвижение промышленного парка «Аммоний-агро»</w:t>
            </w:r>
          </w:p>
        </w:tc>
        <w:tc>
          <w:tcPr>
            <w:tcW w:w="3402" w:type="dxa"/>
          </w:tcPr>
          <w:p w:rsidR="006D5B93" w:rsidRPr="00306FBC" w:rsidRDefault="006F7ADB"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sz w:val="24"/>
                <w:szCs w:val="24"/>
              </w:rPr>
              <w:t>Создание условий для развития проектов АПК, «Якорными» проектами являются элеватор, агромаркет, логистический центр</w:t>
            </w:r>
          </w:p>
        </w:tc>
        <w:tc>
          <w:tcPr>
            <w:tcW w:w="1276" w:type="dxa"/>
          </w:tcPr>
          <w:p w:rsidR="006D5B93" w:rsidRPr="00306FBC" w:rsidRDefault="006F7ADB"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2016-2019 гг</w:t>
            </w:r>
          </w:p>
        </w:tc>
        <w:tc>
          <w:tcPr>
            <w:tcW w:w="2126" w:type="dxa"/>
          </w:tcPr>
          <w:p w:rsidR="006D5B93" w:rsidRPr="00306FBC" w:rsidRDefault="006F7ADB"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ОАО«Аммоний», Управление экономики, Управление сельского хозяйства ММР</w:t>
            </w:r>
          </w:p>
        </w:tc>
      </w:tr>
      <w:tr w:rsidR="00306FBC" w:rsidRPr="00306FBC" w:rsidTr="0017622C">
        <w:trPr>
          <w:cnfStyle w:val="000000100000" w:firstRow="0" w:lastRow="0" w:firstColumn="0" w:lastColumn="0" w:oddVBand="0" w:evenVBand="0" w:oddHBand="1" w:evenHBand="0" w:firstRowFirstColumn="0" w:firstRowLastColumn="0" w:lastRowFirstColumn="0" w:lastRowLastColumn="0"/>
          <w:trHeight w:val="900"/>
        </w:trPr>
        <w:tc>
          <w:tcPr>
            <w:tcW w:w="8931" w:type="dxa"/>
          </w:tcPr>
          <w:p w:rsidR="006D5B93" w:rsidRPr="00306FBC" w:rsidRDefault="006D5B93" w:rsidP="0056253B">
            <w:pPr>
              <w:keepNext/>
              <w:tabs>
                <w:tab w:val="left" w:pos="9120"/>
              </w:tabs>
              <w:spacing w:line="276" w:lineRule="auto"/>
              <w:ind w:left="54"/>
              <w:contextualSpacing/>
              <w:rPr>
                <w:color w:val="333639" w:themeColor="text2" w:themeTint="E6"/>
                <w:sz w:val="24"/>
                <w:szCs w:val="36"/>
              </w:rPr>
            </w:pPr>
            <w:r w:rsidRPr="00306FBC">
              <w:rPr>
                <w:color w:val="333639" w:themeColor="text2" w:themeTint="E6"/>
                <w:kern w:val="24"/>
                <w:sz w:val="24"/>
                <w:szCs w:val="24"/>
              </w:rPr>
              <w:t>Разработка и реализация комплекса мер по привлечению «якорных» агроинвесторов в Менделеевский район</w:t>
            </w:r>
          </w:p>
        </w:tc>
        <w:tc>
          <w:tcPr>
            <w:tcW w:w="3402"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Создание новых сельхозпредприятий</w:t>
            </w:r>
          </w:p>
        </w:tc>
        <w:tc>
          <w:tcPr>
            <w:tcW w:w="127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2016-2017гг</w:t>
            </w:r>
          </w:p>
        </w:tc>
        <w:tc>
          <w:tcPr>
            <w:tcW w:w="212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Администрация ММР совместно с УСХ и П</w:t>
            </w:r>
          </w:p>
        </w:tc>
      </w:tr>
      <w:tr w:rsidR="00306FBC" w:rsidRPr="00306FBC" w:rsidTr="0017622C">
        <w:trPr>
          <w:cnfStyle w:val="000000010000" w:firstRow="0" w:lastRow="0" w:firstColumn="0" w:lastColumn="0" w:oddVBand="0" w:evenVBand="0" w:oddHBand="0" w:evenHBand="1" w:firstRowFirstColumn="0" w:firstRowLastColumn="0" w:lastRowFirstColumn="0" w:lastRowLastColumn="0"/>
          <w:trHeight w:val="900"/>
        </w:trPr>
        <w:tc>
          <w:tcPr>
            <w:tcW w:w="8931"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Реализация инвестиционных проектов для увеличения производства продукции сельского хозяйства (по списку)</w:t>
            </w:r>
          </w:p>
        </w:tc>
        <w:tc>
          <w:tcPr>
            <w:tcW w:w="3402"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Увеличение эффективности производства, создание рабочих мест</w:t>
            </w:r>
          </w:p>
        </w:tc>
        <w:tc>
          <w:tcPr>
            <w:tcW w:w="127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2016-2018гг</w:t>
            </w:r>
          </w:p>
        </w:tc>
        <w:tc>
          <w:tcPr>
            <w:tcW w:w="212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Администрация ММР совместно с УСХ и П</w:t>
            </w:r>
          </w:p>
        </w:tc>
      </w:tr>
      <w:tr w:rsidR="00306FBC" w:rsidRPr="00306FBC" w:rsidTr="0017622C">
        <w:trPr>
          <w:cnfStyle w:val="000000100000" w:firstRow="0" w:lastRow="0" w:firstColumn="0" w:lastColumn="0" w:oddVBand="0" w:evenVBand="0" w:oddHBand="1" w:evenHBand="0" w:firstRowFirstColumn="0" w:firstRowLastColumn="0" w:lastRowFirstColumn="0" w:lastRowLastColumn="0"/>
          <w:trHeight w:val="900"/>
        </w:trPr>
        <w:tc>
          <w:tcPr>
            <w:tcW w:w="8931"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Создание и продвижение брендов Менделеевской сельхозпродукции «Кураков сыр», «Камаево молоко», «Мясо мраморное – Смирновское», «Деревенские яйца Мунайкинкие»</w:t>
            </w:r>
          </w:p>
        </w:tc>
        <w:tc>
          <w:tcPr>
            <w:tcW w:w="3402"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Продвижение сельхозпродукции ММР</w:t>
            </w:r>
          </w:p>
        </w:tc>
        <w:tc>
          <w:tcPr>
            <w:tcW w:w="127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Январь 2017 года</w:t>
            </w:r>
          </w:p>
        </w:tc>
        <w:tc>
          <w:tcPr>
            <w:tcW w:w="212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Сельхозпредприятия</w:t>
            </w:r>
          </w:p>
        </w:tc>
      </w:tr>
      <w:tr w:rsidR="00306FBC" w:rsidRPr="00306FBC" w:rsidTr="00252373">
        <w:trPr>
          <w:cnfStyle w:val="000000010000" w:firstRow="0" w:lastRow="0" w:firstColumn="0" w:lastColumn="0" w:oddVBand="0" w:evenVBand="0" w:oddHBand="0" w:evenHBand="1" w:firstRowFirstColumn="0" w:firstRowLastColumn="0" w:lastRowFirstColumn="0" w:lastRowLastColumn="0"/>
          <w:trHeight w:val="900"/>
        </w:trPr>
        <w:tc>
          <w:tcPr>
            <w:tcW w:w="8931" w:type="dxa"/>
            <w:vAlign w:val="center"/>
          </w:tcPr>
          <w:p w:rsidR="006D5B93" w:rsidRPr="00306FBC" w:rsidRDefault="006D5B93" w:rsidP="0056253B">
            <w:pPr>
              <w:keepNext/>
              <w:spacing w:before="0" w:line="276" w:lineRule="auto"/>
              <w:rPr>
                <w:rFonts w:eastAsia="Times New Roman" w:cs="Times New Roman"/>
                <w:color w:val="333639" w:themeColor="text2" w:themeTint="E6"/>
                <w:sz w:val="24"/>
                <w:szCs w:val="24"/>
              </w:rPr>
            </w:pPr>
          </w:p>
        </w:tc>
        <w:tc>
          <w:tcPr>
            <w:tcW w:w="3402" w:type="dxa"/>
          </w:tcPr>
          <w:p w:rsidR="006D5B93" w:rsidRPr="00306FBC" w:rsidRDefault="006D5B93" w:rsidP="0056253B">
            <w:pPr>
              <w:keepNext/>
              <w:tabs>
                <w:tab w:val="left" w:pos="9120"/>
              </w:tabs>
              <w:suppressAutoHyphens/>
              <w:spacing w:before="0" w:line="276" w:lineRule="auto"/>
              <w:ind w:right="27"/>
              <w:jc w:val="both"/>
              <w:rPr>
                <w:color w:val="333639" w:themeColor="text2" w:themeTint="E6"/>
                <w:sz w:val="24"/>
                <w:szCs w:val="24"/>
              </w:rPr>
            </w:pPr>
          </w:p>
        </w:tc>
        <w:tc>
          <w:tcPr>
            <w:tcW w:w="1276" w:type="dxa"/>
          </w:tcPr>
          <w:p w:rsidR="006D5B93" w:rsidRPr="00306FBC" w:rsidRDefault="006D5B93" w:rsidP="0056253B">
            <w:pPr>
              <w:keepNext/>
              <w:tabs>
                <w:tab w:val="left" w:pos="9120"/>
              </w:tabs>
              <w:suppressAutoHyphens/>
              <w:spacing w:before="0" w:line="276" w:lineRule="auto"/>
              <w:ind w:right="27"/>
              <w:jc w:val="both"/>
              <w:rPr>
                <w:color w:val="333639" w:themeColor="text2" w:themeTint="E6"/>
                <w:sz w:val="24"/>
                <w:szCs w:val="24"/>
              </w:rPr>
            </w:pPr>
          </w:p>
        </w:tc>
        <w:tc>
          <w:tcPr>
            <w:tcW w:w="2126" w:type="dxa"/>
          </w:tcPr>
          <w:p w:rsidR="006D5B93" w:rsidRPr="00306FBC" w:rsidRDefault="006D5B93" w:rsidP="0056253B">
            <w:pPr>
              <w:keepNext/>
              <w:tabs>
                <w:tab w:val="left" w:pos="9120"/>
              </w:tabs>
              <w:suppressAutoHyphens/>
              <w:spacing w:before="0" w:line="276" w:lineRule="auto"/>
              <w:ind w:right="27"/>
              <w:jc w:val="both"/>
              <w:rPr>
                <w:color w:val="333639" w:themeColor="text2" w:themeTint="E6"/>
                <w:kern w:val="24"/>
                <w:sz w:val="24"/>
                <w:szCs w:val="24"/>
              </w:rPr>
            </w:pPr>
          </w:p>
        </w:tc>
      </w:tr>
      <w:tr w:rsidR="00306FBC" w:rsidRPr="00306FBC" w:rsidTr="00252373">
        <w:trPr>
          <w:cnfStyle w:val="000000100000" w:firstRow="0" w:lastRow="0" w:firstColumn="0" w:lastColumn="0" w:oddVBand="0" w:evenVBand="0" w:oddHBand="1" w:evenHBand="0" w:firstRowFirstColumn="0" w:firstRowLastColumn="0" w:lastRowFirstColumn="0" w:lastRowLastColumn="0"/>
          <w:trHeight w:val="900"/>
        </w:trPr>
        <w:tc>
          <w:tcPr>
            <w:tcW w:w="8931" w:type="dxa"/>
            <w:vAlign w:val="center"/>
          </w:tcPr>
          <w:p w:rsidR="0082325A" w:rsidRPr="00306FBC" w:rsidRDefault="0082325A" w:rsidP="0056253B">
            <w:pPr>
              <w:keepNext/>
              <w:spacing w:before="0" w:line="276" w:lineRule="auto"/>
              <w:rPr>
                <w:rFonts w:eastAsia="Times New Roman" w:cs="Times New Roman"/>
                <w:color w:val="333639" w:themeColor="text2" w:themeTint="E6"/>
                <w:sz w:val="24"/>
                <w:szCs w:val="24"/>
              </w:rPr>
            </w:pPr>
            <w:r w:rsidRPr="00306FBC">
              <w:rPr>
                <w:rFonts w:eastAsia="Times New Roman" w:cs="Times New Roman"/>
                <w:color w:val="333639" w:themeColor="text2" w:themeTint="E6"/>
                <w:sz w:val="24"/>
                <w:szCs w:val="24"/>
              </w:rPr>
              <w:t xml:space="preserve">Строительство тепличного комплекса </w:t>
            </w:r>
          </w:p>
        </w:tc>
        <w:tc>
          <w:tcPr>
            <w:tcW w:w="3402" w:type="dxa"/>
          </w:tcPr>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Расширение пищеперерабатывающего сектора экономики</w:t>
            </w:r>
          </w:p>
        </w:tc>
        <w:tc>
          <w:tcPr>
            <w:tcW w:w="1276" w:type="dxa"/>
          </w:tcPr>
          <w:p w:rsidR="0082325A"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2017-2019 гг</w:t>
            </w:r>
          </w:p>
        </w:tc>
        <w:tc>
          <w:tcPr>
            <w:tcW w:w="2126" w:type="dxa"/>
          </w:tcPr>
          <w:p w:rsidR="007E1BB8" w:rsidRPr="00306FBC" w:rsidRDefault="006F7ADB"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7E1BB8" w:rsidRPr="00306FBC">
              <w:rPr>
                <w:color w:val="333639" w:themeColor="text2" w:themeTint="E6"/>
                <w:kern w:val="24"/>
                <w:sz w:val="24"/>
                <w:szCs w:val="24"/>
              </w:rPr>
              <w:t>МР,</w:t>
            </w:r>
          </w:p>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52373">
        <w:trPr>
          <w:cnfStyle w:val="000000010000" w:firstRow="0" w:lastRow="0" w:firstColumn="0" w:lastColumn="0" w:oddVBand="0" w:evenVBand="0" w:oddHBand="0" w:evenHBand="1" w:firstRowFirstColumn="0" w:firstRowLastColumn="0" w:lastRowFirstColumn="0" w:lastRowLastColumn="0"/>
          <w:trHeight w:val="900"/>
        </w:trPr>
        <w:tc>
          <w:tcPr>
            <w:tcW w:w="8931" w:type="dxa"/>
            <w:vAlign w:val="center"/>
          </w:tcPr>
          <w:p w:rsidR="0082325A" w:rsidRPr="00306FBC" w:rsidRDefault="0082325A" w:rsidP="0056253B">
            <w:pPr>
              <w:keepNext/>
              <w:spacing w:line="276" w:lineRule="auto"/>
              <w:rPr>
                <w:rFonts w:eastAsia="Times New Roman" w:cs="Times New Roman"/>
                <w:color w:val="333639" w:themeColor="text2" w:themeTint="E6"/>
                <w:sz w:val="24"/>
                <w:szCs w:val="24"/>
              </w:rPr>
            </w:pPr>
            <w:r w:rsidRPr="00306FBC">
              <w:rPr>
                <w:rFonts w:eastAsia="Times New Roman" w:cs="Times New Roman"/>
                <w:color w:val="333639" w:themeColor="text2" w:themeTint="E6"/>
                <w:sz w:val="24"/>
                <w:szCs w:val="24"/>
              </w:rPr>
              <w:t xml:space="preserve">Создание </w:t>
            </w:r>
            <w:r w:rsidR="006F7ADB" w:rsidRPr="00306FBC">
              <w:rPr>
                <w:rFonts w:eastAsia="Times New Roman" w:cs="Times New Roman"/>
                <w:color w:val="333639" w:themeColor="text2" w:themeTint="E6"/>
                <w:sz w:val="24"/>
                <w:szCs w:val="24"/>
              </w:rPr>
              <w:t>ОРЦ</w:t>
            </w:r>
            <w:r w:rsidRPr="00306FBC">
              <w:rPr>
                <w:rFonts w:eastAsia="Times New Roman" w:cs="Times New Roman"/>
                <w:color w:val="333639" w:themeColor="text2" w:themeTint="E6"/>
                <w:sz w:val="24"/>
                <w:szCs w:val="24"/>
              </w:rPr>
              <w:t xml:space="preserve"> </w:t>
            </w:r>
          </w:p>
        </w:tc>
        <w:tc>
          <w:tcPr>
            <w:tcW w:w="3402" w:type="dxa"/>
          </w:tcPr>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условий для логистического обслуживания продукции АПК</w:t>
            </w:r>
          </w:p>
        </w:tc>
        <w:tc>
          <w:tcPr>
            <w:tcW w:w="1276" w:type="dxa"/>
          </w:tcPr>
          <w:p w:rsidR="0082325A"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rFonts w:eastAsia="Times New Roman" w:cs="Times New Roman"/>
                <w:color w:val="333639" w:themeColor="text2" w:themeTint="E6"/>
                <w:sz w:val="24"/>
                <w:szCs w:val="24"/>
              </w:rPr>
              <w:t>2017</w:t>
            </w:r>
            <w:r w:rsidR="0082325A" w:rsidRPr="00306FBC">
              <w:rPr>
                <w:rFonts w:eastAsia="Times New Roman" w:cs="Times New Roman"/>
                <w:color w:val="333639" w:themeColor="text2" w:themeTint="E6"/>
                <w:sz w:val="24"/>
                <w:szCs w:val="24"/>
              </w:rPr>
              <w:t>-2018 г</w:t>
            </w:r>
            <w:r w:rsidRPr="00306FBC">
              <w:rPr>
                <w:rFonts w:eastAsia="Times New Roman" w:cs="Times New Roman"/>
                <w:color w:val="333639" w:themeColor="text2" w:themeTint="E6"/>
                <w:sz w:val="24"/>
                <w:szCs w:val="24"/>
              </w:rPr>
              <w:t>г</w:t>
            </w:r>
          </w:p>
        </w:tc>
        <w:tc>
          <w:tcPr>
            <w:tcW w:w="2126" w:type="dxa"/>
          </w:tcPr>
          <w:p w:rsidR="007E1BB8" w:rsidRPr="00306FBC" w:rsidRDefault="006F7ADB"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7E1BB8" w:rsidRPr="00306FBC">
              <w:rPr>
                <w:color w:val="333639" w:themeColor="text2" w:themeTint="E6"/>
                <w:kern w:val="24"/>
                <w:sz w:val="24"/>
                <w:szCs w:val="24"/>
              </w:rPr>
              <w:t>МР,</w:t>
            </w:r>
          </w:p>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52373">
        <w:trPr>
          <w:cnfStyle w:val="000000100000" w:firstRow="0" w:lastRow="0" w:firstColumn="0" w:lastColumn="0" w:oddVBand="0" w:evenVBand="0" w:oddHBand="1" w:evenHBand="0" w:firstRowFirstColumn="0" w:firstRowLastColumn="0" w:lastRowFirstColumn="0" w:lastRowLastColumn="0"/>
          <w:trHeight w:val="900"/>
        </w:trPr>
        <w:tc>
          <w:tcPr>
            <w:tcW w:w="8931" w:type="dxa"/>
            <w:vAlign w:val="center"/>
          </w:tcPr>
          <w:p w:rsidR="0082325A" w:rsidRPr="00306FBC" w:rsidRDefault="0082325A" w:rsidP="0056253B">
            <w:pPr>
              <w:keepNext/>
              <w:spacing w:line="276" w:lineRule="auto"/>
              <w:rPr>
                <w:rFonts w:eastAsia="Times New Roman" w:cs="Times New Roman"/>
                <w:color w:val="333639" w:themeColor="text2" w:themeTint="E6"/>
                <w:sz w:val="24"/>
                <w:szCs w:val="24"/>
              </w:rPr>
            </w:pPr>
            <w:r w:rsidRPr="00306FBC">
              <w:rPr>
                <w:rFonts w:eastAsia="Times New Roman" w:cs="Times New Roman"/>
                <w:color w:val="333639" w:themeColor="text2" w:themeTint="E6"/>
                <w:sz w:val="24"/>
                <w:szCs w:val="24"/>
              </w:rPr>
              <w:t xml:space="preserve">Строительство комбикормового завода </w:t>
            </w:r>
          </w:p>
        </w:tc>
        <w:tc>
          <w:tcPr>
            <w:tcW w:w="3402" w:type="dxa"/>
          </w:tcPr>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Расширение пищеперерабатывающего сектора экономики</w:t>
            </w:r>
          </w:p>
        </w:tc>
        <w:tc>
          <w:tcPr>
            <w:tcW w:w="1276" w:type="dxa"/>
          </w:tcPr>
          <w:p w:rsidR="0082325A"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rFonts w:eastAsia="Times New Roman" w:cs="Times New Roman"/>
                <w:color w:val="333639" w:themeColor="text2" w:themeTint="E6"/>
                <w:sz w:val="24"/>
                <w:szCs w:val="24"/>
              </w:rPr>
              <w:t>2018-2020 гг</w:t>
            </w:r>
          </w:p>
        </w:tc>
        <w:tc>
          <w:tcPr>
            <w:tcW w:w="2126" w:type="dxa"/>
          </w:tcPr>
          <w:p w:rsidR="007E1BB8" w:rsidRPr="00306FBC" w:rsidRDefault="006F7ADB"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7E1BB8" w:rsidRPr="00306FBC">
              <w:rPr>
                <w:color w:val="333639" w:themeColor="text2" w:themeTint="E6"/>
                <w:kern w:val="24"/>
                <w:sz w:val="24"/>
                <w:szCs w:val="24"/>
              </w:rPr>
              <w:t>МР,</w:t>
            </w:r>
          </w:p>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52373">
        <w:trPr>
          <w:cnfStyle w:val="000000010000" w:firstRow="0" w:lastRow="0" w:firstColumn="0" w:lastColumn="0" w:oddVBand="0" w:evenVBand="0" w:oddHBand="0" w:evenHBand="1" w:firstRowFirstColumn="0" w:firstRowLastColumn="0" w:lastRowFirstColumn="0" w:lastRowLastColumn="0"/>
          <w:trHeight w:val="900"/>
        </w:trPr>
        <w:tc>
          <w:tcPr>
            <w:tcW w:w="8931" w:type="dxa"/>
            <w:vAlign w:val="center"/>
          </w:tcPr>
          <w:p w:rsidR="006F7ADB" w:rsidRPr="00306FBC" w:rsidRDefault="006F7ADB" w:rsidP="0056253B">
            <w:pPr>
              <w:keepNext/>
              <w:spacing w:line="276" w:lineRule="auto"/>
              <w:rPr>
                <w:rFonts w:eastAsia="Times New Roman" w:cs="Times New Roman"/>
                <w:color w:val="333639" w:themeColor="text2" w:themeTint="E6"/>
                <w:sz w:val="24"/>
                <w:szCs w:val="24"/>
              </w:rPr>
            </w:pPr>
            <w:r w:rsidRPr="00306FBC">
              <w:rPr>
                <w:rFonts w:eastAsia="Times New Roman" w:cs="Times New Roman"/>
                <w:color w:val="333639" w:themeColor="text2" w:themeTint="E6"/>
                <w:sz w:val="24"/>
                <w:szCs w:val="24"/>
              </w:rPr>
              <w:t xml:space="preserve">Строительство завода по переработке картофеля </w:t>
            </w:r>
          </w:p>
        </w:tc>
        <w:tc>
          <w:tcPr>
            <w:tcW w:w="3402" w:type="dxa"/>
          </w:tcPr>
          <w:p w:rsidR="006F7ADB"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Расширение пищеперерабатывающего сектора экономики</w:t>
            </w:r>
          </w:p>
        </w:tc>
        <w:tc>
          <w:tcPr>
            <w:tcW w:w="1276" w:type="dxa"/>
          </w:tcPr>
          <w:p w:rsidR="006F7ADB"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rFonts w:eastAsia="Times New Roman" w:cs="Times New Roman"/>
                <w:color w:val="333639" w:themeColor="text2" w:themeTint="E6"/>
                <w:sz w:val="24"/>
                <w:szCs w:val="24"/>
              </w:rPr>
              <w:t>2018-220 гг</w:t>
            </w:r>
          </w:p>
        </w:tc>
        <w:tc>
          <w:tcPr>
            <w:tcW w:w="2126" w:type="dxa"/>
          </w:tcPr>
          <w:p w:rsidR="006F7ADB" w:rsidRPr="00306FBC" w:rsidRDefault="006F7ADB"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ММР,</w:t>
            </w:r>
          </w:p>
          <w:p w:rsidR="006F7ADB"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стейкхолдеры</w:t>
            </w:r>
          </w:p>
        </w:tc>
      </w:tr>
    </w:tbl>
    <w:tbl>
      <w:tblPr>
        <w:tblStyle w:val="116"/>
        <w:tblW w:w="15735" w:type="dxa"/>
        <w:tblInd w:w="-1310" w:type="dxa"/>
        <w:tblLayout w:type="fixed"/>
        <w:tblLook w:val="0420" w:firstRow="1" w:lastRow="0" w:firstColumn="0" w:lastColumn="0" w:noHBand="0" w:noVBand="1"/>
      </w:tblPr>
      <w:tblGrid>
        <w:gridCol w:w="8881"/>
        <w:gridCol w:w="50"/>
        <w:gridCol w:w="3402"/>
        <w:gridCol w:w="15"/>
        <w:gridCol w:w="1261"/>
        <w:gridCol w:w="60"/>
        <w:gridCol w:w="2066"/>
      </w:tblGrid>
      <w:tr w:rsidR="00306FBC" w:rsidRPr="00306FBC" w:rsidTr="002241F5">
        <w:trPr>
          <w:cnfStyle w:val="100000000000" w:firstRow="1" w:lastRow="0" w:firstColumn="0" w:lastColumn="0" w:oddVBand="0" w:evenVBand="0" w:oddHBand="0" w:evenHBand="0" w:firstRowFirstColumn="0" w:firstRowLastColumn="0" w:lastRowFirstColumn="0" w:lastRowLastColumn="0"/>
          <w:trHeight w:val="1268"/>
        </w:trPr>
        <w:tc>
          <w:tcPr>
            <w:tcW w:w="8931" w:type="dxa"/>
            <w:gridSpan w:val="2"/>
            <w:vAlign w:val="center"/>
            <w:hideMark/>
          </w:tcPr>
          <w:p w:rsidR="002241F5" w:rsidRPr="00306FBC" w:rsidRDefault="002241F5" w:rsidP="0056253B">
            <w:pPr>
              <w:keepNext/>
              <w:tabs>
                <w:tab w:val="left" w:pos="9120"/>
              </w:tabs>
              <w:spacing w:line="276" w:lineRule="auto"/>
              <w:ind w:right="29"/>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kern w:val="24"/>
                <w:sz w:val="24"/>
                <w:szCs w:val="24"/>
              </w:rPr>
              <w:t>Разработ</w:t>
            </w:r>
            <w:r w:rsidR="006F7ADB" w:rsidRPr="00306FBC">
              <w:rPr>
                <w:rFonts w:asciiTheme="minorHAnsi" w:hAnsiTheme="minorHAnsi"/>
                <w:b w:val="0"/>
                <w:color w:val="333639" w:themeColor="text2" w:themeTint="E6"/>
                <w:kern w:val="24"/>
                <w:sz w:val="24"/>
                <w:szCs w:val="24"/>
              </w:rPr>
              <w:t>ка программы кооперации сельхозпроизводителей территории</w:t>
            </w:r>
            <w:r w:rsidRPr="00306FBC">
              <w:rPr>
                <w:rFonts w:asciiTheme="minorHAnsi" w:hAnsiTheme="minorHAnsi"/>
                <w:b w:val="0"/>
                <w:color w:val="333639" w:themeColor="text2" w:themeTint="E6"/>
                <w:kern w:val="24"/>
                <w:sz w:val="24"/>
                <w:szCs w:val="24"/>
              </w:rPr>
              <w:t xml:space="preserve"> с крупными потребителями и торговыми сетями</w:t>
            </w:r>
          </w:p>
        </w:tc>
        <w:tc>
          <w:tcPr>
            <w:tcW w:w="3402" w:type="dxa"/>
            <w:vAlign w:val="center"/>
            <w:hideMark/>
          </w:tcPr>
          <w:p w:rsidR="002241F5" w:rsidRPr="00306FBC" w:rsidRDefault="002241F5" w:rsidP="0056253B">
            <w:pPr>
              <w:keepNext/>
              <w:tabs>
                <w:tab w:val="left" w:pos="9120"/>
              </w:tabs>
              <w:spacing w:line="276" w:lineRule="auto"/>
              <w:ind w:right="29"/>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kern w:val="24"/>
                <w:sz w:val="24"/>
                <w:szCs w:val="24"/>
              </w:rPr>
              <w:t>Увеличение денежной выручки, укрепление материально технической базы, повышение доходов населения</w:t>
            </w:r>
          </w:p>
        </w:tc>
        <w:tc>
          <w:tcPr>
            <w:tcW w:w="1276" w:type="dxa"/>
            <w:gridSpan w:val="2"/>
            <w:vAlign w:val="center"/>
            <w:hideMark/>
          </w:tcPr>
          <w:p w:rsidR="002241F5" w:rsidRPr="00306FBC" w:rsidRDefault="002241F5" w:rsidP="0056253B">
            <w:pPr>
              <w:keepNext/>
              <w:tabs>
                <w:tab w:val="left" w:pos="9120"/>
              </w:tabs>
              <w:spacing w:line="276" w:lineRule="auto"/>
              <w:ind w:right="29"/>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kern w:val="24"/>
                <w:sz w:val="24"/>
                <w:szCs w:val="24"/>
              </w:rPr>
              <w:t>До 2017 года</w:t>
            </w:r>
          </w:p>
        </w:tc>
        <w:tc>
          <w:tcPr>
            <w:tcW w:w="2126" w:type="dxa"/>
            <w:gridSpan w:val="2"/>
            <w:vAlign w:val="center"/>
            <w:hideMark/>
          </w:tcPr>
          <w:p w:rsidR="002241F5" w:rsidRPr="00306FBC" w:rsidRDefault="002241F5" w:rsidP="0056253B">
            <w:pPr>
              <w:keepNext/>
              <w:tabs>
                <w:tab w:val="left" w:pos="9120"/>
              </w:tabs>
              <w:spacing w:line="276" w:lineRule="auto"/>
              <w:ind w:right="29"/>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kern w:val="24"/>
                <w:sz w:val="24"/>
                <w:szCs w:val="24"/>
              </w:rPr>
              <w:t>Сельхозпредприятия АПК, инвесторы</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1288"/>
        </w:trPr>
        <w:tc>
          <w:tcPr>
            <w:tcW w:w="8931" w:type="dxa"/>
            <w:gridSpan w:val="2"/>
            <w:vAlign w:val="center"/>
            <w:hideMark/>
          </w:tcPr>
          <w:p w:rsidR="002241F5"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Развитие минипереработки «чистых продуктов» и создание новых брендов фермерской продукции</w:t>
            </w:r>
          </w:p>
        </w:tc>
        <w:tc>
          <w:tcPr>
            <w:tcW w:w="3402" w:type="dxa"/>
            <w:vAlign w:val="center"/>
            <w:hideMark/>
          </w:tcPr>
          <w:p w:rsidR="002241F5"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Продвижение сельхозпродукции </w:t>
            </w:r>
            <w:r w:rsidR="00DB1A6E" w:rsidRPr="00306FBC">
              <w:rPr>
                <w:color w:val="333639" w:themeColor="text2" w:themeTint="E6"/>
                <w:kern w:val="24"/>
                <w:sz w:val="24"/>
                <w:szCs w:val="24"/>
              </w:rPr>
              <w:t>ММР</w:t>
            </w:r>
          </w:p>
        </w:tc>
        <w:tc>
          <w:tcPr>
            <w:tcW w:w="1276" w:type="dxa"/>
            <w:gridSpan w:val="2"/>
            <w:vAlign w:val="center"/>
            <w:hideMark/>
          </w:tcPr>
          <w:p w:rsidR="002241F5" w:rsidRPr="00306FBC" w:rsidRDefault="006F7ADB"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2016-2019 гг</w:t>
            </w:r>
          </w:p>
        </w:tc>
        <w:tc>
          <w:tcPr>
            <w:tcW w:w="2126" w:type="dxa"/>
            <w:gridSpan w:val="2"/>
            <w:vAlign w:val="center"/>
            <w:hideMark/>
          </w:tcPr>
          <w:p w:rsidR="002241F5" w:rsidRPr="00306FBC" w:rsidRDefault="006F7ADB"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241F5" w:rsidRPr="00306FBC">
              <w:rPr>
                <w:color w:val="333639" w:themeColor="text2" w:themeTint="E6"/>
                <w:kern w:val="24"/>
                <w:sz w:val="24"/>
                <w:szCs w:val="24"/>
              </w:rPr>
              <w:t>МР,</w:t>
            </w:r>
          </w:p>
          <w:p w:rsidR="002241F5"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639"/>
        </w:trPr>
        <w:tc>
          <w:tcPr>
            <w:tcW w:w="15735" w:type="dxa"/>
            <w:gridSpan w:val="7"/>
            <w:vAlign w:val="center"/>
          </w:tcPr>
          <w:p w:rsidR="00252373" w:rsidRPr="00306FBC" w:rsidRDefault="00252373" w:rsidP="0056253B">
            <w:pPr>
              <w:keepNext/>
              <w:tabs>
                <w:tab w:val="left" w:pos="9120"/>
              </w:tabs>
              <w:spacing w:line="276" w:lineRule="auto"/>
              <w:ind w:left="34" w:right="29"/>
              <w:rPr>
                <w:bCs/>
                <w:color w:val="333639" w:themeColor="text2" w:themeTint="E6"/>
                <w:kern w:val="24"/>
                <w:sz w:val="24"/>
                <w:szCs w:val="24"/>
              </w:rPr>
            </w:pPr>
            <w:r w:rsidRPr="00306FBC">
              <w:rPr>
                <w:bCs/>
                <w:color w:val="333639" w:themeColor="text2" w:themeTint="E6"/>
                <w:kern w:val="24"/>
                <w:sz w:val="24"/>
                <w:szCs w:val="24"/>
              </w:rPr>
              <w:t>Ключевая проблема: недостаточно эффективная структура ведения сельского хозяйства на территории</w:t>
            </w:r>
          </w:p>
          <w:p w:rsidR="00252373" w:rsidRPr="00306FBC" w:rsidRDefault="00252373" w:rsidP="0056253B">
            <w:pPr>
              <w:keepNext/>
              <w:tabs>
                <w:tab w:val="left" w:pos="9120"/>
              </w:tabs>
              <w:spacing w:line="276" w:lineRule="auto"/>
              <w:ind w:left="34" w:right="29"/>
              <w:rPr>
                <w:bCs/>
                <w:color w:val="333639" w:themeColor="text2" w:themeTint="E6"/>
                <w:kern w:val="24"/>
                <w:sz w:val="24"/>
                <w:szCs w:val="24"/>
              </w:rPr>
            </w:pPr>
            <w:r w:rsidRPr="00306FBC">
              <w:rPr>
                <w:bCs/>
                <w:color w:val="333639" w:themeColor="text2" w:themeTint="E6"/>
                <w:sz w:val="24"/>
                <w:szCs w:val="24"/>
                <w:lang w:val="en-US"/>
              </w:rPr>
              <w:t>KPI</w:t>
            </w:r>
            <w:r w:rsidRPr="00306FBC">
              <w:rPr>
                <w:bCs/>
                <w:color w:val="333639" w:themeColor="text2" w:themeTint="E6"/>
                <w:sz w:val="24"/>
                <w:szCs w:val="24"/>
              </w:rPr>
              <w:t>: 1) наличие программы локализации выращивания, переработки, реализации и хранения сельскохозяйственной продукции  до 2030 года; 2) уровень урожайности сельскохозяйственной продукции, 3) объем выпускаемой продукции; 4) динамика объемов сельскохозяйственной продукции</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639"/>
        </w:trPr>
        <w:tc>
          <w:tcPr>
            <w:tcW w:w="15735" w:type="dxa"/>
            <w:gridSpan w:val="7"/>
            <w:vAlign w:val="center"/>
            <w:hideMark/>
          </w:tcPr>
          <w:p w:rsidR="007E1BB8" w:rsidRPr="00306FBC" w:rsidRDefault="007E1BB8" w:rsidP="0056253B">
            <w:pPr>
              <w:keepNext/>
              <w:tabs>
                <w:tab w:val="left" w:pos="9120"/>
              </w:tabs>
              <w:spacing w:line="276" w:lineRule="auto"/>
              <w:ind w:left="34" w:right="29"/>
              <w:rPr>
                <w:color w:val="333639" w:themeColor="text2" w:themeTint="E6"/>
                <w:sz w:val="24"/>
                <w:szCs w:val="24"/>
              </w:rPr>
            </w:pPr>
            <w:r w:rsidRPr="00306FBC">
              <w:rPr>
                <w:bCs/>
                <w:color w:val="333639" w:themeColor="text2" w:themeTint="E6"/>
                <w:kern w:val="24"/>
                <w:sz w:val="24"/>
                <w:szCs w:val="24"/>
              </w:rPr>
              <w:t>Основная задача: создать оптимальную структуру посевных площадей и соблюдать и внедрять современные технологии выращивания сельхозкультур</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355"/>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Общие мероприятия</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2066"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1140"/>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Проведение агрохимобследования полей и разработка на основе его результатов </w:t>
            </w:r>
            <w:r w:rsidR="005300A6" w:rsidRPr="00306FBC">
              <w:rPr>
                <w:color w:val="333639" w:themeColor="text2" w:themeTint="E6"/>
                <w:kern w:val="24"/>
                <w:sz w:val="24"/>
                <w:szCs w:val="24"/>
              </w:rPr>
              <w:t>Программы развития адаптивного и точечного земледелия в М</w:t>
            </w:r>
            <w:r w:rsidRPr="00306FBC">
              <w:rPr>
                <w:color w:val="333639" w:themeColor="text2" w:themeTint="E6"/>
                <w:kern w:val="24"/>
                <w:sz w:val="24"/>
                <w:szCs w:val="24"/>
              </w:rPr>
              <w:t>МР и новой структуры посевов</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Получение точных анализов почвы</w:t>
            </w:r>
            <w:r w:rsidR="005300A6" w:rsidRPr="00306FBC">
              <w:rPr>
                <w:color w:val="333639" w:themeColor="text2" w:themeTint="E6"/>
                <w:kern w:val="24"/>
                <w:sz w:val="24"/>
                <w:szCs w:val="24"/>
              </w:rPr>
              <w:t>, повышение эффективности земледелия</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4 квартал 2016 года</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890"/>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Разработ</w:t>
            </w:r>
            <w:r w:rsidR="005300A6" w:rsidRPr="00306FBC">
              <w:rPr>
                <w:color w:val="333639" w:themeColor="text2" w:themeTint="E6"/>
                <w:kern w:val="24"/>
                <w:sz w:val="24"/>
                <w:szCs w:val="24"/>
              </w:rPr>
              <w:t>ка рекомендаций по оптимальному</w:t>
            </w:r>
            <w:r w:rsidRPr="00306FBC">
              <w:rPr>
                <w:color w:val="333639" w:themeColor="text2" w:themeTint="E6"/>
                <w:kern w:val="24"/>
                <w:sz w:val="24"/>
                <w:szCs w:val="24"/>
              </w:rPr>
              <w:t xml:space="preserve"> севооборот</w:t>
            </w:r>
            <w:r w:rsidR="005300A6" w:rsidRPr="00306FBC">
              <w:rPr>
                <w:color w:val="333639" w:themeColor="text2" w:themeTint="E6"/>
                <w:kern w:val="24"/>
                <w:sz w:val="24"/>
                <w:szCs w:val="24"/>
              </w:rPr>
              <w:t>у</w:t>
            </w:r>
            <w:r w:rsidRPr="00306FBC">
              <w:rPr>
                <w:color w:val="333639" w:themeColor="text2" w:themeTint="E6"/>
                <w:kern w:val="24"/>
                <w:sz w:val="24"/>
                <w:szCs w:val="24"/>
              </w:rPr>
              <w:t>, с учетом бонитета почв, рельефа местности и предшествующих культур</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Будет разработана оптимальная структура посевных площадей</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4 квартал 2016 года</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651"/>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посева высокомаржинальных культур (кукуруза на зерно, соя, рапс, подсолнечник, рыжик)</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валового сорта технических культур</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январь 2017 года</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577"/>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Приобретение и районирование элитных сортов сельскохозяйственных культур</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урожайности и валового сбора</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2017 год</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361"/>
        </w:trPr>
        <w:tc>
          <w:tcPr>
            <w:tcW w:w="15735" w:type="dxa"/>
            <w:gridSpan w:val="7"/>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bCs/>
                <w:color w:val="333639" w:themeColor="text2" w:themeTint="E6"/>
                <w:kern w:val="24"/>
                <w:sz w:val="24"/>
                <w:szCs w:val="24"/>
              </w:rPr>
              <w:t>Основная задача: обновление и приобретение машинотракторного парка</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257"/>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Общие мероприятия</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2066"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815"/>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фонда поддержки сельхозтоваропроизводителей совместно с заинтересованными сторонами</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Залоговое обеспечение для получения кредитных ресурсов</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Январь 2017 года</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РИК М</w:t>
            </w:r>
            <w:r w:rsidR="00252373" w:rsidRPr="00306FBC">
              <w:rPr>
                <w:color w:val="333639" w:themeColor="text2" w:themeTint="E6"/>
                <w:kern w:val="24"/>
                <w:sz w:val="24"/>
                <w:szCs w:val="24"/>
              </w:rPr>
              <w:t xml:space="preserve">МР, </w:t>
            </w: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292"/>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Создать муниципальный гарантийный фонд</w:t>
            </w:r>
          </w:p>
        </w:tc>
        <w:tc>
          <w:tcPr>
            <w:tcW w:w="3467" w:type="dxa"/>
            <w:gridSpan w:val="3"/>
            <w:vAlign w:val="center"/>
            <w:hideMark/>
          </w:tcPr>
          <w:p w:rsidR="007E1BB8" w:rsidRPr="00306FBC" w:rsidRDefault="007E1BB8" w:rsidP="0056253B">
            <w:pPr>
              <w:keepNext/>
              <w:spacing w:line="276" w:lineRule="auto"/>
              <w:rPr>
                <w:color w:val="333639" w:themeColor="text2" w:themeTint="E6"/>
                <w:sz w:val="24"/>
                <w:szCs w:val="24"/>
              </w:rPr>
            </w:pPr>
            <w:r w:rsidRPr="00306FBC">
              <w:rPr>
                <w:color w:val="333639" w:themeColor="text2" w:themeTint="E6"/>
                <w:sz w:val="24"/>
                <w:szCs w:val="24"/>
              </w:rPr>
              <w:t>Залоговое обеспечение для реализации перспективных проектов</w:t>
            </w:r>
          </w:p>
        </w:tc>
        <w:tc>
          <w:tcPr>
            <w:tcW w:w="1321" w:type="dxa"/>
            <w:gridSpan w:val="2"/>
            <w:vAlign w:val="center"/>
            <w:hideMark/>
          </w:tcPr>
          <w:p w:rsidR="007E1BB8" w:rsidRPr="00306FBC" w:rsidRDefault="007E1BB8" w:rsidP="0056253B">
            <w:pPr>
              <w:keepNext/>
              <w:spacing w:line="276" w:lineRule="auto"/>
              <w:rPr>
                <w:color w:val="333639" w:themeColor="text2" w:themeTint="E6"/>
                <w:sz w:val="24"/>
                <w:szCs w:val="24"/>
              </w:rPr>
            </w:pPr>
            <w:r w:rsidRPr="00306FBC">
              <w:rPr>
                <w:color w:val="333639" w:themeColor="text2" w:themeTint="E6"/>
                <w:sz w:val="24"/>
                <w:szCs w:val="24"/>
              </w:rPr>
              <w:t>2016-2017гг.</w:t>
            </w:r>
          </w:p>
        </w:tc>
        <w:tc>
          <w:tcPr>
            <w:tcW w:w="2066" w:type="dxa"/>
            <w:vAlign w:val="center"/>
            <w:hideMark/>
          </w:tcPr>
          <w:p w:rsidR="007E1BB8" w:rsidRPr="00306FBC" w:rsidRDefault="00252373" w:rsidP="0056253B">
            <w:pPr>
              <w:keepNext/>
              <w:spacing w:line="276" w:lineRule="auto"/>
              <w:rPr>
                <w:color w:val="333639" w:themeColor="text2" w:themeTint="E6"/>
                <w:sz w:val="24"/>
                <w:szCs w:val="24"/>
              </w:rPr>
            </w:pPr>
            <w:r w:rsidRPr="00306FBC">
              <w:rPr>
                <w:color w:val="333639" w:themeColor="text2" w:themeTint="E6"/>
                <w:sz w:val="24"/>
                <w:szCs w:val="24"/>
              </w:rPr>
              <w:t xml:space="preserve">РИК </w:t>
            </w:r>
            <w:r w:rsidR="00DB1A6E" w:rsidRPr="00306FBC">
              <w:rPr>
                <w:color w:val="333639" w:themeColor="text2" w:themeTint="E6"/>
                <w:sz w:val="24"/>
                <w:szCs w:val="24"/>
              </w:rPr>
              <w:t>ММР</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1019"/>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Разработать план действий совместно с Росагролизинг и МСХ РТ по закупке сельскохозяйственной техники через муниципальные гарантии</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Обновление машинотракторного парка</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4 квартал 2016 год</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497"/>
        </w:trPr>
        <w:tc>
          <w:tcPr>
            <w:tcW w:w="8881" w:type="dxa"/>
            <w:vAlign w:val="center"/>
            <w:hideMark/>
          </w:tcPr>
          <w:p w:rsidR="007E1BB8" w:rsidRPr="00306FBC" w:rsidRDefault="007E1BB8" w:rsidP="0056253B">
            <w:pPr>
              <w:keepNext/>
              <w:tabs>
                <w:tab w:val="left" w:pos="9120"/>
              </w:tabs>
              <w:spacing w:line="276" w:lineRule="auto"/>
              <w:ind w:left="360" w:right="29" w:hanging="360"/>
              <w:rPr>
                <w:color w:val="333639" w:themeColor="text2" w:themeTint="E6"/>
                <w:sz w:val="24"/>
                <w:szCs w:val="24"/>
              </w:rPr>
            </w:pPr>
            <w:r w:rsidRPr="00306FBC">
              <w:rPr>
                <w:color w:val="333639" w:themeColor="text2" w:themeTint="E6"/>
                <w:kern w:val="24"/>
                <w:sz w:val="24"/>
                <w:szCs w:val="24"/>
              </w:rPr>
              <w:t>Создать районный механизированный отряд (по кормозаготовке и уборке урожая)</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Своевременное исполнение всех технологических процессов</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4 квартал 2016 года</w:t>
            </w:r>
          </w:p>
        </w:tc>
        <w:tc>
          <w:tcPr>
            <w:tcW w:w="2066" w:type="dxa"/>
            <w:vAlign w:val="center"/>
            <w:hideMark/>
          </w:tcPr>
          <w:p w:rsidR="007E1BB8" w:rsidRPr="00306FBC" w:rsidRDefault="005300A6"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РИК М</w:t>
            </w:r>
            <w:r w:rsidR="00252373" w:rsidRPr="00306FBC">
              <w:rPr>
                <w:color w:val="333639" w:themeColor="text2" w:themeTint="E6"/>
                <w:kern w:val="24"/>
                <w:sz w:val="24"/>
                <w:szCs w:val="24"/>
              </w:rPr>
              <w:t>МР,</w:t>
            </w:r>
          </w:p>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252373"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540"/>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На базе техникума открыть </w:t>
            </w:r>
            <w:r w:rsidR="00252373" w:rsidRPr="00306FBC">
              <w:rPr>
                <w:color w:val="333639" w:themeColor="text2" w:themeTint="E6"/>
                <w:kern w:val="24"/>
                <w:sz w:val="24"/>
                <w:szCs w:val="24"/>
              </w:rPr>
              <w:t xml:space="preserve">Школу фермеров и </w:t>
            </w:r>
            <w:r w:rsidRPr="00306FBC">
              <w:rPr>
                <w:color w:val="333639" w:themeColor="text2" w:themeTint="E6"/>
                <w:kern w:val="24"/>
                <w:sz w:val="24"/>
                <w:szCs w:val="24"/>
              </w:rPr>
              <w:t>факультет для подготовки механизаторов</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Высококвалифицированные кадры</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Сентябрь </w:t>
            </w:r>
          </w:p>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 года</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РИК М</w:t>
            </w:r>
            <w:r w:rsidR="00252373" w:rsidRPr="00306FBC">
              <w:rPr>
                <w:color w:val="333639" w:themeColor="text2" w:themeTint="E6"/>
                <w:kern w:val="24"/>
                <w:sz w:val="24"/>
                <w:szCs w:val="24"/>
              </w:rPr>
              <w:t xml:space="preserve">МР, Управление </w:t>
            </w:r>
            <w:r w:rsidRPr="00306FBC">
              <w:rPr>
                <w:color w:val="333639" w:themeColor="text2" w:themeTint="E6"/>
                <w:kern w:val="24"/>
                <w:sz w:val="24"/>
                <w:szCs w:val="24"/>
              </w:rPr>
              <w:t>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r w:rsidR="007E1BB8" w:rsidRPr="00306FBC">
              <w:rPr>
                <w:color w:val="333639" w:themeColor="text2" w:themeTint="E6"/>
                <w:kern w:val="24"/>
                <w:sz w:val="24"/>
                <w:szCs w:val="24"/>
              </w:rPr>
              <w:t>, отдел образования</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340"/>
        </w:trPr>
        <w:tc>
          <w:tcPr>
            <w:tcW w:w="15735" w:type="dxa"/>
            <w:gridSpan w:val="7"/>
            <w:vAlign w:val="center"/>
            <w:hideMark/>
          </w:tcPr>
          <w:p w:rsidR="007E1BB8" w:rsidRPr="00306FBC" w:rsidRDefault="007E1BB8" w:rsidP="0056253B">
            <w:pPr>
              <w:keepNext/>
              <w:tabs>
                <w:tab w:val="left" w:pos="9120"/>
              </w:tabs>
              <w:spacing w:line="276" w:lineRule="auto"/>
              <w:ind w:left="360" w:right="29" w:hanging="360"/>
              <w:rPr>
                <w:color w:val="333639" w:themeColor="text2" w:themeTint="E6"/>
                <w:sz w:val="24"/>
                <w:szCs w:val="24"/>
              </w:rPr>
            </w:pPr>
            <w:r w:rsidRPr="00306FBC">
              <w:rPr>
                <w:bCs/>
                <w:color w:val="333639" w:themeColor="text2" w:themeTint="E6"/>
                <w:kern w:val="24"/>
                <w:sz w:val="24"/>
                <w:szCs w:val="24"/>
              </w:rPr>
              <w:t>Основная задача: устойчивое развитие</w:t>
            </w:r>
            <w:r w:rsidR="00252373" w:rsidRPr="00306FBC">
              <w:rPr>
                <w:bCs/>
                <w:color w:val="333639" w:themeColor="text2" w:themeTint="E6"/>
                <w:kern w:val="24"/>
                <w:sz w:val="24"/>
                <w:szCs w:val="24"/>
              </w:rPr>
              <w:t xml:space="preserve"> сельских территорий</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250"/>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Общие мероприятия</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2066"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873"/>
        </w:trPr>
        <w:tc>
          <w:tcPr>
            <w:tcW w:w="8881" w:type="dxa"/>
            <w:vAlign w:val="center"/>
            <w:hideMark/>
          </w:tcPr>
          <w:p w:rsidR="007E1BB8" w:rsidRPr="00306FBC" w:rsidRDefault="007E1BB8" w:rsidP="0056253B">
            <w:pPr>
              <w:keepNext/>
              <w:tabs>
                <w:tab w:val="left" w:pos="9072"/>
              </w:tabs>
              <w:spacing w:line="276" w:lineRule="auto"/>
              <w:contextualSpacing/>
              <w:rPr>
                <w:color w:val="333639" w:themeColor="text2" w:themeTint="E6"/>
                <w:sz w:val="24"/>
                <w:szCs w:val="24"/>
              </w:rPr>
            </w:pPr>
            <w:r w:rsidRPr="00306FBC">
              <w:rPr>
                <w:color w:val="333639" w:themeColor="text2" w:themeTint="E6"/>
                <w:kern w:val="24"/>
                <w:sz w:val="24"/>
                <w:szCs w:val="24"/>
              </w:rPr>
              <w:t>Разработать программу для привлечения молодежи в сельскохозяйственные предприятия</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Повышение числа кадров, привлечение молодых специалистов</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До 2017 года</w:t>
            </w:r>
          </w:p>
        </w:tc>
        <w:tc>
          <w:tcPr>
            <w:tcW w:w="2066" w:type="dxa"/>
            <w:vAlign w:val="center"/>
            <w:hideMark/>
          </w:tcPr>
          <w:p w:rsidR="00252373" w:rsidRPr="00306FBC" w:rsidRDefault="007E1BB8"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 xml:space="preserve">Отдел молодежи совместно </w:t>
            </w:r>
            <w:r w:rsidR="00252373" w:rsidRPr="00306FBC">
              <w:rPr>
                <w:color w:val="333639" w:themeColor="text2" w:themeTint="E6"/>
                <w:kern w:val="24"/>
                <w:sz w:val="24"/>
                <w:szCs w:val="24"/>
              </w:rPr>
              <w:t>У</w:t>
            </w:r>
            <w:r w:rsidR="005300A6" w:rsidRPr="00306FBC">
              <w:rPr>
                <w:color w:val="333639" w:themeColor="text2" w:themeTint="E6"/>
                <w:kern w:val="24"/>
                <w:sz w:val="24"/>
                <w:szCs w:val="24"/>
              </w:rPr>
              <w:t>правлением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ключевыми стейкхолдерами</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1071"/>
        </w:trPr>
        <w:tc>
          <w:tcPr>
            <w:tcW w:w="8881" w:type="dxa"/>
            <w:vAlign w:val="center"/>
            <w:hideMark/>
          </w:tcPr>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w:t>
            </w:r>
            <w:r w:rsidR="007E1BB8" w:rsidRPr="00306FBC">
              <w:rPr>
                <w:color w:val="333639" w:themeColor="text2" w:themeTint="E6"/>
                <w:kern w:val="24"/>
                <w:sz w:val="24"/>
                <w:szCs w:val="24"/>
              </w:rPr>
              <w:t>опуляризация деятельности «Аграрно-молодежное объединение Менделеевского муниципального района»</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Привлечение молодежи к работе на селе</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 до 4 квартала</w:t>
            </w:r>
          </w:p>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 года</w:t>
            </w:r>
          </w:p>
        </w:tc>
        <w:tc>
          <w:tcPr>
            <w:tcW w:w="2066"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«Аграрно молодежное объединение ММР», СМИ г.Менделеевска</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794"/>
        </w:trPr>
        <w:tc>
          <w:tcPr>
            <w:tcW w:w="8881" w:type="dxa"/>
            <w:vAlign w:val="center"/>
            <w:hideMark/>
          </w:tcPr>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w:t>
            </w:r>
            <w:r w:rsidR="007E1BB8" w:rsidRPr="00306FBC">
              <w:rPr>
                <w:color w:val="333639" w:themeColor="text2" w:themeTint="E6"/>
                <w:kern w:val="24"/>
                <w:sz w:val="24"/>
                <w:szCs w:val="24"/>
              </w:rPr>
              <w:t>рганиз</w:t>
            </w:r>
            <w:r w:rsidRPr="00306FBC">
              <w:rPr>
                <w:color w:val="333639" w:themeColor="text2" w:themeTint="E6"/>
                <w:kern w:val="24"/>
                <w:sz w:val="24"/>
                <w:szCs w:val="24"/>
              </w:rPr>
              <w:t>ация изучения учениками</w:t>
            </w:r>
            <w:r w:rsidR="007E1BB8" w:rsidRPr="00306FBC">
              <w:rPr>
                <w:color w:val="333639" w:themeColor="text2" w:themeTint="E6"/>
                <w:kern w:val="24"/>
                <w:sz w:val="24"/>
                <w:szCs w:val="24"/>
              </w:rPr>
              <w:t xml:space="preserve"> 9-11 классов </w:t>
            </w:r>
            <w:r w:rsidRPr="00306FBC">
              <w:rPr>
                <w:color w:val="333639" w:themeColor="text2" w:themeTint="E6"/>
                <w:kern w:val="24"/>
                <w:sz w:val="24"/>
                <w:szCs w:val="24"/>
              </w:rPr>
              <w:t xml:space="preserve">современных условий работы </w:t>
            </w:r>
            <w:r w:rsidR="002241F5" w:rsidRPr="00306FBC">
              <w:rPr>
                <w:color w:val="333639" w:themeColor="text2" w:themeTint="E6"/>
                <w:kern w:val="24"/>
                <w:sz w:val="24"/>
                <w:szCs w:val="24"/>
              </w:rPr>
              <w:t>в</w:t>
            </w:r>
            <w:r w:rsidRPr="00306FBC">
              <w:rPr>
                <w:color w:val="333639" w:themeColor="text2" w:themeTint="E6"/>
                <w:kern w:val="24"/>
                <w:sz w:val="24"/>
                <w:szCs w:val="24"/>
              </w:rPr>
              <w:t xml:space="preserve"> </w:t>
            </w:r>
            <w:r w:rsidR="007E1BB8" w:rsidRPr="00306FBC">
              <w:rPr>
                <w:color w:val="333639" w:themeColor="text2" w:themeTint="E6"/>
                <w:kern w:val="24"/>
                <w:sz w:val="24"/>
                <w:szCs w:val="24"/>
              </w:rPr>
              <w:t>передовы</w:t>
            </w:r>
            <w:r w:rsidR="002241F5" w:rsidRPr="00306FBC">
              <w:rPr>
                <w:color w:val="333639" w:themeColor="text2" w:themeTint="E6"/>
                <w:kern w:val="24"/>
                <w:sz w:val="24"/>
                <w:szCs w:val="24"/>
              </w:rPr>
              <w:t xml:space="preserve">х сельхозкомпаниях </w:t>
            </w:r>
            <w:r w:rsidR="005300A6" w:rsidRPr="00306FBC">
              <w:rPr>
                <w:color w:val="333639" w:themeColor="text2" w:themeTint="E6"/>
                <w:kern w:val="24"/>
                <w:sz w:val="24"/>
                <w:szCs w:val="24"/>
              </w:rPr>
              <w:t xml:space="preserve">и районах </w:t>
            </w:r>
            <w:r w:rsidR="002241F5" w:rsidRPr="00306FBC">
              <w:rPr>
                <w:color w:val="333639" w:themeColor="text2" w:themeTint="E6"/>
                <w:kern w:val="24"/>
                <w:sz w:val="24"/>
                <w:szCs w:val="24"/>
              </w:rPr>
              <w:t>Республики Татарстан</w:t>
            </w:r>
            <w:r w:rsidR="005300A6" w:rsidRPr="00306FBC">
              <w:rPr>
                <w:color w:val="333639" w:themeColor="text2" w:themeTint="E6"/>
                <w:kern w:val="24"/>
                <w:sz w:val="24"/>
                <w:szCs w:val="24"/>
              </w:rPr>
              <w:t xml:space="preserve"> (Сабинский, Балтасинский и т.д.)</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Привлечение и заинтересованность молодежи</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До 2017 год</w:t>
            </w:r>
          </w:p>
        </w:tc>
        <w:tc>
          <w:tcPr>
            <w:tcW w:w="2066" w:type="dxa"/>
            <w:vAlign w:val="center"/>
            <w:hideMark/>
          </w:tcPr>
          <w:p w:rsidR="002241F5"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241F5" w:rsidRPr="00306FBC">
              <w:rPr>
                <w:color w:val="333639" w:themeColor="text2" w:themeTint="E6"/>
                <w:kern w:val="24"/>
                <w:sz w:val="24"/>
                <w:szCs w:val="24"/>
              </w:rPr>
              <w:t>МР,</w:t>
            </w:r>
          </w:p>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Отдел образования</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839"/>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Строительство арендного жилья для работников АПК</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Приток населения</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До 2018 года</w:t>
            </w:r>
          </w:p>
        </w:tc>
        <w:tc>
          <w:tcPr>
            <w:tcW w:w="2066" w:type="dxa"/>
            <w:vAlign w:val="center"/>
            <w:hideMark/>
          </w:tcPr>
          <w:p w:rsidR="002241F5"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241F5" w:rsidRPr="00306FBC">
              <w:rPr>
                <w:color w:val="333639" w:themeColor="text2" w:themeTint="E6"/>
                <w:kern w:val="24"/>
                <w:sz w:val="24"/>
                <w:szCs w:val="24"/>
              </w:rPr>
              <w:t>МР,</w:t>
            </w:r>
          </w:p>
          <w:p w:rsidR="007E1BB8"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896"/>
        </w:trPr>
        <w:tc>
          <w:tcPr>
            <w:tcW w:w="8881" w:type="dxa"/>
            <w:vAlign w:val="center"/>
            <w:hideMark/>
          </w:tcPr>
          <w:p w:rsidR="007E1BB8"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Активизация участия</w:t>
            </w:r>
            <w:r w:rsidR="007E1BB8" w:rsidRPr="00306FBC">
              <w:rPr>
                <w:color w:val="333639" w:themeColor="text2" w:themeTint="E6"/>
                <w:kern w:val="24"/>
                <w:sz w:val="24"/>
                <w:szCs w:val="24"/>
              </w:rPr>
              <w:t xml:space="preserve"> в Программе «Устойчивое развитие сельских  территорий»</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Привлечение кадров, улучшение инфраструктуры</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До 2017 года</w:t>
            </w:r>
          </w:p>
        </w:tc>
        <w:tc>
          <w:tcPr>
            <w:tcW w:w="2066" w:type="dxa"/>
            <w:vAlign w:val="center"/>
            <w:hideMark/>
          </w:tcPr>
          <w:p w:rsidR="002241F5"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РИК М</w:t>
            </w:r>
            <w:r w:rsidR="002241F5" w:rsidRPr="00306FBC">
              <w:rPr>
                <w:color w:val="333639" w:themeColor="text2" w:themeTint="E6"/>
                <w:kern w:val="24"/>
                <w:sz w:val="24"/>
                <w:szCs w:val="24"/>
              </w:rPr>
              <w:t xml:space="preserve">МР, </w:t>
            </w:r>
            <w:r w:rsidRPr="00306FBC">
              <w:rPr>
                <w:color w:val="333639" w:themeColor="text2" w:themeTint="E6"/>
                <w:kern w:val="24"/>
                <w:sz w:val="24"/>
                <w:szCs w:val="24"/>
              </w:rPr>
              <w:t>Управление сельского хозяйства М</w:t>
            </w:r>
            <w:r w:rsidR="002241F5" w:rsidRPr="00306FBC">
              <w:rPr>
                <w:color w:val="333639" w:themeColor="text2" w:themeTint="E6"/>
                <w:kern w:val="24"/>
                <w:sz w:val="24"/>
                <w:szCs w:val="24"/>
              </w:rPr>
              <w:t>МР,</w:t>
            </w:r>
          </w:p>
          <w:p w:rsidR="007E1BB8"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bl>
    <w:p w:rsidR="00F43D47" w:rsidRPr="009C7346" w:rsidRDefault="00F43D47" w:rsidP="00F43D47">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 №4</w:t>
      </w:r>
    </w:p>
    <w:p w:rsidR="002C461F" w:rsidRPr="00306FBC" w:rsidRDefault="002C461F" w:rsidP="0056253B">
      <w:pPr>
        <w:keepNext/>
        <w:suppressAutoHyphens/>
        <w:spacing w:before="0" w:after="0" w:line="276" w:lineRule="auto"/>
        <w:ind w:firstLine="709"/>
        <w:jc w:val="both"/>
        <w:rPr>
          <w:color w:val="333639" w:themeColor="text2" w:themeTint="E6"/>
        </w:rPr>
      </w:pPr>
    </w:p>
    <w:p w:rsidR="002C461F" w:rsidRPr="00306FBC" w:rsidRDefault="002C461F" w:rsidP="0056253B">
      <w:pPr>
        <w:keepNext/>
        <w:suppressAutoHyphens/>
        <w:spacing w:before="0" w:after="0" w:line="276" w:lineRule="auto"/>
        <w:ind w:firstLine="709"/>
        <w:jc w:val="both"/>
        <w:rPr>
          <w:color w:val="333639" w:themeColor="text2" w:themeTint="E6"/>
        </w:rPr>
      </w:pPr>
    </w:p>
    <w:p w:rsidR="00EE7B6F" w:rsidRPr="00306FBC" w:rsidRDefault="00EE7B6F" w:rsidP="0056253B">
      <w:pPr>
        <w:keepNext/>
        <w:suppressAutoHyphens/>
        <w:spacing w:before="0" w:after="0" w:line="276" w:lineRule="auto"/>
        <w:rPr>
          <w:color w:val="333639" w:themeColor="text2" w:themeTint="E6"/>
        </w:rPr>
        <w:sectPr w:rsidR="00EE7B6F" w:rsidRPr="00306FBC" w:rsidSect="00EE7B6F">
          <w:pgSz w:w="16839" w:h="11907" w:orient="landscape" w:code="9"/>
          <w:pgMar w:top="1512" w:right="993" w:bottom="1512" w:left="2127" w:header="1080" w:footer="709" w:gutter="0"/>
          <w:cols w:space="720"/>
          <w:docGrid w:linePitch="360"/>
        </w:sectPr>
      </w:pPr>
    </w:p>
    <w:p w:rsidR="002A460E" w:rsidRPr="00306FBC" w:rsidRDefault="001D4DED" w:rsidP="0056253B">
      <w:pPr>
        <w:pStyle w:val="24"/>
        <w:keepLines w:val="0"/>
        <w:suppressAutoHyphens/>
        <w:spacing w:before="0" w:after="0" w:line="276" w:lineRule="auto"/>
        <w:ind w:firstLine="709"/>
        <w:jc w:val="both"/>
        <w:rPr>
          <w:rFonts w:asciiTheme="minorHAnsi" w:hAnsiTheme="minorHAnsi"/>
          <w:color w:val="333639" w:themeColor="text2" w:themeTint="E6"/>
        </w:rPr>
      </w:pPr>
      <w:bookmarkStart w:id="90" w:name="_Toc456953311"/>
      <w:r w:rsidRPr="00306FBC">
        <w:rPr>
          <w:rFonts w:asciiTheme="minorHAnsi" w:hAnsiTheme="minorHAnsi"/>
          <w:color w:val="333639" w:themeColor="text2" w:themeTint="E6"/>
        </w:rPr>
        <w:t>4.3</w:t>
      </w:r>
      <w:r w:rsidR="00702C6E" w:rsidRPr="00306FBC">
        <w:rPr>
          <w:rFonts w:asciiTheme="minorHAnsi" w:hAnsiTheme="minorHAnsi"/>
          <w:color w:val="333639" w:themeColor="text2" w:themeTint="E6"/>
        </w:rPr>
        <w:t>.3. Туристско-рек</w:t>
      </w:r>
      <w:r w:rsidR="009C466C" w:rsidRPr="00306FBC">
        <w:rPr>
          <w:rFonts w:asciiTheme="minorHAnsi" w:hAnsiTheme="minorHAnsi"/>
          <w:color w:val="333639" w:themeColor="text2" w:themeTint="E6"/>
        </w:rPr>
        <w:t>р</w:t>
      </w:r>
      <w:r w:rsidR="00702C6E" w:rsidRPr="00306FBC">
        <w:rPr>
          <w:rFonts w:asciiTheme="minorHAnsi" w:hAnsiTheme="minorHAnsi"/>
          <w:color w:val="333639" w:themeColor="text2" w:themeTint="E6"/>
        </w:rPr>
        <w:t>еационный потенциал развития ММР</w:t>
      </w:r>
      <w:r w:rsidR="009C466C" w:rsidRPr="00306FBC">
        <w:rPr>
          <w:rFonts w:asciiTheme="minorHAnsi" w:hAnsiTheme="minorHAnsi"/>
          <w:color w:val="333639" w:themeColor="text2" w:themeTint="E6"/>
        </w:rPr>
        <w:t xml:space="preserve"> как один из драйверов экономического роста и диверсификации экономики</w:t>
      </w:r>
      <w:bookmarkEnd w:id="90"/>
      <w:r w:rsidR="009C466C" w:rsidRPr="00306FBC">
        <w:rPr>
          <w:rFonts w:asciiTheme="minorHAnsi" w:hAnsiTheme="minorHAnsi"/>
          <w:color w:val="333639" w:themeColor="text2" w:themeTint="E6"/>
        </w:rPr>
        <w:t xml:space="preserve">  </w:t>
      </w:r>
    </w:p>
    <w:p w:rsidR="00462663" w:rsidRPr="00306FBC" w:rsidRDefault="00462663" w:rsidP="0056253B">
      <w:pPr>
        <w:pStyle w:val="affffffd"/>
        <w:keepNext/>
        <w:suppressAutoHyphens/>
        <w:spacing w:line="276" w:lineRule="auto"/>
        <w:ind w:firstLine="709"/>
        <w:jc w:val="both"/>
        <w:rPr>
          <w:rFonts w:asciiTheme="minorHAnsi" w:hAnsiTheme="minorHAnsi"/>
          <w:color w:val="333639" w:themeColor="text2" w:themeTint="E6"/>
          <w:szCs w:val="24"/>
        </w:rPr>
      </w:pPr>
    </w:p>
    <w:p w:rsidR="0026758C" w:rsidRPr="00306FBC" w:rsidRDefault="002A460E" w:rsidP="0056253B">
      <w:pPr>
        <w:keepNext/>
        <w:tabs>
          <w:tab w:val="left" w:pos="9120"/>
        </w:tabs>
        <w:suppressAutoHyphens/>
        <w:spacing w:line="276" w:lineRule="auto"/>
        <w:ind w:right="27" w:firstLine="709"/>
        <w:jc w:val="both"/>
        <w:rPr>
          <w:color w:val="333639" w:themeColor="text2" w:themeTint="E6"/>
          <w:sz w:val="24"/>
          <w:szCs w:val="24"/>
        </w:rPr>
      </w:pPr>
      <w:r w:rsidRPr="00306FBC">
        <w:rPr>
          <w:color w:val="333639" w:themeColor="text2" w:themeTint="E6"/>
          <w:sz w:val="24"/>
          <w:szCs w:val="24"/>
        </w:rPr>
        <w:t xml:space="preserve">В </w:t>
      </w:r>
      <w:r w:rsidR="00663C5E" w:rsidRPr="00306FBC">
        <w:rPr>
          <w:color w:val="333639" w:themeColor="text2" w:themeTint="E6"/>
          <w:sz w:val="24"/>
          <w:szCs w:val="24"/>
        </w:rPr>
        <w:t xml:space="preserve">настоящее время туристско-рекреационный потенциал Менделеевского муниципального района практически не используется. </w:t>
      </w:r>
      <w:r w:rsidR="0026758C" w:rsidRPr="00306FBC">
        <w:rPr>
          <w:bCs/>
          <w:color w:val="333639" w:themeColor="text2" w:themeTint="E6"/>
          <w:sz w:val="24"/>
          <w:szCs w:val="24"/>
        </w:rPr>
        <w:t>Недостаточное развитие туристско-рекреационного комплекса и низкая узнаваемость туристического продукта не позволяет расценивать в настоящее время эту отрасль в качестве одного из драйверов развития экономики ММР и обеспечить её доходность.</w:t>
      </w:r>
    </w:p>
    <w:p w:rsidR="002A460E" w:rsidRPr="00306FBC" w:rsidRDefault="00A90730"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Основной целью данного направления является создание и форматирование комплексного туристско-рекреационного продукта территории, создание условий для его привлекательности. </w:t>
      </w:r>
      <w:r w:rsidR="00663C5E" w:rsidRPr="00306FBC">
        <w:rPr>
          <w:rFonts w:asciiTheme="minorHAnsi" w:hAnsiTheme="minorHAnsi"/>
          <w:color w:val="333639" w:themeColor="text2" w:themeTint="E6"/>
          <w:szCs w:val="24"/>
        </w:rPr>
        <w:t xml:space="preserve">В связи с этим основными задачами </w:t>
      </w:r>
      <w:r w:rsidRPr="00306FBC">
        <w:rPr>
          <w:rFonts w:asciiTheme="minorHAnsi" w:hAnsiTheme="minorHAnsi"/>
          <w:color w:val="333639" w:themeColor="text2" w:themeTint="E6"/>
          <w:szCs w:val="24"/>
        </w:rPr>
        <w:t>в</w:t>
      </w:r>
      <w:r w:rsidR="00663C5E" w:rsidRPr="00306FBC">
        <w:rPr>
          <w:rFonts w:asciiTheme="minorHAnsi" w:hAnsiTheme="minorHAnsi"/>
          <w:color w:val="333639" w:themeColor="text2" w:themeTint="E6"/>
          <w:szCs w:val="24"/>
        </w:rPr>
        <w:t xml:space="preserve"> сфере </w:t>
      </w:r>
      <w:r w:rsidR="002A460E" w:rsidRPr="00306FBC">
        <w:rPr>
          <w:rFonts w:asciiTheme="minorHAnsi" w:hAnsiTheme="minorHAnsi"/>
          <w:color w:val="333639" w:themeColor="text2" w:themeTint="E6"/>
          <w:szCs w:val="24"/>
        </w:rPr>
        <w:t xml:space="preserve">туризма являются: </w:t>
      </w:r>
    </w:p>
    <w:p w:rsidR="00823EEC" w:rsidRPr="00306FBC" w:rsidRDefault="002A460E"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1) </w:t>
      </w:r>
      <w:r w:rsidR="00823EEC" w:rsidRPr="00306FBC">
        <w:rPr>
          <w:rFonts w:asciiTheme="minorHAnsi" w:hAnsiTheme="minorHAnsi"/>
          <w:color w:val="333639" w:themeColor="text2" w:themeTint="E6"/>
          <w:szCs w:val="24"/>
        </w:rPr>
        <w:t>создание институтов развития и поддержки туристско-рекреационного комплекса территории;</w:t>
      </w:r>
    </w:p>
    <w:p w:rsidR="002A460E"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2) внедрение системного подхода и </w:t>
      </w:r>
      <w:r w:rsidR="007F3532" w:rsidRPr="00306FBC">
        <w:rPr>
          <w:rFonts w:asciiTheme="minorHAnsi" w:hAnsiTheme="minorHAnsi"/>
          <w:color w:val="333639" w:themeColor="text2" w:themeTint="E6"/>
          <w:szCs w:val="24"/>
        </w:rPr>
        <w:t>программно-проектного управления развитием</w:t>
      </w:r>
      <w:r w:rsidR="002A460E" w:rsidRPr="00306FBC">
        <w:rPr>
          <w:rFonts w:asciiTheme="minorHAnsi" w:hAnsiTheme="minorHAnsi"/>
          <w:color w:val="333639" w:themeColor="text2" w:themeTint="E6"/>
          <w:szCs w:val="24"/>
        </w:rPr>
        <w:t xml:space="preserve"> туризма в районе; </w:t>
      </w:r>
    </w:p>
    <w:p w:rsidR="002A460E"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3</w:t>
      </w:r>
      <w:r w:rsidR="002A460E" w:rsidRPr="00306FBC">
        <w:rPr>
          <w:rFonts w:asciiTheme="minorHAnsi" w:hAnsiTheme="minorHAnsi"/>
          <w:color w:val="333639" w:themeColor="text2" w:themeTint="E6"/>
          <w:szCs w:val="24"/>
        </w:rPr>
        <w:t xml:space="preserve">) повышение узнаваемости туристского продукта на внутреннем и международном туристских рынках за счет расширения информационного продвижения; </w:t>
      </w:r>
    </w:p>
    <w:p w:rsidR="002A460E"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4</w:t>
      </w:r>
      <w:r w:rsidR="002A460E" w:rsidRPr="00306FBC">
        <w:rPr>
          <w:rFonts w:asciiTheme="minorHAnsi" w:hAnsiTheme="minorHAnsi"/>
          <w:color w:val="333639" w:themeColor="text2" w:themeTint="E6"/>
          <w:szCs w:val="24"/>
        </w:rPr>
        <w:t xml:space="preserve">) обеспечение и поддержание конкурентоспособности туристского продукта за счет создания новых </w:t>
      </w:r>
      <w:r w:rsidRPr="00306FBC">
        <w:rPr>
          <w:rFonts w:asciiTheme="minorHAnsi" w:hAnsiTheme="minorHAnsi"/>
          <w:color w:val="333639" w:themeColor="text2" w:themeTint="E6"/>
          <w:szCs w:val="24"/>
        </w:rPr>
        <w:t xml:space="preserve">объектов и продуктов туристского интереса и </w:t>
      </w:r>
      <w:r w:rsidR="002A460E" w:rsidRPr="00306FBC">
        <w:rPr>
          <w:rFonts w:asciiTheme="minorHAnsi" w:hAnsiTheme="minorHAnsi"/>
          <w:color w:val="333639" w:themeColor="text2" w:themeTint="E6"/>
          <w:szCs w:val="24"/>
        </w:rPr>
        <w:t xml:space="preserve">повышение качества предоставляемых туристских услуг; </w:t>
      </w:r>
    </w:p>
    <w:p w:rsidR="002A460E"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5</w:t>
      </w:r>
      <w:r w:rsidR="002A460E" w:rsidRPr="00306FBC">
        <w:rPr>
          <w:rFonts w:asciiTheme="minorHAnsi" w:hAnsiTheme="minorHAnsi"/>
          <w:color w:val="333639" w:themeColor="text2" w:themeTint="E6"/>
          <w:szCs w:val="24"/>
        </w:rPr>
        <w:t>) повышение инвестиционной привлекательности туризма, подготовка и проведение конкурсов инвестиционных предложений и проектов</w:t>
      </w:r>
      <w:r w:rsidRPr="00306FBC">
        <w:rPr>
          <w:rFonts w:asciiTheme="minorHAnsi" w:hAnsiTheme="minorHAnsi"/>
          <w:color w:val="333639" w:themeColor="text2" w:themeTint="E6"/>
          <w:szCs w:val="24"/>
        </w:rPr>
        <w:t>, внедрение системы поддержки и налоговых льгот по приоритетным направлениям</w:t>
      </w:r>
      <w:r w:rsidR="002A460E" w:rsidRPr="00306FBC">
        <w:rPr>
          <w:rFonts w:asciiTheme="minorHAnsi" w:hAnsiTheme="minorHAnsi"/>
          <w:color w:val="333639" w:themeColor="text2" w:themeTint="E6"/>
          <w:szCs w:val="24"/>
        </w:rPr>
        <w:t xml:space="preserve">; </w:t>
      </w:r>
    </w:p>
    <w:p w:rsidR="00BC67DA"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6</w:t>
      </w:r>
      <w:r w:rsidR="002A460E" w:rsidRPr="00306FBC">
        <w:rPr>
          <w:rFonts w:asciiTheme="minorHAnsi" w:hAnsiTheme="minorHAnsi"/>
          <w:color w:val="333639" w:themeColor="text2" w:themeTint="E6"/>
          <w:szCs w:val="24"/>
        </w:rPr>
        <w:t>) разработка и реализация совместных меж</w:t>
      </w:r>
      <w:r w:rsidRPr="00306FBC">
        <w:rPr>
          <w:rFonts w:asciiTheme="minorHAnsi" w:hAnsiTheme="minorHAnsi"/>
          <w:color w:val="333639" w:themeColor="text2" w:themeTint="E6"/>
          <w:szCs w:val="24"/>
        </w:rPr>
        <w:t xml:space="preserve">муниципальных </w:t>
      </w:r>
      <w:r w:rsidR="002A460E" w:rsidRPr="00306FBC">
        <w:rPr>
          <w:rFonts w:asciiTheme="minorHAnsi" w:hAnsiTheme="minorHAnsi"/>
          <w:color w:val="333639" w:themeColor="text2" w:themeTint="E6"/>
          <w:szCs w:val="24"/>
        </w:rPr>
        <w:t>проектов в сфере туризма с</w:t>
      </w:r>
      <w:r w:rsidR="00BC67DA" w:rsidRPr="00306FBC">
        <w:rPr>
          <w:rFonts w:asciiTheme="minorHAnsi" w:hAnsiTheme="minorHAnsi"/>
          <w:color w:val="333639" w:themeColor="text2" w:themeTint="E6"/>
          <w:szCs w:val="24"/>
        </w:rPr>
        <w:t xml:space="preserve"> соседними городами и </w:t>
      </w:r>
      <w:r w:rsidRPr="00306FBC">
        <w:rPr>
          <w:rFonts w:asciiTheme="minorHAnsi" w:hAnsiTheme="minorHAnsi"/>
          <w:color w:val="333639" w:themeColor="text2" w:themeTint="E6"/>
          <w:szCs w:val="24"/>
        </w:rPr>
        <w:t xml:space="preserve">районами Республики Татарстан и других </w:t>
      </w:r>
      <w:r w:rsidR="00BC67DA" w:rsidRPr="00306FBC">
        <w:rPr>
          <w:rFonts w:asciiTheme="minorHAnsi" w:hAnsiTheme="minorHAnsi"/>
          <w:color w:val="333639" w:themeColor="text2" w:themeTint="E6"/>
          <w:szCs w:val="24"/>
        </w:rPr>
        <w:t>регион</w:t>
      </w:r>
      <w:r w:rsidRPr="00306FBC">
        <w:rPr>
          <w:rFonts w:asciiTheme="minorHAnsi" w:hAnsiTheme="minorHAnsi"/>
          <w:color w:val="333639" w:themeColor="text2" w:themeTint="E6"/>
          <w:szCs w:val="24"/>
        </w:rPr>
        <w:t>ов</w:t>
      </w:r>
      <w:r w:rsidR="00BC67DA" w:rsidRPr="00306FBC">
        <w:rPr>
          <w:rFonts w:asciiTheme="minorHAnsi" w:hAnsiTheme="minorHAnsi"/>
          <w:color w:val="333639" w:themeColor="text2" w:themeTint="E6"/>
          <w:szCs w:val="24"/>
        </w:rPr>
        <w:t>;</w:t>
      </w:r>
    </w:p>
    <w:p w:rsidR="002A460E"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7</w:t>
      </w:r>
      <w:r w:rsidR="00BC67DA" w:rsidRPr="00306FBC">
        <w:rPr>
          <w:rFonts w:asciiTheme="minorHAnsi" w:hAnsiTheme="minorHAnsi"/>
          <w:color w:val="333639" w:themeColor="text2" w:themeTint="E6"/>
          <w:szCs w:val="24"/>
        </w:rPr>
        <w:t xml:space="preserve">) </w:t>
      </w:r>
      <w:r w:rsidRPr="00306FBC">
        <w:rPr>
          <w:rFonts w:asciiTheme="minorHAnsi" w:hAnsiTheme="minorHAnsi"/>
          <w:color w:val="333639" w:themeColor="text2" w:themeTint="E6"/>
          <w:szCs w:val="24"/>
        </w:rPr>
        <w:t xml:space="preserve">вовлечение населения в развитие туризма и </w:t>
      </w:r>
      <w:r w:rsidR="00BC67DA" w:rsidRPr="00306FBC">
        <w:rPr>
          <w:rFonts w:asciiTheme="minorHAnsi" w:hAnsiTheme="minorHAnsi"/>
          <w:color w:val="333639" w:themeColor="text2" w:themeTint="E6"/>
          <w:szCs w:val="24"/>
        </w:rPr>
        <w:t>создание ауры гостеприимства на территор</w:t>
      </w:r>
      <w:r w:rsidRPr="00306FBC">
        <w:rPr>
          <w:rFonts w:asciiTheme="minorHAnsi" w:hAnsiTheme="minorHAnsi"/>
          <w:color w:val="333639" w:themeColor="text2" w:themeTint="E6"/>
          <w:szCs w:val="24"/>
        </w:rPr>
        <w:t>ии.</w:t>
      </w:r>
    </w:p>
    <w:p w:rsidR="00BC67DA" w:rsidRPr="00306FBC" w:rsidRDefault="00BC67DA" w:rsidP="0056253B">
      <w:pPr>
        <w:keepNext/>
        <w:widowControl w:val="0"/>
        <w:suppressAutoHyphens/>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Основные усилия должны быть направлены на </w:t>
      </w:r>
      <w:r w:rsidRPr="00306FBC">
        <w:rPr>
          <w:b/>
          <w:color w:val="333639" w:themeColor="text2" w:themeTint="E6"/>
          <w:sz w:val="24"/>
          <w:szCs w:val="24"/>
        </w:rPr>
        <w:t>развитие следующих видов туристических услуг</w:t>
      </w:r>
      <w:r w:rsidRPr="00306FBC">
        <w:rPr>
          <w:color w:val="333639" w:themeColor="text2" w:themeTint="E6"/>
          <w:sz w:val="24"/>
          <w:szCs w:val="24"/>
        </w:rPr>
        <w:t>:</w:t>
      </w:r>
      <w:r w:rsidR="00811599" w:rsidRPr="00306FBC">
        <w:rPr>
          <w:color w:val="333639" w:themeColor="text2" w:themeTint="E6"/>
          <w:sz w:val="24"/>
          <w:szCs w:val="24"/>
        </w:rPr>
        <w:t xml:space="preserve"> </w:t>
      </w:r>
      <w:r w:rsidRPr="00306FBC">
        <w:rPr>
          <w:color w:val="333639" w:themeColor="text2" w:themeTint="E6"/>
          <w:sz w:val="24"/>
          <w:szCs w:val="24"/>
        </w:rPr>
        <w:t>познавательный туризм: туры с экскурсионной программой, посещением музеев, осмотром достопримечательностей, участием в культурных мероприятиях; религиозный туризм;</w:t>
      </w:r>
      <w:r w:rsidR="00811599" w:rsidRPr="00306FBC">
        <w:rPr>
          <w:color w:val="333639" w:themeColor="text2" w:themeTint="E6"/>
          <w:sz w:val="24"/>
          <w:szCs w:val="24"/>
        </w:rPr>
        <w:t xml:space="preserve"> </w:t>
      </w:r>
      <w:r w:rsidRPr="00306FBC">
        <w:rPr>
          <w:color w:val="333639" w:themeColor="text2" w:themeTint="E6"/>
          <w:sz w:val="24"/>
          <w:szCs w:val="24"/>
        </w:rPr>
        <w:t>лечебно-оздоровительный туризм; сельский и агротуризм;</w:t>
      </w:r>
      <w:r w:rsidR="007F3532" w:rsidRPr="00306FBC">
        <w:rPr>
          <w:color w:val="333639" w:themeColor="text2" w:themeTint="E6"/>
          <w:sz w:val="24"/>
          <w:szCs w:val="24"/>
        </w:rPr>
        <w:t xml:space="preserve"> </w:t>
      </w:r>
      <w:r w:rsidRPr="00306FBC">
        <w:rPr>
          <w:color w:val="333639" w:themeColor="text2" w:themeTint="E6"/>
          <w:sz w:val="24"/>
          <w:szCs w:val="24"/>
        </w:rPr>
        <w:t>этнотуризм;</w:t>
      </w:r>
      <w:r w:rsidR="007F3532" w:rsidRPr="00306FBC">
        <w:rPr>
          <w:color w:val="333639" w:themeColor="text2" w:themeTint="E6"/>
          <w:sz w:val="24"/>
          <w:szCs w:val="24"/>
        </w:rPr>
        <w:t xml:space="preserve"> </w:t>
      </w:r>
      <w:r w:rsidRPr="00306FBC">
        <w:rPr>
          <w:color w:val="333639" w:themeColor="text2" w:themeTint="E6"/>
          <w:sz w:val="24"/>
          <w:szCs w:val="24"/>
        </w:rPr>
        <w:t>семейный туризм;</w:t>
      </w:r>
      <w:r w:rsidR="007F3532" w:rsidRPr="00306FBC">
        <w:rPr>
          <w:color w:val="333639" w:themeColor="text2" w:themeTint="E6"/>
          <w:sz w:val="24"/>
          <w:szCs w:val="24"/>
        </w:rPr>
        <w:t xml:space="preserve"> </w:t>
      </w:r>
      <w:r w:rsidRPr="00306FBC">
        <w:rPr>
          <w:color w:val="333639" w:themeColor="text2" w:themeTint="E6"/>
          <w:sz w:val="24"/>
          <w:szCs w:val="24"/>
        </w:rPr>
        <w:t>спортивный туризм: туры с активным способом передвижения (пешеходным, лыжным, водным), рыбалкой, охотой, а также с целью участия или присутст</w:t>
      </w:r>
      <w:r w:rsidR="007F3532" w:rsidRPr="00306FBC">
        <w:rPr>
          <w:color w:val="333639" w:themeColor="text2" w:themeTint="E6"/>
          <w:sz w:val="24"/>
          <w:szCs w:val="24"/>
        </w:rPr>
        <w:t xml:space="preserve">вия на спортивных соревнованиях; </w:t>
      </w:r>
      <w:r w:rsidRPr="00306FBC">
        <w:rPr>
          <w:color w:val="333639" w:themeColor="text2" w:themeTint="E6"/>
          <w:sz w:val="24"/>
          <w:szCs w:val="24"/>
        </w:rPr>
        <w:t>профессионально-деловой туризм: участие гостей в работе заседаний, конференций, конгрессов, торговых ярмарок и выставок; переговорах для заключения контрактов, семинарах, профессиональных обучающих курсах, а также с целью продвижения товаров на рынке и увеличения их сбыта; обучения и исследовательской деятельности;</w:t>
      </w:r>
      <w:r w:rsidR="007F3532" w:rsidRPr="00306FBC">
        <w:rPr>
          <w:color w:val="333639" w:themeColor="text2" w:themeTint="E6"/>
          <w:sz w:val="24"/>
          <w:szCs w:val="24"/>
        </w:rPr>
        <w:t xml:space="preserve"> </w:t>
      </w:r>
      <w:r w:rsidRPr="00306FBC">
        <w:rPr>
          <w:color w:val="333639" w:themeColor="text2" w:themeTint="E6"/>
          <w:sz w:val="24"/>
          <w:szCs w:val="24"/>
        </w:rPr>
        <w:t>и другие.</w:t>
      </w:r>
    </w:p>
    <w:p w:rsidR="00A90730" w:rsidRPr="00306FBC" w:rsidRDefault="00A90730"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Для раскрытия потенциала туристической отрасли местным власт</w:t>
      </w:r>
      <w:r w:rsidR="005B77CE" w:rsidRPr="00306FBC">
        <w:rPr>
          <w:color w:val="333639" w:themeColor="text2" w:themeTint="E6"/>
          <w:sz w:val="24"/>
          <w:szCs w:val="24"/>
        </w:rPr>
        <w:t xml:space="preserve">ям совместно с жителями города </w:t>
      </w:r>
      <w:r w:rsidRPr="00306FBC">
        <w:rPr>
          <w:color w:val="333639" w:themeColor="text2" w:themeTint="E6"/>
          <w:sz w:val="24"/>
          <w:szCs w:val="24"/>
        </w:rPr>
        <w:t>необходимо реализовать целый комплекс мероприятий</w:t>
      </w:r>
      <w:r w:rsidR="0038033A" w:rsidRPr="00306FBC">
        <w:rPr>
          <w:color w:val="333639" w:themeColor="text2" w:themeTint="E6"/>
          <w:sz w:val="24"/>
          <w:szCs w:val="24"/>
        </w:rPr>
        <w:t xml:space="preserve"> (таблица 4.2.3.</w:t>
      </w:r>
      <w:r w:rsidR="00B34028" w:rsidRPr="00306FBC">
        <w:rPr>
          <w:color w:val="333639" w:themeColor="text2" w:themeTint="E6"/>
          <w:sz w:val="24"/>
          <w:szCs w:val="24"/>
        </w:rPr>
        <w:t>1.</w:t>
      </w:r>
      <w:r w:rsidR="0038033A" w:rsidRPr="00306FBC">
        <w:rPr>
          <w:color w:val="333639" w:themeColor="text2" w:themeTint="E6"/>
          <w:sz w:val="24"/>
          <w:szCs w:val="24"/>
        </w:rPr>
        <w:t>), к наиболее важным среди которых относится:</w:t>
      </w:r>
    </w:p>
    <w:p w:rsidR="00B34028"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создание Ассоциации</w:t>
      </w:r>
      <w:r w:rsidR="00A90730" w:rsidRPr="00306FBC">
        <w:rPr>
          <w:color w:val="333639" w:themeColor="text2" w:themeTint="E6"/>
          <w:sz w:val="24"/>
          <w:szCs w:val="24"/>
        </w:rPr>
        <w:t xml:space="preserve"> туризма </w:t>
      </w:r>
      <w:r w:rsidRPr="00306FBC">
        <w:rPr>
          <w:color w:val="333639" w:themeColor="text2" w:themeTint="E6"/>
          <w:sz w:val="24"/>
          <w:szCs w:val="24"/>
        </w:rPr>
        <w:t>Менделеевского района и рабочей группы по разработке бренда и «комплексной туристской</w:t>
      </w:r>
      <w:r w:rsidR="00A90730" w:rsidRPr="00306FBC">
        <w:rPr>
          <w:color w:val="333639" w:themeColor="text2" w:themeTint="E6"/>
          <w:sz w:val="24"/>
          <w:szCs w:val="24"/>
        </w:rPr>
        <w:t xml:space="preserve"> легенды</w:t>
      </w:r>
      <w:r w:rsidRPr="00306FBC">
        <w:rPr>
          <w:color w:val="333639" w:themeColor="text2" w:themeTint="E6"/>
          <w:sz w:val="24"/>
          <w:szCs w:val="24"/>
        </w:rPr>
        <w:t>»</w:t>
      </w:r>
      <w:r w:rsidR="00A90730" w:rsidRPr="00306FBC">
        <w:rPr>
          <w:color w:val="333639" w:themeColor="text2" w:themeTint="E6"/>
          <w:sz w:val="24"/>
          <w:szCs w:val="24"/>
        </w:rPr>
        <w:t xml:space="preserve"> Менделеевск</w:t>
      </w:r>
      <w:r w:rsidRPr="00306FBC">
        <w:rPr>
          <w:color w:val="333639" w:themeColor="text2" w:themeTint="E6"/>
          <w:sz w:val="24"/>
          <w:szCs w:val="24"/>
        </w:rPr>
        <w:t>а</w:t>
      </w:r>
      <w:r w:rsidR="00A90730" w:rsidRPr="00306FBC">
        <w:rPr>
          <w:color w:val="333639" w:themeColor="text2" w:themeTint="E6"/>
          <w:sz w:val="24"/>
          <w:szCs w:val="24"/>
        </w:rPr>
        <w:t>;</w:t>
      </w:r>
    </w:p>
    <w:p w:rsidR="00A90730"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проведение «Менделеевской туристической переписи</w:t>
      </w:r>
      <w:r w:rsidR="00A90730" w:rsidRPr="00306FBC">
        <w:rPr>
          <w:color w:val="333639" w:themeColor="text2" w:themeTint="E6"/>
          <w:sz w:val="24"/>
          <w:szCs w:val="24"/>
        </w:rPr>
        <w:t xml:space="preserve"> 2016», изуч</w:t>
      </w:r>
      <w:r w:rsidRPr="00306FBC">
        <w:rPr>
          <w:color w:val="333639" w:themeColor="text2" w:themeTint="E6"/>
          <w:sz w:val="24"/>
          <w:szCs w:val="24"/>
        </w:rPr>
        <w:t>ение</w:t>
      </w:r>
      <w:r w:rsidR="00A90730" w:rsidRPr="00306FBC">
        <w:rPr>
          <w:color w:val="333639" w:themeColor="text2" w:themeTint="E6"/>
          <w:sz w:val="24"/>
          <w:szCs w:val="24"/>
        </w:rPr>
        <w:t xml:space="preserve"> историческ</w:t>
      </w:r>
      <w:r w:rsidRPr="00306FBC">
        <w:rPr>
          <w:color w:val="333639" w:themeColor="text2" w:themeTint="E6"/>
          <w:sz w:val="24"/>
          <w:szCs w:val="24"/>
        </w:rPr>
        <w:t>ого</w:t>
      </w:r>
      <w:r w:rsidR="00A90730" w:rsidRPr="00306FBC">
        <w:rPr>
          <w:color w:val="333639" w:themeColor="text2" w:themeTint="E6"/>
          <w:sz w:val="24"/>
          <w:szCs w:val="24"/>
        </w:rPr>
        <w:t xml:space="preserve"> материал</w:t>
      </w:r>
      <w:r w:rsidRPr="00306FBC">
        <w:rPr>
          <w:color w:val="333639" w:themeColor="text2" w:themeTint="E6"/>
          <w:sz w:val="24"/>
          <w:szCs w:val="24"/>
        </w:rPr>
        <w:t>а, прове</w:t>
      </w:r>
      <w:r w:rsidR="00A90730" w:rsidRPr="00306FBC">
        <w:rPr>
          <w:color w:val="333639" w:themeColor="text2" w:themeTint="E6"/>
          <w:sz w:val="24"/>
          <w:szCs w:val="24"/>
        </w:rPr>
        <w:t>д</w:t>
      </w:r>
      <w:r w:rsidRPr="00306FBC">
        <w:rPr>
          <w:color w:val="333639" w:themeColor="text2" w:themeTint="E6"/>
          <w:sz w:val="24"/>
          <w:szCs w:val="24"/>
        </w:rPr>
        <w:t>ение работы</w:t>
      </w:r>
      <w:r w:rsidR="00A90730" w:rsidRPr="00306FBC">
        <w:rPr>
          <w:color w:val="333639" w:themeColor="text2" w:themeTint="E6"/>
          <w:sz w:val="24"/>
          <w:szCs w:val="24"/>
        </w:rPr>
        <w:t xml:space="preserve"> по поиску новых туристических продуктов;</w:t>
      </w:r>
    </w:p>
    <w:p w:rsidR="00A90730"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w:t>
      </w:r>
      <w:r w:rsidR="005B77CE" w:rsidRPr="00306FBC">
        <w:rPr>
          <w:color w:val="333639" w:themeColor="text2" w:themeTint="E6"/>
          <w:sz w:val="24"/>
          <w:szCs w:val="24"/>
        </w:rPr>
        <w:t>азработ</w:t>
      </w:r>
      <w:r w:rsidRPr="00306FBC">
        <w:rPr>
          <w:color w:val="333639" w:themeColor="text2" w:themeTint="E6"/>
          <w:sz w:val="24"/>
          <w:szCs w:val="24"/>
        </w:rPr>
        <w:t>ка</w:t>
      </w:r>
      <w:r w:rsidR="005B77CE" w:rsidRPr="00306FBC">
        <w:rPr>
          <w:color w:val="333639" w:themeColor="text2" w:themeTint="E6"/>
          <w:sz w:val="24"/>
          <w:szCs w:val="24"/>
        </w:rPr>
        <w:t xml:space="preserve"> и </w:t>
      </w:r>
      <w:r w:rsidR="00A90730" w:rsidRPr="00306FBC">
        <w:rPr>
          <w:color w:val="333639" w:themeColor="text2" w:themeTint="E6"/>
          <w:sz w:val="24"/>
          <w:szCs w:val="24"/>
        </w:rPr>
        <w:t>утвер</w:t>
      </w:r>
      <w:r w:rsidRPr="00306FBC">
        <w:rPr>
          <w:color w:val="333639" w:themeColor="text2" w:themeTint="E6"/>
          <w:sz w:val="24"/>
          <w:szCs w:val="24"/>
        </w:rPr>
        <w:t>ждение долгосрочной Программы</w:t>
      </w:r>
      <w:r w:rsidR="00A90730" w:rsidRPr="00306FBC">
        <w:rPr>
          <w:color w:val="333639" w:themeColor="text2" w:themeTint="E6"/>
          <w:sz w:val="24"/>
          <w:szCs w:val="24"/>
        </w:rPr>
        <w:t xml:space="preserve"> развития туризма в Менделеевском муниципальном районе до </w:t>
      </w:r>
      <w:r w:rsidRPr="00306FBC">
        <w:rPr>
          <w:color w:val="333639" w:themeColor="text2" w:themeTint="E6"/>
          <w:sz w:val="24"/>
          <w:szCs w:val="24"/>
        </w:rPr>
        <w:t xml:space="preserve">2020 года и на перспективу до </w:t>
      </w:r>
      <w:r w:rsidR="00A90730" w:rsidRPr="00306FBC">
        <w:rPr>
          <w:color w:val="333639" w:themeColor="text2" w:themeTint="E6"/>
          <w:sz w:val="24"/>
          <w:szCs w:val="24"/>
        </w:rPr>
        <w:t>2030 года;</w:t>
      </w:r>
    </w:p>
    <w:p w:rsidR="00811599"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реализация комплекса мер по сохранению</w:t>
      </w:r>
      <w:r w:rsidR="00A90730" w:rsidRPr="00306FBC">
        <w:rPr>
          <w:color w:val="333639" w:themeColor="text2" w:themeTint="E6"/>
          <w:sz w:val="24"/>
          <w:szCs w:val="24"/>
        </w:rPr>
        <w:t xml:space="preserve"> </w:t>
      </w:r>
      <w:r w:rsidR="005B77CE" w:rsidRPr="00306FBC">
        <w:rPr>
          <w:color w:val="333639" w:themeColor="text2" w:themeTint="E6"/>
          <w:sz w:val="24"/>
          <w:szCs w:val="24"/>
        </w:rPr>
        <w:t>и реконстру</w:t>
      </w:r>
      <w:r w:rsidRPr="00306FBC">
        <w:rPr>
          <w:color w:val="333639" w:themeColor="text2" w:themeTint="E6"/>
          <w:sz w:val="24"/>
          <w:szCs w:val="24"/>
        </w:rPr>
        <w:t>кции</w:t>
      </w:r>
      <w:r w:rsidR="005B77CE" w:rsidRPr="00306FBC">
        <w:rPr>
          <w:color w:val="333639" w:themeColor="text2" w:themeTint="E6"/>
          <w:sz w:val="24"/>
          <w:szCs w:val="24"/>
        </w:rPr>
        <w:t xml:space="preserve"> </w:t>
      </w:r>
      <w:r w:rsidRPr="00306FBC">
        <w:rPr>
          <w:color w:val="333639" w:themeColor="text2" w:themeTint="E6"/>
          <w:sz w:val="24"/>
          <w:szCs w:val="24"/>
        </w:rPr>
        <w:t>памятников</w:t>
      </w:r>
      <w:r w:rsidR="00A90730" w:rsidRPr="00306FBC">
        <w:rPr>
          <w:color w:val="333639" w:themeColor="text2" w:themeTint="E6"/>
          <w:sz w:val="24"/>
          <w:szCs w:val="24"/>
        </w:rPr>
        <w:t xml:space="preserve"> </w:t>
      </w:r>
      <w:r w:rsidR="005B77CE" w:rsidRPr="00306FBC">
        <w:rPr>
          <w:color w:val="333639" w:themeColor="text2" w:themeTint="E6"/>
          <w:sz w:val="24"/>
          <w:szCs w:val="24"/>
        </w:rPr>
        <w:t xml:space="preserve">истории и </w:t>
      </w:r>
      <w:r w:rsidR="00A90730" w:rsidRPr="00306FBC">
        <w:rPr>
          <w:color w:val="333639" w:themeColor="text2" w:themeTint="E6"/>
          <w:sz w:val="24"/>
          <w:szCs w:val="24"/>
        </w:rPr>
        <w:t xml:space="preserve">культуры, </w:t>
      </w:r>
      <w:r w:rsidR="005B77CE" w:rsidRPr="00306FBC">
        <w:rPr>
          <w:color w:val="333639" w:themeColor="text2" w:themeTint="E6"/>
          <w:sz w:val="24"/>
          <w:szCs w:val="24"/>
        </w:rPr>
        <w:t>инициирова</w:t>
      </w:r>
      <w:r w:rsidRPr="00306FBC">
        <w:rPr>
          <w:color w:val="333639" w:themeColor="text2" w:themeTint="E6"/>
          <w:sz w:val="24"/>
          <w:szCs w:val="24"/>
        </w:rPr>
        <w:t>нию</w:t>
      </w:r>
      <w:r w:rsidR="005B77CE" w:rsidRPr="00306FBC">
        <w:rPr>
          <w:color w:val="333639" w:themeColor="text2" w:themeTint="E6"/>
          <w:sz w:val="24"/>
          <w:szCs w:val="24"/>
        </w:rPr>
        <w:t xml:space="preserve"> </w:t>
      </w:r>
      <w:r w:rsidR="00A90730" w:rsidRPr="00306FBC">
        <w:rPr>
          <w:color w:val="333639" w:themeColor="text2" w:themeTint="E6"/>
          <w:sz w:val="24"/>
          <w:szCs w:val="24"/>
        </w:rPr>
        <w:t>участ</w:t>
      </w:r>
      <w:r w:rsidR="005B77CE" w:rsidRPr="00306FBC">
        <w:rPr>
          <w:color w:val="333639" w:themeColor="text2" w:themeTint="E6"/>
          <w:sz w:val="24"/>
          <w:szCs w:val="24"/>
        </w:rPr>
        <w:t>и</w:t>
      </w:r>
      <w:r w:rsidRPr="00306FBC">
        <w:rPr>
          <w:color w:val="333639" w:themeColor="text2" w:themeTint="E6"/>
          <w:sz w:val="24"/>
          <w:szCs w:val="24"/>
        </w:rPr>
        <w:t>я</w:t>
      </w:r>
      <w:r w:rsidR="005B77CE" w:rsidRPr="00306FBC">
        <w:rPr>
          <w:color w:val="333639" w:themeColor="text2" w:themeTint="E6"/>
          <w:sz w:val="24"/>
          <w:szCs w:val="24"/>
        </w:rPr>
        <w:t xml:space="preserve"> Менделеевского муниципального района</w:t>
      </w:r>
      <w:r w:rsidRPr="00306FBC">
        <w:rPr>
          <w:color w:val="333639" w:themeColor="text2" w:themeTint="E6"/>
          <w:sz w:val="24"/>
          <w:szCs w:val="24"/>
        </w:rPr>
        <w:t xml:space="preserve"> в соответствующих федеральных и региональных программах; </w:t>
      </w:r>
    </w:p>
    <w:p w:rsidR="00811599"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полное использование потенциальных объектов туристического интереса (в Приложении ___ приведен перечень объектов, которые необходимо использовать при развитии туризма в Менделеевском муниципальном районе):</w:t>
      </w:r>
    </w:p>
    <w:p w:rsidR="00B34028"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инициирование и создание проектов</w:t>
      </w:r>
      <w:r w:rsidR="00A90730" w:rsidRPr="00306FBC">
        <w:rPr>
          <w:color w:val="333639" w:themeColor="text2" w:themeTint="E6"/>
          <w:sz w:val="24"/>
          <w:szCs w:val="24"/>
        </w:rPr>
        <w:t xml:space="preserve"> межмуниципального сотрудничества</w:t>
      </w:r>
      <w:r w:rsidRPr="00306FBC">
        <w:rPr>
          <w:color w:val="333639" w:themeColor="text2" w:themeTint="E6"/>
          <w:sz w:val="24"/>
          <w:szCs w:val="24"/>
        </w:rPr>
        <w:t>, в том числе</w:t>
      </w:r>
      <w:r w:rsidR="00A90730" w:rsidRPr="00306FBC">
        <w:rPr>
          <w:color w:val="333639" w:themeColor="text2" w:themeTint="E6"/>
          <w:sz w:val="24"/>
          <w:szCs w:val="24"/>
        </w:rPr>
        <w:t xml:space="preserve"> по созданию единого ту</w:t>
      </w:r>
      <w:r w:rsidRPr="00306FBC">
        <w:rPr>
          <w:color w:val="333639" w:themeColor="text2" w:themeTint="E6"/>
          <w:sz w:val="24"/>
          <w:szCs w:val="24"/>
        </w:rPr>
        <w:t>ристического продукта Елабуга-</w:t>
      </w:r>
      <w:r w:rsidR="00A90730" w:rsidRPr="00306FBC">
        <w:rPr>
          <w:color w:val="333639" w:themeColor="text2" w:themeTint="E6"/>
          <w:sz w:val="24"/>
          <w:szCs w:val="24"/>
        </w:rPr>
        <w:t xml:space="preserve">Набережные Челны-Меделеевск, </w:t>
      </w:r>
      <w:r w:rsidRPr="00306FBC">
        <w:rPr>
          <w:color w:val="333639" w:themeColor="text2" w:themeTint="E6"/>
          <w:sz w:val="24"/>
          <w:szCs w:val="24"/>
        </w:rPr>
        <w:t>Менделеевск-Нижнекамск, заключение соглашений между ГБУК "Краеведческий музей г.Менделеевск" и санаториями, включение ГБУК «Краеведческий музей г.Менделеевск» в маршруты экскурсий санаторий Ижминводы – старинный город Елабуга, Варзи -Ятчи - г.Елабуга, других проектов взаимовыгодного сотрудничества с соседними городами и другими муниципальными образованиями,</w:t>
      </w:r>
    </w:p>
    <w:p w:rsidR="00B34028"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стимулирование строительства и создания новых</w:t>
      </w:r>
      <w:r w:rsidR="00A90730" w:rsidRPr="00306FBC">
        <w:rPr>
          <w:color w:val="333639" w:themeColor="text2" w:themeTint="E6"/>
          <w:sz w:val="24"/>
          <w:szCs w:val="24"/>
        </w:rPr>
        <w:t xml:space="preserve"> КСР и ИСР, </w:t>
      </w:r>
    </w:p>
    <w:p w:rsidR="00A90730"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активная </w:t>
      </w:r>
      <w:r w:rsidR="00A90730" w:rsidRPr="00306FBC">
        <w:rPr>
          <w:color w:val="333639" w:themeColor="text2" w:themeTint="E6"/>
          <w:sz w:val="24"/>
          <w:szCs w:val="24"/>
        </w:rPr>
        <w:t>медиа-</w:t>
      </w:r>
      <w:r w:rsidR="00811599" w:rsidRPr="00306FBC">
        <w:rPr>
          <w:color w:val="333639" w:themeColor="text2" w:themeTint="E6"/>
          <w:sz w:val="24"/>
          <w:szCs w:val="24"/>
        </w:rPr>
        <w:t>политика</w:t>
      </w:r>
      <w:r w:rsidR="00A90730" w:rsidRPr="00306FBC">
        <w:rPr>
          <w:color w:val="333639" w:themeColor="text2" w:themeTint="E6"/>
          <w:sz w:val="24"/>
          <w:szCs w:val="24"/>
        </w:rPr>
        <w:t xml:space="preserve"> и продвижение туристических продуктов </w:t>
      </w:r>
      <w:r w:rsidR="00811599" w:rsidRPr="00306FBC">
        <w:rPr>
          <w:color w:val="333639" w:themeColor="text2" w:themeTint="E6"/>
          <w:sz w:val="24"/>
          <w:szCs w:val="24"/>
        </w:rPr>
        <w:t>территории;</w:t>
      </w:r>
    </w:p>
    <w:p w:rsidR="00811599"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w:t>
      </w:r>
      <w:r w:rsidR="00A90730" w:rsidRPr="00306FBC">
        <w:rPr>
          <w:color w:val="333639" w:themeColor="text2" w:themeTint="E6"/>
          <w:sz w:val="24"/>
          <w:szCs w:val="24"/>
        </w:rPr>
        <w:t xml:space="preserve">азвитие этнотуризма, разработка </w:t>
      </w:r>
      <w:r w:rsidRPr="00306FBC">
        <w:rPr>
          <w:color w:val="333639" w:themeColor="text2" w:themeTint="E6"/>
          <w:sz w:val="24"/>
          <w:szCs w:val="24"/>
        </w:rPr>
        <w:t>новых этномаршрутов</w:t>
      </w:r>
      <w:r w:rsidR="00A90730" w:rsidRPr="00306FBC">
        <w:rPr>
          <w:color w:val="333639" w:themeColor="text2" w:themeTint="E6"/>
          <w:sz w:val="24"/>
          <w:szCs w:val="24"/>
        </w:rPr>
        <w:t xml:space="preserve"> (д.Камаево- с.Монашево - д.Новый Кокшан - д.Тат.Кокшан - д.Ильнеть - с.Ст.Гришкино), </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развитие событийного туризма и продвижение в качестве туристических продуктов национальных праздников</w:t>
      </w:r>
      <w:r w:rsidR="00A90730" w:rsidRPr="00306FBC">
        <w:rPr>
          <w:color w:val="333639" w:themeColor="text2" w:themeTint="E6"/>
          <w:sz w:val="24"/>
          <w:szCs w:val="24"/>
        </w:rPr>
        <w:t xml:space="preserve"> (Семык, Гыро</w:t>
      </w:r>
      <w:r w:rsidRPr="00306FBC">
        <w:rPr>
          <w:color w:val="333639" w:themeColor="text2" w:themeTint="E6"/>
          <w:sz w:val="24"/>
          <w:szCs w:val="24"/>
        </w:rPr>
        <w:t>н Быдтон, Петров день и т.д.), о</w:t>
      </w:r>
      <w:r w:rsidR="00A90730" w:rsidRPr="00306FBC">
        <w:rPr>
          <w:color w:val="333639" w:themeColor="text2" w:themeTint="E6"/>
          <w:sz w:val="24"/>
          <w:szCs w:val="24"/>
        </w:rPr>
        <w:t>рганизация и проведение "Марша наций";</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w:t>
      </w:r>
      <w:r w:rsidR="00A90730" w:rsidRPr="00306FBC">
        <w:rPr>
          <w:color w:val="333639" w:themeColor="text2" w:themeTint="E6"/>
          <w:sz w:val="24"/>
          <w:szCs w:val="24"/>
        </w:rPr>
        <w:t>азвитие водного туризма, разработка водного маршрута . Организация отдыха на берегу р.Кама ( Пляж и вся сопутствующая инфраструктура) "Палаточная зона отдыха";</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продвижение проекта строительства</w:t>
      </w:r>
      <w:r w:rsidR="00A90730" w:rsidRPr="00306FBC">
        <w:rPr>
          <w:color w:val="333639" w:themeColor="text2" w:themeTint="E6"/>
          <w:sz w:val="24"/>
          <w:szCs w:val="24"/>
        </w:rPr>
        <w:t xml:space="preserve"> причала, порта;</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развитие уличного туризма, развитие у</w:t>
      </w:r>
      <w:r w:rsidR="00A90730" w:rsidRPr="00306FBC">
        <w:rPr>
          <w:color w:val="333639" w:themeColor="text2" w:themeTint="E6"/>
          <w:sz w:val="24"/>
          <w:szCs w:val="24"/>
        </w:rPr>
        <w:t>личны</w:t>
      </w:r>
      <w:r w:rsidRPr="00306FBC">
        <w:rPr>
          <w:color w:val="333639" w:themeColor="text2" w:themeTint="E6"/>
          <w:sz w:val="24"/>
          <w:szCs w:val="24"/>
        </w:rPr>
        <w:t>х</w:t>
      </w:r>
      <w:r w:rsidR="00A90730" w:rsidRPr="00306FBC">
        <w:rPr>
          <w:color w:val="333639" w:themeColor="text2" w:themeTint="E6"/>
          <w:sz w:val="24"/>
          <w:szCs w:val="24"/>
        </w:rPr>
        <w:t xml:space="preserve"> представлени</w:t>
      </w:r>
      <w:r w:rsidRPr="00306FBC">
        <w:rPr>
          <w:color w:val="333639" w:themeColor="text2" w:themeTint="E6"/>
          <w:sz w:val="24"/>
          <w:szCs w:val="24"/>
        </w:rPr>
        <w:t>й и событий;</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w:t>
      </w:r>
      <w:r w:rsidR="00A90730" w:rsidRPr="00306FBC">
        <w:rPr>
          <w:color w:val="333639" w:themeColor="text2" w:themeTint="E6"/>
          <w:sz w:val="24"/>
          <w:szCs w:val="24"/>
        </w:rPr>
        <w:t>азработ</w:t>
      </w:r>
      <w:r w:rsidRPr="00306FBC">
        <w:rPr>
          <w:color w:val="333639" w:themeColor="text2" w:themeTint="E6"/>
          <w:sz w:val="24"/>
          <w:szCs w:val="24"/>
        </w:rPr>
        <w:t>ка и реализация системы мер поддержки и</w:t>
      </w:r>
      <w:r w:rsidR="00A90730" w:rsidRPr="00306FBC">
        <w:rPr>
          <w:color w:val="333639" w:themeColor="text2" w:themeTint="E6"/>
          <w:sz w:val="24"/>
          <w:szCs w:val="24"/>
        </w:rPr>
        <w:t xml:space="preserve"> налоговых льгот для вновь создаваемых объектов туристского интереса (притяжения);</w:t>
      </w:r>
    </w:p>
    <w:p w:rsidR="00811599"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w:t>
      </w:r>
      <w:r w:rsidR="00A90730" w:rsidRPr="00306FBC">
        <w:rPr>
          <w:color w:val="333639" w:themeColor="text2" w:themeTint="E6"/>
          <w:sz w:val="24"/>
          <w:szCs w:val="24"/>
        </w:rPr>
        <w:t xml:space="preserve">абота с ВУЗами по привлечению выпускников </w:t>
      </w:r>
      <w:r w:rsidRPr="00306FBC">
        <w:rPr>
          <w:color w:val="333639" w:themeColor="text2" w:themeTint="E6"/>
          <w:sz w:val="24"/>
          <w:szCs w:val="24"/>
        </w:rPr>
        <w:t xml:space="preserve">и </w:t>
      </w:r>
      <w:r w:rsidR="00A90730" w:rsidRPr="00306FBC">
        <w:rPr>
          <w:color w:val="333639" w:themeColor="text2" w:themeTint="E6"/>
          <w:sz w:val="24"/>
          <w:szCs w:val="24"/>
        </w:rPr>
        <w:t xml:space="preserve">написанию дипломных работ по развитию </w:t>
      </w:r>
      <w:r w:rsidRPr="00306FBC">
        <w:rPr>
          <w:color w:val="333639" w:themeColor="text2" w:themeTint="E6"/>
          <w:sz w:val="24"/>
          <w:szCs w:val="24"/>
        </w:rPr>
        <w:t>туризма в ММР;</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и многое другое</w:t>
      </w:r>
      <w:r w:rsidR="00A90730" w:rsidRPr="00306FBC">
        <w:rPr>
          <w:color w:val="333639" w:themeColor="text2" w:themeTint="E6"/>
          <w:sz w:val="24"/>
          <w:szCs w:val="24"/>
        </w:rPr>
        <w:t>.</w:t>
      </w:r>
    </w:p>
    <w:p w:rsidR="00767869" w:rsidRPr="00306FBC" w:rsidRDefault="00A90730"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Потенциальные возможности организации и развития различных видов туризма невозможно реализовать при отсутствии объектов туристического обслуживания, объектов размещения и питания, объектов придорожного сервиса, качественной транспортно-коммуникационной инфраструктуры. Поэтому необходимость организации и создание сети объектов туристического и сервисного обслуживания посетителей остается приоритетной задачей для развития туристско-рекреационной системы района. Данную систему </w:t>
      </w:r>
      <w:r w:rsidR="00767869" w:rsidRPr="00306FBC">
        <w:rPr>
          <w:color w:val="333639" w:themeColor="text2" w:themeTint="E6"/>
          <w:sz w:val="24"/>
          <w:szCs w:val="24"/>
        </w:rPr>
        <w:t>в первую очередь планируется</w:t>
      </w:r>
      <w:r w:rsidRPr="00306FBC">
        <w:rPr>
          <w:color w:val="333639" w:themeColor="text2" w:themeTint="E6"/>
          <w:sz w:val="24"/>
          <w:szCs w:val="24"/>
        </w:rPr>
        <w:t xml:space="preserve"> организовать в зоне «Ушковские острова». </w:t>
      </w:r>
    </w:p>
    <w:p w:rsidR="00DA21F0" w:rsidRPr="00306FBC" w:rsidRDefault="00DA21F0"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Планируется расширить существующий туристический маршрут «Менделеевск: история и современность» по исторической оси города от бывшей усадеб помещика Камашева, через заводскую контору (музей) купцов Ушковых до Богоявленского храма в с. Тихие Горы на берегу Нижнекамского водохранилища и протянуть данный маршрут через Ильнетскую школу – церковь (построенную Ушковым) до Кокшанского химического производства.</w:t>
      </w:r>
    </w:p>
    <w:p w:rsidR="00A90730" w:rsidRPr="00306FBC" w:rsidRDefault="00A90730"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В секторе «Ушковские острова» находится «Театр Коммуна», где </w:t>
      </w:r>
      <w:r w:rsidR="00DA21F0" w:rsidRPr="00306FBC">
        <w:rPr>
          <w:color w:val="333639" w:themeColor="text2" w:themeTint="E6"/>
          <w:sz w:val="24"/>
          <w:szCs w:val="24"/>
        </w:rPr>
        <w:t>планируется</w:t>
      </w:r>
      <w:r w:rsidRPr="00306FBC">
        <w:rPr>
          <w:color w:val="333639" w:themeColor="text2" w:themeTint="E6"/>
          <w:sz w:val="24"/>
          <w:szCs w:val="24"/>
        </w:rPr>
        <w:t xml:space="preserve"> организовать картинную галерею, питание гостей и театрализованные представления, так как в ней это было ранее в дореволюци</w:t>
      </w:r>
      <w:r w:rsidR="00DA21F0" w:rsidRPr="00306FBC">
        <w:rPr>
          <w:color w:val="333639" w:themeColor="text2" w:themeTint="E6"/>
          <w:sz w:val="24"/>
          <w:szCs w:val="24"/>
        </w:rPr>
        <w:t>онное и после время. Рядом в не</w:t>
      </w:r>
      <w:r w:rsidRPr="00306FBC">
        <w:rPr>
          <w:color w:val="333639" w:themeColor="text2" w:themeTint="E6"/>
          <w:sz w:val="24"/>
          <w:szCs w:val="24"/>
        </w:rPr>
        <w:t xml:space="preserve">функционирующем цехе </w:t>
      </w:r>
      <w:r w:rsidR="00DA21F0" w:rsidRPr="00306FBC">
        <w:rPr>
          <w:color w:val="333639" w:themeColor="text2" w:themeTint="E6"/>
          <w:sz w:val="24"/>
          <w:szCs w:val="24"/>
        </w:rPr>
        <w:t>планируется</w:t>
      </w:r>
      <w:r w:rsidRPr="00306FBC">
        <w:rPr>
          <w:color w:val="333639" w:themeColor="text2" w:themeTint="E6"/>
          <w:sz w:val="24"/>
          <w:szCs w:val="24"/>
        </w:rPr>
        <w:t xml:space="preserve"> организовать интерактивный показ работы на химическом производстве. С теми историческими условиями, в которых работали рабочие Ушковского химического завода.</w:t>
      </w:r>
    </w:p>
    <w:p w:rsidR="00A90730" w:rsidRPr="00306FBC" w:rsidRDefault="00A90730"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В отреставрированном здании Краеведческого музея планируется продолжить </w:t>
      </w:r>
      <w:r w:rsidR="00DA21F0" w:rsidRPr="00306FBC">
        <w:rPr>
          <w:color w:val="333639" w:themeColor="text2" w:themeTint="E6"/>
          <w:sz w:val="24"/>
          <w:szCs w:val="24"/>
        </w:rPr>
        <w:t>расширение экспозиции</w:t>
      </w:r>
      <w:r w:rsidRPr="00306FBC">
        <w:rPr>
          <w:color w:val="333639" w:themeColor="text2" w:themeTint="E6"/>
          <w:sz w:val="24"/>
          <w:szCs w:val="24"/>
        </w:rPr>
        <w:t xml:space="preserve"> по истории города</w:t>
      </w:r>
      <w:r w:rsidR="00DA21F0" w:rsidRPr="00306FBC">
        <w:rPr>
          <w:color w:val="333639" w:themeColor="text2" w:themeTint="E6"/>
          <w:sz w:val="24"/>
          <w:szCs w:val="24"/>
        </w:rPr>
        <w:t xml:space="preserve"> с обустройством</w:t>
      </w:r>
      <w:r w:rsidRPr="00306FBC">
        <w:rPr>
          <w:color w:val="333639" w:themeColor="text2" w:themeTint="E6"/>
          <w:sz w:val="24"/>
          <w:szCs w:val="24"/>
        </w:rPr>
        <w:t xml:space="preserve"> Зимн</w:t>
      </w:r>
      <w:r w:rsidR="00DA21F0" w:rsidRPr="00306FBC">
        <w:rPr>
          <w:color w:val="333639" w:themeColor="text2" w:themeTint="E6"/>
          <w:sz w:val="24"/>
          <w:szCs w:val="24"/>
        </w:rPr>
        <w:t>его</w:t>
      </w:r>
      <w:r w:rsidRPr="00306FBC">
        <w:rPr>
          <w:color w:val="333639" w:themeColor="text2" w:themeTint="E6"/>
          <w:sz w:val="24"/>
          <w:szCs w:val="24"/>
        </w:rPr>
        <w:t xml:space="preserve"> сад</w:t>
      </w:r>
      <w:r w:rsidR="00DA21F0" w:rsidRPr="00306FBC">
        <w:rPr>
          <w:color w:val="333639" w:themeColor="text2" w:themeTint="E6"/>
          <w:sz w:val="24"/>
          <w:szCs w:val="24"/>
        </w:rPr>
        <w:t>а</w:t>
      </w:r>
      <w:r w:rsidRPr="00306FBC">
        <w:rPr>
          <w:color w:val="333639" w:themeColor="text2" w:themeTint="E6"/>
          <w:sz w:val="24"/>
          <w:szCs w:val="24"/>
        </w:rPr>
        <w:t xml:space="preserve"> в переходе между зданиями</w:t>
      </w:r>
      <w:r w:rsidR="00DA21F0" w:rsidRPr="00306FBC">
        <w:rPr>
          <w:color w:val="333639" w:themeColor="text2" w:themeTint="E6"/>
          <w:sz w:val="24"/>
          <w:szCs w:val="24"/>
        </w:rPr>
        <w:t xml:space="preserve"> и смотровой площадки для туристов в</w:t>
      </w:r>
      <w:r w:rsidRPr="00306FBC">
        <w:rPr>
          <w:color w:val="333639" w:themeColor="text2" w:themeTint="E6"/>
          <w:sz w:val="24"/>
          <w:szCs w:val="24"/>
        </w:rPr>
        <w:t xml:space="preserve"> башне. </w:t>
      </w:r>
      <w:r w:rsidR="00DA21F0" w:rsidRPr="00306FBC">
        <w:rPr>
          <w:color w:val="333639" w:themeColor="text2" w:themeTint="E6"/>
          <w:sz w:val="24"/>
          <w:szCs w:val="24"/>
        </w:rPr>
        <w:t>Планируется</w:t>
      </w:r>
      <w:r w:rsidRPr="00306FBC">
        <w:rPr>
          <w:color w:val="333639" w:themeColor="text2" w:themeTint="E6"/>
          <w:sz w:val="24"/>
          <w:szCs w:val="24"/>
        </w:rPr>
        <w:t xml:space="preserve"> изменить экспозицию конторы</w:t>
      </w:r>
      <w:r w:rsidR="00DA21F0" w:rsidRPr="00306FBC">
        <w:rPr>
          <w:color w:val="333639" w:themeColor="text2" w:themeTint="E6"/>
          <w:sz w:val="24"/>
          <w:szCs w:val="24"/>
        </w:rPr>
        <w:t xml:space="preserve"> с добавлением оборудования</w:t>
      </w:r>
      <w:r w:rsidRPr="00306FBC">
        <w:rPr>
          <w:color w:val="333639" w:themeColor="text2" w:themeTint="E6"/>
          <w:sz w:val="24"/>
          <w:szCs w:val="24"/>
        </w:rPr>
        <w:t xml:space="preserve"> кабинета для проведения опытов по химии с показом </w:t>
      </w:r>
      <w:r w:rsidR="00DA21F0" w:rsidRPr="00306FBC">
        <w:rPr>
          <w:color w:val="333639" w:themeColor="text2" w:themeTint="E6"/>
          <w:sz w:val="24"/>
          <w:szCs w:val="24"/>
        </w:rPr>
        <w:t xml:space="preserve">следующих </w:t>
      </w:r>
      <w:r w:rsidRPr="00306FBC">
        <w:rPr>
          <w:color w:val="333639" w:themeColor="text2" w:themeTint="E6"/>
          <w:sz w:val="24"/>
          <w:szCs w:val="24"/>
        </w:rPr>
        <w:t>лабораторных исследований:</w:t>
      </w:r>
      <w:r w:rsidR="00DA21F0" w:rsidRPr="00306FBC">
        <w:rPr>
          <w:color w:val="333639" w:themeColor="text2" w:themeTint="E6"/>
          <w:sz w:val="24"/>
          <w:szCs w:val="24"/>
        </w:rPr>
        <w:t xml:space="preserve"> </w:t>
      </w:r>
      <w:r w:rsidRPr="00306FBC">
        <w:rPr>
          <w:color w:val="333639" w:themeColor="text2" w:themeTint="E6"/>
          <w:sz w:val="24"/>
          <w:szCs w:val="24"/>
        </w:rPr>
        <w:t>получения гидрогеля,</w:t>
      </w:r>
      <w:r w:rsidR="00DA21F0" w:rsidRPr="00306FBC">
        <w:rPr>
          <w:color w:val="333639" w:themeColor="text2" w:themeTint="E6"/>
          <w:sz w:val="24"/>
          <w:szCs w:val="24"/>
        </w:rPr>
        <w:t xml:space="preserve"> методики</w:t>
      </w:r>
      <w:r w:rsidRPr="00306FBC">
        <w:rPr>
          <w:color w:val="333639" w:themeColor="text2" w:themeTint="E6"/>
          <w:sz w:val="24"/>
          <w:szCs w:val="24"/>
        </w:rPr>
        <w:t xml:space="preserve"> титрования,</w:t>
      </w:r>
      <w:r w:rsidR="00DA21F0" w:rsidRPr="00306FBC">
        <w:rPr>
          <w:color w:val="333639" w:themeColor="text2" w:themeTint="E6"/>
          <w:sz w:val="24"/>
          <w:szCs w:val="24"/>
        </w:rPr>
        <w:t xml:space="preserve"> </w:t>
      </w:r>
      <w:r w:rsidRPr="00306FBC">
        <w:rPr>
          <w:color w:val="333639" w:themeColor="text2" w:themeTint="E6"/>
          <w:sz w:val="24"/>
          <w:szCs w:val="24"/>
        </w:rPr>
        <w:t>реакции взаимодействия химических препаратов</w:t>
      </w:r>
    </w:p>
    <w:p w:rsidR="00A90730" w:rsidRPr="00306FBC" w:rsidRDefault="00767869"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Планируется организация лодочной</w:t>
      </w:r>
      <w:r w:rsidR="00A90730" w:rsidRPr="00306FBC">
        <w:rPr>
          <w:color w:val="333639" w:themeColor="text2" w:themeTint="E6"/>
          <w:sz w:val="24"/>
          <w:szCs w:val="24"/>
        </w:rPr>
        <w:t xml:space="preserve"> станци</w:t>
      </w:r>
      <w:r w:rsidRPr="00306FBC">
        <w:rPr>
          <w:color w:val="333639" w:themeColor="text2" w:themeTint="E6"/>
          <w:sz w:val="24"/>
          <w:szCs w:val="24"/>
        </w:rPr>
        <w:t>и</w:t>
      </w:r>
      <w:r w:rsidR="00A90730" w:rsidRPr="00306FBC">
        <w:rPr>
          <w:color w:val="333639" w:themeColor="text2" w:themeTint="E6"/>
          <w:sz w:val="24"/>
          <w:szCs w:val="24"/>
        </w:rPr>
        <w:t xml:space="preserve"> для катания н</w:t>
      </w:r>
      <w:r w:rsidRPr="00306FBC">
        <w:rPr>
          <w:color w:val="333639" w:themeColor="text2" w:themeTint="E6"/>
          <w:sz w:val="24"/>
          <w:szCs w:val="24"/>
        </w:rPr>
        <w:t>а лодках по реке Тойме (прокат), о</w:t>
      </w:r>
      <w:r w:rsidR="00A90730" w:rsidRPr="00306FBC">
        <w:rPr>
          <w:color w:val="333639" w:themeColor="text2" w:themeTint="E6"/>
          <w:sz w:val="24"/>
          <w:szCs w:val="24"/>
        </w:rPr>
        <w:t xml:space="preserve">рганизация туристического маршрута по археологическим и историческим местам района Ижевка – Икское Устье – Тураевский могильник – Сетяковское поселение – Тихогорское городище (ананьевский период, </w:t>
      </w:r>
      <w:r w:rsidR="00A90730" w:rsidRPr="00306FBC">
        <w:rPr>
          <w:color w:val="333639" w:themeColor="text2" w:themeTint="E6"/>
          <w:sz w:val="24"/>
          <w:szCs w:val="24"/>
          <w:lang w:val="en-US"/>
        </w:rPr>
        <w:t>III</w:t>
      </w:r>
      <w:r w:rsidR="00A90730" w:rsidRPr="00306FBC">
        <w:rPr>
          <w:color w:val="333639" w:themeColor="text2" w:themeTint="E6"/>
          <w:sz w:val="24"/>
          <w:szCs w:val="24"/>
        </w:rPr>
        <w:t xml:space="preserve"> в. до н.э.)</w:t>
      </w:r>
      <w:r w:rsidRPr="00306FBC">
        <w:rPr>
          <w:color w:val="333639" w:themeColor="text2" w:themeTint="E6"/>
          <w:sz w:val="24"/>
          <w:szCs w:val="24"/>
        </w:rPr>
        <w:t>, организация водного</w:t>
      </w:r>
      <w:r w:rsidR="00A90730" w:rsidRPr="00306FBC">
        <w:rPr>
          <w:color w:val="333639" w:themeColor="text2" w:themeTint="E6"/>
          <w:sz w:val="24"/>
          <w:szCs w:val="24"/>
        </w:rPr>
        <w:t xml:space="preserve"> маршрут</w:t>
      </w:r>
      <w:r w:rsidRPr="00306FBC">
        <w:rPr>
          <w:color w:val="333639" w:themeColor="text2" w:themeTint="E6"/>
          <w:sz w:val="24"/>
          <w:szCs w:val="24"/>
        </w:rPr>
        <w:t>а</w:t>
      </w:r>
      <w:r w:rsidR="00A90730" w:rsidRPr="00306FBC">
        <w:rPr>
          <w:color w:val="333639" w:themeColor="text2" w:themeTint="E6"/>
          <w:sz w:val="24"/>
          <w:szCs w:val="24"/>
        </w:rPr>
        <w:t xml:space="preserve"> по реке Каме, например Тихогорье Пастернака – сокровища Ермака (Богатый лог) – Тарловка  (санаторий химзавода Карпова).</w:t>
      </w:r>
    </w:p>
    <w:p w:rsidR="00767869" w:rsidRPr="00306FBC" w:rsidRDefault="00767869" w:rsidP="0056253B">
      <w:pPr>
        <w:keepNext/>
        <w:spacing w:before="240" w:after="24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Согласно проведенных расчетов обеспеченности населения г. Менделеевск лесопарковыми зонами и потребности в них согласно ГОСТ 17.5.3.01-78 (раздел «Лесной комплекс») с учетом особых требований по использованию и благоустройству рекреационных лесов, г. Менделеевск нуждается в лесах лесопарковой зоны в размере 223 га. В целях реализации потребности населения в данных лесах и создания благоприятных условий для кратковременного отдыха необходимо организация лесопарковой зоны, а также дальнейшее ее благоустройство путем разделения лесопарковой зоны на функциональные зоны активного и тихого отдыха (прогулочная зона, зона фаунистического покоя). Немногочисленные леса на территории Менделеевского района требуют благоустройства в соответствии с предъявляемыми требованиями ведения лесного хозяйства и рекреационной деятельности. В связи с этим рамках Стратегии ММР 2030 планируется комплекс мероприятий по воссозданию парков и лесов территории с обустройством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
    <w:p w:rsidR="00767869" w:rsidRPr="00306FBC" w:rsidRDefault="00767869" w:rsidP="0056253B">
      <w:pPr>
        <w:keepNext/>
        <w:spacing w:before="240" w:after="24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Необходимо дальнейшее развитие в сочетании этнографического и сельского туризма. Наполнение существующих </w:t>
      </w:r>
      <w:r w:rsidR="00DF30B1" w:rsidRPr="00306FBC">
        <w:rPr>
          <w:rFonts w:eastAsia="Times New Roman"/>
          <w:color w:val="333639" w:themeColor="text2" w:themeTint="E6"/>
          <w:sz w:val="24"/>
          <w:szCs w:val="24"/>
        </w:rPr>
        <w:t xml:space="preserve">элементов </w:t>
      </w:r>
      <w:r w:rsidRPr="00306FBC">
        <w:rPr>
          <w:rFonts w:eastAsia="Times New Roman"/>
          <w:color w:val="333639" w:themeColor="text2" w:themeTint="E6"/>
          <w:sz w:val="24"/>
          <w:szCs w:val="24"/>
        </w:rPr>
        <w:t>проектов этнографических деревень</w:t>
      </w:r>
      <w:r w:rsidR="00DF30B1" w:rsidRPr="00306FBC">
        <w:rPr>
          <w:rFonts w:eastAsia="Times New Roman"/>
          <w:color w:val="333639" w:themeColor="text2" w:themeTint="E6"/>
          <w:sz w:val="24"/>
          <w:szCs w:val="24"/>
        </w:rPr>
        <w:t xml:space="preserve"> ММР (с. Тихоново, д. Тойгузино, с. Старое Гришкино, с. Ильнеть, с. Монашево и др.)</w:t>
      </w:r>
      <w:r w:rsidRPr="00306FBC">
        <w:rPr>
          <w:rFonts w:eastAsia="Times New Roman"/>
          <w:color w:val="333639" w:themeColor="text2" w:themeTint="E6"/>
          <w:sz w:val="24"/>
          <w:szCs w:val="24"/>
        </w:rPr>
        <w:t xml:space="preserve"> новым содержанием позволят создать туристический продукт,  привлекательный для людей, предпочитающих патриархальное спокойствие, первозданность, экологическую чистоту, национальный колорит. С другой стороны, вовлечение сельских жителей в туристический бизнес обеспечит рост их благосостояния, будет способствовать развитию инфраструктуры села и повышению уровня занятости населения в деревнях. Выделение и развитие индивидуальных хозяйств будет способствовать появлению фермерских хозяйств </w:t>
      </w:r>
      <w:r w:rsidR="00DF30B1" w:rsidRPr="00306FBC">
        <w:rPr>
          <w:rFonts w:eastAsia="Times New Roman"/>
          <w:color w:val="333639" w:themeColor="text2" w:themeTint="E6"/>
          <w:sz w:val="24"/>
          <w:szCs w:val="24"/>
        </w:rPr>
        <w:t>современного</w:t>
      </w:r>
      <w:r w:rsidRPr="00306FBC">
        <w:rPr>
          <w:rFonts w:eastAsia="Times New Roman"/>
          <w:color w:val="333639" w:themeColor="text2" w:themeTint="E6"/>
          <w:sz w:val="24"/>
          <w:szCs w:val="24"/>
        </w:rPr>
        <w:t xml:space="preserve"> типа, в которых фермеры смогут создать условия для развития агротуризма (например, за счет расширения существующих домов или строительства гостевых домов для принятия туристов). Благоустройство потенциально привлекательных в этнографическом плане деревень (архитектура, объекты показа, туристическая инфраструктура, воссоздание национальных традиций и быта) </w:t>
      </w:r>
      <w:r w:rsidR="00DF30B1" w:rsidRPr="00306FBC">
        <w:rPr>
          <w:rFonts w:eastAsia="Times New Roman"/>
          <w:color w:val="333639" w:themeColor="text2" w:themeTint="E6"/>
          <w:sz w:val="24"/>
          <w:szCs w:val="24"/>
        </w:rPr>
        <w:t>создаст дополнительную привлекательность данным туристическим продуктам</w:t>
      </w:r>
      <w:r w:rsidRPr="00306FBC">
        <w:rPr>
          <w:rFonts w:eastAsia="Times New Roman"/>
          <w:color w:val="333639" w:themeColor="text2" w:themeTint="E6"/>
          <w:sz w:val="24"/>
          <w:szCs w:val="24"/>
        </w:rPr>
        <w:t>.</w:t>
      </w:r>
    </w:p>
    <w:p w:rsidR="00767869" w:rsidRPr="00306FBC" w:rsidRDefault="00767869" w:rsidP="0056253B">
      <w:pPr>
        <w:keepNext/>
        <w:spacing w:before="240" w:after="24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Расширение сети спортивно-развлекательных объектов, туристических баз спортивной направленности, организация прокатных пунктов, включение данных объектов в спортивно-туристические маршруты позволит увеличить поток туристов на территорию Менделеевска, Менделеевского района и республики в целом.</w:t>
      </w:r>
    </w:p>
    <w:p w:rsidR="00767869" w:rsidRPr="00306FBC" w:rsidRDefault="00767869" w:rsidP="0056253B">
      <w:pPr>
        <w:keepNext/>
        <w:spacing w:before="240" w:after="24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Дальнейшее развитие сети автомобильных дорог федерального и регионального значения и размещения на них объектов придорожного сервиса будут, в свою очередь, способствовать перспективному размещению новых объектов туристической деятельности в районе и развитию туристско-рекреационных связей.</w:t>
      </w:r>
    </w:p>
    <w:p w:rsidR="00BC67DA" w:rsidRPr="00306FBC" w:rsidRDefault="00677112" w:rsidP="0056253B">
      <w:pPr>
        <w:keepNext/>
        <w:suppressAutoHyphens/>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Полный перечень стратегических инициатив и проектов в сфере развития туристско-рекреационного потенциала Менделеевского муниципального района приведен в таблице 4.2.3.1. </w:t>
      </w:r>
      <w:r w:rsidR="00BC67DA" w:rsidRPr="00306FBC">
        <w:rPr>
          <w:color w:val="333639" w:themeColor="text2" w:themeTint="E6"/>
          <w:sz w:val="24"/>
          <w:szCs w:val="24"/>
        </w:rPr>
        <w:t>Основны</w:t>
      </w:r>
      <w:r w:rsidRPr="00306FBC">
        <w:rPr>
          <w:color w:val="333639" w:themeColor="text2" w:themeTint="E6"/>
          <w:sz w:val="24"/>
          <w:szCs w:val="24"/>
        </w:rPr>
        <w:t xml:space="preserve">е меры направлены на </w:t>
      </w:r>
      <w:r w:rsidR="00BC67DA" w:rsidRPr="00306FBC">
        <w:rPr>
          <w:color w:val="333639" w:themeColor="text2" w:themeTint="E6"/>
          <w:sz w:val="24"/>
          <w:szCs w:val="24"/>
        </w:rPr>
        <w:t>развитие туристской инфраструктуры, развитие и разработка объектов туризма и туристических маршрутов, сопровождение инвестиционного туризма, развитие ремесел, помощь предпринимателям сферы туризма в сопровождении при подготовке к участию в грантах.</w:t>
      </w:r>
    </w:p>
    <w:p w:rsidR="00BC67DA" w:rsidRPr="00306FBC" w:rsidRDefault="00BC67DA" w:rsidP="0056253B">
      <w:pPr>
        <w:pStyle w:val="affffffd"/>
        <w:keepNext/>
        <w:suppressAutoHyphens/>
        <w:spacing w:line="276" w:lineRule="auto"/>
        <w:ind w:firstLine="709"/>
        <w:jc w:val="both"/>
        <w:rPr>
          <w:rFonts w:asciiTheme="minorHAnsi" w:hAnsiTheme="minorHAnsi"/>
          <w:color w:val="333639" w:themeColor="text2" w:themeTint="E6"/>
          <w:szCs w:val="24"/>
        </w:rPr>
        <w:sectPr w:rsidR="00BC67DA" w:rsidRPr="00306FBC" w:rsidSect="00462663">
          <w:pgSz w:w="11907" w:h="16839" w:code="9"/>
          <w:pgMar w:top="2127" w:right="1134" w:bottom="993" w:left="1512" w:header="1080" w:footer="709" w:gutter="0"/>
          <w:cols w:space="720"/>
          <w:docGrid w:linePitch="360"/>
        </w:sectPr>
      </w:pPr>
    </w:p>
    <w:p w:rsidR="00184403" w:rsidRPr="00306FBC" w:rsidRDefault="00184403" w:rsidP="0056253B">
      <w:pPr>
        <w:keepNext/>
        <w:suppressAutoHyphens/>
        <w:spacing w:before="0" w:after="0" w:line="276" w:lineRule="auto"/>
        <w:jc w:val="right"/>
        <w:rPr>
          <w:color w:val="333639" w:themeColor="text2" w:themeTint="E6"/>
          <w:sz w:val="24"/>
          <w:szCs w:val="24"/>
        </w:rPr>
      </w:pPr>
      <w:r w:rsidRPr="00306FBC">
        <w:rPr>
          <w:color w:val="333639" w:themeColor="text2" w:themeTint="E6"/>
          <w:sz w:val="24"/>
          <w:szCs w:val="24"/>
        </w:rPr>
        <w:t>Таблица 4.2.3.1.</w:t>
      </w:r>
    </w:p>
    <w:p w:rsidR="00184403" w:rsidRDefault="00184403" w:rsidP="0056253B">
      <w:pPr>
        <w:keepNext/>
        <w:suppressAutoHyphens/>
        <w:spacing w:before="0" w:after="0" w:line="276" w:lineRule="auto"/>
        <w:jc w:val="center"/>
        <w:rPr>
          <w:color w:val="333639" w:themeColor="text2" w:themeTint="E6"/>
          <w:sz w:val="24"/>
          <w:szCs w:val="24"/>
        </w:rPr>
      </w:pPr>
      <w:r w:rsidRPr="00306FBC">
        <w:rPr>
          <w:color w:val="333639" w:themeColor="text2" w:themeTint="E6"/>
          <w:sz w:val="24"/>
          <w:szCs w:val="24"/>
        </w:rPr>
        <w:t>Стратегические инициативы в области развития туризма</w:t>
      </w:r>
      <w:r w:rsidR="00F43D47">
        <w:rPr>
          <w:color w:val="333639" w:themeColor="text2" w:themeTint="E6"/>
          <w:sz w:val="24"/>
          <w:szCs w:val="24"/>
        </w:rPr>
        <w:t>*</w:t>
      </w:r>
    </w:p>
    <w:p w:rsidR="00F43D47" w:rsidRPr="00306FBC" w:rsidRDefault="00F43D47" w:rsidP="0056253B">
      <w:pPr>
        <w:keepNext/>
        <w:suppressAutoHyphens/>
        <w:spacing w:before="0" w:after="0" w:line="276" w:lineRule="auto"/>
        <w:jc w:val="center"/>
        <w:rPr>
          <w:color w:val="333639" w:themeColor="text2" w:themeTint="E6"/>
          <w:sz w:val="24"/>
          <w:szCs w:val="24"/>
        </w:rPr>
      </w:pPr>
    </w:p>
    <w:tbl>
      <w:tblPr>
        <w:tblStyle w:val="1f0"/>
        <w:tblW w:w="14544" w:type="dxa"/>
        <w:tblInd w:w="-601" w:type="dxa"/>
        <w:tblLook w:val="0420" w:firstRow="1" w:lastRow="0" w:firstColumn="0" w:lastColumn="0" w:noHBand="0" w:noVBand="1"/>
      </w:tblPr>
      <w:tblGrid>
        <w:gridCol w:w="2045"/>
        <w:gridCol w:w="3200"/>
        <w:gridCol w:w="453"/>
        <w:gridCol w:w="4346"/>
        <w:gridCol w:w="90"/>
        <w:gridCol w:w="1463"/>
        <w:gridCol w:w="2947"/>
      </w:tblGrid>
      <w:tr w:rsidR="00306FBC" w:rsidRPr="00306FBC" w:rsidTr="00184403">
        <w:trPr>
          <w:cnfStyle w:val="100000000000" w:firstRow="1" w:lastRow="0" w:firstColumn="0" w:lastColumn="0" w:oddVBand="0" w:evenVBand="0" w:oddHBand="0" w:evenHBand="0" w:firstRowFirstColumn="0" w:firstRowLastColumn="0" w:lastRowFirstColumn="0" w:lastRowLastColumn="0"/>
          <w:trHeight w:val="648"/>
        </w:trPr>
        <w:tc>
          <w:tcPr>
            <w:tcW w:w="14544" w:type="dxa"/>
            <w:gridSpan w:val="7"/>
            <w:hideMark/>
          </w:tcPr>
          <w:p w:rsidR="00184403" w:rsidRPr="00306FBC" w:rsidRDefault="00184403" w:rsidP="0056253B">
            <w:pPr>
              <w:keepNext/>
              <w:tabs>
                <w:tab w:val="left" w:pos="9120"/>
              </w:tabs>
              <w:suppressAutoHyphens/>
              <w:spacing w:line="276" w:lineRule="auto"/>
              <w:ind w:right="27"/>
              <w:jc w:val="both"/>
              <w:rPr>
                <w:rFonts w:asciiTheme="minorHAnsi" w:hAnsiTheme="minorHAnsi"/>
                <w:color w:val="333639" w:themeColor="text2" w:themeTint="E6"/>
                <w:sz w:val="24"/>
                <w:szCs w:val="24"/>
              </w:rPr>
            </w:pPr>
            <w:r w:rsidRPr="00306FBC">
              <w:rPr>
                <w:rFonts w:asciiTheme="minorHAnsi" w:hAnsiTheme="minorHAnsi"/>
                <w:b w:val="0"/>
                <w:bCs w:val="0"/>
                <w:color w:val="333639" w:themeColor="text2" w:themeTint="E6"/>
                <w:sz w:val="24"/>
                <w:szCs w:val="24"/>
              </w:rPr>
              <w:t>Ключевая проблема: недостаточно</w:t>
            </w:r>
            <w:r w:rsidR="0026758C" w:rsidRPr="00306FBC">
              <w:rPr>
                <w:rFonts w:asciiTheme="minorHAnsi" w:hAnsiTheme="minorHAnsi"/>
                <w:b w:val="0"/>
                <w:bCs w:val="0"/>
                <w:color w:val="333639" w:themeColor="text2" w:themeTint="E6"/>
                <w:sz w:val="24"/>
                <w:szCs w:val="24"/>
              </w:rPr>
              <w:t>е развитие туристско-рекреационного комплекса</w:t>
            </w:r>
            <w:r w:rsidRPr="00306FBC">
              <w:rPr>
                <w:rFonts w:asciiTheme="minorHAnsi" w:hAnsiTheme="minorHAnsi"/>
                <w:b w:val="0"/>
                <w:bCs w:val="0"/>
                <w:color w:val="333639" w:themeColor="text2" w:themeTint="E6"/>
                <w:sz w:val="24"/>
                <w:szCs w:val="24"/>
              </w:rPr>
              <w:t xml:space="preserve"> и </w:t>
            </w:r>
            <w:r w:rsidR="0026758C" w:rsidRPr="00306FBC">
              <w:rPr>
                <w:rFonts w:asciiTheme="minorHAnsi" w:hAnsiTheme="minorHAnsi"/>
                <w:b w:val="0"/>
                <w:bCs w:val="0"/>
                <w:color w:val="333639" w:themeColor="text2" w:themeTint="E6"/>
                <w:sz w:val="24"/>
                <w:szCs w:val="24"/>
              </w:rPr>
              <w:t xml:space="preserve">низкая </w:t>
            </w:r>
            <w:r w:rsidRPr="00306FBC">
              <w:rPr>
                <w:rFonts w:asciiTheme="minorHAnsi" w:hAnsiTheme="minorHAnsi"/>
                <w:b w:val="0"/>
                <w:bCs w:val="0"/>
                <w:color w:val="333639" w:themeColor="text2" w:themeTint="E6"/>
                <w:sz w:val="24"/>
                <w:szCs w:val="24"/>
              </w:rPr>
              <w:t>узнаваемост</w:t>
            </w:r>
            <w:r w:rsidR="0026758C" w:rsidRPr="00306FBC">
              <w:rPr>
                <w:rFonts w:asciiTheme="minorHAnsi" w:hAnsiTheme="minorHAnsi"/>
                <w:b w:val="0"/>
                <w:bCs w:val="0"/>
                <w:color w:val="333639" w:themeColor="text2" w:themeTint="E6"/>
                <w:sz w:val="24"/>
                <w:szCs w:val="24"/>
              </w:rPr>
              <w:t>ь</w:t>
            </w:r>
            <w:r w:rsidRPr="00306FBC">
              <w:rPr>
                <w:rFonts w:asciiTheme="minorHAnsi" w:hAnsiTheme="minorHAnsi"/>
                <w:b w:val="0"/>
                <w:bCs w:val="0"/>
                <w:color w:val="333639" w:themeColor="text2" w:themeTint="E6"/>
                <w:sz w:val="24"/>
                <w:szCs w:val="24"/>
              </w:rPr>
              <w:t xml:space="preserve"> туристического продукта</w:t>
            </w:r>
          </w:p>
          <w:p w:rsidR="00184403" w:rsidRPr="00306FBC" w:rsidRDefault="00184403" w:rsidP="0056253B">
            <w:pPr>
              <w:keepNext/>
              <w:tabs>
                <w:tab w:val="left" w:pos="9120"/>
              </w:tabs>
              <w:suppressAutoHyphens/>
              <w:spacing w:line="276" w:lineRule="auto"/>
              <w:ind w:right="27"/>
              <w:jc w:val="both"/>
              <w:rPr>
                <w:rFonts w:asciiTheme="minorHAnsi" w:hAnsiTheme="minorHAnsi"/>
                <w:color w:val="333639" w:themeColor="text2" w:themeTint="E6"/>
                <w:sz w:val="24"/>
                <w:szCs w:val="24"/>
              </w:rPr>
            </w:pPr>
            <w:r w:rsidRPr="00306FBC">
              <w:rPr>
                <w:rFonts w:asciiTheme="minorHAnsi" w:hAnsiTheme="minorHAnsi"/>
                <w:b w:val="0"/>
                <w:bCs w:val="0"/>
                <w:color w:val="333639" w:themeColor="text2" w:themeTint="E6"/>
                <w:sz w:val="24"/>
                <w:szCs w:val="24"/>
                <w:lang w:val="en-US"/>
              </w:rPr>
              <w:t>KPI</w:t>
            </w:r>
            <w:r w:rsidRPr="00306FBC">
              <w:rPr>
                <w:rFonts w:asciiTheme="minorHAnsi" w:hAnsiTheme="minorHAnsi"/>
                <w:b w:val="0"/>
                <w:bCs w:val="0"/>
                <w:color w:val="333639" w:themeColor="text2" w:themeTint="E6"/>
                <w:sz w:val="24"/>
                <w:szCs w:val="24"/>
              </w:rPr>
              <w:t>: 1) наличие программы развития туризма до 2030 года; 2) количество объектов туристского интереса, единиц, 3) количество индивидуальных (ИСР) и коллективных средств (КСР), размещения единиц; 4) наличие и реализация медиа-плана продвижения туристического продукта;  5) количество предприятий ремесленничества и народных промыслов; 6) коэффициент уровня гостеприимства.</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672"/>
        </w:trPr>
        <w:tc>
          <w:tcPr>
            <w:tcW w:w="2045" w:type="dxa"/>
            <w:hideMark/>
          </w:tcPr>
          <w:p w:rsidR="00677112" w:rsidRPr="00306FBC" w:rsidRDefault="00677112"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Основная задача</w:t>
            </w:r>
          </w:p>
        </w:tc>
        <w:tc>
          <w:tcPr>
            <w:tcW w:w="12499" w:type="dxa"/>
            <w:gridSpan w:val="6"/>
            <w:hideMark/>
          </w:tcPr>
          <w:p w:rsidR="00677112" w:rsidRPr="00306FBC" w:rsidRDefault="00677112" w:rsidP="0056253B">
            <w:pPr>
              <w:keepNext/>
              <w:tabs>
                <w:tab w:val="left" w:pos="9120"/>
              </w:tabs>
              <w:suppressAutoHyphens/>
              <w:spacing w:before="0" w:line="276" w:lineRule="auto"/>
              <w:ind w:right="27"/>
              <w:jc w:val="both"/>
              <w:rPr>
                <w:b/>
                <w:color w:val="333639" w:themeColor="text2" w:themeTint="E6"/>
                <w:sz w:val="24"/>
                <w:szCs w:val="24"/>
                <w:lang w:val="en-US"/>
              </w:rPr>
            </w:pPr>
            <w:r w:rsidRPr="00306FBC">
              <w:rPr>
                <w:b/>
                <w:color w:val="333639" w:themeColor="text2" w:themeTint="E6"/>
                <w:sz w:val="24"/>
                <w:szCs w:val="24"/>
              </w:rPr>
              <w:t>Создать институты развития туризма</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584"/>
        </w:trPr>
        <w:tc>
          <w:tcPr>
            <w:tcW w:w="5245"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Мероприятия</w:t>
            </w:r>
          </w:p>
        </w:tc>
        <w:tc>
          <w:tcPr>
            <w:tcW w:w="4799"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553"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947" w:type="dxa"/>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900"/>
        </w:trPr>
        <w:tc>
          <w:tcPr>
            <w:tcW w:w="5245"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Ассоциации туризма Менделеевского муниципального района</w:t>
            </w:r>
          </w:p>
        </w:tc>
        <w:tc>
          <w:tcPr>
            <w:tcW w:w="4799"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Координация деятельности и выработка единой политики и стандартов участников туристического рынка ММР </w:t>
            </w:r>
          </w:p>
        </w:tc>
        <w:tc>
          <w:tcPr>
            <w:tcW w:w="1553"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3 квартал 2016 года</w:t>
            </w:r>
          </w:p>
        </w:tc>
        <w:tc>
          <w:tcPr>
            <w:tcW w:w="2947" w:type="dxa"/>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w:t>
            </w:r>
            <w:r w:rsidR="00FC38BC" w:rsidRPr="00306FBC">
              <w:rPr>
                <w:color w:val="333639" w:themeColor="text2" w:themeTint="E6"/>
                <w:sz w:val="24"/>
                <w:szCs w:val="24"/>
              </w:rPr>
              <w:t xml:space="preserve"> Р</w:t>
            </w:r>
            <w:r w:rsidR="00FC38BC" w:rsidRPr="00306FBC">
              <w:rPr>
                <w:color w:val="333639" w:themeColor="text2" w:themeTint="E6"/>
                <w:kern w:val="24"/>
                <w:sz w:val="24"/>
                <w:szCs w:val="24"/>
              </w:rPr>
              <w:t>ИК ММР, ГБУК «Краеведческий музей г.Менделеевск», Ассоциация туризма, СМИ и т.д.</w:t>
            </w:r>
            <w:r w:rsidRPr="00306FBC">
              <w:rPr>
                <w:color w:val="333639" w:themeColor="text2" w:themeTint="E6"/>
                <w:sz w:val="24"/>
                <w:szCs w:val="24"/>
              </w:rPr>
              <w:t xml:space="preserve"> ключевые стейкхолдеры</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Инициировать</w:t>
            </w:r>
            <w:r w:rsidR="00FC38BC" w:rsidRPr="00306FBC">
              <w:rPr>
                <w:color w:val="333639" w:themeColor="text2" w:themeTint="E6"/>
                <w:sz w:val="24"/>
                <w:szCs w:val="24"/>
              </w:rPr>
              <w:t xml:space="preserve"> создание Ассоциации туризма Ка</w:t>
            </w:r>
            <w:r w:rsidRPr="00306FBC">
              <w:rPr>
                <w:color w:val="333639" w:themeColor="text2" w:themeTint="E6"/>
                <w:sz w:val="24"/>
                <w:szCs w:val="24"/>
              </w:rPr>
              <w:t>мской агломерации</w:t>
            </w:r>
          </w:p>
        </w:tc>
        <w:tc>
          <w:tcPr>
            <w:tcW w:w="4799"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Координация деятельности и выработка единой политики и стандартов участников туристического рынка ММР</w:t>
            </w:r>
          </w:p>
        </w:tc>
        <w:tc>
          <w:tcPr>
            <w:tcW w:w="1553"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677112" w:rsidRPr="00306FBC" w:rsidRDefault="00677112" w:rsidP="0056253B">
            <w:pPr>
              <w:keepNext/>
              <w:suppressAutoHyphens/>
              <w:spacing w:before="0" w:line="276" w:lineRule="auto"/>
              <w:rPr>
                <w:rFonts w:cs="Times New Roman"/>
                <w:color w:val="333639" w:themeColor="text2" w:themeTint="E6"/>
                <w:kern w:val="0"/>
                <w:sz w:val="24"/>
                <w:szCs w:val="24"/>
              </w:rPr>
            </w:pPr>
            <w:r w:rsidRPr="00306FBC">
              <w:rPr>
                <w:rFonts w:cs="Times New Roman"/>
                <w:color w:val="333639" w:themeColor="text2" w:themeTint="E6"/>
                <w:kern w:val="0"/>
                <w:sz w:val="24"/>
                <w:szCs w:val="24"/>
              </w:rPr>
              <w:t>РИК ММР</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900"/>
        </w:trPr>
        <w:tc>
          <w:tcPr>
            <w:tcW w:w="5245"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Координационного Совета по туризму при Главе ММР</w:t>
            </w:r>
          </w:p>
        </w:tc>
        <w:tc>
          <w:tcPr>
            <w:tcW w:w="4799"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Координация деятельности и выработка единой политики и стандартов участников туристического рынка ММР</w:t>
            </w:r>
          </w:p>
        </w:tc>
        <w:tc>
          <w:tcPr>
            <w:tcW w:w="1553"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677112" w:rsidRPr="00306FBC" w:rsidRDefault="00FC38BC"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 xml:space="preserve">ИК ММР, «ГБУК «Краеведческий музей г.Менделеевск», </w:t>
            </w:r>
            <w:r w:rsidR="00677112" w:rsidRPr="00306FBC">
              <w:rPr>
                <w:color w:val="333639" w:themeColor="text2" w:themeTint="E6"/>
                <w:sz w:val="24"/>
                <w:szCs w:val="24"/>
              </w:rPr>
              <w:t>Управление экономики, главы сельских поселений</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900"/>
        </w:trPr>
        <w:tc>
          <w:tcPr>
            <w:tcW w:w="5245" w:type="dxa"/>
            <w:gridSpan w:val="2"/>
          </w:tcPr>
          <w:p w:rsidR="0016205F" w:rsidRPr="00306FBC" w:rsidRDefault="0016205F"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Создание рабочей группы по разработке бренда туристического продукта Менделеевского муниципального района </w:t>
            </w:r>
          </w:p>
        </w:tc>
        <w:tc>
          <w:tcPr>
            <w:tcW w:w="4799" w:type="dxa"/>
            <w:gridSpan w:val="2"/>
          </w:tcPr>
          <w:p w:rsidR="0016205F" w:rsidRPr="00306FBC" w:rsidRDefault="0016205F"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узнаваемости туристического продукта территории</w:t>
            </w:r>
          </w:p>
        </w:tc>
        <w:tc>
          <w:tcPr>
            <w:tcW w:w="1553" w:type="dxa"/>
            <w:gridSpan w:val="2"/>
          </w:tcPr>
          <w:p w:rsidR="0016205F" w:rsidRPr="00306FBC" w:rsidRDefault="0016205F"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до 2017</w:t>
            </w:r>
            <w:r w:rsidR="00FC38BC" w:rsidRPr="00306FBC">
              <w:rPr>
                <w:color w:val="333639" w:themeColor="text2" w:themeTint="E6"/>
                <w:kern w:val="24"/>
                <w:sz w:val="24"/>
                <w:szCs w:val="24"/>
              </w:rPr>
              <w:t xml:space="preserve"> года</w:t>
            </w:r>
          </w:p>
        </w:tc>
        <w:tc>
          <w:tcPr>
            <w:tcW w:w="2947" w:type="dxa"/>
          </w:tcPr>
          <w:p w:rsidR="0016205F" w:rsidRPr="00306FBC" w:rsidRDefault="0016205F"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ИК ММР, «ГБУК «Краеведческий м</w:t>
            </w:r>
            <w:r w:rsidR="00FC38BC" w:rsidRPr="00306FBC">
              <w:rPr>
                <w:color w:val="333639" w:themeColor="text2" w:themeTint="E6"/>
                <w:kern w:val="24"/>
                <w:sz w:val="24"/>
                <w:szCs w:val="24"/>
              </w:rPr>
              <w:t>узей г.Менделеевск» , Ассоциация</w:t>
            </w:r>
            <w:r w:rsidRPr="00306FBC">
              <w:rPr>
                <w:color w:val="333639" w:themeColor="text2" w:themeTint="E6"/>
                <w:kern w:val="24"/>
                <w:sz w:val="24"/>
                <w:szCs w:val="24"/>
              </w:rPr>
              <w:t xml:space="preserve"> туризма, СМИ и т.д.</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Создание Клуба глав туристических поселений </w:t>
            </w:r>
            <w:r w:rsidR="00FC38BC" w:rsidRPr="00306FBC">
              <w:rPr>
                <w:color w:val="333639" w:themeColor="text2" w:themeTint="E6"/>
                <w:sz w:val="24"/>
                <w:szCs w:val="24"/>
              </w:rPr>
              <w:t>Менделеевского муниципального района</w:t>
            </w:r>
            <w:r w:rsidR="0016205F" w:rsidRPr="00306FBC">
              <w:rPr>
                <w:color w:val="333639" w:themeColor="text2" w:themeTint="E6"/>
                <w:sz w:val="24"/>
                <w:szCs w:val="24"/>
              </w:rPr>
              <w:t xml:space="preserve"> </w:t>
            </w:r>
            <w:r w:rsidRPr="00306FBC">
              <w:rPr>
                <w:color w:val="333639" w:themeColor="text2" w:themeTint="E6"/>
                <w:sz w:val="24"/>
                <w:szCs w:val="24"/>
              </w:rPr>
              <w:t>с переходящим руководством, разработка положения о системе стимулов для членов клуба</w:t>
            </w:r>
          </w:p>
        </w:tc>
        <w:tc>
          <w:tcPr>
            <w:tcW w:w="4799"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Формирование стимулов и механизмов для </w:t>
            </w:r>
            <w:r w:rsidR="0016205F" w:rsidRPr="00306FBC">
              <w:rPr>
                <w:color w:val="333639" w:themeColor="text2" w:themeTint="E6"/>
                <w:sz w:val="24"/>
                <w:szCs w:val="24"/>
              </w:rPr>
              <w:t>развития туризма в поселениях М</w:t>
            </w:r>
            <w:r w:rsidRPr="00306FBC">
              <w:rPr>
                <w:color w:val="333639" w:themeColor="text2" w:themeTint="E6"/>
                <w:sz w:val="24"/>
                <w:szCs w:val="24"/>
              </w:rPr>
              <w:t>МР</w:t>
            </w:r>
          </w:p>
        </w:tc>
        <w:tc>
          <w:tcPr>
            <w:tcW w:w="1553"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2016 года</w:t>
            </w:r>
          </w:p>
        </w:tc>
        <w:tc>
          <w:tcPr>
            <w:tcW w:w="2947" w:type="dxa"/>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Разработать и выпустить дисконтную карту Ассоциации туризма </w:t>
            </w:r>
            <w:r w:rsidR="0016205F" w:rsidRPr="00306FBC">
              <w:rPr>
                <w:color w:val="333639" w:themeColor="text2" w:themeTint="E6"/>
                <w:sz w:val="24"/>
                <w:szCs w:val="24"/>
              </w:rPr>
              <w:t>Менделеев</w:t>
            </w:r>
            <w:r w:rsidRPr="00306FBC">
              <w:rPr>
                <w:color w:val="333639" w:themeColor="text2" w:themeTint="E6"/>
                <w:sz w:val="24"/>
                <w:szCs w:val="24"/>
              </w:rPr>
              <w:t>ского муниципального района, представляющую систему скидок членам Ассоциации</w:t>
            </w:r>
          </w:p>
        </w:tc>
        <w:tc>
          <w:tcPr>
            <w:tcW w:w="4799" w:type="dxa"/>
            <w:gridSpan w:val="2"/>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дополнительных стимулов для продвижения туристического продукта</w:t>
            </w:r>
          </w:p>
        </w:tc>
        <w:tc>
          <w:tcPr>
            <w:tcW w:w="1553" w:type="dxa"/>
            <w:gridSpan w:val="2"/>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2016 года</w:t>
            </w:r>
          </w:p>
        </w:tc>
        <w:tc>
          <w:tcPr>
            <w:tcW w:w="2947" w:type="dxa"/>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672"/>
        </w:trPr>
        <w:tc>
          <w:tcPr>
            <w:tcW w:w="2045" w:type="dxa"/>
            <w:hideMark/>
          </w:tcPr>
          <w:p w:rsidR="0016205F" w:rsidRPr="00306FBC" w:rsidRDefault="0016205F"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Основная задача</w:t>
            </w:r>
          </w:p>
        </w:tc>
        <w:tc>
          <w:tcPr>
            <w:tcW w:w="12499" w:type="dxa"/>
            <w:gridSpan w:val="6"/>
            <w:hideMark/>
          </w:tcPr>
          <w:p w:rsidR="0016205F" w:rsidRPr="00306FBC" w:rsidRDefault="0016205F"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Внедрить систем</w:t>
            </w:r>
            <w:r w:rsidR="00FC38BC" w:rsidRPr="00306FBC">
              <w:rPr>
                <w:b/>
                <w:color w:val="333639" w:themeColor="text2" w:themeTint="E6"/>
                <w:sz w:val="24"/>
                <w:szCs w:val="24"/>
              </w:rPr>
              <w:t>ный подход и</w:t>
            </w:r>
            <w:r w:rsidRPr="00306FBC">
              <w:rPr>
                <w:b/>
                <w:color w:val="333639" w:themeColor="text2" w:themeTint="E6"/>
                <w:sz w:val="24"/>
                <w:szCs w:val="24"/>
              </w:rPr>
              <w:t xml:space="preserve"> программно-проектно</w:t>
            </w:r>
            <w:r w:rsidR="00FC38BC" w:rsidRPr="00306FBC">
              <w:rPr>
                <w:b/>
                <w:color w:val="333639" w:themeColor="text2" w:themeTint="E6"/>
                <w:sz w:val="24"/>
                <w:szCs w:val="24"/>
              </w:rPr>
              <w:t>е</w:t>
            </w:r>
            <w:r w:rsidRPr="00306FBC">
              <w:rPr>
                <w:b/>
                <w:color w:val="333639" w:themeColor="text2" w:themeTint="E6"/>
                <w:sz w:val="24"/>
                <w:szCs w:val="24"/>
              </w:rPr>
              <w:t xml:space="preserve"> управлени</w:t>
            </w:r>
            <w:r w:rsidR="00FC38BC" w:rsidRPr="00306FBC">
              <w:rPr>
                <w:b/>
                <w:color w:val="333639" w:themeColor="text2" w:themeTint="E6"/>
                <w:sz w:val="24"/>
                <w:szCs w:val="24"/>
              </w:rPr>
              <w:t>е</w:t>
            </w:r>
            <w:r w:rsidRPr="00306FBC">
              <w:rPr>
                <w:b/>
                <w:color w:val="333639" w:themeColor="text2" w:themeTint="E6"/>
                <w:sz w:val="24"/>
                <w:szCs w:val="24"/>
              </w:rPr>
              <w:t xml:space="preserve"> развитием туризма</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584"/>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Общие мероприятия</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900"/>
        </w:trPr>
        <w:tc>
          <w:tcPr>
            <w:tcW w:w="5245" w:type="dxa"/>
            <w:gridSpan w:val="2"/>
            <w:hideMark/>
          </w:tcPr>
          <w:p w:rsidR="00184403"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Провести «Менделеев</w:t>
            </w:r>
            <w:r w:rsidR="00184403" w:rsidRPr="00306FBC">
              <w:rPr>
                <w:color w:val="333639" w:themeColor="text2" w:themeTint="E6"/>
                <w:sz w:val="24"/>
                <w:szCs w:val="24"/>
              </w:rPr>
              <w:t xml:space="preserve">скую туристическую перепись 2016» </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Выявление реального и потенциального количества средств туристского просмотра, размещения, производств изделий ремесленничества и народных промыслов, сопутствующей инфраструктуры</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3 квартал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Управление экономики, главы сельских поседений </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Разработать Программу</w:t>
            </w:r>
            <w:r w:rsidR="00D126D1" w:rsidRPr="00306FBC">
              <w:rPr>
                <w:color w:val="333639" w:themeColor="text2" w:themeTint="E6"/>
                <w:sz w:val="24"/>
                <w:szCs w:val="24"/>
              </w:rPr>
              <w:t xml:space="preserve"> развития туризма в </w:t>
            </w:r>
            <w:r w:rsidR="00677112" w:rsidRPr="00306FBC">
              <w:rPr>
                <w:color w:val="333639" w:themeColor="text2" w:themeTint="E6"/>
                <w:sz w:val="24"/>
                <w:szCs w:val="24"/>
              </w:rPr>
              <w:t>Менделеев</w:t>
            </w:r>
            <w:r w:rsidR="00D126D1" w:rsidRPr="00306FBC">
              <w:rPr>
                <w:color w:val="333639" w:themeColor="text2" w:themeTint="E6"/>
                <w:sz w:val="24"/>
                <w:szCs w:val="24"/>
              </w:rPr>
              <w:t>с</w:t>
            </w:r>
            <w:r w:rsidRPr="00306FBC">
              <w:rPr>
                <w:color w:val="333639" w:themeColor="text2" w:themeTint="E6"/>
                <w:sz w:val="24"/>
                <w:szCs w:val="24"/>
              </w:rPr>
              <w:t xml:space="preserve">ком муниципальном районе </w:t>
            </w:r>
            <w:r w:rsidR="00D126D1" w:rsidRPr="00306FBC">
              <w:rPr>
                <w:color w:val="333639" w:themeColor="text2" w:themeTint="E6"/>
                <w:sz w:val="24"/>
                <w:szCs w:val="24"/>
              </w:rPr>
              <w:t>на 2016-2021 гг.</w:t>
            </w:r>
            <w:r w:rsidR="00677112" w:rsidRPr="00306FBC">
              <w:rPr>
                <w:color w:val="333639" w:themeColor="text2" w:themeTint="E6"/>
                <w:sz w:val="24"/>
                <w:szCs w:val="24"/>
              </w:rPr>
              <w:t xml:space="preserve"> и на перспективу до 2030 года</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Систематизация и координация действий и активностей различных участников сферы развития туризма</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конца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поседений, другие заинтересованные структурн</w:t>
            </w:r>
            <w:r w:rsidR="0016205F" w:rsidRPr="00306FBC">
              <w:rPr>
                <w:color w:val="333639" w:themeColor="text2" w:themeTint="E6"/>
                <w:sz w:val="24"/>
                <w:szCs w:val="24"/>
              </w:rPr>
              <w:t>ые подразделения Администрации М</w:t>
            </w:r>
            <w:r w:rsidRPr="00306FBC">
              <w:rPr>
                <w:color w:val="333639" w:themeColor="text2" w:themeTint="E6"/>
                <w:sz w:val="24"/>
                <w:szCs w:val="24"/>
              </w:rPr>
              <w:t>МР, предприятия и организации</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1152"/>
        </w:trPr>
        <w:tc>
          <w:tcPr>
            <w:tcW w:w="5245" w:type="dxa"/>
            <w:gridSpan w:val="2"/>
          </w:tcPr>
          <w:p w:rsidR="00D126D1" w:rsidRPr="00306FBC" w:rsidRDefault="00D126D1" w:rsidP="0056253B">
            <w:pPr>
              <w:keepNext/>
              <w:suppressAutoHyphens/>
              <w:spacing w:before="0" w:line="276" w:lineRule="auto"/>
              <w:jc w:val="both"/>
              <w:rPr>
                <w:color w:val="333639" w:themeColor="text2" w:themeTint="E6"/>
                <w:sz w:val="24"/>
                <w:szCs w:val="24"/>
              </w:rPr>
            </w:pPr>
            <w:r w:rsidRPr="00306FBC">
              <w:rPr>
                <w:color w:val="333639" w:themeColor="text2" w:themeTint="E6"/>
                <w:sz w:val="24"/>
                <w:szCs w:val="24"/>
              </w:rPr>
              <w:t>Инициировать разработку совместной программы развития туризма Ка</w:t>
            </w:r>
            <w:r w:rsidR="00677112" w:rsidRPr="00306FBC">
              <w:rPr>
                <w:color w:val="333639" w:themeColor="text2" w:themeTint="E6"/>
                <w:sz w:val="24"/>
                <w:szCs w:val="24"/>
              </w:rPr>
              <w:t>мской</w:t>
            </w:r>
            <w:r w:rsidRPr="00306FBC">
              <w:rPr>
                <w:color w:val="333639" w:themeColor="text2" w:themeTint="E6"/>
                <w:sz w:val="24"/>
                <w:szCs w:val="24"/>
              </w:rPr>
              <w:t xml:space="preserve"> агломерации на 2016-2021 гг </w:t>
            </w:r>
          </w:p>
        </w:tc>
        <w:tc>
          <w:tcPr>
            <w:tcW w:w="4799" w:type="dxa"/>
            <w:gridSpan w:val="2"/>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Использование интеграционного эффекта для продвижения туристического продукта территории</w:t>
            </w:r>
          </w:p>
        </w:tc>
        <w:tc>
          <w:tcPr>
            <w:tcW w:w="1553" w:type="dxa"/>
            <w:gridSpan w:val="2"/>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2017 год</w:t>
            </w:r>
          </w:p>
        </w:tc>
        <w:tc>
          <w:tcPr>
            <w:tcW w:w="2947" w:type="dxa"/>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w:t>
            </w:r>
          </w:p>
        </w:tc>
      </w:tr>
      <w:tr w:rsidR="00306FBC" w:rsidRPr="00306FBC" w:rsidTr="007E678A">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tcPr>
          <w:p w:rsidR="0061350A" w:rsidRPr="00306FBC" w:rsidRDefault="0061350A"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постоянной рабочей группы по изучению исторического материала и проведения исследований, направленных на поиск основы для создания новых туристических продуктов</w:t>
            </w:r>
          </w:p>
        </w:tc>
        <w:tc>
          <w:tcPr>
            <w:tcW w:w="4799" w:type="dxa"/>
            <w:gridSpan w:val="2"/>
          </w:tcPr>
          <w:p w:rsidR="0061350A" w:rsidRPr="00306FBC" w:rsidRDefault="0061350A"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Системные исследования и создание системы разработки новых туристических продуктов</w:t>
            </w:r>
          </w:p>
        </w:tc>
        <w:tc>
          <w:tcPr>
            <w:tcW w:w="1553" w:type="dxa"/>
            <w:gridSpan w:val="2"/>
          </w:tcPr>
          <w:p w:rsidR="0061350A" w:rsidRPr="00306FBC" w:rsidRDefault="0061350A"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2016 год</w:t>
            </w:r>
          </w:p>
        </w:tc>
        <w:tc>
          <w:tcPr>
            <w:tcW w:w="2947" w:type="dxa"/>
          </w:tcPr>
          <w:p w:rsidR="0061350A" w:rsidRPr="00306FBC" w:rsidRDefault="0061350A"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 «ГБУК «Краеведческий музей г.Менделеевск», управление экономики, управление культуры</w:t>
            </w:r>
          </w:p>
        </w:tc>
      </w:tr>
      <w:tr w:rsidR="00306FBC" w:rsidRPr="00306FBC" w:rsidTr="007E678A">
        <w:trPr>
          <w:cnfStyle w:val="000000100000" w:firstRow="0" w:lastRow="0" w:firstColumn="0" w:lastColumn="0" w:oddVBand="0" w:evenVBand="0" w:oddHBand="1" w:evenHBand="0" w:firstRowFirstColumn="0" w:firstRowLastColumn="0" w:lastRowFirstColumn="0" w:lastRowLastColumn="0"/>
          <w:trHeight w:val="1152"/>
        </w:trPr>
        <w:tc>
          <w:tcPr>
            <w:tcW w:w="5245" w:type="dxa"/>
            <w:gridSpan w:val="2"/>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Работа с ВУЗами по </w:t>
            </w:r>
            <w:r w:rsidR="00D0715F" w:rsidRPr="00306FBC">
              <w:rPr>
                <w:color w:val="333639" w:themeColor="text2" w:themeTint="E6"/>
                <w:kern w:val="24"/>
                <w:sz w:val="24"/>
                <w:szCs w:val="24"/>
              </w:rPr>
              <w:t>во</w:t>
            </w:r>
            <w:r w:rsidRPr="00306FBC">
              <w:rPr>
                <w:color w:val="333639" w:themeColor="text2" w:themeTint="E6"/>
                <w:kern w:val="24"/>
                <w:sz w:val="24"/>
                <w:szCs w:val="24"/>
              </w:rPr>
              <w:t xml:space="preserve">влечению студентов </w:t>
            </w:r>
            <w:r w:rsidR="00D0715F" w:rsidRPr="00306FBC">
              <w:rPr>
                <w:color w:val="333639" w:themeColor="text2" w:themeTint="E6"/>
                <w:kern w:val="24"/>
                <w:sz w:val="24"/>
                <w:szCs w:val="24"/>
              </w:rPr>
              <w:t>в написание</w:t>
            </w:r>
            <w:r w:rsidRPr="00306FBC">
              <w:rPr>
                <w:color w:val="333639" w:themeColor="text2" w:themeTint="E6"/>
                <w:kern w:val="24"/>
                <w:sz w:val="24"/>
                <w:szCs w:val="24"/>
              </w:rPr>
              <w:t xml:space="preserve"> </w:t>
            </w:r>
            <w:r w:rsidR="00D0715F" w:rsidRPr="00306FBC">
              <w:rPr>
                <w:color w:val="333639" w:themeColor="text2" w:themeTint="E6"/>
                <w:kern w:val="24"/>
                <w:sz w:val="24"/>
                <w:szCs w:val="24"/>
              </w:rPr>
              <w:t xml:space="preserve">рефератов, курсовых, </w:t>
            </w:r>
            <w:r w:rsidRPr="00306FBC">
              <w:rPr>
                <w:color w:val="333639" w:themeColor="text2" w:themeTint="E6"/>
                <w:kern w:val="24"/>
                <w:sz w:val="24"/>
                <w:szCs w:val="24"/>
              </w:rPr>
              <w:t xml:space="preserve">дипломных работ по </w:t>
            </w:r>
            <w:r w:rsidR="00D0715F" w:rsidRPr="00306FBC">
              <w:rPr>
                <w:color w:val="333639" w:themeColor="text2" w:themeTint="E6"/>
                <w:kern w:val="24"/>
                <w:sz w:val="24"/>
                <w:szCs w:val="24"/>
              </w:rPr>
              <w:t xml:space="preserve">приоритетным темам </w:t>
            </w:r>
            <w:r w:rsidRPr="00306FBC">
              <w:rPr>
                <w:color w:val="333639" w:themeColor="text2" w:themeTint="E6"/>
                <w:kern w:val="24"/>
                <w:sz w:val="24"/>
                <w:szCs w:val="24"/>
              </w:rPr>
              <w:t>развити</w:t>
            </w:r>
            <w:r w:rsidR="00D0715F" w:rsidRPr="00306FBC">
              <w:rPr>
                <w:color w:val="333639" w:themeColor="text2" w:themeTint="E6"/>
                <w:kern w:val="24"/>
                <w:sz w:val="24"/>
                <w:szCs w:val="24"/>
              </w:rPr>
              <w:t>я ММР</w:t>
            </w:r>
          </w:p>
        </w:tc>
        <w:tc>
          <w:tcPr>
            <w:tcW w:w="4799" w:type="dxa"/>
            <w:gridSpan w:val="2"/>
          </w:tcPr>
          <w:p w:rsidR="00D224B1" w:rsidRPr="00306FBC" w:rsidRDefault="00D0715F"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Соглашения с ВУЗами, создание системной деятельности по исследованию приоритетных тем развития Менделеевского муниципального района</w:t>
            </w:r>
          </w:p>
        </w:tc>
        <w:tc>
          <w:tcPr>
            <w:tcW w:w="1553" w:type="dxa"/>
            <w:gridSpan w:val="2"/>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постоянно</w:t>
            </w:r>
          </w:p>
        </w:tc>
        <w:tc>
          <w:tcPr>
            <w:tcW w:w="2947" w:type="dxa"/>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«ГБУК «Краеведческий музей г.Менделеевск», УО ММР</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Вовлечение в ин</w:t>
            </w:r>
            <w:r w:rsidR="00677112" w:rsidRPr="00306FBC">
              <w:rPr>
                <w:color w:val="333639" w:themeColor="text2" w:themeTint="E6"/>
                <w:sz w:val="24"/>
                <w:szCs w:val="24"/>
              </w:rPr>
              <w:t>дустрии гостеприимства жителей М</w:t>
            </w:r>
            <w:r w:rsidRPr="00306FBC">
              <w:rPr>
                <w:color w:val="333639" w:themeColor="text2" w:themeTint="E6"/>
                <w:sz w:val="24"/>
                <w:szCs w:val="24"/>
              </w:rPr>
              <w:t>МР, разработка соответствующей Подпрограммы, как неотъемлемой ча</w:t>
            </w:r>
            <w:r w:rsidR="0016205F" w:rsidRPr="00306FBC">
              <w:rPr>
                <w:color w:val="333639" w:themeColor="text2" w:themeTint="E6"/>
                <w:sz w:val="24"/>
                <w:szCs w:val="24"/>
              </w:rPr>
              <w:t>сти Программы развития туризма М</w:t>
            </w:r>
            <w:r w:rsidRPr="00306FBC">
              <w:rPr>
                <w:color w:val="333639" w:themeColor="text2" w:themeTint="E6"/>
                <w:sz w:val="24"/>
                <w:szCs w:val="24"/>
              </w:rPr>
              <w:t>МР на 2016-2021 гг». и Положения о системе стимулирования домохозяйств, занимающихся развитием туризма</w:t>
            </w:r>
          </w:p>
        </w:tc>
        <w:tc>
          <w:tcPr>
            <w:tcW w:w="4799" w:type="dxa"/>
            <w:gridSpan w:val="2"/>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Использование интеграционного эффекта для продвижения туристического продукта территории</w:t>
            </w:r>
          </w:p>
        </w:tc>
        <w:tc>
          <w:tcPr>
            <w:tcW w:w="1553" w:type="dxa"/>
            <w:gridSpan w:val="2"/>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2016год</w:t>
            </w:r>
          </w:p>
        </w:tc>
        <w:tc>
          <w:tcPr>
            <w:tcW w:w="2947" w:type="dxa"/>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1152"/>
        </w:trPr>
        <w:tc>
          <w:tcPr>
            <w:tcW w:w="5245" w:type="dxa"/>
            <w:gridSpan w:val="2"/>
          </w:tcPr>
          <w:p w:rsidR="00823EEC" w:rsidRPr="00306FBC" w:rsidRDefault="00823EEC"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Создание системы сохранения и воссоздания памятников истории, культуры и архитек</w:t>
            </w:r>
            <w:r w:rsidR="000C761A" w:rsidRPr="00306FBC">
              <w:rPr>
                <w:color w:val="333639" w:themeColor="text2" w:themeTint="E6"/>
                <w:kern w:val="24"/>
                <w:sz w:val="24"/>
                <w:szCs w:val="24"/>
              </w:rPr>
              <w:t xml:space="preserve">туры, инициирование участия в соответствующих федеральных и региональных программах </w:t>
            </w:r>
          </w:p>
        </w:tc>
        <w:tc>
          <w:tcPr>
            <w:tcW w:w="4799" w:type="dxa"/>
            <w:gridSpan w:val="2"/>
          </w:tcPr>
          <w:p w:rsidR="00823EEC" w:rsidRPr="00306FBC" w:rsidRDefault="000C761A"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Создание системы работы по сохранению и воссозданию объектов историко-культурного и архитектурного наследия</w:t>
            </w:r>
          </w:p>
        </w:tc>
        <w:tc>
          <w:tcPr>
            <w:tcW w:w="1553" w:type="dxa"/>
            <w:gridSpan w:val="2"/>
          </w:tcPr>
          <w:p w:rsidR="00823EEC" w:rsidRPr="00306FBC" w:rsidRDefault="00823EEC"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постоянно</w:t>
            </w:r>
          </w:p>
        </w:tc>
        <w:tc>
          <w:tcPr>
            <w:tcW w:w="2947" w:type="dxa"/>
          </w:tcPr>
          <w:p w:rsidR="00823EEC" w:rsidRPr="00306FBC" w:rsidRDefault="00823EEC"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Главы СП, «ГБУК «Краеведческий музей г.Менделеевск», Ассоциации туризма, СМИ и т.д.</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tcPr>
          <w:p w:rsidR="00823EEC" w:rsidRPr="00306FBC" w:rsidRDefault="00823EEC" w:rsidP="0056253B">
            <w:pPr>
              <w:keepNext/>
              <w:tabs>
                <w:tab w:val="left" w:pos="9120"/>
              </w:tabs>
              <w:suppressAutoHyphens/>
              <w:spacing w:before="0" w:line="276" w:lineRule="auto"/>
              <w:ind w:right="27"/>
              <w:jc w:val="both"/>
              <w:rPr>
                <w:color w:val="333639" w:themeColor="text2" w:themeTint="E6"/>
                <w:sz w:val="24"/>
                <w:szCs w:val="24"/>
              </w:rPr>
            </w:pPr>
          </w:p>
        </w:tc>
        <w:tc>
          <w:tcPr>
            <w:tcW w:w="4799" w:type="dxa"/>
            <w:gridSpan w:val="2"/>
          </w:tcPr>
          <w:p w:rsidR="00823EEC" w:rsidRPr="00306FBC" w:rsidRDefault="00823EEC" w:rsidP="0056253B">
            <w:pPr>
              <w:keepNext/>
              <w:tabs>
                <w:tab w:val="left" w:pos="9120"/>
              </w:tabs>
              <w:suppressAutoHyphens/>
              <w:spacing w:before="0" w:line="276" w:lineRule="auto"/>
              <w:ind w:right="27"/>
              <w:jc w:val="both"/>
              <w:rPr>
                <w:color w:val="333639" w:themeColor="text2" w:themeTint="E6"/>
                <w:sz w:val="24"/>
                <w:szCs w:val="24"/>
              </w:rPr>
            </w:pPr>
          </w:p>
        </w:tc>
        <w:tc>
          <w:tcPr>
            <w:tcW w:w="1553" w:type="dxa"/>
            <w:gridSpan w:val="2"/>
          </w:tcPr>
          <w:p w:rsidR="00823EEC" w:rsidRPr="00306FBC" w:rsidRDefault="00823EEC" w:rsidP="0056253B">
            <w:pPr>
              <w:keepNext/>
              <w:tabs>
                <w:tab w:val="left" w:pos="9120"/>
              </w:tabs>
              <w:suppressAutoHyphens/>
              <w:spacing w:before="0" w:line="276" w:lineRule="auto"/>
              <w:ind w:right="27"/>
              <w:jc w:val="both"/>
              <w:rPr>
                <w:color w:val="333639" w:themeColor="text2" w:themeTint="E6"/>
                <w:sz w:val="24"/>
                <w:szCs w:val="24"/>
              </w:rPr>
            </w:pPr>
          </w:p>
        </w:tc>
        <w:tc>
          <w:tcPr>
            <w:tcW w:w="2947" w:type="dxa"/>
          </w:tcPr>
          <w:p w:rsidR="00823EEC" w:rsidRPr="00306FBC" w:rsidRDefault="00823EEC" w:rsidP="0056253B">
            <w:pPr>
              <w:keepNext/>
              <w:tabs>
                <w:tab w:val="left" w:pos="9120"/>
              </w:tabs>
              <w:suppressAutoHyphens/>
              <w:spacing w:before="0" w:line="276" w:lineRule="auto"/>
              <w:ind w:right="27"/>
              <w:jc w:val="both"/>
              <w:rPr>
                <w:color w:val="333639" w:themeColor="text2" w:themeTint="E6"/>
                <w:sz w:val="24"/>
                <w:szCs w:val="24"/>
              </w:rPr>
            </w:pPr>
          </w:p>
        </w:tc>
      </w:tr>
      <w:tr w:rsidR="00306FBC" w:rsidRPr="00306FBC" w:rsidTr="00184403">
        <w:trPr>
          <w:cnfStyle w:val="000000100000" w:firstRow="0" w:lastRow="0" w:firstColumn="0" w:lastColumn="0" w:oddVBand="0" w:evenVBand="0" w:oddHBand="1" w:evenHBand="0" w:firstRowFirstColumn="0" w:firstRowLastColumn="0" w:lastRowFirstColumn="0" w:lastRowLastColumn="0"/>
          <w:trHeight w:val="672"/>
        </w:trPr>
        <w:tc>
          <w:tcPr>
            <w:tcW w:w="2045" w:type="dxa"/>
            <w:hideMark/>
          </w:tcPr>
          <w:p w:rsidR="00184403" w:rsidRPr="00306FBC" w:rsidRDefault="00184403"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Основная задача</w:t>
            </w:r>
          </w:p>
        </w:tc>
        <w:tc>
          <w:tcPr>
            <w:tcW w:w="12499" w:type="dxa"/>
            <w:gridSpan w:val="6"/>
            <w:hideMark/>
          </w:tcPr>
          <w:p w:rsidR="00184403" w:rsidRPr="00306FBC" w:rsidRDefault="006C2A6E"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 xml:space="preserve">Развитие новых объектов туристического интереса. </w:t>
            </w:r>
            <w:r w:rsidR="00184403" w:rsidRPr="00306FBC">
              <w:rPr>
                <w:b/>
                <w:color w:val="333639" w:themeColor="text2" w:themeTint="E6"/>
                <w:sz w:val="24"/>
                <w:szCs w:val="24"/>
              </w:rPr>
              <w:t>Созда</w:t>
            </w:r>
            <w:r w:rsidR="00FC68D9" w:rsidRPr="00306FBC">
              <w:rPr>
                <w:b/>
                <w:color w:val="333639" w:themeColor="text2" w:themeTint="E6"/>
                <w:sz w:val="24"/>
                <w:szCs w:val="24"/>
              </w:rPr>
              <w:t>ние стимулов и механизмов</w:t>
            </w:r>
            <w:r w:rsidR="00184403" w:rsidRPr="00306FBC">
              <w:rPr>
                <w:b/>
                <w:color w:val="333639" w:themeColor="text2" w:themeTint="E6"/>
                <w:sz w:val="24"/>
                <w:szCs w:val="24"/>
              </w:rPr>
              <w:t xml:space="preserve"> для развития существующих и создания новых объектов туристского интереса (притяжения) </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584"/>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Мероприятия</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900"/>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В рамках «</w:t>
            </w:r>
            <w:r w:rsidR="0020372D" w:rsidRPr="00306FBC">
              <w:rPr>
                <w:color w:val="333639" w:themeColor="text2" w:themeTint="E6"/>
                <w:sz w:val="24"/>
                <w:szCs w:val="24"/>
              </w:rPr>
              <w:t>Менделеев</w:t>
            </w:r>
            <w:r w:rsidRPr="00306FBC">
              <w:rPr>
                <w:color w:val="333639" w:themeColor="text2" w:themeTint="E6"/>
                <w:sz w:val="24"/>
                <w:szCs w:val="24"/>
              </w:rPr>
              <w:t>ской туристической переписи 2016» организовать создание базы данных о существующих и потенциально возможных (новых) объектов туристского интереса (притяжения)</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Выявление реального и потенциального количества средств туристского просмотра</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3 квартал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Управление экономики, главы сельских поседений </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hideMark/>
          </w:tcPr>
          <w:p w:rsidR="0061350A" w:rsidRPr="00306FBC" w:rsidRDefault="0061350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Участие в проекте межмуниципального сотрудничества по созданию единого туристического продукта Елабуга-Набережные Челны-Нижнекамск-Менделеевский муниципальный район </w:t>
            </w:r>
          </w:p>
        </w:tc>
        <w:tc>
          <w:tcPr>
            <w:tcW w:w="4799" w:type="dxa"/>
            <w:gridSpan w:val="2"/>
            <w:hideMark/>
          </w:tcPr>
          <w:p w:rsidR="0061350A" w:rsidRPr="00306FBC" w:rsidRDefault="0061350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Использование интеграционного эффекта для продвижения туристического продукта территории</w:t>
            </w:r>
          </w:p>
        </w:tc>
        <w:tc>
          <w:tcPr>
            <w:tcW w:w="1553" w:type="dxa"/>
            <w:gridSpan w:val="2"/>
            <w:hideMark/>
          </w:tcPr>
          <w:p w:rsidR="0061350A" w:rsidRPr="00306FBC" w:rsidRDefault="0061350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2017 год</w:t>
            </w:r>
          </w:p>
        </w:tc>
        <w:tc>
          <w:tcPr>
            <w:tcW w:w="2947" w:type="dxa"/>
            <w:hideMark/>
          </w:tcPr>
          <w:p w:rsidR="0061350A" w:rsidRPr="00306FBC" w:rsidRDefault="0061350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1152"/>
        </w:trPr>
        <w:tc>
          <w:tcPr>
            <w:tcW w:w="5245" w:type="dxa"/>
            <w:gridSpan w:val="2"/>
          </w:tcPr>
          <w:p w:rsidR="0020372D" w:rsidRPr="00306FBC" w:rsidRDefault="0020372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Заключение соглашений между ГБУК "Краеведческий музей г.Менделеевск" и санаториями, взаимовыгодное сотрудничество с соседними городами: включение ГБУК «Краеведческий музей г.Менделеевск» в маршруты экскурсий санаторий Ижминводы – старинный город Елабуга, Варзи -Ятчи - г.Елабуга </w:t>
            </w:r>
          </w:p>
        </w:tc>
        <w:tc>
          <w:tcPr>
            <w:tcW w:w="4799" w:type="dxa"/>
            <w:gridSpan w:val="2"/>
          </w:tcPr>
          <w:p w:rsidR="0020372D" w:rsidRPr="00306FBC" w:rsidRDefault="0020372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Экскурсионный маршрут санаторий Ижминводы-город Менделеевск-город Елабуга  Экскурсионный маршрут санаторий Варзи-Ятчи-город Менделеевск-город Елабуга, единый туристический продукт Елабуга,Набережные Челны - Менделеевск</w:t>
            </w:r>
          </w:p>
        </w:tc>
        <w:tc>
          <w:tcPr>
            <w:tcW w:w="1553" w:type="dxa"/>
            <w:gridSpan w:val="2"/>
          </w:tcPr>
          <w:p w:rsidR="0020372D" w:rsidRPr="00306FBC" w:rsidRDefault="0020372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 год</w:t>
            </w:r>
          </w:p>
        </w:tc>
        <w:tc>
          <w:tcPr>
            <w:tcW w:w="2947" w:type="dxa"/>
          </w:tcPr>
          <w:p w:rsidR="0020372D" w:rsidRPr="00306FBC" w:rsidRDefault="0020372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ИК ММР, «ГБУК «Краеведческий музей г.Менделеевск» </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Разработать Подпрограмму размещения объектов туристского интереса как неотъемлемую часть Программы развития туризма в </w:t>
            </w:r>
            <w:r w:rsidR="0061350A" w:rsidRPr="00306FBC">
              <w:rPr>
                <w:color w:val="333639" w:themeColor="text2" w:themeTint="E6"/>
                <w:sz w:val="24"/>
                <w:szCs w:val="24"/>
              </w:rPr>
              <w:t>Менделеев</w:t>
            </w:r>
            <w:r w:rsidRPr="00306FBC">
              <w:rPr>
                <w:color w:val="333639" w:themeColor="text2" w:themeTint="E6"/>
                <w:sz w:val="24"/>
                <w:szCs w:val="24"/>
              </w:rPr>
              <w:t>ском муниципальном районе до 2030 года</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Систематизация и координация действий и активностей различных участников сферы развития туризма</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конца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1152"/>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 Использовать принятый упрощенный порядок перевода земель сельскохозяйственного (или иного) назначения, находящихся под реальными и потенциальными объектами туристского интереса, в земли рекреационного назначения (кроме объектов сельхозтуризма)</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стимулов и механизмов для создания новых объектов туристского интереса (притяжения)</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конца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Земельно-имущественная палата, главы сельских поселений</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900"/>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Организовать муниципальный статистический мониторинг объектов туристского интереса в рамках муниципальной статистики</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Поддержание в актуальном состоянии статистической базы данных  объектов туристского интереса (притяжения) для дальнейшей популяризации и продвижения</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конца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Разработать систему налоговых льгот и других мер поддержки для вновь создаваемых объектов туристского интереса (притяжения)</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стимулов и механизмов для создания новых объектов  туристского интереса (притяжения)</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2017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Финансово-бюджетная палата</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6C2A6E" w:rsidRPr="00306FBC" w:rsidRDefault="006C2A6E" w:rsidP="0056253B">
            <w:pPr>
              <w:keepNext/>
              <w:suppressAutoHyphens/>
              <w:spacing w:before="0" w:line="276" w:lineRule="auto"/>
              <w:jc w:val="both"/>
              <w:rPr>
                <w:rFonts w:cs="Times New Roman"/>
                <w:color w:val="333639" w:themeColor="text2" w:themeTint="E6"/>
                <w:sz w:val="24"/>
                <w:szCs w:val="24"/>
              </w:rPr>
            </w:pPr>
            <w:r w:rsidRPr="00306FBC">
              <w:rPr>
                <w:rFonts w:cs="Times New Roman"/>
                <w:color w:val="333639" w:themeColor="text2" w:themeTint="E6"/>
                <w:sz w:val="24"/>
                <w:szCs w:val="24"/>
              </w:rPr>
              <w:t>Развитие проектов островного туризма</w:t>
            </w:r>
          </w:p>
          <w:p w:rsidR="006C2A6E" w:rsidRPr="00306FBC" w:rsidRDefault="006C2A6E" w:rsidP="0056253B">
            <w:pPr>
              <w:keepNext/>
              <w:suppressAutoHyphens/>
              <w:spacing w:before="0" w:line="276" w:lineRule="auto"/>
              <w:jc w:val="both"/>
              <w:rPr>
                <w:color w:val="333639" w:themeColor="text2" w:themeTint="E6"/>
                <w:sz w:val="24"/>
                <w:szCs w:val="24"/>
              </w:rPr>
            </w:pPr>
          </w:p>
        </w:tc>
        <w:tc>
          <w:tcPr>
            <w:tcW w:w="4799" w:type="dxa"/>
            <w:gridSpan w:val="2"/>
          </w:tcPr>
          <w:p w:rsidR="006C2A6E" w:rsidRPr="00306FBC" w:rsidRDefault="00481D85"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стимулов и механизмов для создания новых объектов туристского интереса (притяжения)</w:t>
            </w:r>
          </w:p>
        </w:tc>
        <w:tc>
          <w:tcPr>
            <w:tcW w:w="1553" w:type="dxa"/>
            <w:gridSpan w:val="2"/>
          </w:tcPr>
          <w:p w:rsidR="006C2A6E" w:rsidRPr="00306FBC" w:rsidRDefault="00481D85"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2016-2030 </w:t>
            </w:r>
          </w:p>
        </w:tc>
        <w:tc>
          <w:tcPr>
            <w:tcW w:w="2947" w:type="dxa"/>
          </w:tcPr>
          <w:p w:rsidR="006C2A6E" w:rsidRPr="00306FBC" w:rsidRDefault="00C9171C"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 ключевые стейкхолдеры</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7E678A" w:rsidRPr="00306FBC" w:rsidRDefault="007E678A"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Развитие агротуризма и гастрономического туризма, в том числе туры выходного дня в д.Псеево, д.Тойгузино -Абердин-Ангусская порода КРС- мраморное мясо, в д.Мунайка - чешская порода кур Доминант, в д.Абалачи – страусиная ферма</w:t>
            </w:r>
          </w:p>
        </w:tc>
        <w:tc>
          <w:tcPr>
            <w:tcW w:w="4799" w:type="dxa"/>
            <w:gridSpan w:val="2"/>
          </w:tcPr>
          <w:p w:rsidR="007E678A" w:rsidRPr="00306FBC" w:rsidRDefault="007E678A"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rFonts w:cs="Times New Roman"/>
                <w:color w:val="333639" w:themeColor="text2" w:themeTint="E6"/>
                <w:kern w:val="24"/>
                <w:sz w:val="24"/>
                <w:szCs w:val="24"/>
              </w:rPr>
              <w:t>Создание новых турпродуктов</w:t>
            </w:r>
            <w:r w:rsidR="00C62177" w:rsidRPr="00306FBC">
              <w:rPr>
                <w:rFonts w:cs="Times New Roman"/>
                <w:color w:val="333639" w:themeColor="text2" w:themeTint="E6"/>
                <w:kern w:val="24"/>
                <w:sz w:val="24"/>
                <w:szCs w:val="24"/>
              </w:rPr>
              <w:t>, увеличение потока туристов</w:t>
            </w:r>
          </w:p>
        </w:tc>
        <w:tc>
          <w:tcPr>
            <w:tcW w:w="1553" w:type="dxa"/>
            <w:gridSpan w:val="2"/>
          </w:tcPr>
          <w:p w:rsidR="007E678A" w:rsidRPr="00306FBC" w:rsidRDefault="007E678A"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 гг.</w:t>
            </w:r>
          </w:p>
        </w:tc>
        <w:tc>
          <w:tcPr>
            <w:tcW w:w="2947" w:type="dxa"/>
          </w:tcPr>
          <w:p w:rsidR="007E678A" w:rsidRPr="00306FBC" w:rsidRDefault="007E678A"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СП, УСХП, заинтересованные предприятия и организации</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6C2A6E" w:rsidRPr="00306FBC" w:rsidRDefault="006C2A6E" w:rsidP="0056253B">
            <w:pPr>
              <w:keepNext/>
              <w:suppressAutoHyphens/>
              <w:spacing w:before="0" w:line="276" w:lineRule="auto"/>
              <w:jc w:val="both"/>
              <w:rPr>
                <w:color w:val="333639" w:themeColor="text2" w:themeTint="E6"/>
                <w:sz w:val="24"/>
                <w:szCs w:val="24"/>
              </w:rPr>
            </w:pPr>
            <w:r w:rsidRPr="00306FBC">
              <w:rPr>
                <w:rFonts w:cs="Times New Roman"/>
                <w:color w:val="333639" w:themeColor="text2" w:themeTint="E6"/>
                <w:sz w:val="24"/>
                <w:szCs w:val="24"/>
              </w:rPr>
              <w:t xml:space="preserve">Продвижение туристического продукта </w:t>
            </w:r>
            <w:r w:rsidR="00C62177" w:rsidRPr="00306FBC">
              <w:rPr>
                <w:rFonts w:cs="Times New Roman"/>
                <w:color w:val="333639" w:themeColor="text2" w:themeTint="E6"/>
                <w:sz w:val="24"/>
                <w:szCs w:val="24"/>
              </w:rPr>
              <w:t>«Р</w:t>
            </w:r>
            <w:r w:rsidRPr="00306FBC">
              <w:rPr>
                <w:rFonts w:cs="Times New Roman"/>
                <w:color w:val="333639" w:themeColor="text2" w:themeTint="E6"/>
                <w:sz w:val="24"/>
                <w:szCs w:val="24"/>
              </w:rPr>
              <w:t>ыба</w:t>
            </w:r>
            <w:r w:rsidR="00C62177" w:rsidRPr="00306FBC">
              <w:rPr>
                <w:rFonts w:cs="Times New Roman"/>
                <w:color w:val="333639" w:themeColor="text2" w:themeTint="E6"/>
                <w:sz w:val="24"/>
                <w:szCs w:val="24"/>
              </w:rPr>
              <w:t>цкие деревни</w:t>
            </w:r>
            <w:r w:rsidRPr="00306FBC">
              <w:rPr>
                <w:rFonts w:cs="Times New Roman"/>
                <w:color w:val="333639" w:themeColor="text2" w:themeTint="E6"/>
                <w:sz w:val="24"/>
                <w:szCs w:val="24"/>
              </w:rPr>
              <w:t xml:space="preserve">» </w:t>
            </w:r>
          </w:p>
        </w:tc>
        <w:tc>
          <w:tcPr>
            <w:tcW w:w="4799" w:type="dxa"/>
            <w:gridSpan w:val="2"/>
          </w:tcPr>
          <w:p w:rsidR="006C2A6E" w:rsidRPr="00306FBC" w:rsidRDefault="00481D85"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стимулов и механизмов для создания новых объектов туристского интереса (притяжения)</w:t>
            </w:r>
          </w:p>
        </w:tc>
        <w:tc>
          <w:tcPr>
            <w:tcW w:w="1553" w:type="dxa"/>
            <w:gridSpan w:val="2"/>
          </w:tcPr>
          <w:p w:rsidR="006C2A6E" w:rsidRPr="00306FBC" w:rsidRDefault="00481D85"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2016-2030</w:t>
            </w:r>
          </w:p>
        </w:tc>
        <w:tc>
          <w:tcPr>
            <w:tcW w:w="2947" w:type="dxa"/>
          </w:tcPr>
          <w:p w:rsidR="006C2A6E" w:rsidRPr="00306FBC" w:rsidRDefault="00C9171C"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 ключевые стейкхолдеры</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Развитие этнотуризма, разработка и запуск этномаршрута д.Камаево- с.Монашево - д.Новый Кокшан - д.Тат.Кокшан - д.Ильнеть - с.Ст.Гришкино), Эксурсии по этномаршруту, Национальные праздники (Семык, Гырон Быдтон, Петров день и т.д.), Организация и проведение "Марша наций"</w:t>
            </w:r>
          </w:p>
        </w:tc>
        <w:tc>
          <w:tcPr>
            <w:tcW w:w="4799"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повшение узнаваемости ММР</w:t>
            </w:r>
          </w:p>
        </w:tc>
        <w:tc>
          <w:tcPr>
            <w:tcW w:w="1553"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 год</w:t>
            </w:r>
          </w:p>
        </w:tc>
        <w:tc>
          <w:tcPr>
            <w:tcW w:w="2947" w:type="dxa"/>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СП, Дом дружбы народов</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Развитие событийного туризма на основе национальных праздников Сабантуй, Семык, Гырон Быдтон, Петров день и т.д.</w:t>
            </w:r>
          </w:p>
        </w:tc>
        <w:tc>
          <w:tcPr>
            <w:tcW w:w="4799"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 год</w:t>
            </w:r>
          </w:p>
        </w:tc>
        <w:tc>
          <w:tcPr>
            <w:tcW w:w="2947" w:type="dxa"/>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СП, Дом дружбы народов</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Разработка и продвижение проекта "Марш наций"</w:t>
            </w:r>
          </w:p>
        </w:tc>
        <w:tc>
          <w:tcPr>
            <w:tcW w:w="4799"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 год</w:t>
            </w:r>
          </w:p>
        </w:tc>
        <w:tc>
          <w:tcPr>
            <w:tcW w:w="2947" w:type="dxa"/>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СП, Дом дружбы народов</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Разработка и запуск исторического маршрута г.Менделеевск- д.Камаево - д.Ильнеть- д.Тат.Кокшан - д.Новый Кокшан, </w:t>
            </w:r>
          </w:p>
        </w:tc>
        <w:tc>
          <w:tcPr>
            <w:tcW w:w="4799" w:type="dxa"/>
            <w:gridSpan w:val="2"/>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 год</w:t>
            </w:r>
          </w:p>
        </w:tc>
        <w:tc>
          <w:tcPr>
            <w:tcW w:w="2947" w:type="dxa"/>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СП, Дом дружбы народов</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Создание православных маршрутов (паломничество) с.Тат.Челны- г.Менделеевск- Кураково - Ст.Гришкино -Икское Устье</w:t>
            </w:r>
          </w:p>
        </w:tc>
        <w:tc>
          <w:tcPr>
            <w:tcW w:w="4799"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2017 год</w:t>
            </w:r>
          </w:p>
        </w:tc>
        <w:tc>
          <w:tcPr>
            <w:tcW w:w="2947" w:type="dxa"/>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Главы СП, «ГБУК «Краеведческий музей г.Менделеевск» , Ассоциации туризма, СМИ, Церкви, Мечети</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Строительство туристической базы, домов отдыха в с.Новый Кокшан</w:t>
            </w:r>
          </w:p>
        </w:tc>
        <w:tc>
          <w:tcPr>
            <w:tcW w:w="4799"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 развитие малого и среднего бизнеса</w:t>
            </w:r>
          </w:p>
        </w:tc>
        <w:tc>
          <w:tcPr>
            <w:tcW w:w="1553"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2017-2018  годы</w:t>
            </w:r>
          </w:p>
        </w:tc>
        <w:tc>
          <w:tcPr>
            <w:tcW w:w="2947" w:type="dxa"/>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Инвесторы</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Развитие водного туризма, разработка водных маршрутов с.Ижевка - Икское Устье - Тихие горы - Богатый Лог - г.Набережные Челны, город Менделеевск - с.Ижевка- Красный Бор</w:t>
            </w:r>
          </w:p>
        </w:tc>
        <w:tc>
          <w:tcPr>
            <w:tcW w:w="4799"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2017-2020 годы</w:t>
            </w:r>
          </w:p>
        </w:tc>
        <w:tc>
          <w:tcPr>
            <w:tcW w:w="2947" w:type="dxa"/>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Главы СП, «ГБУК «Краеведческий музей г.Менделеевск» , Ассоциации туризма, СМИ и т.д.</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Создание пляжной зоны на берегу р.Кама с обустройством палаточной зона отдыха</w:t>
            </w:r>
          </w:p>
        </w:tc>
        <w:tc>
          <w:tcPr>
            <w:tcW w:w="4799"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2016-2017годы</w:t>
            </w:r>
          </w:p>
        </w:tc>
        <w:tc>
          <w:tcPr>
            <w:tcW w:w="2947" w:type="dxa"/>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Главы СП, «ГБУК «Краеведческий музей г.Менделеевск» , Ассоциации туризма, СМИ и т.д.</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FC68D9" w:rsidRPr="00306FBC" w:rsidRDefault="00FC68D9" w:rsidP="0056253B">
            <w:pPr>
              <w:keepNext/>
              <w:spacing w:line="276" w:lineRule="auto"/>
              <w:rPr>
                <w:color w:val="333639" w:themeColor="text2" w:themeTint="E6"/>
                <w:sz w:val="24"/>
                <w:szCs w:val="24"/>
              </w:rPr>
            </w:pPr>
            <w:r w:rsidRPr="00306FBC">
              <w:rPr>
                <w:color w:val="333639" w:themeColor="text2" w:themeTint="E6"/>
                <w:sz w:val="24"/>
                <w:szCs w:val="24"/>
              </w:rPr>
              <w:t>Строительство пассажирского причала</w:t>
            </w:r>
          </w:p>
        </w:tc>
        <w:tc>
          <w:tcPr>
            <w:tcW w:w="4799" w:type="dxa"/>
            <w:gridSpan w:val="2"/>
          </w:tcPr>
          <w:p w:rsidR="00FC68D9" w:rsidRPr="00306FBC" w:rsidRDefault="00FC68D9" w:rsidP="0056253B">
            <w:pPr>
              <w:keepNext/>
              <w:spacing w:line="276" w:lineRule="auto"/>
              <w:rPr>
                <w:color w:val="333639" w:themeColor="text2" w:themeTint="E6"/>
                <w:sz w:val="24"/>
                <w:szCs w:val="24"/>
              </w:rPr>
            </w:pPr>
            <w:r w:rsidRPr="00306FBC">
              <w:rPr>
                <w:color w:val="333639" w:themeColor="text2" w:themeTint="E6"/>
                <w:sz w:val="24"/>
                <w:szCs w:val="24"/>
              </w:rPr>
              <w:t>Увеличение количества туристов</w:t>
            </w:r>
          </w:p>
        </w:tc>
        <w:tc>
          <w:tcPr>
            <w:tcW w:w="1553" w:type="dxa"/>
            <w:gridSpan w:val="2"/>
          </w:tcPr>
          <w:p w:rsidR="00FC68D9" w:rsidRPr="00306FBC" w:rsidRDefault="00FC68D9" w:rsidP="0056253B">
            <w:pPr>
              <w:keepNext/>
              <w:spacing w:line="276" w:lineRule="auto"/>
              <w:rPr>
                <w:color w:val="333639" w:themeColor="text2" w:themeTint="E6"/>
                <w:sz w:val="24"/>
                <w:szCs w:val="24"/>
              </w:rPr>
            </w:pPr>
            <w:r w:rsidRPr="00306FBC">
              <w:rPr>
                <w:color w:val="333639" w:themeColor="text2" w:themeTint="E6"/>
                <w:sz w:val="24"/>
                <w:szCs w:val="24"/>
              </w:rPr>
              <w:t>2018-2020 годы</w:t>
            </w:r>
          </w:p>
        </w:tc>
        <w:tc>
          <w:tcPr>
            <w:tcW w:w="2947" w:type="dxa"/>
          </w:tcPr>
          <w:p w:rsidR="00FC68D9" w:rsidRPr="00306FBC" w:rsidRDefault="00FC68D9" w:rsidP="0056253B">
            <w:pPr>
              <w:keepNext/>
              <w:spacing w:line="276" w:lineRule="auto"/>
              <w:rPr>
                <w:color w:val="333639" w:themeColor="text2" w:themeTint="E6"/>
                <w:sz w:val="24"/>
                <w:szCs w:val="24"/>
              </w:rPr>
            </w:pPr>
            <w:r w:rsidRPr="00306FBC">
              <w:rPr>
                <w:color w:val="333639" w:themeColor="text2" w:themeTint="E6"/>
                <w:sz w:val="24"/>
                <w:szCs w:val="24"/>
              </w:rPr>
              <w:t>ИК ММР, Инвесторы</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Развитие воздушного туризма</w:t>
            </w:r>
            <w:r w:rsidR="0038319D" w:rsidRPr="00306FBC">
              <w:rPr>
                <w:color w:val="333639" w:themeColor="text2" w:themeTint="E6"/>
                <w:kern w:val="24"/>
                <w:sz w:val="24"/>
                <w:szCs w:val="24"/>
              </w:rPr>
              <w:t xml:space="preserve"> </w:t>
            </w:r>
          </w:p>
        </w:tc>
        <w:tc>
          <w:tcPr>
            <w:tcW w:w="4799"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2019-2020 годы</w:t>
            </w:r>
          </w:p>
        </w:tc>
        <w:tc>
          <w:tcPr>
            <w:tcW w:w="2947" w:type="dxa"/>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Ассоциации туризма, Инвесторы</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38319D" w:rsidRPr="00306FBC" w:rsidRDefault="0038319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Развитие </w:t>
            </w:r>
            <w:r w:rsidR="00ED619C" w:rsidRPr="00306FBC">
              <w:rPr>
                <w:color w:val="333639" w:themeColor="text2" w:themeTint="E6"/>
                <w:kern w:val="24"/>
                <w:sz w:val="24"/>
                <w:szCs w:val="24"/>
              </w:rPr>
              <w:t xml:space="preserve">индустрии </w:t>
            </w:r>
            <w:r w:rsidRPr="00306FBC">
              <w:rPr>
                <w:color w:val="333639" w:themeColor="text2" w:themeTint="E6"/>
                <w:kern w:val="24"/>
                <w:sz w:val="24"/>
                <w:szCs w:val="24"/>
              </w:rPr>
              <w:t>уличн</w:t>
            </w:r>
            <w:r w:rsidR="00ED619C" w:rsidRPr="00306FBC">
              <w:rPr>
                <w:color w:val="333639" w:themeColor="text2" w:themeTint="E6"/>
                <w:kern w:val="24"/>
                <w:sz w:val="24"/>
                <w:szCs w:val="24"/>
              </w:rPr>
              <w:t>ых событий: уличные театры, представления, фестивали</w:t>
            </w:r>
            <w:r w:rsidRPr="00306FBC">
              <w:rPr>
                <w:color w:val="333639" w:themeColor="text2" w:themeTint="E6"/>
                <w:kern w:val="24"/>
                <w:sz w:val="24"/>
                <w:szCs w:val="24"/>
              </w:rPr>
              <w:t xml:space="preserve"> </w:t>
            </w:r>
          </w:p>
        </w:tc>
        <w:tc>
          <w:tcPr>
            <w:tcW w:w="4799" w:type="dxa"/>
            <w:gridSpan w:val="2"/>
          </w:tcPr>
          <w:p w:rsidR="0038319D" w:rsidRPr="00306FBC" w:rsidRDefault="0038319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 занятость молодежи</w:t>
            </w:r>
          </w:p>
        </w:tc>
        <w:tc>
          <w:tcPr>
            <w:tcW w:w="1553" w:type="dxa"/>
            <w:gridSpan w:val="2"/>
          </w:tcPr>
          <w:p w:rsidR="0038319D" w:rsidRPr="00306FBC" w:rsidRDefault="0038319D" w:rsidP="0056253B">
            <w:pPr>
              <w:keepNext/>
              <w:spacing w:before="0" w:line="276" w:lineRule="auto"/>
              <w:rPr>
                <w:rFonts w:cs="Times New Roman"/>
                <w:color w:val="333639" w:themeColor="text2" w:themeTint="E6"/>
                <w:kern w:val="0"/>
                <w:sz w:val="24"/>
                <w:szCs w:val="24"/>
              </w:rPr>
            </w:pPr>
            <w:r w:rsidRPr="00306FBC">
              <w:rPr>
                <w:rFonts w:cs="Times New Roman"/>
                <w:color w:val="333639" w:themeColor="text2" w:themeTint="E6"/>
                <w:kern w:val="0"/>
                <w:sz w:val="24"/>
                <w:szCs w:val="24"/>
              </w:rPr>
              <w:t>2017-2020</w:t>
            </w:r>
          </w:p>
        </w:tc>
        <w:tc>
          <w:tcPr>
            <w:tcW w:w="2947" w:type="dxa"/>
          </w:tcPr>
          <w:p w:rsidR="0038319D" w:rsidRPr="00306FBC" w:rsidRDefault="0038319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«ГБУК «Краеведческий музей г.Менделеевск», УО ММР, объединения молодежи, активисты  города, танцевальные коллективы , и т.д.</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5814C7" w:rsidRPr="00306FBC" w:rsidRDefault="005814C7" w:rsidP="0056253B">
            <w:pPr>
              <w:keepNext/>
              <w:suppressAutoHyphens/>
              <w:spacing w:before="0" w:line="276" w:lineRule="auto"/>
              <w:jc w:val="both"/>
              <w:rPr>
                <w:rFonts w:cs="Times New Roman"/>
                <w:color w:val="333639" w:themeColor="text2" w:themeTint="E6"/>
                <w:sz w:val="24"/>
                <w:szCs w:val="24"/>
              </w:rPr>
            </w:pPr>
            <w:r w:rsidRPr="00306FBC">
              <w:rPr>
                <w:rFonts w:cs="Times New Roman"/>
                <w:color w:val="333639" w:themeColor="text2" w:themeTint="E6"/>
                <w:sz w:val="24"/>
                <w:szCs w:val="24"/>
              </w:rPr>
              <w:t xml:space="preserve">Создание туристического продукта «Выходные в </w:t>
            </w:r>
            <w:r w:rsidR="00C62177" w:rsidRPr="00306FBC">
              <w:rPr>
                <w:rFonts w:cs="Times New Roman"/>
                <w:color w:val="333639" w:themeColor="text2" w:themeTint="E6"/>
                <w:sz w:val="24"/>
                <w:szCs w:val="24"/>
              </w:rPr>
              <w:t>Менделеев</w:t>
            </w:r>
            <w:r w:rsidRPr="00306FBC">
              <w:rPr>
                <w:rFonts w:cs="Times New Roman"/>
                <w:color w:val="333639" w:themeColor="text2" w:themeTint="E6"/>
                <w:sz w:val="24"/>
                <w:szCs w:val="24"/>
              </w:rPr>
              <w:t>ском районе»</w:t>
            </w:r>
          </w:p>
        </w:tc>
        <w:tc>
          <w:tcPr>
            <w:tcW w:w="4799" w:type="dxa"/>
            <w:gridSpan w:val="2"/>
          </w:tcPr>
          <w:p w:rsidR="005814C7" w:rsidRPr="00306FBC" w:rsidRDefault="005814C7"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стимулов и механизмов для создания новых объектов туристского интереса (притяжения)</w:t>
            </w:r>
          </w:p>
        </w:tc>
        <w:tc>
          <w:tcPr>
            <w:tcW w:w="1553" w:type="dxa"/>
            <w:gridSpan w:val="2"/>
          </w:tcPr>
          <w:p w:rsidR="005814C7" w:rsidRPr="00306FBC" w:rsidRDefault="005814C7"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2016</w:t>
            </w:r>
          </w:p>
        </w:tc>
        <w:tc>
          <w:tcPr>
            <w:tcW w:w="2947" w:type="dxa"/>
          </w:tcPr>
          <w:p w:rsidR="005814C7" w:rsidRPr="00306FBC" w:rsidRDefault="00ED08D5"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ГБУК «Краеведческий музей г.Менделеевск», у</w:t>
            </w:r>
            <w:r w:rsidR="005814C7" w:rsidRPr="00306FBC">
              <w:rPr>
                <w:color w:val="333639" w:themeColor="text2" w:themeTint="E6"/>
                <w:sz w:val="24"/>
                <w:szCs w:val="24"/>
              </w:rPr>
              <w:t>правление экономики, главы сельских поселений, ключевые стейкхолдеры</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5814C7" w:rsidRPr="00306FBC" w:rsidRDefault="005814C7" w:rsidP="0056253B">
            <w:pPr>
              <w:keepNext/>
              <w:suppressAutoHyphens/>
              <w:spacing w:before="0" w:line="276" w:lineRule="auto"/>
              <w:jc w:val="both"/>
              <w:rPr>
                <w:rFonts w:cs="Times New Roman"/>
                <w:color w:val="333639" w:themeColor="text2" w:themeTint="E6"/>
                <w:sz w:val="24"/>
                <w:szCs w:val="24"/>
              </w:rPr>
            </w:pPr>
          </w:p>
        </w:tc>
        <w:tc>
          <w:tcPr>
            <w:tcW w:w="4799" w:type="dxa"/>
            <w:gridSpan w:val="2"/>
          </w:tcPr>
          <w:p w:rsidR="005814C7" w:rsidRPr="00306FBC" w:rsidRDefault="005814C7" w:rsidP="0056253B">
            <w:pPr>
              <w:keepNext/>
              <w:tabs>
                <w:tab w:val="left" w:pos="9120"/>
              </w:tabs>
              <w:suppressAutoHyphens/>
              <w:spacing w:before="0" w:line="276" w:lineRule="auto"/>
              <w:ind w:right="27"/>
              <w:jc w:val="both"/>
              <w:rPr>
                <w:color w:val="333639" w:themeColor="text2" w:themeTint="E6"/>
                <w:sz w:val="24"/>
                <w:szCs w:val="24"/>
              </w:rPr>
            </w:pPr>
          </w:p>
        </w:tc>
        <w:tc>
          <w:tcPr>
            <w:tcW w:w="1553" w:type="dxa"/>
            <w:gridSpan w:val="2"/>
          </w:tcPr>
          <w:p w:rsidR="005814C7" w:rsidRPr="00306FBC" w:rsidRDefault="005814C7" w:rsidP="0056253B">
            <w:pPr>
              <w:keepNext/>
              <w:tabs>
                <w:tab w:val="left" w:pos="9120"/>
              </w:tabs>
              <w:suppressAutoHyphens/>
              <w:spacing w:before="0" w:line="276" w:lineRule="auto"/>
              <w:ind w:right="27"/>
              <w:jc w:val="both"/>
              <w:rPr>
                <w:color w:val="333639" w:themeColor="text2" w:themeTint="E6"/>
                <w:sz w:val="24"/>
                <w:szCs w:val="24"/>
              </w:rPr>
            </w:pPr>
          </w:p>
        </w:tc>
        <w:tc>
          <w:tcPr>
            <w:tcW w:w="2947" w:type="dxa"/>
          </w:tcPr>
          <w:p w:rsidR="005814C7" w:rsidRPr="00306FBC" w:rsidRDefault="005814C7" w:rsidP="0056253B">
            <w:pPr>
              <w:keepNext/>
              <w:tabs>
                <w:tab w:val="left" w:pos="9120"/>
              </w:tabs>
              <w:suppressAutoHyphens/>
              <w:spacing w:before="0" w:line="276" w:lineRule="auto"/>
              <w:ind w:right="27"/>
              <w:jc w:val="both"/>
              <w:rPr>
                <w:color w:val="333639" w:themeColor="text2" w:themeTint="E6"/>
                <w:sz w:val="24"/>
                <w:szCs w:val="24"/>
              </w:rPr>
            </w:pPr>
          </w:p>
        </w:tc>
      </w:tr>
      <w:tr w:rsidR="00306FBC" w:rsidRPr="00306FBC" w:rsidTr="00184403">
        <w:trPr>
          <w:cnfStyle w:val="000000010000" w:firstRow="0" w:lastRow="0" w:firstColumn="0" w:lastColumn="0" w:oddVBand="0" w:evenVBand="0" w:oddHBand="0" w:evenHBand="1" w:firstRowFirstColumn="0" w:firstRowLastColumn="0" w:lastRowFirstColumn="0" w:lastRowLastColumn="0"/>
          <w:trHeight w:val="672"/>
        </w:trPr>
        <w:tc>
          <w:tcPr>
            <w:tcW w:w="2045" w:type="dxa"/>
            <w:hideMark/>
          </w:tcPr>
          <w:p w:rsidR="00184403" w:rsidRPr="00306FBC" w:rsidRDefault="00184403"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Основная задача</w:t>
            </w:r>
          </w:p>
        </w:tc>
        <w:tc>
          <w:tcPr>
            <w:tcW w:w="12499" w:type="dxa"/>
            <w:gridSpan w:val="6"/>
            <w:hideMark/>
          </w:tcPr>
          <w:p w:rsidR="00184403" w:rsidRPr="00306FBC" w:rsidRDefault="00184403"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 xml:space="preserve">Создать стимулы и механизмы для создания новых объектов ИСР и КСР </w:t>
            </w:r>
          </w:p>
          <w:p w:rsidR="00184403" w:rsidRPr="00306FBC" w:rsidRDefault="00184403"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w:t>
            </w:r>
          </w:p>
        </w:tc>
      </w:tr>
      <w:tr w:rsidR="00306FBC" w:rsidRPr="00306FBC" w:rsidTr="00184403">
        <w:trPr>
          <w:cnfStyle w:val="000000100000" w:firstRow="0" w:lastRow="0" w:firstColumn="0" w:lastColumn="0" w:oddVBand="0" w:evenVBand="0" w:oddHBand="1" w:evenHBand="0" w:firstRowFirstColumn="0" w:firstRowLastColumn="0" w:lastRowFirstColumn="0" w:lastRowLastColumn="0"/>
          <w:trHeight w:val="584"/>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Мероприятия</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184403">
        <w:trPr>
          <w:cnfStyle w:val="000000010000" w:firstRow="0" w:lastRow="0" w:firstColumn="0" w:lastColumn="0" w:oddVBand="0" w:evenVBand="0" w:oddHBand="0" w:evenHBand="1" w:firstRowFirstColumn="0" w:firstRowLastColumn="0" w:lastRowFirstColumn="0" w:lastRowLastColumn="0"/>
          <w:trHeight w:val="900"/>
        </w:trPr>
        <w:tc>
          <w:tcPr>
            <w:tcW w:w="5698" w:type="dxa"/>
            <w:gridSpan w:val="3"/>
            <w:hideMark/>
          </w:tcPr>
          <w:p w:rsidR="00184403" w:rsidRPr="00306FBC" w:rsidRDefault="00FD3E7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В рамках «</w:t>
            </w:r>
            <w:r w:rsidR="0020372D" w:rsidRPr="00306FBC">
              <w:rPr>
                <w:color w:val="333639" w:themeColor="text2" w:themeTint="E6"/>
                <w:sz w:val="24"/>
                <w:szCs w:val="24"/>
              </w:rPr>
              <w:t>Менделеев</w:t>
            </w:r>
            <w:r w:rsidR="00184403" w:rsidRPr="00306FBC">
              <w:rPr>
                <w:color w:val="333639" w:themeColor="text2" w:themeTint="E6"/>
                <w:sz w:val="24"/>
                <w:szCs w:val="24"/>
              </w:rPr>
              <w:t>ской туристической переписи 2017» организовать создание базы данных о существующих и потенциально возможных (новых) объектах ИСР и КСР</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Выявление реального и потенциально возможного количества ИСР и КСР </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3 квартал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p>
        </w:tc>
      </w:tr>
      <w:tr w:rsidR="00306FBC" w:rsidRPr="00306FBC" w:rsidTr="00184403">
        <w:trPr>
          <w:cnfStyle w:val="000000100000" w:firstRow="0" w:lastRow="0" w:firstColumn="0" w:lastColumn="0" w:oddVBand="0" w:evenVBand="0" w:oddHBand="1" w:evenHBand="0" w:firstRowFirstColumn="0" w:firstRowLastColumn="0" w:lastRowFirstColumn="0" w:lastRowLastColumn="0"/>
          <w:trHeight w:val="1152"/>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Инициировать разработку порядка упрощенного перевода земель сельскохозяйственного (или иного) назначения, находящихся под объектами ИСР и КСР, в земли рекреационного назначения</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стимулов и механизмов для выявления и постановки на статистический, кадастровый и налоговый учет объектов  КСР и других объектов туризма</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184403" w:rsidRPr="00306FBC" w:rsidRDefault="00D224B1" w:rsidP="0056253B">
            <w:pPr>
              <w:keepNext/>
              <w:suppressAutoHyphens/>
              <w:spacing w:before="0" w:line="276" w:lineRule="auto"/>
              <w:rPr>
                <w:rFonts w:cs="Times New Roman"/>
                <w:color w:val="333639" w:themeColor="text2" w:themeTint="E6"/>
                <w:kern w:val="0"/>
                <w:sz w:val="24"/>
                <w:szCs w:val="24"/>
              </w:rPr>
            </w:pPr>
            <w:r w:rsidRPr="00306FBC">
              <w:rPr>
                <w:rFonts w:cs="Times New Roman"/>
                <w:color w:val="333639" w:themeColor="text2" w:themeTint="E6"/>
                <w:kern w:val="0"/>
                <w:sz w:val="24"/>
                <w:szCs w:val="24"/>
              </w:rPr>
              <w:t>Земельно-имущественная палата ММР</w:t>
            </w:r>
          </w:p>
        </w:tc>
      </w:tr>
      <w:tr w:rsidR="00306FBC" w:rsidRPr="00306FBC" w:rsidTr="00184403">
        <w:trPr>
          <w:cnfStyle w:val="000000010000" w:firstRow="0" w:lastRow="0" w:firstColumn="0" w:lastColumn="0" w:oddVBand="0" w:evenVBand="0" w:oddHBand="0" w:evenHBand="1" w:firstRowFirstColumn="0" w:firstRowLastColumn="0" w:lastRowFirstColumn="0" w:lastRowLastColumn="0"/>
          <w:trHeight w:val="900"/>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Инициировать принятие закона « О сельском туризме в Российской Федерации»</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стимулов и механизмов для создания новых объектов  КСР и других объектов туризма в сельской местности</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Муниципальный уровень Управление экономики, главы сельских поселений</w:t>
            </w:r>
          </w:p>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Немуниципальный уровень – МЭ РТ, депутаты ГД РФ от РТ</w:t>
            </w:r>
          </w:p>
        </w:tc>
      </w:tr>
      <w:tr w:rsidR="00306FBC" w:rsidRPr="00306FBC" w:rsidTr="00184403">
        <w:trPr>
          <w:cnfStyle w:val="000000100000" w:firstRow="0" w:lastRow="0" w:firstColumn="0" w:lastColumn="0" w:oddVBand="0" w:evenVBand="0" w:oddHBand="1" w:evenHBand="0" w:firstRowFirstColumn="0" w:firstRowLastColumn="0" w:lastRowFirstColumn="0" w:lastRowLastColumn="0"/>
          <w:trHeight w:val="1404"/>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Для ускорения развития объектов ИСР и КСР  и повышения заинтересованности в этом местных органов власти осуществить пересмотр структуры землепользования в </w:t>
            </w:r>
            <w:r w:rsidR="0020372D" w:rsidRPr="00306FBC">
              <w:rPr>
                <w:color w:val="333639" w:themeColor="text2" w:themeTint="E6"/>
                <w:sz w:val="24"/>
                <w:szCs w:val="24"/>
              </w:rPr>
              <w:t>Менделеев</w:t>
            </w:r>
            <w:r w:rsidRPr="00306FBC">
              <w:rPr>
                <w:color w:val="333639" w:themeColor="text2" w:themeTint="E6"/>
                <w:sz w:val="24"/>
                <w:szCs w:val="24"/>
              </w:rPr>
              <w:t>ском муниципальном районе</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стимулов и механизмов для местных органов власти для эффективного использования земель и ускорения создания новых объектов ИСР и КСР и других объектов туризма в муниципальном образовании</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Земельно-имущественная палата, главы сельских поселений</w:t>
            </w:r>
          </w:p>
        </w:tc>
      </w:tr>
      <w:tr w:rsidR="00306FBC" w:rsidRPr="00306FBC" w:rsidTr="00184403">
        <w:trPr>
          <w:cnfStyle w:val="000000010000" w:firstRow="0" w:lastRow="0" w:firstColumn="0" w:lastColumn="0" w:oddVBand="0" w:evenVBand="0" w:oddHBand="0" w:evenHBand="1" w:firstRowFirstColumn="0" w:firstRowLastColumn="0" w:lastRowFirstColumn="0" w:lastRowLastColumn="0"/>
          <w:trHeight w:val="900"/>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Организовать муниципальный статистический мониторинг объектов ИСР и КСР в рамках муниципальной статистики</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Поддержание в актуальном состоянии статистической базы данных  объектов КСР</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Управление </w:t>
            </w:r>
            <w:r w:rsidR="00F84F58" w:rsidRPr="00306FBC">
              <w:rPr>
                <w:color w:val="333639" w:themeColor="text2" w:themeTint="E6"/>
                <w:sz w:val="24"/>
                <w:szCs w:val="24"/>
              </w:rPr>
              <w:t>экономики, главы сельских поселе</w:t>
            </w:r>
            <w:r w:rsidRPr="00306FBC">
              <w:rPr>
                <w:color w:val="333639" w:themeColor="text2" w:themeTint="E6"/>
                <w:sz w:val="24"/>
                <w:szCs w:val="24"/>
              </w:rPr>
              <w:t>ний</w:t>
            </w:r>
          </w:p>
        </w:tc>
      </w:tr>
      <w:tr w:rsidR="00306FBC" w:rsidRPr="00306FBC" w:rsidTr="00184403">
        <w:trPr>
          <w:cnfStyle w:val="000000100000" w:firstRow="0" w:lastRow="0" w:firstColumn="0" w:lastColumn="0" w:oddVBand="0" w:evenVBand="0" w:oddHBand="1" w:evenHBand="0" w:firstRowFirstColumn="0" w:firstRowLastColumn="0" w:lastRowFirstColumn="0" w:lastRowLastColumn="0"/>
          <w:trHeight w:val="648"/>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Разработать систему налоговых льгот и других мер поддержки для вновь создаваемых объектов ИСР и КСР</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стимулов и механизмов для создания новых объектов ИСР и КСР</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Финансово-бюджетная палата</w:t>
            </w:r>
          </w:p>
        </w:tc>
      </w:tr>
      <w:tr w:rsidR="00306FBC" w:rsidRPr="00306FBC" w:rsidTr="00184403">
        <w:trPr>
          <w:cnfStyle w:val="000000010000" w:firstRow="0" w:lastRow="0" w:firstColumn="0" w:lastColumn="0" w:oddVBand="0" w:evenVBand="0" w:oddHBand="0" w:evenHBand="1" w:firstRowFirstColumn="0" w:firstRowLastColumn="0" w:lastRowFirstColumn="0" w:lastRowLastColumn="0"/>
          <w:trHeight w:val="648"/>
        </w:trPr>
        <w:tc>
          <w:tcPr>
            <w:tcW w:w="5698" w:type="dxa"/>
            <w:gridSpan w:val="3"/>
          </w:tcPr>
          <w:p w:rsidR="00481D85" w:rsidRPr="00306FBC" w:rsidRDefault="00481D85" w:rsidP="0056253B">
            <w:pPr>
              <w:keepNext/>
              <w:suppressAutoHyphens/>
              <w:spacing w:before="0" w:line="276" w:lineRule="auto"/>
              <w:jc w:val="both"/>
              <w:rPr>
                <w:color w:val="333639" w:themeColor="text2" w:themeTint="E6"/>
                <w:sz w:val="24"/>
                <w:szCs w:val="24"/>
              </w:rPr>
            </w:pPr>
            <w:r w:rsidRPr="00306FBC">
              <w:rPr>
                <w:color w:val="333639" w:themeColor="text2" w:themeTint="E6"/>
                <w:sz w:val="24"/>
                <w:szCs w:val="24"/>
              </w:rPr>
              <w:t>Разработать Подпрограмму использования частного сектора, как места размещения</w:t>
            </w:r>
            <w:r w:rsidR="00D126D1" w:rsidRPr="00306FBC">
              <w:rPr>
                <w:color w:val="333639" w:themeColor="text2" w:themeTint="E6"/>
                <w:sz w:val="24"/>
                <w:szCs w:val="24"/>
              </w:rPr>
              <w:t xml:space="preserve"> туристов, в том числе в режиме </w:t>
            </w:r>
            <w:r w:rsidRPr="00306FBC">
              <w:rPr>
                <w:color w:val="333639" w:themeColor="text2" w:themeTint="E6"/>
                <w:sz w:val="24"/>
                <w:szCs w:val="24"/>
              </w:rPr>
              <w:t>каучсерфинг</w:t>
            </w:r>
            <w:r w:rsidR="00D224B1" w:rsidRPr="00306FBC">
              <w:rPr>
                <w:color w:val="333639" w:themeColor="text2" w:themeTint="E6"/>
                <w:sz w:val="24"/>
                <w:szCs w:val="24"/>
              </w:rPr>
              <w:t>а.</w:t>
            </w:r>
          </w:p>
        </w:tc>
        <w:tc>
          <w:tcPr>
            <w:tcW w:w="4436" w:type="dxa"/>
            <w:gridSpan w:val="2"/>
          </w:tcPr>
          <w:p w:rsidR="00481D85"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стимулов и механизмов для создания новых объектов ИСР и КСР</w:t>
            </w:r>
          </w:p>
        </w:tc>
        <w:tc>
          <w:tcPr>
            <w:tcW w:w="1463" w:type="dxa"/>
          </w:tcPr>
          <w:p w:rsidR="00481D85"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2016 года</w:t>
            </w:r>
          </w:p>
        </w:tc>
        <w:tc>
          <w:tcPr>
            <w:tcW w:w="2947" w:type="dxa"/>
          </w:tcPr>
          <w:p w:rsidR="00481D85" w:rsidRPr="00306FBC" w:rsidRDefault="00481D85" w:rsidP="0056253B">
            <w:pPr>
              <w:keepNext/>
              <w:tabs>
                <w:tab w:val="left" w:pos="9120"/>
              </w:tabs>
              <w:suppressAutoHyphens/>
              <w:spacing w:before="0" w:line="276" w:lineRule="auto"/>
              <w:ind w:right="27"/>
              <w:jc w:val="both"/>
              <w:rPr>
                <w:color w:val="333639" w:themeColor="text2" w:themeTint="E6"/>
                <w:sz w:val="24"/>
                <w:szCs w:val="24"/>
              </w:rPr>
            </w:pPr>
          </w:p>
        </w:tc>
      </w:tr>
      <w:tr w:rsidR="00306FBC" w:rsidRPr="00306FBC" w:rsidTr="00BC67DA">
        <w:trPr>
          <w:cnfStyle w:val="000000100000" w:firstRow="0" w:lastRow="0" w:firstColumn="0" w:lastColumn="0" w:oddVBand="0" w:evenVBand="0" w:oddHBand="1" w:evenHBand="0" w:firstRowFirstColumn="0" w:firstRowLastColumn="0" w:lastRowFirstColumn="0" w:lastRowLastColumn="0"/>
          <w:trHeight w:val="672"/>
        </w:trPr>
        <w:tc>
          <w:tcPr>
            <w:tcW w:w="2045" w:type="dxa"/>
            <w:hideMark/>
          </w:tcPr>
          <w:p w:rsidR="00BC67DA" w:rsidRPr="00306FBC" w:rsidRDefault="00BC67DA"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Основная задача</w:t>
            </w:r>
          </w:p>
        </w:tc>
        <w:tc>
          <w:tcPr>
            <w:tcW w:w="12499" w:type="dxa"/>
            <w:gridSpan w:val="6"/>
            <w:hideMark/>
          </w:tcPr>
          <w:p w:rsidR="003F4BA0" w:rsidRPr="00306FBC" w:rsidRDefault="003F4BA0" w:rsidP="0056253B">
            <w:pPr>
              <w:pStyle w:val="affffffd"/>
              <w:keepNext/>
              <w:suppressAutoHyphens/>
              <w:spacing w:line="276" w:lineRule="auto"/>
              <w:jc w:val="both"/>
              <w:rPr>
                <w:rFonts w:asciiTheme="minorHAnsi" w:hAnsiTheme="minorHAnsi"/>
                <w:b/>
                <w:color w:val="333639" w:themeColor="text2" w:themeTint="E6"/>
                <w:szCs w:val="24"/>
              </w:rPr>
            </w:pPr>
            <w:r w:rsidRPr="00306FBC">
              <w:rPr>
                <w:rFonts w:asciiTheme="minorHAnsi" w:hAnsiTheme="minorHAnsi"/>
                <w:b/>
                <w:color w:val="333639" w:themeColor="text2" w:themeTint="E6"/>
                <w:szCs w:val="24"/>
              </w:rPr>
              <w:t xml:space="preserve">Повышение узнаваемости туристского продукта на внутреннем и международном туристских рынках за счет расширения информационного продвижения; </w:t>
            </w:r>
          </w:p>
          <w:p w:rsidR="00BC67DA" w:rsidRPr="00306FBC" w:rsidRDefault="00BC67DA" w:rsidP="0056253B">
            <w:pPr>
              <w:keepNext/>
              <w:tabs>
                <w:tab w:val="left" w:pos="9120"/>
              </w:tabs>
              <w:suppressAutoHyphens/>
              <w:spacing w:before="0" w:line="276" w:lineRule="auto"/>
              <w:ind w:right="27"/>
              <w:jc w:val="both"/>
              <w:rPr>
                <w:b/>
                <w:color w:val="333639" w:themeColor="text2" w:themeTint="E6"/>
                <w:sz w:val="24"/>
                <w:szCs w:val="24"/>
              </w:rPr>
            </w:pPr>
          </w:p>
        </w:tc>
      </w:tr>
      <w:tr w:rsidR="00306FBC" w:rsidRPr="00306FBC" w:rsidTr="00BC67DA">
        <w:trPr>
          <w:cnfStyle w:val="000000010000" w:firstRow="0" w:lastRow="0" w:firstColumn="0" w:lastColumn="0" w:oddVBand="0" w:evenVBand="0" w:oddHBand="0" w:evenHBand="1" w:firstRowFirstColumn="0" w:firstRowLastColumn="0" w:lastRowFirstColumn="0" w:lastRowLastColumn="0"/>
          <w:trHeight w:val="584"/>
        </w:trPr>
        <w:tc>
          <w:tcPr>
            <w:tcW w:w="5698" w:type="dxa"/>
            <w:gridSpan w:val="3"/>
            <w:hideMark/>
          </w:tcPr>
          <w:p w:rsidR="00BC67DA" w:rsidRPr="00306FBC" w:rsidRDefault="00BC67D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Мероприятия</w:t>
            </w:r>
          </w:p>
        </w:tc>
        <w:tc>
          <w:tcPr>
            <w:tcW w:w="4436" w:type="dxa"/>
            <w:gridSpan w:val="2"/>
            <w:hideMark/>
          </w:tcPr>
          <w:p w:rsidR="00BC67DA" w:rsidRPr="00306FBC" w:rsidRDefault="00BC67D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463" w:type="dxa"/>
            <w:hideMark/>
          </w:tcPr>
          <w:p w:rsidR="00BC67DA" w:rsidRPr="00306FBC" w:rsidRDefault="00BC67D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947" w:type="dxa"/>
            <w:hideMark/>
          </w:tcPr>
          <w:p w:rsidR="00BC67DA" w:rsidRPr="00306FBC" w:rsidRDefault="00BC67D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BC67DA">
        <w:trPr>
          <w:cnfStyle w:val="000000100000" w:firstRow="0" w:lastRow="0" w:firstColumn="0" w:lastColumn="0" w:oddVBand="0" w:evenVBand="0" w:oddHBand="1" w:evenHBand="0" w:firstRowFirstColumn="0" w:firstRowLastColumn="0" w:lastRowFirstColumn="0" w:lastRowLastColumn="0"/>
          <w:trHeight w:val="900"/>
        </w:trPr>
        <w:tc>
          <w:tcPr>
            <w:tcW w:w="5698" w:type="dxa"/>
            <w:gridSpan w:val="3"/>
          </w:tcPr>
          <w:p w:rsidR="00F84F58" w:rsidRPr="00306FBC" w:rsidRDefault="00F84F58" w:rsidP="0056253B">
            <w:pPr>
              <w:keepNext/>
              <w:suppressAutoHyphens/>
              <w:spacing w:before="0" w:line="276" w:lineRule="auto"/>
              <w:rPr>
                <w:color w:val="333639" w:themeColor="text2" w:themeTint="E6"/>
                <w:sz w:val="24"/>
                <w:szCs w:val="24"/>
              </w:rPr>
            </w:pPr>
            <w:r w:rsidRPr="00306FBC">
              <w:rPr>
                <w:color w:val="333639" w:themeColor="text2" w:themeTint="E6"/>
                <w:sz w:val="24"/>
                <w:szCs w:val="24"/>
              </w:rPr>
              <w:t>Создание туристско-информационного центра</w:t>
            </w:r>
          </w:p>
        </w:tc>
        <w:tc>
          <w:tcPr>
            <w:tcW w:w="4436" w:type="dxa"/>
            <w:gridSpan w:val="2"/>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Информационная поддержка туристов, продвижение туристического продукта ММР</w:t>
            </w:r>
          </w:p>
        </w:tc>
        <w:tc>
          <w:tcPr>
            <w:tcW w:w="1463"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BC67DA">
        <w:trPr>
          <w:cnfStyle w:val="000000010000" w:firstRow="0" w:lastRow="0" w:firstColumn="0" w:lastColumn="0" w:oddVBand="0" w:evenVBand="0" w:oddHBand="0" w:evenHBand="1" w:firstRowFirstColumn="0" w:firstRowLastColumn="0" w:lastRowFirstColumn="0" w:lastRowLastColumn="0"/>
          <w:trHeight w:val="900"/>
        </w:trPr>
        <w:tc>
          <w:tcPr>
            <w:tcW w:w="5698" w:type="dxa"/>
            <w:gridSpan w:val="3"/>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Разработка единого бренда туристического продукта Менделеевского муниципального района.</w:t>
            </w:r>
          </w:p>
        </w:tc>
        <w:tc>
          <w:tcPr>
            <w:tcW w:w="4436" w:type="dxa"/>
            <w:gridSpan w:val="2"/>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Создание механизма повышения узнаваемости туристического продукта ММР </w:t>
            </w:r>
          </w:p>
        </w:tc>
        <w:tc>
          <w:tcPr>
            <w:tcW w:w="1463"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3 квартал 2016 года</w:t>
            </w:r>
          </w:p>
        </w:tc>
        <w:tc>
          <w:tcPr>
            <w:tcW w:w="2947" w:type="dxa"/>
          </w:tcPr>
          <w:p w:rsidR="00F84F58" w:rsidRPr="00306FBC" w:rsidRDefault="00F84F58" w:rsidP="0056253B">
            <w:pPr>
              <w:keepNext/>
              <w:tabs>
                <w:tab w:val="left" w:pos="9120"/>
              </w:tabs>
              <w:suppressAutoHyphens/>
              <w:spacing w:before="0" w:line="276" w:lineRule="auto"/>
              <w:ind w:right="27"/>
              <w:jc w:val="both"/>
              <w:rPr>
                <w:rFonts w:cstheme="majorBidi"/>
                <w:color w:val="333639" w:themeColor="text2" w:themeTint="E6"/>
                <w:sz w:val="24"/>
                <w:szCs w:val="24"/>
              </w:rPr>
            </w:pPr>
            <w:r w:rsidRPr="00306FBC">
              <w:rPr>
                <w:color w:val="333639" w:themeColor="text2" w:themeTint="E6"/>
                <w:sz w:val="24"/>
                <w:szCs w:val="24"/>
              </w:rPr>
              <w:t>Муниципальный уровень Управление экономики, главы сельских поселений</w:t>
            </w:r>
          </w:p>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Немуниципальный уровень – МЭ РТ, </w:t>
            </w:r>
          </w:p>
        </w:tc>
      </w:tr>
      <w:tr w:rsidR="00306FBC" w:rsidRPr="00306FBC" w:rsidTr="00BC67DA">
        <w:trPr>
          <w:cnfStyle w:val="000000100000" w:firstRow="0" w:lastRow="0" w:firstColumn="0" w:lastColumn="0" w:oddVBand="0" w:evenVBand="0" w:oddHBand="1" w:evenHBand="0" w:firstRowFirstColumn="0" w:firstRowLastColumn="0" w:lastRowFirstColumn="0" w:lastRowLastColumn="0"/>
          <w:trHeight w:val="900"/>
        </w:trPr>
        <w:tc>
          <w:tcPr>
            <w:tcW w:w="5698" w:type="dxa"/>
            <w:gridSpan w:val="3"/>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Разработка туристического брендбука</w:t>
            </w:r>
          </w:p>
        </w:tc>
        <w:tc>
          <w:tcPr>
            <w:tcW w:w="4436" w:type="dxa"/>
            <w:gridSpan w:val="2"/>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единых подходов к организации туристической деятельности на территории ММР</w:t>
            </w:r>
          </w:p>
        </w:tc>
        <w:tc>
          <w:tcPr>
            <w:tcW w:w="1463"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tcPr>
          <w:p w:rsidR="00F84F58" w:rsidRPr="00306FBC" w:rsidRDefault="00F84F58" w:rsidP="0056253B">
            <w:pPr>
              <w:keepNext/>
              <w:spacing w:before="0" w:line="276" w:lineRule="auto"/>
              <w:rPr>
                <w:rFonts w:cs="Times New Roman"/>
                <w:color w:val="333639" w:themeColor="text2" w:themeTint="E6"/>
                <w:kern w:val="0"/>
              </w:rPr>
            </w:pPr>
          </w:p>
        </w:tc>
      </w:tr>
      <w:tr w:rsidR="00306FBC" w:rsidRPr="00306FBC" w:rsidTr="00BC67DA">
        <w:trPr>
          <w:cnfStyle w:val="000000010000" w:firstRow="0" w:lastRow="0" w:firstColumn="0" w:lastColumn="0" w:oddVBand="0" w:evenVBand="0" w:oddHBand="0" w:evenHBand="1" w:firstRowFirstColumn="0" w:firstRowLastColumn="0" w:lastRowFirstColumn="0" w:lastRowLastColumn="0"/>
          <w:trHeight w:val="900"/>
        </w:trPr>
        <w:tc>
          <w:tcPr>
            <w:tcW w:w="5698" w:type="dxa"/>
            <w:gridSpan w:val="3"/>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Разработка Программы и медиа-плана продвижения туристических продуктов ММР в медиа-пространстве, профессиональных и социальных сетях</w:t>
            </w:r>
          </w:p>
        </w:tc>
        <w:tc>
          <w:tcPr>
            <w:tcW w:w="4436" w:type="dxa"/>
            <w:gridSpan w:val="2"/>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Продвижение туристического продукта территории</w:t>
            </w:r>
          </w:p>
        </w:tc>
        <w:tc>
          <w:tcPr>
            <w:tcW w:w="1463"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BC67DA">
        <w:trPr>
          <w:cnfStyle w:val="000000100000" w:firstRow="0" w:lastRow="0" w:firstColumn="0" w:lastColumn="0" w:oddVBand="0" w:evenVBand="0" w:oddHBand="1" w:evenHBand="0" w:firstRowFirstColumn="0" w:firstRowLastColumn="0" w:lastRowFirstColumn="0" w:lastRowLastColumn="0"/>
          <w:trHeight w:val="900"/>
        </w:trPr>
        <w:tc>
          <w:tcPr>
            <w:tcW w:w="5698" w:type="dxa"/>
            <w:gridSpan w:val="3"/>
          </w:tcPr>
          <w:p w:rsidR="00F84F58" w:rsidRPr="00306FBC" w:rsidRDefault="00F84F58" w:rsidP="0056253B">
            <w:pPr>
              <w:keepNext/>
              <w:suppressAutoHyphens/>
              <w:spacing w:before="0" w:line="276" w:lineRule="auto"/>
              <w:jc w:val="both"/>
              <w:rPr>
                <w:rFonts w:cs="Times New Roman"/>
                <w:color w:val="333639" w:themeColor="text2" w:themeTint="E6"/>
                <w:sz w:val="24"/>
                <w:szCs w:val="24"/>
              </w:rPr>
            </w:pPr>
            <w:r w:rsidRPr="00306FBC">
              <w:rPr>
                <w:rFonts w:cs="Times New Roman"/>
                <w:color w:val="333639" w:themeColor="text2" w:themeTint="E6"/>
                <w:sz w:val="24"/>
                <w:szCs w:val="24"/>
              </w:rPr>
              <w:t>Разработать и реализовывать медиакарту событий туристического интереса (гастрономические фестивали, ремесленнические мастер-классы, уличные шоу, мастер-классы по приготовлению традиционных деревенских блюд и т.д.) в каждом поселении ММР</w:t>
            </w:r>
          </w:p>
        </w:tc>
        <w:tc>
          <w:tcPr>
            <w:tcW w:w="4436" w:type="dxa"/>
            <w:gridSpan w:val="2"/>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Создание устойчивой системы туристических событий в </w:t>
            </w:r>
            <w:r w:rsidR="0026758C" w:rsidRPr="00306FBC">
              <w:rPr>
                <w:color w:val="333639" w:themeColor="text2" w:themeTint="E6"/>
                <w:sz w:val="24"/>
                <w:szCs w:val="24"/>
              </w:rPr>
              <w:t>М</w:t>
            </w:r>
            <w:r w:rsidRPr="00306FBC">
              <w:rPr>
                <w:color w:val="333639" w:themeColor="text2" w:themeTint="E6"/>
                <w:sz w:val="24"/>
                <w:szCs w:val="24"/>
              </w:rPr>
              <w:t>МР, создание постоянного потока туристов на территорию</w:t>
            </w:r>
          </w:p>
        </w:tc>
        <w:tc>
          <w:tcPr>
            <w:tcW w:w="1463"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2016года и постоянно</w:t>
            </w:r>
          </w:p>
        </w:tc>
        <w:tc>
          <w:tcPr>
            <w:tcW w:w="2947"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 xml:space="preserve">ГБУК «Краеведческий музей г.Менделеевск», </w:t>
            </w:r>
            <w:r w:rsidRPr="00306FBC">
              <w:rPr>
                <w:color w:val="333639" w:themeColor="text2" w:themeTint="E6"/>
                <w:sz w:val="24"/>
                <w:szCs w:val="24"/>
              </w:rPr>
              <w:t>Управление экономики, главы сельских поселений, ключевые стейкхолдеры</w:t>
            </w:r>
          </w:p>
        </w:tc>
      </w:tr>
    </w:tbl>
    <w:p w:rsidR="00F43D47" w:rsidRPr="009C7346" w:rsidRDefault="00F43D47" w:rsidP="00F43D47">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 №4</w:t>
      </w:r>
    </w:p>
    <w:p w:rsidR="00184403" w:rsidRDefault="00184403" w:rsidP="0056253B">
      <w:pPr>
        <w:pStyle w:val="affffffd"/>
        <w:keepNext/>
        <w:suppressAutoHyphens/>
        <w:spacing w:line="276" w:lineRule="auto"/>
        <w:jc w:val="both"/>
        <w:rPr>
          <w:rFonts w:asciiTheme="minorHAnsi" w:hAnsiTheme="minorHAnsi"/>
          <w:color w:val="333639" w:themeColor="text2" w:themeTint="E6"/>
          <w:szCs w:val="24"/>
        </w:rPr>
      </w:pPr>
    </w:p>
    <w:p w:rsidR="00F43D47" w:rsidRPr="00306FBC" w:rsidRDefault="00F43D47" w:rsidP="0056253B">
      <w:pPr>
        <w:pStyle w:val="affffffd"/>
        <w:keepNext/>
        <w:suppressAutoHyphens/>
        <w:spacing w:line="276" w:lineRule="auto"/>
        <w:jc w:val="both"/>
        <w:rPr>
          <w:rFonts w:asciiTheme="minorHAnsi" w:hAnsiTheme="minorHAnsi"/>
          <w:color w:val="333639" w:themeColor="text2" w:themeTint="E6"/>
          <w:szCs w:val="24"/>
        </w:rPr>
        <w:sectPr w:rsidR="00F43D47" w:rsidRPr="00306FBC" w:rsidSect="00C9171C">
          <w:pgSz w:w="16839" w:h="11907" w:orient="landscape" w:code="9"/>
          <w:pgMar w:top="1512" w:right="993" w:bottom="1418" w:left="2127" w:header="1080" w:footer="709" w:gutter="0"/>
          <w:cols w:space="720"/>
          <w:docGrid w:linePitch="360"/>
        </w:sectPr>
      </w:pPr>
    </w:p>
    <w:p w:rsidR="00E03B22" w:rsidRPr="00306FBC" w:rsidRDefault="00E03B22" w:rsidP="0056253B">
      <w:pPr>
        <w:pStyle w:val="13"/>
        <w:keepNext/>
        <w:pageBreakBefore w:val="0"/>
        <w:numPr>
          <w:ilvl w:val="1"/>
          <w:numId w:val="16"/>
        </w:numPr>
        <w:suppressAutoHyphens/>
        <w:spacing w:after="0" w:line="276" w:lineRule="auto"/>
        <w:jc w:val="both"/>
        <w:rPr>
          <w:color w:val="333639" w:themeColor="text2" w:themeTint="E6"/>
        </w:rPr>
      </w:pPr>
      <w:bookmarkStart w:id="91" w:name="_Toc456953312"/>
      <w:r w:rsidRPr="00306FBC">
        <w:rPr>
          <w:color w:val="333639" w:themeColor="text2" w:themeTint="E6"/>
        </w:rPr>
        <w:t>Стратегические инициативы в области пространственного развития</w:t>
      </w:r>
      <w:bookmarkEnd w:id="91"/>
    </w:p>
    <w:p w:rsidR="006A6E2A" w:rsidRPr="00306FBC" w:rsidRDefault="006A6E2A" w:rsidP="0056253B">
      <w:pPr>
        <w:keepNext/>
        <w:spacing w:line="276" w:lineRule="auto"/>
        <w:rPr>
          <w:color w:val="333639" w:themeColor="text2" w:themeTint="E6"/>
        </w:rPr>
      </w:pPr>
    </w:p>
    <w:p w:rsidR="006A6E2A" w:rsidRPr="00306FBC" w:rsidRDefault="006A6E2A"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 xml:space="preserve">Стратегической целью </w:t>
      </w:r>
      <w:r w:rsidR="00A74EEC">
        <w:rPr>
          <w:rFonts w:eastAsia="+mn-ea"/>
          <w:color w:val="333639" w:themeColor="text2" w:themeTint="E6"/>
          <w:sz w:val="24"/>
          <w:szCs w:val="24"/>
        </w:rPr>
        <w:t>в данном направлении является создание развитой инфраструктуры, создающей</w:t>
      </w:r>
      <w:r w:rsidRPr="00306FBC">
        <w:rPr>
          <w:rFonts w:eastAsia="+mn-ea"/>
          <w:color w:val="333639" w:themeColor="text2" w:themeTint="E6"/>
          <w:sz w:val="24"/>
          <w:szCs w:val="24"/>
        </w:rPr>
        <w:t xml:space="preserve"> условия для привлечения инвестиций и сбалансированного экономического развития территории, комфортной для ведения бизнеса</w:t>
      </w:r>
      <w:r w:rsidR="00A74EEC">
        <w:rPr>
          <w:rFonts w:eastAsia="+mn-ea"/>
          <w:color w:val="333639" w:themeColor="text2" w:themeTint="E6"/>
          <w:sz w:val="24"/>
          <w:szCs w:val="24"/>
        </w:rPr>
        <w:t>, посещения</w:t>
      </w:r>
      <w:r w:rsidRPr="00306FBC">
        <w:rPr>
          <w:rFonts w:eastAsia="+mn-ea"/>
          <w:color w:val="333639" w:themeColor="text2" w:themeTint="E6"/>
          <w:sz w:val="24"/>
          <w:szCs w:val="24"/>
        </w:rPr>
        <w:t xml:space="preserve"> и проживания.</w:t>
      </w:r>
    </w:p>
    <w:p w:rsidR="00D80ABD" w:rsidRDefault="006A6E2A" w:rsidP="0056253B">
      <w:pPr>
        <w:keepNext/>
        <w:spacing w:line="276" w:lineRule="auto"/>
        <w:ind w:firstLine="708"/>
        <w:jc w:val="both"/>
        <w:rPr>
          <w:rFonts w:eastAsia="+mn-ea"/>
          <w:color w:val="333639" w:themeColor="text2" w:themeTint="E6"/>
          <w:sz w:val="24"/>
          <w:szCs w:val="24"/>
        </w:rPr>
      </w:pPr>
      <w:r w:rsidRPr="00306FBC">
        <w:rPr>
          <w:rFonts w:eastAsia="+mn-ea"/>
          <w:color w:val="333639" w:themeColor="text2" w:themeTint="E6"/>
          <w:sz w:val="24"/>
          <w:szCs w:val="24"/>
        </w:rPr>
        <w:t xml:space="preserve">Для достижения данной цели предлагается реализация </w:t>
      </w:r>
      <w:r w:rsidR="00D80ABD">
        <w:rPr>
          <w:rFonts w:eastAsia="+mn-ea"/>
          <w:color w:val="333639" w:themeColor="text2" w:themeTint="E6"/>
          <w:sz w:val="24"/>
          <w:szCs w:val="24"/>
        </w:rPr>
        <w:t>ряда важных для эффективной организации жизненного пространства Менделеевского муниципального района проектов.</w:t>
      </w:r>
      <w:r w:rsidR="00D80ABD" w:rsidRPr="00D80ABD">
        <w:rPr>
          <w:rFonts w:eastAsia="+mn-ea"/>
          <w:color w:val="333639" w:themeColor="text2" w:themeTint="E6"/>
          <w:sz w:val="24"/>
          <w:szCs w:val="24"/>
        </w:rPr>
        <w:t xml:space="preserve"> </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Pr>
          <w:rFonts w:eastAsia="Times New Roman" w:cs="Times New Roman"/>
          <w:color w:val="333639" w:themeColor="text2" w:themeTint="E6"/>
          <w:sz w:val="24"/>
          <w:szCs w:val="24"/>
        </w:rPr>
        <w:t xml:space="preserve">В первую очередь стоит задача </w:t>
      </w:r>
      <w:r w:rsidRPr="00B22DE3">
        <w:rPr>
          <w:rFonts w:eastAsia="Times New Roman" w:cs="Times New Roman"/>
          <w:b/>
          <w:color w:val="333639" w:themeColor="text2" w:themeTint="E6"/>
          <w:sz w:val="24"/>
          <w:szCs w:val="24"/>
        </w:rPr>
        <w:t>улучшения жилищных условий жителей Менделеевского муниципального района и увеличение обеспеченности жильем</w:t>
      </w:r>
      <w:r>
        <w:rPr>
          <w:rFonts w:eastAsia="Times New Roman" w:cs="Times New Roman"/>
          <w:color w:val="333639" w:themeColor="text2" w:themeTint="E6"/>
          <w:sz w:val="24"/>
          <w:szCs w:val="24"/>
        </w:rPr>
        <w:t xml:space="preserve">. </w:t>
      </w:r>
      <w:r w:rsidRPr="00B22DE3">
        <w:rPr>
          <w:rFonts w:eastAsia="Times New Roman" w:cs="Times New Roman"/>
          <w:color w:val="333639" w:themeColor="text2" w:themeTint="E6"/>
          <w:sz w:val="24"/>
          <w:szCs w:val="24"/>
        </w:rPr>
        <w:t>В 2016 году началось строительство нового, 4-го микрорайона города в сторону н.п.Тихоново, на очереди-строительство еще 2-х микрорайонов в другой части города- на берегу реки Кама: «Солнечный берег» с индивидуальной жилой застройкой и микрорайона «Еврогород» со смешанной застройкой из многоквартирных и индивидуальных жилых домов. Предположительная численность двух районов-около 2 тыс. человек, что должно изменить объемы и характер передвижения населения в городе.</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ab/>
        <w:t>По программе устойчивого развития сельских территорий в 2016-2020 годах предполагается строительство коттеджного поселка из 122 жилых домов в селе Сетяково Бизякинского сельского поселения.</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ab/>
        <w:t>Освоение территорий района невозможно без развития  сети муниципальных автодорог, в том числе сети тротуаров для пешеходного и велосипедного движения, повышение доступности пассажирского т</w:t>
      </w:r>
      <w:r w:rsidR="0056253B">
        <w:rPr>
          <w:rFonts w:eastAsia="Times New Roman" w:cs="Times New Roman"/>
          <w:color w:val="333639" w:themeColor="text2" w:themeTint="E6"/>
          <w:sz w:val="24"/>
          <w:szCs w:val="24"/>
        </w:rPr>
        <w:t>ранспорта.</w:t>
      </w:r>
    </w:p>
    <w:p w:rsidR="00B22DE3" w:rsidRDefault="00B22DE3" w:rsidP="0056253B">
      <w:pPr>
        <w:keepNext/>
        <w:spacing w:before="120" w:after="120" w:line="276" w:lineRule="auto"/>
        <w:ind w:firstLine="708"/>
        <w:jc w:val="both"/>
        <w:rPr>
          <w:rFonts w:eastAsia="Times New Roman" w:cs="Times New Roman"/>
          <w:color w:val="333639" w:themeColor="text2" w:themeTint="E6"/>
          <w:spacing w:val="2"/>
          <w:sz w:val="24"/>
          <w:szCs w:val="24"/>
        </w:rPr>
      </w:pPr>
      <w:r>
        <w:rPr>
          <w:rFonts w:eastAsia="+mn-ea"/>
          <w:color w:val="333639" w:themeColor="text2" w:themeTint="E6"/>
          <w:sz w:val="24"/>
          <w:szCs w:val="24"/>
        </w:rPr>
        <w:t xml:space="preserve">Предусмотрено дальнейшее </w:t>
      </w:r>
      <w:r w:rsidRPr="00B22DE3">
        <w:rPr>
          <w:rFonts w:eastAsia="+mn-ea"/>
          <w:b/>
          <w:color w:val="333639" w:themeColor="text2" w:themeTint="E6"/>
          <w:sz w:val="24"/>
          <w:szCs w:val="24"/>
        </w:rPr>
        <w:t>совершенствование дорожно-транспортной инфраструктуры</w:t>
      </w:r>
      <w:r>
        <w:rPr>
          <w:rFonts w:eastAsia="+mn-ea"/>
          <w:color w:val="333639" w:themeColor="text2" w:themeTint="E6"/>
          <w:sz w:val="24"/>
          <w:szCs w:val="24"/>
        </w:rPr>
        <w:t>. При этом с</w:t>
      </w:r>
      <w:r w:rsidRPr="00B22DE3">
        <w:rPr>
          <w:rFonts w:eastAsia="Times New Roman" w:cs="Times New Roman"/>
          <w:color w:val="333639" w:themeColor="text2" w:themeTint="E6"/>
          <w:spacing w:val="2"/>
          <w:sz w:val="24"/>
          <w:szCs w:val="24"/>
        </w:rPr>
        <w:t>уществуют 2 альтернативных  варианта развития транспортной инфраструктуры.</w:t>
      </w:r>
      <w:r>
        <w:rPr>
          <w:rFonts w:eastAsia="Times New Roman" w:cs="Times New Roman"/>
          <w:color w:val="333639" w:themeColor="text2" w:themeTint="E6"/>
          <w:spacing w:val="2"/>
          <w:sz w:val="24"/>
          <w:szCs w:val="24"/>
        </w:rPr>
        <w:t xml:space="preserve"> </w:t>
      </w:r>
    </w:p>
    <w:p w:rsidR="00B22DE3" w:rsidRDefault="00B22DE3" w:rsidP="0056253B">
      <w:pPr>
        <w:keepNext/>
        <w:spacing w:before="120" w:after="120" w:line="276" w:lineRule="auto"/>
        <w:ind w:firstLine="708"/>
        <w:jc w:val="both"/>
        <w:rPr>
          <w:rFonts w:eastAsia="Times New Roman" w:cs="Times New Roman"/>
          <w:color w:val="333639" w:themeColor="text2" w:themeTint="E6"/>
          <w:spacing w:val="2"/>
          <w:sz w:val="24"/>
          <w:szCs w:val="24"/>
        </w:rPr>
      </w:pPr>
      <w:r w:rsidRPr="00B22DE3">
        <w:rPr>
          <w:rFonts w:eastAsia="Times New Roman" w:cs="Times New Roman"/>
          <w:color w:val="333639" w:themeColor="text2" w:themeTint="E6"/>
          <w:spacing w:val="2"/>
          <w:sz w:val="24"/>
          <w:szCs w:val="24"/>
        </w:rPr>
        <w:t>Первый вариант предусматривает разработку целевых программ: развитие дорожного хозяйства, автомобильного транспорта, вопросов безопасности дорожного движения.</w:t>
      </w:r>
    </w:p>
    <w:p w:rsidR="001712F4" w:rsidRDefault="00B22DE3" w:rsidP="001712F4">
      <w:pPr>
        <w:keepNext/>
        <w:spacing w:before="120" w:after="120" w:line="276" w:lineRule="auto"/>
        <w:ind w:firstLine="708"/>
        <w:jc w:val="both"/>
        <w:rPr>
          <w:rFonts w:eastAsia="Times New Roman" w:cs="Times New Roman"/>
          <w:color w:val="333639" w:themeColor="text2" w:themeTint="E6"/>
          <w:spacing w:val="2"/>
          <w:sz w:val="24"/>
          <w:szCs w:val="24"/>
        </w:rPr>
      </w:pPr>
      <w:r w:rsidRPr="00B22DE3">
        <w:rPr>
          <w:rFonts w:eastAsia="Times New Roman" w:cs="Times New Roman"/>
          <w:color w:val="333639" w:themeColor="text2" w:themeTint="E6"/>
          <w:spacing w:val="2"/>
          <w:sz w:val="24"/>
          <w:szCs w:val="24"/>
        </w:rPr>
        <w:t>Второй вариант предусматривает активное воздействие на ситуацию с помощью программно-целевого метода управления, предполагающего разработку единой муниципальной программы</w:t>
      </w:r>
      <w:r>
        <w:rPr>
          <w:rFonts w:eastAsia="Times New Roman" w:cs="Times New Roman"/>
          <w:b/>
          <w:color w:val="333639" w:themeColor="text2" w:themeTint="E6"/>
          <w:spacing w:val="2"/>
          <w:sz w:val="24"/>
          <w:szCs w:val="24"/>
        </w:rPr>
        <w:t xml:space="preserve"> «</w:t>
      </w:r>
      <w:r w:rsidRPr="00B22DE3">
        <w:rPr>
          <w:rFonts w:eastAsia="Times New Roman" w:cs="Times New Roman"/>
          <w:color w:val="333639" w:themeColor="text2" w:themeTint="E6"/>
          <w:spacing w:val="2"/>
          <w:sz w:val="24"/>
          <w:szCs w:val="24"/>
        </w:rPr>
        <w:t>Развитие транспортной инфраструктуры Менделеевского муниципального района на 2016-2020гг и период до 2030года».</w:t>
      </w:r>
    </w:p>
    <w:p w:rsidR="00B22DE3" w:rsidRPr="001712F4" w:rsidRDefault="00B22DE3" w:rsidP="001712F4">
      <w:pPr>
        <w:keepNext/>
        <w:spacing w:before="120" w:after="120" w:line="276" w:lineRule="auto"/>
        <w:ind w:firstLine="708"/>
        <w:jc w:val="both"/>
        <w:rPr>
          <w:rFonts w:eastAsia="Times New Roman" w:cs="Times New Roman"/>
          <w:color w:val="333639" w:themeColor="text2" w:themeTint="E6"/>
          <w:spacing w:val="2"/>
          <w:sz w:val="24"/>
          <w:szCs w:val="24"/>
        </w:rPr>
      </w:pPr>
      <w:r w:rsidRPr="00B22DE3">
        <w:rPr>
          <w:rFonts w:eastAsia="Times New Roman" w:cs="Times New Roman"/>
          <w:color w:val="333639" w:themeColor="text2" w:themeTint="E6"/>
          <w:spacing w:val="2"/>
          <w:sz w:val="24"/>
          <w:szCs w:val="24"/>
        </w:rPr>
        <w:t>Вне зависимости от варианта решения проблемы реализация комплекса программных мероприятий будет сопряжена с различными рисками.</w:t>
      </w:r>
      <w:r>
        <w:rPr>
          <w:rFonts w:eastAsia="Times New Roman" w:cs="Times New Roman"/>
          <w:color w:val="333639" w:themeColor="text2" w:themeTint="E6"/>
          <w:spacing w:val="2"/>
          <w:sz w:val="24"/>
          <w:szCs w:val="24"/>
        </w:rPr>
        <w:t xml:space="preserve"> В первую очередь</w:t>
      </w:r>
      <w:r w:rsidRPr="00B22DE3">
        <w:rPr>
          <w:rFonts w:eastAsia="Times New Roman" w:cs="Times New Roman"/>
          <w:color w:val="333639" w:themeColor="text2" w:themeTint="E6"/>
          <w:spacing w:val="2"/>
          <w:sz w:val="24"/>
          <w:szCs w:val="24"/>
        </w:rPr>
        <w:t>, это снижение объемов инвестиций из-за макроэкономической ситуации.</w:t>
      </w:r>
      <w:r>
        <w:rPr>
          <w:rFonts w:eastAsia="Times New Roman" w:cs="Times New Roman"/>
          <w:color w:val="333639" w:themeColor="text2" w:themeTint="E6"/>
          <w:spacing w:val="2"/>
          <w:sz w:val="24"/>
          <w:szCs w:val="24"/>
        </w:rPr>
        <w:t xml:space="preserve"> </w:t>
      </w:r>
      <w:r w:rsidRPr="00B22DE3">
        <w:rPr>
          <w:rFonts w:eastAsia="Times New Roman" w:cs="Times New Roman"/>
          <w:color w:val="333639" w:themeColor="text2" w:themeTint="E6"/>
          <w:spacing w:val="2"/>
          <w:sz w:val="24"/>
          <w:szCs w:val="24"/>
        </w:rPr>
        <w:t>Анализ вариантов решения системной проблемы показывает, что второй вариант является более предпочтительным, так как позволяет уменьшить потери от различных рисков. Основными его преимуществами является  концентрация ресурсов на решении приоритетных задач развития транспортной системы.</w:t>
      </w:r>
      <w:r w:rsidRPr="00B22DE3">
        <w:rPr>
          <w:rFonts w:eastAsia="Times New Roman" w:cs="Arial"/>
          <w:color w:val="333639" w:themeColor="text2" w:themeTint="E6"/>
          <w:spacing w:val="2"/>
          <w:sz w:val="24"/>
          <w:szCs w:val="24"/>
        </w:rPr>
        <w:t> </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В настоящее время муниципальные автодороги приводятся в нормативное состояние  по трем программам:</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-ремонт существующего асфальтобетонного покрытия в городе Менделеевске, на которую ежегодно выделяется 15 млн. рублей;</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-устройство покрытия из щебеночно-песчаной смеси, ежегодно на 20 млн. рублей;</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За счет средств муниципального дорожного фонда ежегодный ремонт дорожного покрытия выполняется  на 5,6 млн. рублей.</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 xml:space="preserve">По инициативе администрации Менделеевского муниципального района, в связи с празднованием в 2017 году 50-летия со дня основания города Менделеевска, руководством Республики Татарстан принято решение о выделении району дополнительных </w:t>
      </w:r>
      <w:r w:rsidR="0056253B">
        <w:rPr>
          <w:rFonts w:eastAsia="Times New Roman" w:cs="Times New Roman"/>
          <w:color w:val="333639" w:themeColor="text2" w:themeTint="E6"/>
          <w:sz w:val="24"/>
          <w:szCs w:val="24"/>
        </w:rPr>
        <w:t xml:space="preserve">финансовых средств на </w:t>
      </w:r>
      <w:r w:rsidRPr="00B22DE3">
        <w:rPr>
          <w:rFonts w:eastAsia="Times New Roman" w:cs="Times New Roman"/>
          <w:color w:val="333639" w:themeColor="text2" w:themeTint="E6"/>
          <w:sz w:val="24"/>
          <w:szCs w:val="24"/>
        </w:rPr>
        <w:t>приведение в нормативное состояние основной улично-дорожной сети города и инженерных сооружений, в связи с чем к 2017 году ожидается  значительное улучшение технических характеристик дорог в городе Менделеевске, а также перевод 1 км  грунтовых и 3 км щебеночных дорог в дороги с усовершенствованным покрытием (асфальт).</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Согласно генерального плана развития города Менделеевска, в 2016 году началась застройка нового, 4-го микрорайона города. Для развития транспортной инфраструктуры и разгрузки улиц Химиков и Г. Тукая планируется строительство ул. Нефтянников протяженностью 1,3 км вокруг микрорайона 3А. Строительство данной улицы планируется за счет привлеченных средств. Также необходимо запланировать строительство объездной автодороги вокруг 4-го МКР протяженностью 1,2 км.</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Генеральным планом предусмотрено строительство микрорайонов «Солнечный берег» и «Еврогород» вдоль реки Кама. Предполагаемая протяженность новых автодорог составит 9 км.</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Большое нарекание населения города вызывает отсутствие или ненадлежащее состояние тротуаров. В 2016 году на эти цели выделено 5,6 млн. рублей из средств муниципального дорожного фонда. В 2017 году эти работы будут продолжены.</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ab/>
        <w:t>Еще одной проблемой города Менделеевска является ремонт внутридворовых проездов многоквартирных домов,  расширение заездных карманов для стоянки автомашин во дворах многоквартирных домов.  На эти цели  могут быть использованы средства муниципального дорожного фонда, а также давальческий щебень местных карьеров.</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 xml:space="preserve">На территории района зарегистрировано 5 садоводческих обществ, к которым отсутствуют качественные подъездные автодороги, что  является предметом нареканий населения. Решить эту проблему за счет незначительных средств муниципального дорожного фонда не представляется возможным, так как для восстановления этих дорог нужны значительные финансовые средства. Нужна региональная программа. </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 xml:space="preserve">В структуру Менделеевского района кроме районного центра-города Менделеевска входит 14 сельских поселений, объединяющих 35 населенных пунктов. </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Необходимо отметить, что основная часть дорог с асфальтобетонным покрытием на селе была построена более 20 лет назад и в настоящее время требует ремонта. Поэтому основной программой дорожных работ на селе является восстановление асфальтобетонного покрытия центральных улиц главных усадеб.</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ab/>
        <w:t xml:space="preserve">В связи с оптимизацией школ и открытием школьных автобусных маршрутов необходимо привести в нормативное состояние улично-дорожную сеть, по которой проходят школьные автобусные маршруты. Также маршруты движения школьных автобусов необходимо обустроить средствами организации дорожного движения (знаки, пешеходные переходы), автобусными павильонами (в деревнях Татарский Сарсаз, Татарское Текашево). В 2016 году на обустройство пешеходных переходов в сельских поселениях выделено 1,5 млн. рублей за счет неиспользованных остатков муниципального дорожного фонда прошлых лет. </w:t>
      </w:r>
    </w:p>
    <w:p w:rsidR="00B22DE3" w:rsidRPr="00B22DE3" w:rsidRDefault="00B22DE3" w:rsidP="0056253B">
      <w:pPr>
        <w:keepNext/>
        <w:spacing w:after="0" w:line="276" w:lineRule="auto"/>
        <w:ind w:firstLine="709"/>
        <w:jc w:val="both"/>
        <w:rPr>
          <w:rFonts w:cs="Times New Roman"/>
          <w:color w:val="333639" w:themeColor="text2" w:themeTint="E6"/>
          <w:sz w:val="24"/>
          <w:szCs w:val="24"/>
        </w:rPr>
      </w:pPr>
      <w:r w:rsidRPr="00B22DE3">
        <w:rPr>
          <w:rFonts w:eastAsia="Times New Roman" w:cs="Times New Roman"/>
          <w:color w:val="333639" w:themeColor="text2" w:themeTint="E6"/>
          <w:sz w:val="24"/>
          <w:szCs w:val="24"/>
        </w:rPr>
        <w:tab/>
        <w:t xml:space="preserve">Больным вопросом является состояние мостовых сооружений. </w:t>
      </w:r>
      <w:r w:rsidRPr="00B22DE3">
        <w:rPr>
          <w:rFonts w:cs="Times New Roman"/>
          <w:color w:val="333639" w:themeColor="text2" w:themeTint="E6"/>
          <w:sz w:val="24"/>
          <w:szCs w:val="24"/>
        </w:rPr>
        <w:t>Из 10 мостов, находящихся на муниципальных автодорогах Менделеевского района, 8 мостов находится в сельских поселениях, из них металлические мосты с деревянным настилом в н.п. Абалачи (ул. Центральная) и Монашево (подъезд к ул. Ленина) находятся в аварийном состоянии, требуется их реконструкция или замена; металлический мост в д. Бизяки (между ул.Заречная и Набережная), ж.б мост в д. Брюшли - в неудовлетворительном состоянии. Необходимо включение этих мостов в региональную программу, так как требуются значительные финансовые затраты.</w:t>
      </w:r>
    </w:p>
    <w:p w:rsidR="00B22DE3" w:rsidRPr="00B22DE3" w:rsidRDefault="00B22DE3" w:rsidP="0056253B">
      <w:pPr>
        <w:keepNext/>
        <w:spacing w:after="0" w:line="276" w:lineRule="auto"/>
        <w:ind w:firstLine="709"/>
        <w:jc w:val="both"/>
        <w:rPr>
          <w:rFonts w:cs="Times New Roman"/>
          <w:color w:val="333639" w:themeColor="text2" w:themeTint="E6"/>
          <w:sz w:val="24"/>
          <w:szCs w:val="24"/>
        </w:rPr>
      </w:pPr>
      <w:r w:rsidRPr="00B22DE3">
        <w:rPr>
          <w:rFonts w:cs="Times New Roman"/>
          <w:color w:val="333639" w:themeColor="text2" w:themeTint="E6"/>
          <w:sz w:val="24"/>
          <w:szCs w:val="24"/>
        </w:rPr>
        <w:tab/>
        <w:t>В связи со строительством коттеджного поселка в с. Сетяково планируется  строительство 4,5 км муниципальных автодорог.</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cs="Times New Roman"/>
          <w:color w:val="333639" w:themeColor="text2" w:themeTint="E6"/>
          <w:sz w:val="24"/>
          <w:szCs w:val="24"/>
        </w:rPr>
        <w:tab/>
        <w:t>Учитывая пограничное положение района с Республикой Удмуртия, есть необходимость в строительстве автодорог, соединяющих пограничные населенные пункты. В 2016 году запланировано строительство автодороги от населенного пункта Тойгузино до границы с Удмуртией для развития отношений с соседней республикой, в том числе, планируется открытие автобусного школьного маршрута, для обучения Тойгузинских школьников в Удмуртии.</w:t>
      </w:r>
    </w:p>
    <w:p w:rsidR="00B22DE3" w:rsidRDefault="00B22DE3" w:rsidP="0056253B">
      <w:pPr>
        <w:keepNext/>
        <w:spacing w:before="120" w:after="120" w:line="276" w:lineRule="auto"/>
        <w:ind w:firstLine="708"/>
        <w:jc w:val="both"/>
        <w:rPr>
          <w:rFonts w:eastAsia="+mn-ea"/>
          <w:color w:val="333639" w:themeColor="text2" w:themeTint="E6"/>
          <w:sz w:val="24"/>
          <w:szCs w:val="24"/>
        </w:rPr>
      </w:pPr>
    </w:p>
    <w:p w:rsidR="00B22DE3" w:rsidRDefault="00B22DE3" w:rsidP="0056253B">
      <w:pPr>
        <w:keepNext/>
        <w:spacing w:before="120" w:after="120" w:line="276" w:lineRule="auto"/>
        <w:ind w:firstLine="708"/>
        <w:jc w:val="both"/>
        <w:rPr>
          <w:rFonts w:eastAsia="+mn-ea"/>
          <w:color w:val="333639" w:themeColor="text2" w:themeTint="E6"/>
          <w:sz w:val="24"/>
          <w:szCs w:val="24"/>
        </w:rPr>
      </w:pPr>
    </w:p>
    <w:p w:rsidR="00D80ABD" w:rsidRPr="00FB5B0E" w:rsidRDefault="00D80ABD" w:rsidP="0056253B">
      <w:pPr>
        <w:keepNext/>
        <w:spacing w:before="120" w:after="120" w:line="276" w:lineRule="auto"/>
        <w:ind w:firstLine="708"/>
        <w:jc w:val="both"/>
        <w:rPr>
          <w:rFonts w:eastAsia="Times New Roman"/>
          <w:color w:val="333639" w:themeColor="text2" w:themeTint="E6"/>
          <w:sz w:val="24"/>
          <w:szCs w:val="24"/>
        </w:rPr>
      </w:pPr>
      <w:r>
        <w:rPr>
          <w:rFonts w:eastAsia="+mn-ea"/>
          <w:color w:val="333639" w:themeColor="text2" w:themeTint="E6"/>
          <w:sz w:val="24"/>
          <w:szCs w:val="24"/>
        </w:rPr>
        <w:t>Будет осуществлено с</w:t>
      </w:r>
      <w:r w:rsidRPr="00306FBC">
        <w:rPr>
          <w:rFonts w:eastAsia="+mn-ea"/>
          <w:color w:val="333639" w:themeColor="text2" w:themeTint="E6"/>
          <w:sz w:val="24"/>
          <w:szCs w:val="24"/>
        </w:rPr>
        <w:t>троительство объездной дороги</w:t>
      </w:r>
      <w:r>
        <w:rPr>
          <w:rFonts w:eastAsia="+mn-ea"/>
          <w:color w:val="333639" w:themeColor="text2" w:themeTint="E6"/>
          <w:sz w:val="24"/>
          <w:szCs w:val="24"/>
        </w:rPr>
        <w:t>.</w:t>
      </w:r>
      <w:r w:rsidRPr="00D80ABD">
        <w:rPr>
          <w:rFonts w:eastAsia="Times New Roman"/>
          <w:color w:val="333639" w:themeColor="text2" w:themeTint="E6"/>
          <w:sz w:val="24"/>
          <w:szCs w:val="24"/>
        </w:rPr>
        <w:t xml:space="preserve"> </w:t>
      </w:r>
      <w:r>
        <w:rPr>
          <w:rFonts w:eastAsia="Times New Roman"/>
          <w:color w:val="333639" w:themeColor="text2" w:themeTint="E6"/>
          <w:sz w:val="24"/>
          <w:szCs w:val="24"/>
        </w:rPr>
        <w:t>Запланирован</w:t>
      </w:r>
      <w:r w:rsidRPr="00FB5B0E">
        <w:rPr>
          <w:rFonts w:eastAsia="Times New Roman"/>
          <w:color w:val="333639" w:themeColor="text2" w:themeTint="E6"/>
          <w:sz w:val="24"/>
          <w:szCs w:val="24"/>
        </w:rPr>
        <w:t xml:space="preserve"> вывод транзитного движения из населенных пунктов, расположенных вдоль автомобильных дорог «Подъезд к городам Ижевск и Пермь» и «Псеево-Крынды». В частности, предлагается строительство обходов сел Татарские Челны и</w:t>
      </w:r>
      <w:r>
        <w:rPr>
          <w:rFonts w:eastAsia="Times New Roman"/>
          <w:color w:val="333639" w:themeColor="text2" w:themeTint="E6"/>
          <w:sz w:val="24"/>
          <w:szCs w:val="24"/>
        </w:rPr>
        <w:t xml:space="preserve"> Псеево. Еще одним мероприяти</w:t>
      </w:r>
      <w:r w:rsidRPr="00FB5B0E">
        <w:rPr>
          <w:rFonts w:eastAsia="Times New Roman"/>
          <w:color w:val="333639" w:themeColor="text2" w:themeTint="E6"/>
          <w:sz w:val="24"/>
          <w:szCs w:val="24"/>
        </w:rPr>
        <w:t>ем регионального значения явля</w:t>
      </w:r>
      <w:bookmarkStart w:id="92" w:name="page126"/>
      <w:bookmarkEnd w:id="92"/>
      <w:r w:rsidRPr="00FB5B0E">
        <w:rPr>
          <w:rFonts w:eastAsia="Times New Roman"/>
          <w:color w:val="333639" w:themeColor="text2" w:themeTint="E6"/>
          <w:sz w:val="24"/>
          <w:szCs w:val="24"/>
        </w:rPr>
        <w:t>ется строительство автодороги «Енабердино-Кураково-Тойма-Марийское Текашево».</w:t>
      </w:r>
      <w:r w:rsidR="000E7D82">
        <w:rPr>
          <w:rFonts w:eastAsia="Times New Roman"/>
          <w:color w:val="333639" w:themeColor="text2" w:themeTint="E6"/>
          <w:sz w:val="24"/>
          <w:szCs w:val="24"/>
        </w:rPr>
        <w:t xml:space="preserve"> </w:t>
      </w:r>
      <w:r>
        <w:rPr>
          <w:rFonts w:eastAsia="Times New Roman"/>
          <w:color w:val="333639" w:themeColor="text2" w:themeTint="E6"/>
          <w:sz w:val="24"/>
          <w:szCs w:val="24"/>
        </w:rPr>
        <w:t>П</w:t>
      </w:r>
      <w:r w:rsidRPr="00FB5B0E">
        <w:rPr>
          <w:rFonts w:eastAsia="Times New Roman"/>
          <w:color w:val="333639" w:themeColor="text2" w:themeTint="E6"/>
          <w:sz w:val="24"/>
          <w:szCs w:val="24"/>
        </w:rPr>
        <w:t>ланируется реконструкция участка автомобильной дороги федерального значения «Подъезд к городам Ижевск и Пермь» с доведением до I технической категории.</w:t>
      </w:r>
      <w:r w:rsidR="000E7D82" w:rsidRPr="000E7D82">
        <w:rPr>
          <w:rFonts w:eastAsia="+mn-ea"/>
          <w:color w:val="333639" w:themeColor="text2" w:themeTint="E6"/>
          <w:sz w:val="24"/>
          <w:szCs w:val="24"/>
        </w:rPr>
        <w:t xml:space="preserve"> </w:t>
      </w:r>
      <w:r w:rsidR="000E7D82">
        <w:rPr>
          <w:rFonts w:eastAsia="+mn-ea"/>
          <w:color w:val="333639" w:themeColor="text2" w:themeTint="E6"/>
          <w:sz w:val="24"/>
          <w:szCs w:val="24"/>
        </w:rPr>
        <w:t>Предусмотрена р</w:t>
      </w:r>
      <w:r w:rsidR="000E7D82" w:rsidRPr="00306FBC">
        <w:rPr>
          <w:rFonts w:eastAsia="+mn-ea"/>
          <w:color w:val="333639" w:themeColor="text2" w:themeTint="E6"/>
          <w:sz w:val="24"/>
          <w:szCs w:val="24"/>
        </w:rPr>
        <w:t xml:space="preserve">еконструкция </w:t>
      </w:r>
      <w:r w:rsidR="000E7D82">
        <w:rPr>
          <w:rFonts w:eastAsia="+mn-ea"/>
          <w:color w:val="333639" w:themeColor="text2" w:themeTint="E6"/>
          <w:sz w:val="24"/>
          <w:szCs w:val="24"/>
        </w:rPr>
        <w:t xml:space="preserve">железнодорожного </w:t>
      </w:r>
      <w:r w:rsidR="000E7D82" w:rsidRPr="00306FBC">
        <w:rPr>
          <w:rFonts w:eastAsia="+mn-ea"/>
          <w:color w:val="333639" w:themeColor="text2" w:themeTint="E6"/>
          <w:sz w:val="24"/>
          <w:szCs w:val="24"/>
        </w:rPr>
        <w:t>моста</w:t>
      </w:r>
      <w:r w:rsidR="000E7D82">
        <w:rPr>
          <w:rFonts w:eastAsia="+mn-ea"/>
          <w:color w:val="333639" w:themeColor="text2" w:themeTint="E6"/>
          <w:sz w:val="24"/>
          <w:szCs w:val="24"/>
        </w:rPr>
        <w:t xml:space="preserve">. </w:t>
      </w:r>
      <w:r>
        <w:rPr>
          <w:rFonts w:eastAsia="Times New Roman"/>
          <w:color w:val="333639" w:themeColor="text2" w:themeTint="E6"/>
          <w:sz w:val="24"/>
          <w:szCs w:val="24"/>
        </w:rPr>
        <w:t>Будет продолжено</w:t>
      </w:r>
      <w:r w:rsidRPr="00FB5B0E">
        <w:rPr>
          <w:rFonts w:eastAsia="Times New Roman"/>
          <w:color w:val="333639" w:themeColor="text2" w:themeTint="E6"/>
          <w:sz w:val="24"/>
          <w:szCs w:val="24"/>
        </w:rPr>
        <w:t xml:space="preserve"> строительство подъездов к населенным пунктам, проектируемым жилым площадкам, объектам агропромышленного комплекса, проектируемым </w:t>
      </w:r>
      <w:r>
        <w:rPr>
          <w:rFonts w:eastAsia="Times New Roman"/>
          <w:color w:val="333639" w:themeColor="text2" w:themeTint="E6"/>
          <w:sz w:val="24"/>
          <w:szCs w:val="24"/>
        </w:rPr>
        <w:t>новозохранилищам и полигону ТБО, а также важнейшей задачей на 2016-2030 годы является создание современной уличной дорожной сети, как в административном центре района, так и в сельских населенных пунктах.</w:t>
      </w:r>
    </w:p>
    <w:p w:rsidR="00987BFC" w:rsidRPr="00306FBC" w:rsidRDefault="00FB5B0E" w:rsidP="0056253B">
      <w:pPr>
        <w:keepNext/>
        <w:spacing w:before="120" w:after="120" w:line="276" w:lineRule="auto"/>
        <w:ind w:firstLine="709"/>
        <w:jc w:val="both"/>
        <w:rPr>
          <w:rFonts w:eastAsia="+mn-ea"/>
          <w:color w:val="333639" w:themeColor="text2" w:themeTint="E6"/>
          <w:sz w:val="24"/>
          <w:szCs w:val="24"/>
        </w:rPr>
      </w:pPr>
      <w:r w:rsidRPr="00FB5B0E">
        <w:rPr>
          <w:rFonts w:eastAsia="Times New Roman"/>
          <w:color w:val="333639" w:themeColor="text2" w:themeTint="E6"/>
          <w:sz w:val="24"/>
          <w:szCs w:val="24"/>
        </w:rPr>
        <w:t xml:space="preserve">В сфере развития водного транспорта </w:t>
      </w:r>
      <w:r w:rsidR="00987BFC">
        <w:rPr>
          <w:rFonts w:eastAsia="Times New Roman"/>
          <w:color w:val="333639" w:themeColor="text2" w:themeTint="E6"/>
          <w:sz w:val="24"/>
          <w:szCs w:val="24"/>
        </w:rPr>
        <w:t>приоритетным проектом является строительство грузопассажирского порта на территории, примыкающей к Менделеевску со стороны въезда в город с трассы М7. Планиру</w:t>
      </w:r>
      <w:r w:rsidRPr="00FB5B0E">
        <w:rPr>
          <w:rFonts w:eastAsia="Times New Roman"/>
          <w:color w:val="333639" w:themeColor="text2" w:themeTint="E6"/>
          <w:sz w:val="24"/>
          <w:szCs w:val="24"/>
        </w:rPr>
        <w:t xml:space="preserve">ется </w:t>
      </w:r>
      <w:r w:rsidR="00987BFC">
        <w:rPr>
          <w:rFonts w:eastAsia="Times New Roman"/>
          <w:color w:val="333639" w:themeColor="text2" w:themeTint="E6"/>
          <w:sz w:val="24"/>
          <w:szCs w:val="24"/>
        </w:rPr>
        <w:t xml:space="preserve">также </w:t>
      </w:r>
      <w:r w:rsidRPr="00FB5B0E">
        <w:rPr>
          <w:rFonts w:eastAsia="Times New Roman"/>
          <w:color w:val="333639" w:themeColor="text2" w:themeTint="E6"/>
          <w:sz w:val="24"/>
          <w:szCs w:val="24"/>
        </w:rPr>
        <w:t xml:space="preserve">строительство </w:t>
      </w:r>
      <w:r w:rsidR="00987BFC">
        <w:rPr>
          <w:rFonts w:eastAsia="Times New Roman"/>
          <w:color w:val="333639" w:themeColor="text2" w:themeTint="E6"/>
          <w:sz w:val="24"/>
          <w:szCs w:val="24"/>
        </w:rPr>
        <w:t xml:space="preserve">облегченного </w:t>
      </w:r>
      <w:r w:rsidRPr="00FB5B0E">
        <w:rPr>
          <w:rFonts w:eastAsia="Times New Roman"/>
          <w:color w:val="333639" w:themeColor="text2" w:themeTint="E6"/>
          <w:sz w:val="24"/>
          <w:szCs w:val="24"/>
        </w:rPr>
        <w:t>пассажирского причала на территории Бизякинского сельского поселения у базы отдыха «Икское Устье».</w:t>
      </w:r>
      <w:r w:rsidR="00987BFC" w:rsidRPr="00987BFC">
        <w:rPr>
          <w:rFonts w:eastAsia="+mn-ea"/>
          <w:color w:val="333639" w:themeColor="text2" w:themeTint="E6"/>
          <w:sz w:val="24"/>
          <w:szCs w:val="24"/>
        </w:rPr>
        <w:t xml:space="preserve"> </w:t>
      </w:r>
      <w:r w:rsidR="00987BFC">
        <w:rPr>
          <w:rFonts w:eastAsia="+mn-ea"/>
          <w:color w:val="333639" w:themeColor="text2" w:themeTint="E6"/>
          <w:sz w:val="24"/>
          <w:szCs w:val="24"/>
        </w:rPr>
        <w:t xml:space="preserve"> Также в качестве стратегических инициатив по водным объектам запланировано в</w:t>
      </w:r>
      <w:r w:rsidR="00987BFC" w:rsidRPr="00306FBC">
        <w:rPr>
          <w:rFonts w:eastAsia="+mn-ea"/>
          <w:color w:val="333639" w:themeColor="text2" w:themeTint="E6"/>
          <w:sz w:val="24"/>
          <w:szCs w:val="24"/>
        </w:rPr>
        <w:t>ыпрямление русла реки Тойма</w:t>
      </w:r>
      <w:r w:rsidR="00987BFC" w:rsidRPr="00987BFC">
        <w:rPr>
          <w:rFonts w:eastAsia="+mn-ea"/>
          <w:color w:val="333639" w:themeColor="text2" w:themeTint="E6"/>
          <w:sz w:val="24"/>
          <w:szCs w:val="24"/>
        </w:rPr>
        <w:t xml:space="preserve"> </w:t>
      </w:r>
    </w:p>
    <w:p w:rsidR="00987BFC" w:rsidRDefault="00987BFC" w:rsidP="0056253B">
      <w:pPr>
        <w:keepNext/>
        <w:spacing w:before="120" w:after="120" w:line="276" w:lineRule="auto"/>
        <w:ind w:firstLine="709"/>
        <w:jc w:val="both"/>
        <w:rPr>
          <w:rFonts w:eastAsia="+mn-ea"/>
          <w:color w:val="333639" w:themeColor="text2" w:themeTint="E6"/>
          <w:sz w:val="24"/>
          <w:szCs w:val="24"/>
        </w:rPr>
      </w:pPr>
      <w:r>
        <w:rPr>
          <w:rFonts w:eastAsia="+mn-ea"/>
          <w:color w:val="333639" w:themeColor="text2" w:themeTint="E6"/>
          <w:sz w:val="24"/>
          <w:szCs w:val="24"/>
        </w:rPr>
        <w:t xml:space="preserve">Реализация вышеуказанных стратегических инициатив по развитию транспортной инфраструктуры и создания дополнительных транспортных артерий создает предпосылки для создания </w:t>
      </w:r>
      <w:r w:rsidRPr="00306FBC">
        <w:rPr>
          <w:rFonts w:eastAsia="+mn-ea"/>
          <w:color w:val="333639" w:themeColor="text2" w:themeTint="E6"/>
          <w:sz w:val="24"/>
          <w:szCs w:val="24"/>
        </w:rPr>
        <w:t xml:space="preserve"> транспортно-логистического центра</w:t>
      </w:r>
      <w:r w:rsidR="000E7D82">
        <w:rPr>
          <w:rFonts w:eastAsia="+mn-ea"/>
          <w:color w:val="333639" w:themeColor="text2" w:themeTint="E6"/>
          <w:sz w:val="24"/>
          <w:szCs w:val="24"/>
        </w:rPr>
        <w:t>.</w:t>
      </w:r>
    </w:p>
    <w:p w:rsidR="000A21F0" w:rsidRP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Предлагаемые мероприятия позволят преломить негативные тенденции развития транспортного комплекса и создать условия для успешного социально-экономического развития Менделеевского муниципального района. К концу 2030 года:</w:t>
      </w:r>
    </w:p>
    <w:p w:rsidR="000A21F0" w:rsidRP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будет отремонтировано 85 км автодорог общего пользования местного значения;</w:t>
      </w:r>
    </w:p>
    <w:p w:rsid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сократится до 2,4 %;</w:t>
      </w:r>
    </w:p>
    <w:p w:rsid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 xml:space="preserve">обеспеченность жильем будет составлять </w:t>
      </w:r>
      <w:r w:rsidR="009C7346">
        <w:rPr>
          <w:rFonts w:eastAsia="Times New Roman" w:cs="Times New Roman"/>
          <w:color w:val="333639" w:themeColor="text2" w:themeTint="E6"/>
          <w:spacing w:val="2"/>
          <w:sz w:val="24"/>
          <w:szCs w:val="24"/>
        </w:rPr>
        <w:t>28,5 кв.метров</w:t>
      </w:r>
      <w:r>
        <w:rPr>
          <w:rFonts w:eastAsia="Times New Roman" w:cs="Times New Roman"/>
          <w:color w:val="333639" w:themeColor="text2" w:themeTint="E6"/>
          <w:spacing w:val="2"/>
          <w:sz w:val="24"/>
          <w:szCs w:val="24"/>
        </w:rPr>
        <w:t xml:space="preserve"> на душу населения к 2030 году.</w:t>
      </w:r>
    </w:p>
    <w:p w:rsid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Основные показатели развития дорожно-транспортной инфраструктуры приведены в таблице 4.3.1.</w:t>
      </w:r>
    </w:p>
    <w:p w:rsidR="00C2090F" w:rsidRDefault="00C2090F" w:rsidP="000A21F0">
      <w:pPr>
        <w:shd w:val="clear" w:color="auto" w:fill="FFFFFF"/>
        <w:spacing w:after="0" w:line="276" w:lineRule="auto"/>
        <w:ind w:firstLine="709"/>
        <w:jc w:val="right"/>
        <w:textAlignment w:val="baseline"/>
        <w:rPr>
          <w:rFonts w:eastAsia="Times New Roman" w:cs="Times New Roman"/>
          <w:color w:val="333639" w:themeColor="text2" w:themeTint="E6"/>
          <w:spacing w:val="2"/>
          <w:sz w:val="24"/>
          <w:szCs w:val="24"/>
        </w:rPr>
      </w:pPr>
    </w:p>
    <w:p w:rsidR="00C2090F" w:rsidRDefault="00C2090F" w:rsidP="000A21F0">
      <w:pPr>
        <w:shd w:val="clear" w:color="auto" w:fill="FFFFFF"/>
        <w:spacing w:after="0" w:line="276" w:lineRule="auto"/>
        <w:ind w:firstLine="709"/>
        <w:jc w:val="right"/>
        <w:textAlignment w:val="baseline"/>
        <w:rPr>
          <w:rFonts w:eastAsia="Times New Roman" w:cs="Times New Roman"/>
          <w:color w:val="333639" w:themeColor="text2" w:themeTint="E6"/>
          <w:spacing w:val="2"/>
          <w:sz w:val="24"/>
          <w:szCs w:val="24"/>
        </w:rPr>
      </w:pPr>
    </w:p>
    <w:p w:rsidR="00C2090F" w:rsidRDefault="00C2090F" w:rsidP="000A21F0">
      <w:pPr>
        <w:shd w:val="clear" w:color="auto" w:fill="FFFFFF"/>
        <w:spacing w:after="0" w:line="276" w:lineRule="auto"/>
        <w:ind w:firstLine="709"/>
        <w:jc w:val="right"/>
        <w:textAlignment w:val="baseline"/>
        <w:rPr>
          <w:rFonts w:eastAsia="Times New Roman" w:cs="Times New Roman"/>
          <w:color w:val="333639" w:themeColor="text2" w:themeTint="E6"/>
          <w:spacing w:val="2"/>
          <w:sz w:val="24"/>
          <w:szCs w:val="24"/>
        </w:rPr>
      </w:pPr>
    </w:p>
    <w:p w:rsidR="00C2090F" w:rsidRDefault="00C2090F" w:rsidP="000A21F0">
      <w:pPr>
        <w:shd w:val="clear" w:color="auto" w:fill="FFFFFF"/>
        <w:spacing w:after="0" w:line="276" w:lineRule="auto"/>
        <w:ind w:firstLine="709"/>
        <w:jc w:val="right"/>
        <w:textAlignment w:val="baseline"/>
        <w:rPr>
          <w:rFonts w:eastAsia="Times New Roman" w:cs="Times New Roman"/>
          <w:color w:val="333639" w:themeColor="text2" w:themeTint="E6"/>
          <w:spacing w:val="2"/>
          <w:sz w:val="24"/>
          <w:szCs w:val="24"/>
        </w:rPr>
      </w:pPr>
    </w:p>
    <w:p w:rsidR="000A21F0" w:rsidRDefault="000A21F0" w:rsidP="000A21F0">
      <w:pPr>
        <w:shd w:val="clear" w:color="auto" w:fill="FFFFFF"/>
        <w:spacing w:after="0" w:line="276" w:lineRule="auto"/>
        <w:ind w:firstLine="709"/>
        <w:jc w:val="right"/>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Таблица 4.3.1.</w:t>
      </w:r>
    </w:p>
    <w:p w:rsidR="000A21F0" w:rsidRDefault="000A21F0" w:rsidP="000A21F0">
      <w:pPr>
        <w:shd w:val="clear" w:color="auto" w:fill="FFFFFF"/>
        <w:spacing w:after="0" w:line="276" w:lineRule="auto"/>
        <w:ind w:firstLine="709"/>
        <w:jc w:val="center"/>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Ожидаемые показатели развития дорожно-транспортной инфраструктуры Менделеевского муниципального района на период до 2030 года</w:t>
      </w:r>
    </w:p>
    <w:p w:rsidR="000A21F0" w:rsidRP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p>
    <w:tbl>
      <w:tblPr>
        <w:tblStyle w:val="1f0"/>
        <w:tblW w:w="0" w:type="auto"/>
        <w:tblLook w:val="04A0" w:firstRow="1" w:lastRow="0" w:firstColumn="1" w:lastColumn="0" w:noHBand="0" w:noVBand="1"/>
      </w:tblPr>
      <w:tblGrid>
        <w:gridCol w:w="632"/>
        <w:gridCol w:w="3232"/>
        <w:gridCol w:w="986"/>
        <w:gridCol w:w="850"/>
        <w:gridCol w:w="986"/>
        <w:gridCol w:w="986"/>
        <w:gridCol w:w="849"/>
        <w:gridCol w:w="849"/>
        <w:gridCol w:w="815"/>
      </w:tblGrid>
      <w:tr w:rsidR="000A21F0" w:rsidRPr="000A21F0" w:rsidTr="000A2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hideMark/>
          </w:tcPr>
          <w:p w:rsidR="000A21F0" w:rsidRPr="000A21F0" w:rsidRDefault="000A21F0">
            <w:pPr>
              <w:spacing w:line="315" w:lineRule="atLeast"/>
              <w:jc w:val="both"/>
              <w:textAlignment w:val="baseline"/>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 п/п</w:t>
            </w:r>
          </w:p>
        </w:tc>
        <w:tc>
          <w:tcPr>
            <w:tcW w:w="3248"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Наименование</w:t>
            </w:r>
          </w:p>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показателя</w:t>
            </w:r>
          </w:p>
        </w:tc>
        <w:tc>
          <w:tcPr>
            <w:tcW w:w="992"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2015</w:t>
            </w:r>
          </w:p>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год</w:t>
            </w:r>
          </w:p>
        </w:tc>
        <w:tc>
          <w:tcPr>
            <w:tcW w:w="851"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2016</w:t>
            </w:r>
          </w:p>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год</w:t>
            </w:r>
          </w:p>
        </w:tc>
        <w:tc>
          <w:tcPr>
            <w:tcW w:w="992"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2017 год</w:t>
            </w:r>
          </w:p>
        </w:tc>
        <w:tc>
          <w:tcPr>
            <w:tcW w:w="992"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2018 год</w:t>
            </w:r>
          </w:p>
        </w:tc>
        <w:tc>
          <w:tcPr>
            <w:tcW w:w="851"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2019 год</w:t>
            </w:r>
          </w:p>
        </w:tc>
        <w:tc>
          <w:tcPr>
            <w:tcW w:w="850"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2020 год</w:t>
            </w:r>
          </w:p>
        </w:tc>
        <w:tc>
          <w:tcPr>
            <w:tcW w:w="815"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До 2030</w:t>
            </w:r>
          </w:p>
        </w:tc>
      </w:tr>
      <w:tr w:rsidR="000A21F0" w:rsidRPr="000A21F0" w:rsidTr="000A2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hideMark/>
          </w:tcPr>
          <w:p w:rsidR="000A21F0" w:rsidRPr="000A21F0" w:rsidRDefault="000A21F0">
            <w:pPr>
              <w:spacing w:line="315" w:lineRule="atLeast"/>
              <w:jc w:val="both"/>
              <w:textAlignment w:val="baseline"/>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1</w:t>
            </w:r>
          </w:p>
        </w:tc>
        <w:tc>
          <w:tcPr>
            <w:tcW w:w="3248" w:type="dxa"/>
            <w:hideMark/>
          </w:tcPr>
          <w:p w:rsidR="000A21F0" w:rsidRPr="000A21F0" w:rsidRDefault="000A21F0">
            <w:pPr>
              <w:spacing w:line="315" w:lineRule="atLeast"/>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Pr>
                <w:rFonts w:eastAsia="Times New Roman" w:cs="Times New Roman"/>
                <w:color w:val="333639" w:themeColor="text2" w:themeTint="E6"/>
                <w:sz w:val="24"/>
                <w:szCs w:val="24"/>
              </w:rPr>
              <w:t>П</w:t>
            </w:r>
            <w:r w:rsidRPr="000A21F0">
              <w:rPr>
                <w:rFonts w:eastAsia="Times New Roman" w:cs="Times New Roman"/>
                <w:color w:val="333639" w:themeColor="text2" w:themeTint="E6"/>
                <w:sz w:val="24"/>
                <w:szCs w:val="24"/>
              </w:rPr>
              <w:t>ротяженность автомобильных дорог, соответствующих нормативным требованиям к транспортно-эксплуатационным показателям, км;</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106,8</w:t>
            </w:r>
          </w:p>
        </w:tc>
        <w:tc>
          <w:tcPr>
            <w:tcW w:w="851"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109,6</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112,4</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115,2</w:t>
            </w:r>
          </w:p>
        </w:tc>
        <w:tc>
          <w:tcPr>
            <w:tcW w:w="851"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118</w:t>
            </w:r>
          </w:p>
        </w:tc>
        <w:tc>
          <w:tcPr>
            <w:tcW w:w="850"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120,8</w:t>
            </w:r>
          </w:p>
        </w:tc>
        <w:tc>
          <w:tcPr>
            <w:tcW w:w="815"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148,8</w:t>
            </w:r>
          </w:p>
        </w:tc>
      </w:tr>
      <w:tr w:rsidR="000A21F0" w:rsidRPr="000A21F0" w:rsidTr="000A21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hideMark/>
          </w:tcPr>
          <w:p w:rsidR="000A21F0" w:rsidRPr="000A21F0" w:rsidRDefault="000A21F0">
            <w:pPr>
              <w:spacing w:line="315" w:lineRule="atLeast"/>
              <w:jc w:val="both"/>
              <w:textAlignment w:val="baseline"/>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w:t>
            </w:r>
          </w:p>
        </w:tc>
        <w:tc>
          <w:tcPr>
            <w:tcW w:w="3248" w:type="dxa"/>
            <w:hideMark/>
          </w:tcPr>
          <w:p w:rsidR="000A21F0" w:rsidRPr="000A21F0" w:rsidRDefault="000A21F0">
            <w:pPr>
              <w:spacing w:line="315" w:lineRule="atLeast"/>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Pr>
                <w:rFonts w:eastAsia="Times New Roman" w:cs="Times New Roman"/>
                <w:color w:val="333639" w:themeColor="text2" w:themeTint="E6"/>
                <w:sz w:val="24"/>
                <w:szCs w:val="24"/>
              </w:rPr>
              <w:t>Д</w:t>
            </w:r>
            <w:r w:rsidRPr="000A21F0">
              <w:rPr>
                <w:rFonts w:eastAsia="Times New Roman" w:cs="Times New Roman"/>
                <w:color w:val="333639" w:themeColor="text2" w:themeTint="E6"/>
                <w:sz w:val="24"/>
                <w:szCs w:val="24"/>
              </w:rPr>
              <w:t>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45,8</w:t>
            </w:r>
          </w:p>
        </w:tc>
        <w:tc>
          <w:tcPr>
            <w:tcW w:w="851"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44,7</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43,6</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42,5</w:t>
            </w:r>
          </w:p>
        </w:tc>
        <w:tc>
          <w:tcPr>
            <w:tcW w:w="851"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41,2</w:t>
            </w:r>
          </w:p>
        </w:tc>
        <w:tc>
          <w:tcPr>
            <w:tcW w:w="850"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37,7</w:t>
            </w:r>
          </w:p>
        </w:tc>
        <w:tc>
          <w:tcPr>
            <w:tcW w:w="815"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24,5</w:t>
            </w:r>
          </w:p>
        </w:tc>
      </w:tr>
      <w:tr w:rsidR="000A21F0" w:rsidRPr="000A21F0" w:rsidTr="000A2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hideMark/>
          </w:tcPr>
          <w:p w:rsidR="000A21F0" w:rsidRPr="000A21F0" w:rsidRDefault="000A21F0">
            <w:pPr>
              <w:spacing w:line="315" w:lineRule="atLeast"/>
              <w:jc w:val="both"/>
              <w:textAlignment w:val="baseline"/>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3</w:t>
            </w:r>
          </w:p>
        </w:tc>
        <w:tc>
          <w:tcPr>
            <w:tcW w:w="3248" w:type="dxa"/>
            <w:hideMark/>
          </w:tcPr>
          <w:p w:rsidR="000A21F0" w:rsidRPr="000A21F0" w:rsidRDefault="000A21F0">
            <w:pPr>
              <w:spacing w:line="315" w:lineRule="atLeast"/>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Pr>
                <w:rFonts w:eastAsia="Times New Roman" w:cs="Times New Roman"/>
                <w:color w:val="333639" w:themeColor="text2" w:themeTint="E6"/>
                <w:sz w:val="24"/>
                <w:szCs w:val="24"/>
              </w:rPr>
              <w:t>Д</w:t>
            </w:r>
            <w:r w:rsidRPr="000A21F0">
              <w:rPr>
                <w:rFonts w:eastAsia="Times New Roman" w:cs="Times New Roman"/>
                <w:color w:val="333639" w:themeColor="text2" w:themeTint="E6"/>
                <w:sz w:val="24"/>
                <w:szCs w:val="24"/>
              </w:rPr>
              <w:t>оля населения, проживающего в населенных пунктах, не имеющих регулярного автобусного и (или) железнодорожного сообщения с административным центром района, в общей численности населения района ,9%;</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1,3</w:t>
            </w:r>
          </w:p>
        </w:tc>
        <w:tc>
          <w:tcPr>
            <w:tcW w:w="851"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1,3</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1,3</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0,9</w:t>
            </w:r>
          </w:p>
        </w:tc>
        <w:tc>
          <w:tcPr>
            <w:tcW w:w="851"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0,9</w:t>
            </w:r>
          </w:p>
        </w:tc>
        <w:tc>
          <w:tcPr>
            <w:tcW w:w="850"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0,9</w:t>
            </w:r>
          </w:p>
        </w:tc>
        <w:tc>
          <w:tcPr>
            <w:tcW w:w="815"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0,4</w:t>
            </w:r>
          </w:p>
        </w:tc>
      </w:tr>
      <w:tr w:rsidR="000A21F0" w:rsidRPr="000A21F0" w:rsidTr="000A21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hideMark/>
          </w:tcPr>
          <w:p w:rsidR="000A21F0" w:rsidRPr="000A21F0" w:rsidRDefault="000A21F0">
            <w:pPr>
              <w:spacing w:line="315" w:lineRule="atLeast"/>
              <w:jc w:val="both"/>
              <w:textAlignment w:val="baseline"/>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4</w:t>
            </w:r>
          </w:p>
        </w:tc>
        <w:tc>
          <w:tcPr>
            <w:tcW w:w="3248" w:type="dxa"/>
            <w:hideMark/>
          </w:tcPr>
          <w:p w:rsidR="000A21F0" w:rsidRPr="000A21F0" w:rsidRDefault="000A21F0">
            <w:pPr>
              <w:spacing w:line="315" w:lineRule="atLeast"/>
              <w:jc w:val="both"/>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Pr>
                <w:rFonts w:eastAsia="Times New Roman" w:cs="Times New Roman"/>
                <w:color w:val="333639" w:themeColor="text2" w:themeTint="E6"/>
                <w:sz w:val="24"/>
                <w:szCs w:val="24"/>
              </w:rPr>
              <w:t>Д</w:t>
            </w:r>
            <w:r w:rsidRPr="000A21F0">
              <w:rPr>
                <w:rFonts w:eastAsia="Times New Roman" w:cs="Times New Roman"/>
                <w:color w:val="333639" w:themeColor="text2" w:themeTint="E6"/>
                <w:sz w:val="24"/>
                <w:szCs w:val="24"/>
              </w:rPr>
              <w:t>оля дорожно-транспортных происшествий (далее – ДТП), совершению которых сопутствовало наличие неудовлетворительных дорожных условий, в общем количестве ДТП</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36</w:t>
            </w:r>
          </w:p>
        </w:tc>
        <w:tc>
          <w:tcPr>
            <w:tcW w:w="851"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35</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34</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33</w:t>
            </w:r>
          </w:p>
        </w:tc>
        <w:tc>
          <w:tcPr>
            <w:tcW w:w="851"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32</w:t>
            </w:r>
          </w:p>
        </w:tc>
        <w:tc>
          <w:tcPr>
            <w:tcW w:w="850"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31</w:t>
            </w:r>
          </w:p>
        </w:tc>
        <w:tc>
          <w:tcPr>
            <w:tcW w:w="815"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21</w:t>
            </w:r>
          </w:p>
        </w:tc>
      </w:tr>
    </w:tbl>
    <w:p w:rsidR="00F43D47" w:rsidRDefault="000A21F0" w:rsidP="0056253B">
      <w:pPr>
        <w:keepNext/>
        <w:tabs>
          <w:tab w:val="left" w:pos="1006"/>
        </w:tabs>
        <w:spacing w:before="120" w:after="120" w:line="276" w:lineRule="auto"/>
        <w:ind w:firstLine="709"/>
        <w:jc w:val="both"/>
        <w:rPr>
          <w:rFonts w:eastAsia="Times New Roman"/>
          <w:color w:val="333639" w:themeColor="text2" w:themeTint="E6"/>
          <w:sz w:val="24"/>
          <w:szCs w:val="24"/>
        </w:rPr>
      </w:pPr>
      <w:r>
        <w:rPr>
          <w:rFonts w:eastAsia="Times New Roman"/>
          <w:color w:val="333639" w:themeColor="text2" w:themeTint="E6"/>
          <w:sz w:val="24"/>
          <w:szCs w:val="24"/>
        </w:rPr>
        <w:t xml:space="preserve">Общий объем финансирования мероприятий по совершенствованию дорожно-транспортной инфраструктуры составит за период реализации Стратегии социально-экономического развития Менделеевского муниципального района до 2030 года порядка </w:t>
      </w:r>
      <w:r w:rsidR="00F43D47">
        <w:rPr>
          <w:rFonts w:eastAsia="Times New Roman"/>
          <w:color w:val="333639" w:themeColor="text2" w:themeTint="E6"/>
          <w:sz w:val="24"/>
          <w:szCs w:val="24"/>
        </w:rPr>
        <w:t>приведен в  Приложении №2</w:t>
      </w:r>
      <w:r>
        <w:rPr>
          <w:rFonts w:eastAsia="Times New Roman"/>
          <w:color w:val="333639" w:themeColor="text2" w:themeTint="E6"/>
          <w:sz w:val="24"/>
          <w:szCs w:val="24"/>
        </w:rPr>
        <w:t>(таблица 4.3.2.)</w:t>
      </w:r>
      <w:r w:rsidR="00F43D47">
        <w:rPr>
          <w:rFonts w:eastAsia="Times New Roman"/>
          <w:color w:val="333639" w:themeColor="text2" w:themeTint="E6"/>
          <w:sz w:val="24"/>
          <w:szCs w:val="24"/>
        </w:rPr>
        <w:t xml:space="preserve">. </w:t>
      </w:r>
    </w:p>
    <w:p w:rsidR="000E7D82" w:rsidRDefault="00D80ABD" w:rsidP="0056253B">
      <w:pPr>
        <w:keepNext/>
        <w:tabs>
          <w:tab w:val="left" w:pos="1006"/>
        </w:tabs>
        <w:spacing w:before="120" w:after="120" w:line="276" w:lineRule="auto"/>
        <w:ind w:firstLine="709"/>
        <w:jc w:val="both"/>
        <w:rPr>
          <w:rFonts w:eastAsia="+mn-ea"/>
          <w:color w:val="333639" w:themeColor="text2" w:themeTint="E6"/>
          <w:sz w:val="24"/>
          <w:szCs w:val="24"/>
        </w:rPr>
      </w:pPr>
      <w:r>
        <w:rPr>
          <w:rFonts w:eastAsia="Times New Roman"/>
          <w:color w:val="333639" w:themeColor="text2" w:themeTint="E6"/>
          <w:sz w:val="24"/>
          <w:szCs w:val="24"/>
        </w:rPr>
        <w:t>Планируется</w:t>
      </w:r>
      <w:r w:rsidR="00FB5B0E" w:rsidRPr="00FB5B0E">
        <w:rPr>
          <w:rFonts w:eastAsia="Times New Roman"/>
          <w:color w:val="333639" w:themeColor="text2" w:themeTint="E6"/>
          <w:sz w:val="24"/>
          <w:szCs w:val="24"/>
        </w:rPr>
        <w:t xml:space="preserve"> строительство магистрального газопровода в рамках проекта «Реконструкция газо-провода Можга-Елабуга».</w:t>
      </w:r>
      <w:r w:rsidR="000E7D82">
        <w:rPr>
          <w:rFonts w:eastAsia="Times New Roman"/>
          <w:color w:val="333639" w:themeColor="text2" w:themeTint="E6"/>
          <w:sz w:val="24"/>
          <w:szCs w:val="24"/>
        </w:rPr>
        <w:t xml:space="preserve"> </w:t>
      </w:r>
      <w:r w:rsidR="000E7D82">
        <w:rPr>
          <w:rFonts w:eastAsia="+mn-ea"/>
          <w:color w:val="333639" w:themeColor="text2" w:themeTint="E6"/>
          <w:sz w:val="24"/>
          <w:szCs w:val="24"/>
        </w:rPr>
        <w:t>Предусмотрено с</w:t>
      </w:r>
      <w:r w:rsidR="000E7D82" w:rsidRPr="00306FBC">
        <w:rPr>
          <w:rFonts w:eastAsia="+mn-ea"/>
          <w:color w:val="333639" w:themeColor="text2" w:themeTint="E6"/>
          <w:sz w:val="24"/>
          <w:szCs w:val="24"/>
        </w:rPr>
        <w:t xml:space="preserve">троительство новой </w:t>
      </w:r>
      <w:r w:rsidR="000E7D82">
        <w:rPr>
          <w:rFonts w:eastAsia="+mn-ea"/>
          <w:color w:val="333639" w:themeColor="text2" w:themeTint="E6"/>
          <w:sz w:val="24"/>
          <w:szCs w:val="24"/>
        </w:rPr>
        <w:t>(</w:t>
      </w:r>
      <w:r w:rsidR="000E7D82" w:rsidRPr="00306FBC">
        <w:rPr>
          <w:rFonts w:eastAsia="+mn-ea"/>
          <w:color w:val="333639" w:themeColor="text2" w:themeTint="E6"/>
          <w:sz w:val="24"/>
          <w:szCs w:val="24"/>
        </w:rPr>
        <w:t>или реконструкция</w:t>
      </w:r>
      <w:r w:rsidR="000E7D82">
        <w:rPr>
          <w:rFonts w:eastAsia="+mn-ea"/>
          <w:color w:val="333639" w:themeColor="text2" w:themeTint="E6"/>
          <w:sz w:val="24"/>
          <w:szCs w:val="24"/>
        </w:rPr>
        <w:t xml:space="preserve"> старой)</w:t>
      </w:r>
      <w:r w:rsidR="000E7D82" w:rsidRPr="00306FBC">
        <w:rPr>
          <w:rFonts w:eastAsia="+mn-ea"/>
          <w:color w:val="333639" w:themeColor="text2" w:themeTint="E6"/>
          <w:sz w:val="24"/>
          <w:szCs w:val="24"/>
        </w:rPr>
        <w:t xml:space="preserve"> котельной</w:t>
      </w:r>
      <w:r w:rsidR="000E7D82">
        <w:rPr>
          <w:rFonts w:eastAsia="+mn-ea"/>
          <w:color w:val="333639" w:themeColor="text2" w:themeTint="E6"/>
          <w:sz w:val="24"/>
          <w:szCs w:val="24"/>
        </w:rPr>
        <w:t>, с</w:t>
      </w:r>
      <w:r w:rsidR="000E7D82" w:rsidRPr="00306FBC">
        <w:rPr>
          <w:rFonts w:eastAsia="+mn-ea"/>
          <w:color w:val="333639" w:themeColor="text2" w:themeTint="E6"/>
          <w:sz w:val="24"/>
          <w:szCs w:val="24"/>
        </w:rPr>
        <w:t>троительство системы очистных сооружений</w:t>
      </w:r>
      <w:r w:rsidR="000E7D82">
        <w:rPr>
          <w:rFonts w:eastAsia="+mn-ea"/>
          <w:color w:val="333639" w:themeColor="text2" w:themeTint="E6"/>
          <w:sz w:val="24"/>
          <w:szCs w:val="24"/>
        </w:rPr>
        <w:t>, с</w:t>
      </w:r>
      <w:r w:rsidR="000E7D82" w:rsidRPr="00306FBC">
        <w:rPr>
          <w:rFonts w:eastAsia="+mn-ea"/>
          <w:color w:val="333639" w:themeColor="text2" w:themeTint="E6"/>
          <w:sz w:val="24"/>
          <w:szCs w:val="24"/>
        </w:rPr>
        <w:t>троительство системы ливневой канализации</w:t>
      </w:r>
      <w:r w:rsidR="000E7D82">
        <w:rPr>
          <w:rFonts w:eastAsia="+mn-ea"/>
          <w:color w:val="333639" w:themeColor="text2" w:themeTint="E6"/>
          <w:sz w:val="24"/>
          <w:szCs w:val="24"/>
        </w:rPr>
        <w:t>.</w:t>
      </w:r>
    </w:p>
    <w:p w:rsidR="00FB5B0E" w:rsidRPr="00FB5B0E" w:rsidRDefault="000E7D82" w:rsidP="0056253B">
      <w:pPr>
        <w:keepNext/>
        <w:spacing w:before="120" w:after="120" w:line="276" w:lineRule="auto"/>
        <w:ind w:firstLine="708"/>
        <w:jc w:val="both"/>
        <w:rPr>
          <w:rFonts w:eastAsia="Times New Roman"/>
          <w:color w:val="333639" w:themeColor="text2" w:themeTint="E6"/>
          <w:sz w:val="24"/>
          <w:szCs w:val="24"/>
        </w:rPr>
      </w:pPr>
      <w:r>
        <w:rPr>
          <w:rFonts w:eastAsia="Times New Roman"/>
          <w:color w:val="333639" w:themeColor="text2" w:themeTint="E6"/>
          <w:sz w:val="24"/>
          <w:szCs w:val="24"/>
        </w:rPr>
        <w:t>Т</w:t>
      </w:r>
      <w:r w:rsidR="00FB5B0E" w:rsidRPr="00FB5B0E">
        <w:rPr>
          <w:rFonts w:eastAsia="Times New Roman"/>
          <w:color w:val="333639" w:themeColor="text2" w:themeTint="E6"/>
          <w:sz w:val="24"/>
          <w:szCs w:val="24"/>
        </w:rPr>
        <w:t>акже определена необходимость проведения мероприятий по лесовосстановлению, созданию зеленых и лесопарковых зон для населенных пунктов Менделеевского муниципального района</w:t>
      </w:r>
      <w:r w:rsidR="00D80ABD">
        <w:rPr>
          <w:rFonts w:eastAsia="Times New Roman"/>
          <w:color w:val="333639" w:themeColor="text2" w:themeTint="E6"/>
          <w:sz w:val="24"/>
          <w:szCs w:val="24"/>
        </w:rPr>
        <w:t>.</w:t>
      </w:r>
    </w:p>
    <w:p w:rsidR="006A6E2A" w:rsidRPr="00306FBC" w:rsidRDefault="006A6E2A" w:rsidP="0056253B">
      <w:pPr>
        <w:keepNext/>
        <w:spacing w:before="120" w:after="120"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При этом пространственное развитие территории должно учитывать стратегические приоритеты Республики Татарстан и быть синхронизировано с пространственным развитием Камской экономической зоны.</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eastAsia="+mn-ea"/>
          <w:color w:val="333639" w:themeColor="text2" w:themeTint="E6"/>
          <w:sz w:val="24"/>
          <w:szCs w:val="24"/>
        </w:rPr>
        <w:t xml:space="preserve">С этой точки зрения в Стратегии РТ 2030 предусмотрены следующие приоритеты. </w:t>
      </w:r>
      <w:r w:rsidRPr="00306FBC">
        <w:rPr>
          <w:rFonts w:cs="Calibri"/>
          <w:color w:val="333639" w:themeColor="text2" w:themeTint="E6"/>
          <w:sz w:val="24"/>
          <w:szCs w:val="24"/>
        </w:rPr>
        <w:t>Камская агломерация - полицентрическая агломерация, формируемая четырьмя урбанизированными ядрами: городами Набережные Челны, Нижнекамск, Елабуга и Менделеевск (рис.4.3.1.). В агломерационные процессы вовлечены населенные пункты Елабужского, Менделеевского, Тукаевского, Нижнекамского муниципальных районов, находящиеся в пределах часовой транспортной доступности между собой. Общая численность населения на 1 января 2014 года составляет 944,3 тыс. человек. Плотность населения - 165 чел./га.</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Основные проблемы </w:t>
      </w:r>
      <w:r w:rsidR="000E7D82">
        <w:rPr>
          <w:rFonts w:cs="Calibri"/>
          <w:color w:val="333639" w:themeColor="text2" w:themeTint="E6"/>
          <w:sz w:val="24"/>
          <w:szCs w:val="24"/>
        </w:rPr>
        <w:t xml:space="preserve">Камской </w:t>
      </w:r>
      <w:r w:rsidRPr="00306FBC">
        <w:rPr>
          <w:rFonts w:cs="Calibri"/>
          <w:color w:val="333639" w:themeColor="text2" w:themeTint="E6"/>
          <w:sz w:val="24"/>
          <w:szCs w:val="24"/>
        </w:rPr>
        <w:t>агломерации</w:t>
      </w:r>
      <w:r w:rsidR="000E7D82">
        <w:rPr>
          <w:rFonts w:cs="Calibri"/>
          <w:color w:val="333639" w:themeColor="text2" w:themeTint="E6"/>
          <w:sz w:val="24"/>
          <w:szCs w:val="24"/>
        </w:rPr>
        <w:t xml:space="preserve"> с точки зрения пространственного развития</w:t>
      </w:r>
      <w:r w:rsidRPr="00306FBC">
        <w:rPr>
          <w:rFonts w:cs="Calibri"/>
          <w:color w:val="333639" w:themeColor="text2" w:themeTint="E6"/>
          <w:sz w:val="24"/>
          <w:szCs w:val="24"/>
        </w:rPr>
        <w:t>:</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моноспециализация городов;</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неустойчивый транспортный каркас агломерации: слабая связность ядер, расположенных на правом и левом берегах реки Камы, отставание развития транспортной инфраструктуры от развития производств;</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неблагополучная экологическая обстановка в результате деятельности нефтеперерабатывающих и химических производств городов Нижнекамск и Менделеевск;</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нехватка свободных земельных ресурсов в границах городов-ядер агломерации, пространственная экспансия на земли сельскохозяйственного назначения;</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однообразие и рыхлость городской среды, деформированные городские пространства.</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p>
    <w:p w:rsidR="006A6E2A" w:rsidRPr="00306FBC" w:rsidRDefault="006A6E2A" w:rsidP="0056253B">
      <w:pPr>
        <w:keepNext/>
        <w:widowControl w:val="0"/>
        <w:autoSpaceDE w:val="0"/>
        <w:autoSpaceDN w:val="0"/>
        <w:adjustRightInd w:val="0"/>
        <w:spacing w:after="0"/>
        <w:jc w:val="center"/>
        <w:outlineLvl w:val="5"/>
        <w:rPr>
          <w:rFonts w:cs="Calibri"/>
          <w:color w:val="333639" w:themeColor="text2" w:themeTint="E6"/>
          <w:sz w:val="24"/>
          <w:szCs w:val="24"/>
        </w:rPr>
      </w:pPr>
      <w:bookmarkStart w:id="93" w:name="Par3099"/>
      <w:bookmarkEnd w:id="93"/>
      <w:r w:rsidRPr="00306FBC">
        <w:rPr>
          <w:rFonts w:cs="Calibri"/>
          <w:noProof/>
          <w:color w:val="333639" w:themeColor="text2" w:themeTint="E6"/>
          <w:sz w:val="24"/>
          <w:szCs w:val="24"/>
        </w:rPr>
        <w:drawing>
          <wp:inline distT="0" distB="0" distL="0" distR="0">
            <wp:extent cx="6201127" cy="3959158"/>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06205" cy="3962400"/>
                    </a:xfrm>
                    <a:prstGeom prst="rect">
                      <a:avLst/>
                    </a:prstGeom>
                    <a:noFill/>
                    <a:ln>
                      <a:noFill/>
                    </a:ln>
                  </pic:spPr>
                </pic:pic>
              </a:graphicData>
            </a:graphic>
          </wp:inline>
        </w:drawing>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p>
    <w:p w:rsidR="006A6E2A" w:rsidRPr="00306FBC" w:rsidRDefault="006A6E2A" w:rsidP="0056253B">
      <w:pPr>
        <w:keepNext/>
        <w:widowControl w:val="0"/>
        <w:autoSpaceDE w:val="0"/>
        <w:autoSpaceDN w:val="0"/>
        <w:adjustRightInd w:val="0"/>
        <w:spacing w:after="0"/>
        <w:ind w:firstLine="709"/>
        <w:jc w:val="center"/>
        <w:rPr>
          <w:rFonts w:cs="Calibri"/>
          <w:color w:val="333639" w:themeColor="text2" w:themeTint="E6"/>
          <w:sz w:val="24"/>
          <w:szCs w:val="24"/>
        </w:rPr>
      </w:pPr>
      <w:bookmarkStart w:id="94" w:name="Par3101"/>
      <w:bookmarkEnd w:id="94"/>
      <w:r w:rsidRPr="00306FBC">
        <w:rPr>
          <w:rFonts w:cs="Calibri"/>
          <w:color w:val="333639" w:themeColor="text2" w:themeTint="E6"/>
          <w:sz w:val="24"/>
          <w:szCs w:val="24"/>
        </w:rPr>
        <w:t>Рис. 4.3.1. Пространственное развитие Камской агломерации</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Направления преобразований:</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трансформация и диверсификация специализации городов-ядер агломерации, развитие синергетического эффекта от сотрудничества;</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усиление идентичности городов-ядер агломерации;</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формирование устойчивого структурообразующего транспортного каркаса агломерации, включая развитие скоростных связей и строительство стратегических мостов в районе села Соколка и (в долгосрочной перспективе) города Елабуги;</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интенсивное развитие городов агломерации в границах существующих урбанизированных территорий, максимальная сохранность природных ландшафтов и земель сельскохозяйственного назначения;</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девелопмент (деятельность, связанная с развитием территории и подготовкой земель и объектов с целью их нового использования) территорий в санитарно-защитных зонах промышленных предприятий, нацеленный на формирование плотной и связной городской среды.</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Планируемые к разработке и реализации </w:t>
      </w:r>
      <w:r w:rsidRPr="000E7D82">
        <w:rPr>
          <w:rFonts w:cs="Calibri"/>
          <w:i/>
          <w:color w:val="333639" w:themeColor="text2" w:themeTint="E6"/>
          <w:sz w:val="24"/>
          <w:szCs w:val="24"/>
        </w:rPr>
        <w:t>программы и проекты</w:t>
      </w:r>
      <w:r w:rsidRPr="00306FBC">
        <w:rPr>
          <w:rFonts w:cs="Calibri"/>
          <w:color w:val="333639" w:themeColor="text2" w:themeTint="E6"/>
          <w:sz w:val="24"/>
          <w:szCs w:val="24"/>
        </w:rPr>
        <w:t>:</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"Реновация/умная плотность". Запуск качественных преобразований прежде всего на территориях типовой микрорайонной жилой застройки 1970 - 1990-х годов, характерной для городов Набережные Челны и Нижнекамска, а также частично Елабуги, Менделеевска и поселка городского типа Камские Поляны, включающих уплотнение и диверсификацию событийных коммуникационных центров, районов массовой жилой застройки.</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"Город и ландшафты". Раскрытие городской среды городов-ядер агломерации к берегам реки Камы - главной ценности местных ландшафтов. Создание активного и доступного водного фронта города, который, с одной стороны, презентует идентичность города пассажирам проходящего по Каме речного транспорта, а с другой - получает отклик внутри городской среды, включаясь в сеть городских общественных пространств.</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"Город и промышленность":</w:t>
      </w:r>
      <w:r w:rsidR="000E7D82">
        <w:rPr>
          <w:rFonts w:cs="Calibri"/>
          <w:color w:val="333639" w:themeColor="text2" w:themeTint="E6"/>
          <w:sz w:val="24"/>
          <w:szCs w:val="24"/>
        </w:rPr>
        <w:t xml:space="preserve"> </w:t>
      </w:r>
      <w:r w:rsidRPr="00306FBC">
        <w:rPr>
          <w:rFonts w:cs="Calibri"/>
          <w:color w:val="333639" w:themeColor="text2" w:themeTint="E6"/>
          <w:sz w:val="24"/>
          <w:szCs w:val="24"/>
        </w:rPr>
        <w:t>новое использование высвобождающихся производственных площадей;</w:t>
      </w:r>
      <w:r w:rsidR="000E7D82">
        <w:rPr>
          <w:rFonts w:cs="Calibri"/>
          <w:color w:val="333639" w:themeColor="text2" w:themeTint="E6"/>
          <w:sz w:val="24"/>
          <w:szCs w:val="24"/>
        </w:rPr>
        <w:t xml:space="preserve"> </w:t>
      </w:r>
      <w:r w:rsidRPr="00306FBC">
        <w:rPr>
          <w:rFonts w:cs="Calibri"/>
          <w:color w:val="333639" w:themeColor="text2" w:themeTint="E6"/>
          <w:sz w:val="24"/>
          <w:szCs w:val="24"/>
        </w:rPr>
        <w:t>новое использование сокращаемых санитарно-защитных зон;</w:t>
      </w:r>
      <w:r w:rsidR="000E7D82">
        <w:rPr>
          <w:rFonts w:cs="Calibri"/>
          <w:color w:val="333639" w:themeColor="text2" w:themeTint="E6"/>
          <w:sz w:val="24"/>
          <w:szCs w:val="24"/>
        </w:rPr>
        <w:t xml:space="preserve"> </w:t>
      </w:r>
      <w:r w:rsidRPr="00306FBC">
        <w:rPr>
          <w:rFonts w:cs="Calibri"/>
          <w:color w:val="333639" w:themeColor="text2" w:themeTint="E6"/>
          <w:sz w:val="24"/>
          <w:szCs w:val="24"/>
        </w:rPr>
        <w:t>создание городских культурных площадок и программ, которые бы связывали жителей города и его крупнейшие предприятия (городские общественные пространства, культурные центры, включающие функцию дополнительного образования, экскурсии на заводы для туристов, молодежи и т.д.).</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"Город и наследие". Программа сохранения и капитализации объектов исторической застройки с использованием средового подхода. Применение механизма поддержки собственников земельных участков и домов, расположенных на территории исторического города, которые используют свой участок или дом для размещения обслуживающего и торгового бизнеса, при условии бережного отношения к имеющимся в собственности или аренде историческим зданиям. Мероприятия по повышению культуры работы управленцев, архитекторов и дизайнеров среды в историческом контексте.</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0E7D82">
        <w:rPr>
          <w:rFonts w:cs="Calibri"/>
          <w:i/>
          <w:color w:val="333639" w:themeColor="text2" w:themeTint="E6"/>
          <w:sz w:val="24"/>
          <w:szCs w:val="24"/>
        </w:rPr>
        <w:t>Пространственная модель Камской агломерации</w:t>
      </w:r>
      <w:r w:rsidR="000E7D82">
        <w:rPr>
          <w:rFonts w:cs="Calibri"/>
          <w:i/>
          <w:color w:val="333639" w:themeColor="text2" w:themeTint="E6"/>
          <w:sz w:val="24"/>
          <w:szCs w:val="24"/>
        </w:rPr>
        <w:t xml:space="preserve">. </w:t>
      </w:r>
      <w:r w:rsidRPr="00306FBC">
        <w:rPr>
          <w:rFonts w:cs="Calibri"/>
          <w:color w:val="333639" w:themeColor="text2" w:themeTint="E6"/>
          <w:sz w:val="24"/>
          <w:szCs w:val="24"/>
        </w:rPr>
        <w:t>Модель агломерации формируется относительно природной оси - реки Камы, являющейся основой пространственного каркаса. Устойчивость каркаса обеспечивают транспортные коридоры с мостовыми переходами через Каму. Интеграция транспортных систем, синергия городов-ядер, каждый из которых обладает собственным образом и хозяйственной спецификой, усиливают пространственные позиции агломерации. Взаимоотношения "город - вода" - основная составляющая привлекательности и связности пространства Камской агломерации.</w:t>
      </w:r>
    </w:p>
    <w:p w:rsidR="000E7D82" w:rsidRDefault="005F27A7" w:rsidP="0056253B">
      <w:pPr>
        <w:keepNext/>
        <w:spacing w:before="120" w:after="120" w:line="276" w:lineRule="auto"/>
        <w:ind w:firstLine="709"/>
        <w:jc w:val="both"/>
        <w:rPr>
          <w:rFonts w:eastAsia="+mn-ea"/>
          <w:color w:val="333639" w:themeColor="text2" w:themeTint="E6"/>
          <w:sz w:val="24"/>
          <w:szCs w:val="24"/>
        </w:rPr>
      </w:pPr>
      <w:r>
        <w:rPr>
          <w:rFonts w:eastAsia="+mn-ea"/>
          <w:color w:val="333639" w:themeColor="text2" w:themeTint="E6"/>
          <w:sz w:val="24"/>
          <w:szCs w:val="24"/>
        </w:rPr>
        <w:t>Полный перечень</w:t>
      </w:r>
      <w:r w:rsidR="000E7D82">
        <w:rPr>
          <w:rFonts w:eastAsia="+mn-ea"/>
          <w:color w:val="333639" w:themeColor="text2" w:themeTint="E6"/>
          <w:sz w:val="24"/>
          <w:szCs w:val="24"/>
        </w:rPr>
        <w:t xml:space="preserve"> стратегически</w:t>
      </w:r>
      <w:r>
        <w:rPr>
          <w:rFonts w:eastAsia="+mn-ea"/>
          <w:color w:val="333639" w:themeColor="text2" w:themeTint="E6"/>
          <w:sz w:val="24"/>
          <w:szCs w:val="24"/>
        </w:rPr>
        <w:t>х</w:t>
      </w:r>
      <w:r w:rsidR="000E7D82">
        <w:rPr>
          <w:rFonts w:eastAsia="+mn-ea"/>
          <w:color w:val="333639" w:themeColor="text2" w:themeTint="E6"/>
          <w:sz w:val="24"/>
          <w:szCs w:val="24"/>
        </w:rPr>
        <w:t xml:space="preserve"> инициатив в области пространственного развития </w:t>
      </w:r>
      <w:r>
        <w:rPr>
          <w:rFonts w:eastAsia="+mn-ea"/>
          <w:color w:val="333639" w:themeColor="text2" w:themeTint="E6"/>
          <w:sz w:val="24"/>
          <w:szCs w:val="24"/>
        </w:rPr>
        <w:t xml:space="preserve">Менделеевского муниципального района </w:t>
      </w:r>
      <w:r w:rsidR="000E7D82">
        <w:rPr>
          <w:rFonts w:eastAsia="+mn-ea"/>
          <w:color w:val="333639" w:themeColor="text2" w:themeTint="E6"/>
          <w:sz w:val="24"/>
          <w:szCs w:val="24"/>
        </w:rPr>
        <w:t>изложены в таблице 4.3.1.</w:t>
      </w:r>
    </w:p>
    <w:p w:rsidR="006A6E2A" w:rsidRPr="00306FBC" w:rsidRDefault="006A6E2A" w:rsidP="0056253B">
      <w:pPr>
        <w:keepNext/>
        <w:rPr>
          <w:rFonts w:eastAsia="+mn-ea"/>
          <w:b/>
          <w:color w:val="333639" w:themeColor="text2" w:themeTint="E6"/>
        </w:rPr>
      </w:pPr>
    </w:p>
    <w:p w:rsidR="006A6E2A" w:rsidRPr="00306FBC" w:rsidRDefault="006A6E2A" w:rsidP="0056253B">
      <w:pPr>
        <w:keepNext/>
        <w:rPr>
          <w:rFonts w:eastAsia="+mn-ea"/>
          <w:color w:val="333639" w:themeColor="text2" w:themeTint="E6"/>
        </w:rPr>
        <w:sectPr w:rsidR="006A6E2A" w:rsidRPr="00306FBC">
          <w:pgSz w:w="11906" w:h="16838"/>
          <w:pgMar w:top="567" w:right="567" w:bottom="567" w:left="1134" w:header="709" w:footer="709" w:gutter="0"/>
          <w:pgNumType w:start="182"/>
          <w:cols w:space="720"/>
        </w:sectPr>
      </w:pPr>
    </w:p>
    <w:p w:rsidR="006A6E2A" w:rsidRPr="00306FBC" w:rsidRDefault="006A6E2A" w:rsidP="0056253B">
      <w:pPr>
        <w:keepNext/>
        <w:jc w:val="right"/>
        <w:rPr>
          <w:rFonts w:eastAsia="+mn-ea"/>
          <w:color w:val="333639" w:themeColor="text2" w:themeTint="E6"/>
          <w:sz w:val="24"/>
          <w:szCs w:val="24"/>
        </w:rPr>
      </w:pPr>
      <w:r w:rsidRPr="00306FBC">
        <w:rPr>
          <w:rFonts w:eastAsia="+mn-ea"/>
          <w:color w:val="333639" w:themeColor="text2" w:themeTint="E6"/>
          <w:sz w:val="24"/>
          <w:szCs w:val="24"/>
        </w:rPr>
        <w:t>Таблица 4.3.1.</w:t>
      </w:r>
    </w:p>
    <w:p w:rsidR="006A6E2A" w:rsidRPr="00EF6C8A" w:rsidRDefault="006A6E2A" w:rsidP="0056253B">
      <w:pPr>
        <w:keepNext/>
        <w:jc w:val="center"/>
        <w:rPr>
          <w:rFonts w:eastAsia="+mn-ea"/>
          <w:b/>
          <w:color w:val="333639" w:themeColor="text2" w:themeTint="E6"/>
          <w:sz w:val="24"/>
          <w:szCs w:val="24"/>
        </w:rPr>
      </w:pPr>
      <w:r w:rsidRPr="00306FBC">
        <w:rPr>
          <w:rFonts w:eastAsia="+mn-ea"/>
          <w:color w:val="333639" w:themeColor="text2" w:themeTint="E6"/>
          <w:sz w:val="24"/>
          <w:szCs w:val="24"/>
        </w:rPr>
        <w:t>Стратегические инициативы в области пространственного развития</w:t>
      </w:r>
      <w:r w:rsidR="00F43D47">
        <w:rPr>
          <w:rFonts w:eastAsia="+mn-ea"/>
          <w:color w:val="333639" w:themeColor="text2" w:themeTint="E6"/>
          <w:sz w:val="24"/>
          <w:szCs w:val="24"/>
        </w:rPr>
        <w:t>*</w:t>
      </w:r>
      <w:r w:rsidR="00EF6C8A">
        <w:rPr>
          <w:rFonts w:eastAsia="+mn-ea"/>
          <w:color w:val="333639" w:themeColor="text2" w:themeTint="E6"/>
          <w:sz w:val="24"/>
          <w:szCs w:val="24"/>
        </w:rPr>
        <w:t xml:space="preserve"> </w:t>
      </w:r>
    </w:p>
    <w:tbl>
      <w:tblPr>
        <w:tblStyle w:val="1f0"/>
        <w:tblW w:w="14709" w:type="dxa"/>
        <w:tblLayout w:type="fixed"/>
        <w:tblLook w:val="0420" w:firstRow="1" w:lastRow="0" w:firstColumn="0" w:lastColumn="0" w:noHBand="0" w:noVBand="1"/>
      </w:tblPr>
      <w:tblGrid>
        <w:gridCol w:w="2546"/>
        <w:gridCol w:w="3045"/>
        <w:gridCol w:w="4525"/>
        <w:gridCol w:w="1380"/>
        <w:gridCol w:w="3213"/>
      </w:tblGrid>
      <w:tr w:rsidR="00306FBC" w:rsidRPr="00306FBC" w:rsidTr="005F27A7">
        <w:trPr>
          <w:cnfStyle w:val="100000000000" w:firstRow="1" w:lastRow="0" w:firstColumn="0" w:lastColumn="0" w:oddVBand="0" w:evenVBand="0" w:oddHBand="0" w:evenHBand="0" w:firstRowFirstColumn="0" w:firstRowLastColumn="0" w:lastRowFirstColumn="0" w:lastRowLastColumn="0"/>
          <w:trHeight w:val="378"/>
        </w:trPr>
        <w:tc>
          <w:tcPr>
            <w:tcW w:w="2546" w:type="dxa"/>
            <w:hideMark/>
          </w:tcPr>
          <w:p w:rsidR="006A6E2A" w:rsidRPr="00306FBC" w:rsidRDefault="006A6E2A" w:rsidP="0056253B">
            <w:pPr>
              <w:keepNext/>
              <w:tabs>
                <w:tab w:val="left" w:pos="9120"/>
              </w:tabs>
              <w:spacing w:line="276" w:lineRule="auto"/>
              <w:ind w:right="29"/>
              <w:jc w:val="both"/>
              <w:rPr>
                <w:rFonts w:asciiTheme="minorHAnsi" w:hAnsiTheme="minorHAnsi" w:cs="Times New Roman"/>
                <w:color w:val="333639" w:themeColor="text2" w:themeTint="E6"/>
                <w:sz w:val="24"/>
                <w:szCs w:val="24"/>
              </w:rPr>
            </w:pPr>
            <w:r w:rsidRPr="00306FBC">
              <w:rPr>
                <w:rFonts w:asciiTheme="minorHAnsi" w:hAnsiTheme="minorHAnsi"/>
                <w:b w:val="0"/>
                <w:bCs w:val="0"/>
                <w:color w:val="333639" w:themeColor="text2" w:themeTint="E6"/>
                <w:kern w:val="24"/>
                <w:sz w:val="24"/>
                <w:szCs w:val="24"/>
              </w:rPr>
              <w:t>Основная задача</w:t>
            </w:r>
          </w:p>
        </w:tc>
        <w:tc>
          <w:tcPr>
            <w:tcW w:w="12163" w:type="dxa"/>
            <w:gridSpan w:val="4"/>
            <w:hideMark/>
          </w:tcPr>
          <w:p w:rsidR="006A6E2A" w:rsidRPr="00306FBC" w:rsidRDefault="006A6E2A" w:rsidP="0056253B">
            <w:pPr>
              <w:keepNext/>
              <w:tabs>
                <w:tab w:val="left" w:pos="9120"/>
              </w:tabs>
              <w:spacing w:line="276" w:lineRule="auto"/>
              <w:ind w:right="29"/>
              <w:jc w:val="both"/>
              <w:rPr>
                <w:rFonts w:asciiTheme="minorHAnsi" w:hAnsiTheme="minorHAnsi" w:cs="Times New Roman"/>
                <w:color w:val="333639" w:themeColor="text2" w:themeTint="E6"/>
                <w:sz w:val="24"/>
                <w:szCs w:val="24"/>
              </w:rPr>
            </w:pPr>
            <w:r w:rsidRPr="00306FBC">
              <w:rPr>
                <w:rFonts w:asciiTheme="minorHAnsi" w:hAnsiTheme="minorHAnsi"/>
                <w:b w:val="0"/>
                <w:bCs w:val="0"/>
                <w:color w:val="333639" w:themeColor="text2" w:themeTint="E6"/>
                <w:kern w:val="24"/>
                <w:sz w:val="24"/>
                <w:szCs w:val="24"/>
              </w:rPr>
              <w:t>Повышение качества и объемов доступной питьевой воды</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274"/>
        </w:trPr>
        <w:tc>
          <w:tcPr>
            <w:tcW w:w="5591" w:type="dxa"/>
            <w:gridSpan w:val="2"/>
            <w:hideMark/>
          </w:tcPr>
          <w:p w:rsidR="006A6E2A" w:rsidRPr="00306FBC" w:rsidRDefault="006A6E2A" w:rsidP="0056253B">
            <w:pPr>
              <w:keepNext/>
              <w:tabs>
                <w:tab w:val="left" w:pos="9120"/>
              </w:tabs>
              <w:spacing w:line="274" w:lineRule="atLeast"/>
              <w:ind w:right="29"/>
              <w:jc w:val="both"/>
              <w:rPr>
                <w:rFonts w:cs="Times New Roman"/>
                <w:color w:val="333639" w:themeColor="text2" w:themeTint="E6"/>
                <w:sz w:val="24"/>
                <w:szCs w:val="24"/>
              </w:rPr>
            </w:pPr>
            <w:r w:rsidRPr="00306FBC">
              <w:rPr>
                <w:color w:val="333639" w:themeColor="text2" w:themeTint="E6"/>
                <w:kern w:val="24"/>
                <w:sz w:val="24"/>
                <w:szCs w:val="24"/>
              </w:rPr>
              <w:t>Мероприятия</w:t>
            </w:r>
          </w:p>
        </w:tc>
        <w:tc>
          <w:tcPr>
            <w:tcW w:w="4525" w:type="dxa"/>
            <w:hideMark/>
          </w:tcPr>
          <w:p w:rsidR="006A6E2A" w:rsidRPr="00306FBC" w:rsidRDefault="006A6E2A" w:rsidP="0056253B">
            <w:pPr>
              <w:keepNext/>
              <w:tabs>
                <w:tab w:val="left" w:pos="9120"/>
              </w:tabs>
              <w:spacing w:line="274" w:lineRule="atLeast"/>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380" w:type="dxa"/>
            <w:hideMark/>
          </w:tcPr>
          <w:p w:rsidR="006A6E2A" w:rsidRPr="00306FBC" w:rsidRDefault="006A6E2A" w:rsidP="0056253B">
            <w:pPr>
              <w:keepNext/>
              <w:tabs>
                <w:tab w:val="left" w:pos="9120"/>
              </w:tabs>
              <w:spacing w:line="274" w:lineRule="atLeast"/>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3213" w:type="dxa"/>
            <w:hideMark/>
          </w:tcPr>
          <w:p w:rsidR="006A6E2A" w:rsidRPr="00306FBC" w:rsidRDefault="006A6E2A" w:rsidP="0056253B">
            <w:pPr>
              <w:keepNext/>
              <w:tabs>
                <w:tab w:val="left" w:pos="9120"/>
              </w:tabs>
              <w:spacing w:line="274" w:lineRule="atLeast"/>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36"/>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1. Реконструкция системы забора и подготовки воды с применением современных высокоэффективных технологий подготовки воды.</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Обеспечение населения питьевой водой нормативного качества</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До конца 2018 года</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Исполком района, Татгазэнерго</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454"/>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 Замена изношенных сетей водопровода</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Предотвращение потерь воды при транспортировки и сохранение качества воды</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2016–2021 г.г.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Исполком района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567"/>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3. Строительство новых сетей централизованного водоснабжения в г.Менделеевске и районе</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Обеспечение доступности питьевой воды для населения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2018-2030 г.г.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Исполком района</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654"/>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4. Оценка запасов подземных вод соответствующих по качеству гигиеническим нормам</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Обеспечение доброкачественной водой населения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2016-2020 г.г.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Исполком района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450"/>
        </w:trPr>
        <w:tc>
          <w:tcPr>
            <w:tcW w:w="2546"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w:t>
            </w:r>
          </w:p>
        </w:tc>
        <w:tc>
          <w:tcPr>
            <w:tcW w:w="12163" w:type="dxa"/>
            <w:gridSpan w:val="4"/>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Максимальный охват объектов централизованной системой водоотведения</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450"/>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Мероприятия</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02"/>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1. Реконструкция, модернизация, замена объектов  системы водоотведения.</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Улучшение качества сточных вод, отводимых в реку Кама</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До конца 2020 года</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Исполком района</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454"/>
        </w:trPr>
        <w:tc>
          <w:tcPr>
            <w:tcW w:w="14709" w:type="dxa"/>
            <w:gridSpan w:val="5"/>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 Развитие инфраструктуры</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241"/>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Общие мероприятия</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201"/>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1. Создание структуры для проверки обоснованности тарифов, качества и объемов предоставленных услуг. Проведение экспертизы каждого тарифа ЖКХ, опубликование в СМИ</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качества жизни населения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2016г.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 Управление ЖКХ</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596"/>
        </w:trPr>
        <w:tc>
          <w:tcPr>
            <w:tcW w:w="5591" w:type="dxa"/>
            <w:gridSpan w:val="2"/>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2. Организация конкурсов на лучший дом, подъезд, двор</w:t>
            </w:r>
          </w:p>
        </w:tc>
        <w:tc>
          <w:tcPr>
            <w:tcW w:w="4525"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Активизация местного сообщества</w:t>
            </w:r>
          </w:p>
        </w:tc>
        <w:tc>
          <w:tcPr>
            <w:tcW w:w="1380"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2016г.</w:t>
            </w:r>
          </w:p>
        </w:tc>
        <w:tc>
          <w:tcPr>
            <w:tcW w:w="3213"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Управление ЖКХ</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815"/>
        </w:trPr>
        <w:tc>
          <w:tcPr>
            <w:tcW w:w="5591" w:type="dxa"/>
            <w:gridSpan w:val="2"/>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 xml:space="preserve">3. Ремонт лучших домов и дворов вне графика с учетом всех критериев </w:t>
            </w:r>
          </w:p>
        </w:tc>
        <w:tc>
          <w:tcPr>
            <w:tcW w:w="4525"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Активизация местного сообщества</w:t>
            </w:r>
          </w:p>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Повышени качества жизни населения</w:t>
            </w:r>
          </w:p>
        </w:tc>
        <w:tc>
          <w:tcPr>
            <w:tcW w:w="1380"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2018-2030гг.</w:t>
            </w:r>
          </w:p>
        </w:tc>
        <w:tc>
          <w:tcPr>
            <w:tcW w:w="3213"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Управление ЖКХ</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907"/>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4. Оценка состояния дорог. Участие в федеральных и республиканских программах. Проетировка и строительство дорог</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качества жизни населения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постоянно</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Управление ЖКХ</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907"/>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5. Установка счетчиков АСКУ беспроводной и считывающих блоков за счет средств населения и за счет капитального ремонта</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качества жизни населения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2018г.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Управление ЖКХ</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48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6. Выпрямление русла р. Тойма </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эффективности землепользования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2018г.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Управление строительства</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850"/>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7. Открытие объездной дороги</w:t>
            </w:r>
          </w:p>
        </w:tc>
        <w:tc>
          <w:tcPr>
            <w:tcW w:w="4525" w:type="dxa"/>
            <w:hideMark/>
          </w:tcPr>
          <w:p w:rsidR="006A6E2A" w:rsidRPr="00306FBC" w:rsidRDefault="006A6E2A" w:rsidP="0056253B">
            <w:pPr>
              <w:keepNext/>
              <w:tabs>
                <w:tab w:val="left" w:pos="9120"/>
              </w:tabs>
              <w:spacing w:line="276" w:lineRule="auto"/>
              <w:ind w:right="29"/>
              <w:rPr>
                <w:rFonts w:cs="Times New Roman"/>
                <w:color w:val="333639" w:themeColor="text2" w:themeTint="E6"/>
                <w:sz w:val="24"/>
                <w:szCs w:val="24"/>
              </w:rPr>
            </w:pPr>
            <w:r w:rsidRPr="00306FBC">
              <w:rPr>
                <w:color w:val="333639" w:themeColor="text2" w:themeTint="E6"/>
                <w:kern w:val="24"/>
                <w:sz w:val="24"/>
                <w:szCs w:val="24"/>
              </w:rPr>
              <w:t>Повышение качества жизни населения</w:t>
            </w:r>
          </w:p>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Оптимизация транспортных потоков</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2018г.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Управления ЖКХ и строительства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402"/>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8. Реконструкция котельной или строительство новой </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качества жизни населения и инвестиционной привлекательности</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2020г.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Исполком ММР, </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9. Подземная прокладка теплотрассы сетей ГВС И ХВС за счет включения в инвестиционные программы ресурса снабжающие организации </w:t>
            </w:r>
          </w:p>
        </w:tc>
        <w:tc>
          <w:tcPr>
            <w:tcW w:w="4525"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Снижение потерь тепла и энергии</w:t>
            </w:r>
          </w:p>
        </w:tc>
        <w:tc>
          <w:tcPr>
            <w:tcW w:w="1380"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2020г.</w:t>
            </w:r>
          </w:p>
        </w:tc>
        <w:tc>
          <w:tcPr>
            <w:tcW w:w="3213"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Управление ЖКХ и строительства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10. Снижение платы за ОДН до нормативных показателей </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2021-2023гг.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ЖКХ</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11. Реконструкция моста</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w:t>
            </w:r>
          </w:p>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Оптимизация транспортных потоков</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2020г.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Строительства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12. Изыскание проектирование строительство дорог, железных путей, порта / за счет гос. частное партнерство и Федеральные, Республиканские программы  </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w:t>
            </w:r>
          </w:p>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Оптимизация транспортных потоков</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2021-2023гг.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Строительства</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13. Открытие порта</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 и инвестиционной привлекательности</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2024г.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Строительства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14. Открытие логистического транспортного узла</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 и инвестиционной привлекательности</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2025-2027гг.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Строительства</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15. Строительство очистных сооружений</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 xml:space="preserve">Повышение качества жизни населения </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2025-2027гг.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ЖКХ</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16. Строительство ливневой канализации</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2028-2030гг.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Управления ЖКХ и строительства</w:t>
            </w:r>
          </w:p>
        </w:tc>
      </w:tr>
    </w:tbl>
    <w:p w:rsidR="00F43D47" w:rsidRPr="009C7346" w:rsidRDefault="00F43D47" w:rsidP="00F43D47">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 №4</w:t>
      </w:r>
    </w:p>
    <w:p w:rsidR="006A6E2A" w:rsidRDefault="006A6E2A" w:rsidP="0056253B">
      <w:pPr>
        <w:keepNext/>
        <w:rPr>
          <w:rFonts w:eastAsia="+mn-ea"/>
          <w:color w:val="333639" w:themeColor="text2" w:themeTint="E6"/>
          <w:sz w:val="28"/>
          <w:szCs w:val="22"/>
        </w:rPr>
      </w:pPr>
    </w:p>
    <w:p w:rsidR="00F43D47" w:rsidRPr="00306FBC" w:rsidRDefault="00F43D47" w:rsidP="0056253B">
      <w:pPr>
        <w:keepNext/>
        <w:rPr>
          <w:rFonts w:eastAsia="+mn-ea"/>
          <w:color w:val="333639" w:themeColor="text2" w:themeTint="E6"/>
          <w:sz w:val="28"/>
          <w:szCs w:val="22"/>
        </w:rPr>
        <w:sectPr w:rsidR="00F43D47" w:rsidRPr="00306FBC" w:rsidSect="006A6E2A">
          <w:pgSz w:w="16839" w:h="11907" w:orient="landscape"/>
          <w:pgMar w:top="1512" w:right="2127" w:bottom="992" w:left="993" w:header="1080" w:footer="709" w:gutter="0"/>
          <w:cols w:space="720"/>
          <w:docGrid w:linePitch="272"/>
        </w:sectPr>
      </w:pPr>
    </w:p>
    <w:p w:rsidR="00AA2D1E" w:rsidRPr="00306FBC" w:rsidRDefault="00AA2D1E" w:rsidP="0056253B">
      <w:pPr>
        <w:pStyle w:val="13"/>
        <w:keepNext/>
        <w:pageBreakBefore w:val="0"/>
        <w:numPr>
          <w:ilvl w:val="1"/>
          <w:numId w:val="16"/>
        </w:numPr>
        <w:suppressAutoHyphens/>
        <w:spacing w:before="120" w:after="120" w:line="276" w:lineRule="auto"/>
        <w:ind w:left="0" w:firstLine="0"/>
        <w:jc w:val="both"/>
        <w:rPr>
          <w:color w:val="333639" w:themeColor="text2" w:themeTint="E6"/>
        </w:rPr>
      </w:pPr>
      <w:bookmarkStart w:id="95" w:name="_Toc456953313"/>
      <w:r w:rsidRPr="00306FBC">
        <w:rPr>
          <w:color w:val="333639" w:themeColor="text2" w:themeTint="E6"/>
        </w:rPr>
        <w:t xml:space="preserve">Стратегические инициативы в области </w:t>
      </w:r>
      <w:r w:rsidR="00E03B22" w:rsidRPr="00306FBC">
        <w:rPr>
          <w:color w:val="333639" w:themeColor="text2" w:themeTint="E6"/>
        </w:rPr>
        <w:t>создания эффективной системы управления местным сообществом</w:t>
      </w:r>
      <w:bookmarkEnd w:id="95"/>
      <w:r w:rsidRPr="00306FBC">
        <w:rPr>
          <w:color w:val="333639" w:themeColor="text2" w:themeTint="E6"/>
        </w:rPr>
        <w:t xml:space="preserve"> </w:t>
      </w:r>
    </w:p>
    <w:p w:rsidR="000D315D" w:rsidRPr="00306FBC" w:rsidRDefault="000D315D" w:rsidP="0056253B">
      <w:pPr>
        <w:keepNext/>
        <w:suppressAutoHyphens/>
        <w:spacing w:before="120" w:after="120" w:line="276" w:lineRule="auto"/>
        <w:ind w:firstLine="709"/>
        <w:jc w:val="both"/>
        <w:rPr>
          <w:color w:val="333639" w:themeColor="text2" w:themeTint="E6"/>
          <w:sz w:val="24"/>
          <w:szCs w:val="24"/>
        </w:rPr>
      </w:pPr>
      <w:r w:rsidRPr="00306FBC">
        <w:rPr>
          <w:color w:val="333639" w:themeColor="text2" w:themeTint="E6"/>
          <w:sz w:val="24"/>
          <w:szCs w:val="24"/>
        </w:rPr>
        <w:t>Основные задачи в области совершенствования системы управления местным сообществом:</w:t>
      </w:r>
    </w:p>
    <w:p w:rsidR="000D315D" w:rsidRPr="00306FBC" w:rsidRDefault="000D315D" w:rsidP="0056253B">
      <w:pPr>
        <w:keepNext/>
        <w:suppressAutoHyphens/>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1)совершенствование методов муниципального управления с учетом стратегических целей, а не конъюнктурных факторов; </w:t>
      </w:r>
    </w:p>
    <w:p w:rsidR="000D315D" w:rsidRPr="00306FBC" w:rsidRDefault="000D315D" w:rsidP="0056253B">
      <w:pPr>
        <w:keepNext/>
        <w:suppressAutoHyphens/>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2) усиление целенаправленности и ответственности за распределение услуг за счет более пристального внимания к интересам различных социальных групп; </w:t>
      </w:r>
    </w:p>
    <w:p w:rsidR="000D315D" w:rsidRPr="00306FBC" w:rsidRDefault="000D315D" w:rsidP="0056253B">
      <w:pPr>
        <w:keepNext/>
        <w:suppressAutoHyphens/>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3) улучшение качества услуг, внедрение инновационных подходов, прогрессивного практического опыта; </w:t>
      </w:r>
    </w:p>
    <w:p w:rsidR="000D315D" w:rsidRPr="00306FBC" w:rsidRDefault="000D315D" w:rsidP="0056253B">
      <w:pPr>
        <w:keepNext/>
        <w:suppressAutoHyphens/>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4) использование информационных технологий для более полного удовлетворения потребностей граждан и распространения услуг через электронные сети; </w:t>
      </w:r>
    </w:p>
    <w:p w:rsidR="000D315D" w:rsidRPr="00306FBC" w:rsidRDefault="000D315D" w:rsidP="0056253B">
      <w:pPr>
        <w:keepNext/>
        <w:suppressAutoHyphens/>
        <w:spacing w:before="120" w:after="120" w:line="276" w:lineRule="auto"/>
        <w:ind w:firstLine="709"/>
        <w:jc w:val="both"/>
        <w:rPr>
          <w:color w:val="333639" w:themeColor="text2" w:themeTint="E6"/>
        </w:rPr>
      </w:pPr>
      <w:r w:rsidRPr="00306FBC">
        <w:rPr>
          <w:color w:val="333639" w:themeColor="text2" w:themeTint="E6"/>
          <w:sz w:val="24"/>
          <w:szCs w:val="24"/>
        </w:rPr>
        <w:t>5) изменение системы стимулирования муниципальных служащих (за счет оптимизации системы оценки ключевых показателей эффективности их работы)</w:t>
      </w:r>
      <w:r w:rsidRPr="00306FBC">
        <w:rPr>
          <w:color w:val="333639" w:themeColor="text2" w:themeTint="E6"/>
        </w:rPr>
        <w:t>.</w:t>
      </w:r>
    </w:p>
    <w:p w:rsidR="000D315D" w:rsidRPr="00306FBC" w:rsidRDefault="000D315D" w:rsidP="0056253B">
      <w:pPr>
        <w:keepNext/>
        <w:spacing w:before="120" w:after="120" w:line="276" w:lineRule="auto"/>
        <w:rPr>
          <w:color w:val="333639" w:themeColor="text2" w:themeTint="E6"/>
        </w:rPr>
        <w:sectPr w:rsidR="000D315D" w:rsidRPr="00306FBC" w:rsidSect="00CA233B">
          <w:pgSz w:w="11907" w:h="16839" w:code="9"/>
          <w:pgMar w:top="2127" w:right="992" w:bottom="993" w:left="1512" w:header="1080" w:footer="709" w:gutter="0"/>
          <w:cols w:space="720"/>
          <w:docGrid w:linePitch="360"/>
        </w:sectPr>
      </w:pPr>
    </w:p>
    <w:p w:rsidR="00E03B22" w:rsidRPr="00306FBC" w:rsidRDefault="00886761"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4.4.1.</w:t>
      </w:r>
    </w:p>
    <w:p w:rsidR="00EF6C8A" w:rsidRPr="00EF6C8A" w:rsidRDefault="00886761" w:rsidP="00EF6C8A">
      <w:pPr>
        <w:keepNext/>
        <w:jc w:val="center"/>
        <w:rPr>
          <w:rFonts w:eastAsia="+mn-ea"/>
          <w:b/>
          <w:color w:val="333639" w:themeColor="text2" w:themeTint="E6"/>
          <w:sz w:val="24"/>
          <w:szCs w:val="24"/>
        </w:rPr>
      </w:pPr>
      <w:r w:rsidRPr="00306FBC">
        <w:rPr>
          <w:color w:val="333639" w:themeColor="text2" w:themeTint="E6"/>
          <w:sz w:val="24"/>
          <w:szCs w:val="24"/>
        </w:rPr>
        <w:t>Стратегические инициативы в области создания эффективной системы управления местным сообществом Менделеевского муниципального района</w:t>
      </w:r>
      <w:r w:rsidR="00F43D47">
        <w:rPr>
          <w:color w:val="333639" w:themeColor="text2" w:themeTint="E6"/>
          <w:sz w:val="24"/>
          <w:szCs w:val="24"/>
        </w:rPr>
        <w:t>*</w:t>
      </w:r>
      <w:r w:rsidR="00EF6C8A">
        <w:rPr>
          <w:color w:val="333639" w:themeColor="text2" w:themeTint="E6"/>
          <w:sz w:val="24"/>
          <w:szCs w:val="24"/>
        </w:rPr>
        <w:t xml:space="preserve"> </w:t>
      </w:r>
    </w:p>
    <w:tbl>
      <w:tblPr>
        <w:tblStyle w:val="1f0"/>
        <w:tblW w:w="14601" w:type="dxa"/>
        <w:tblInd w:w="-601" w:type="dxa"/>
        <w:tblLayout w:type="fixed"/>
        <w:tblLook w:val="0420" w:firstRow="1" w:lastRow="0" w:firstColumn="0" w:lastColumn="0" w:noHBand="0" w:noVBand="1"/>
      </w:tblPr>
      <w:tblGrid>
        <w:gridCol w:w="2553"/>
        <w:gridCol w:w="1133"/>
        <w:gridCol w:w="1540"/>
        <w:gridCol w:w="19"/>
        <w:gridCol w:w="4114"/>
        <w:gridCol w:w="564"/>
        <w:gridCol w:w="822"/>
        <w:gridCol w:w="1021"/>
        <w:gridCol w:w="2835"/>
      </w:tblGrid>
      <w:tr w:rsidR="00306FBC" w:rsidRPr="00306FBC" w:rsidTr="00032198">
        <w:trPr>
          <w:cnfStyle w:val="100000000000" w:firstRow="1" w:lastRow="0" w:firstColumn="0" w:lastColumn="0" w:oddVBand="0" w:evenVBand="0" w:oddHBand="0" w:evenHBand="0" w:firstRowFirstColumn="0" w:firstRowLastColumn="0" w:lastRowFirstColumn="0" w:lastRowLastColumn="0"/>
          <w:trHeight w:val="325"/>
        </w:trPr>
        <w:tc>
          <w:tcPr>
            <w:tcW w:w="14601" w:type="dxa"/>
            <w:gridSpan w:val="9"/>
            <w:hideMark/>
          </w:tcPr>
          <w:p w:rsidR="00886761" w:rsidRPr="00306FBC" w:rsidRDefault="00886761" w:rsidP="0056253B">
            <w:pPr>
              <w:keepNext/>
              <w:tabs>
                <w:tab w:val="left" w:pos="9120"/>
              </w:tabs>
              <w:spacing w:line="276" w:lineRule="auto"/>
              <w:ind w:right="29"/>
              <w:jc w:val="both"/>
              <w:rPr>
                <w:rFonts w:asciiTheme="minorHAnsi" w:hAnsiTheme="minorHAnsi" w:cs="Times New Roman"/>
                <w:color w:val="333639" w:themeColor="text2" w:themeTint="E6"/>
                <w:kern w:val="24"/>
                <w:sz w:val="24"/>
                <w:szCs w:val="24"/>
              </w:rPr>
            </w:pPr>
            <w:r w:rsidRPr="00306FBC">
              <w:rPr>
                <w:rFonts w:asciiTheme="minorHAnsi" w:hAnsiTheme="minorHAnsi"/>
                <w:bCs w:val="0"/>
                <w:color w:val="333639" w:themeColor="text2" w:themeTint="E6"/>
                <w:kern w:val="24"/>
                <w:sz w:val="24"/>
                <w:szCs w:val="24"/>
              </w:rPr>
              <w:t>Основная задача: повышение эффективности системы управления ММР</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193"/>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Общие мероприятия</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938"/>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Инициирования и заключение соглашений по разработке стратегии развития ММР со специализированными организациями</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Систематизация и координация действий  участников разработки стратегии. Принятие стратегии.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до конца 2016 года</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 ключевые предприятия района</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854"/>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Провести аудит системы управления. Внести необходимые изменения, по результатам аудита</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Соответствие структуры и бизнес процессов целям стратегии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2016-2017гг.</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РИК ММР, Главы МО ММР</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855"/>
        </w:trPr>
        <w:tc>
          <w:tcPr>
            <w:tcW w:w="5226" w:type="dxa"/>
            <w:gridSpan w:val="3"/>
            <w:hideMark/>
          </w:tcPr>
          <w:p w:rsidR="00886761" w:rsidRPr="00306FBC" w:rsidRDefault="00886761" w:rsidP="0056253B">
            <w:pPr>
              <w:keepNext/>
              <w:tabs>
                <w:tab w:val="left" w:pos="9120"/>
              </w:tabs>
              <w:spacing w:line="276" w:lineRule="auto"/>
              <w:contextualSpacing/>
              <w:jc w:val="both"/>
              <w:rPr>
                <w:rFonts w:cs="Times New Roman"/>
                <w:color w:val="333639" w:themeColor="text2" w:themeTint="E6"/>
                <w:kern w:val="24"/>
                <w:sz w:val="24"/>
                <w:szCs w:val="24"/>
              </w:rPr>
            </w:pPr>
            <w:r w:rsidRPr="00306FBC">
              <w:rPr>
                <w:color w:val="333639" w:themeColor="text2" w:themeTint="E6"/>
                <w:kern w:val="24"/>
                <w:sz w:val="24"/>
                <w:szCs w:val="24"/>
              </w:rPr>
              <w:t>Совершенствование системы материального и нематериального стимулирования кадров</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Привлечение высококвалифицированных специалистов</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sz w:val="24"/>
                <w:szCs w:val="24"/>
              </w:rPr>
              <w:t>2016-2017гг</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Управление экономики ММР</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615"/>
        </w:trPr>
        <w:tc>
          <w:tcPr>
            <w:tcW w:w="5226" w:type="dxa"/>
            <w:gridSpan w:val="3"/>
            <w:hideMark/>
          </w:tcPr>
          <w:p w:rsidR="00886761" w:rsidRPr="00306FBC" w:rsidRDefault="00886761" w:rsidP="0056253B">
            <w:pPr>
              <w:keepNext/>
              <w:tabs>
                <w:tab w:val="left" w:pos="9120"/>
              </w:tabs>
              <w:spacing w:line="276" w:lineRule="auto"/>
              <w:contextualSpacing/>
              <w:jc w:val="both"/>
              <w:rPr>
                <w:rFonts w:cs="Times New Roman"/>
                <w:color w:val="333639" w:themeColor="text2" w:themeTint="E6"/>
                <w:kern w:val="24"/>
                <w:sz w:val="24"/>
                <w:szCs w:val="24"/>
              </w:rPr>
            </w:pPr>
            <w:r w:rsidRPr="00306FBC">
              <w:rPr>
                <w:color w:val="333639" w:themeColor="text2" w:themeTint="E6"/>
                <w:kern w:val="24"/>
                <w:sz w:val="24"/>
                <w:szCs w:val="24"/>
              </w:rPr>
              <w:t>Совершенствование системы подготовки и переподготовки кадров</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Квалифицированные специалисты с необходимыми компетенциями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sz w:val="24"/>
                <w:szCs w:val="24"/>
              </w:rPr>
              <w:t>2016-2017гг</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Управление экономики ММР</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555"/>
        </w:trPr>
        <w:tc>
          <w:tcPr>
            <w:tcW w:w="5226" w:type="dxa"/>
            <w:gridSpan w:val="3"/>
            <w:hideMark/>
          </w:tcPr>
          <w:p w:rsidR="00886761" w:rsidRPr="00306FBC" w:rsidRDefault="00886761" w:rsidP="0056253B">
            <w:pPr>
              <w:keepNext/>
              <w:tabs>
                <w:tab w:val="left" w:pos="9120"/>
              </w:tabs>
              <w:spacing w:line="276" w:lineRule="auto"/>
              <w:contextualSpacing/>
              <w:jc w:val="both"/>
              <w:rPr>
                <w:rFonts w:cs="Times New Roman"/>
                <w:color w:val="333639" w:themeColor="text2" w:themeTint="E6"/>
                <w:sz w:val="24"/>
                <w:szCs w:val="24"/>
              </w:rPr>
            </w:pPr>
            <w:r w:rsidRPr="00306FBC">
              <w:rPr>
                <w:color w:val="333639" w:themeColor="text2" w:themeTint="E6"/>
                <w:kern w:val="24"/>
                <w:sz w:val="24"/>
                <w:szCs w:val="24"/>
              </w:rPr>
              <w:t>Заключение договоров по подготовке кадров с ведущими вузами</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Наличие квалифицированных кадров в системе управления</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2020</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Главы МО ММР</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1082"/>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Обеспечить разработку инвестиционного паспорта района и  доступность информации для потенциальных инвесторов</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Повышение инвестиционной привлекательности ММР, привлечение дополнительных инвестиций </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3 квартал 2016 года</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325"/>
        </w:trPr>
        <w:tc>
          <w:tcPr>
            <w:tcW w:w="14601" w:type="dxa"/>
            <w:gridSpan w:val="9"/>
            <w:hideMark/>
          </w:tcPr>
          <w:p w:rsidR="00886761" w:rsidRPr="00306FBC" w:rsidRDefault="00886761" w:rsidP="0056253B">
            <w:pPr>
              <w:keepNext/>
              <w:tabs>
                <w:tab w:val="left" w:pos="9120"/>
              </w:tabs>
              <w:spacing w:line="276" w:lineRule="auto"/>
              <w:ind w:right="29"/>
              <w:jc w:val="both"/>
              <w:rPr>
                <w:rFonts w:cs="Times New Roman"/>
                <w:b/>
                <w:color w:val="333639" w:themeColor="text2" w:themeTint="E6"/>
                <w:sz w:val="24"/>
                <w:szCs w:val="24"/>
              </w:rPr>
            </w:pPr>
            <w:r w:rsidRPr="00306FBC">
              <w:rPr>
                <w:b/>
                <w:bCs/>
                <w:color w:val="333639" w:themeColor="text2" w:themeTint="E6"/>
                <w:kern w:val="24"/>
                <w:sz w:val="24"/>
                <w:szCs w:val="24"/>
              </w:rPr>
              <w:t>Основная задача: повышение эффективности взаимодействия на всех уровнях</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201"/>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Общие мероприятия</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498"/>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Заключение соглашении с Министерствами о согласовании приоритетов </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Согласование приоритетов</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3 квартал 2016 года</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862"/>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Инициирования и заключение соглашений по реализаций проекта ИННОКАМ с МО РТ по приоритетным направлениям для ММР</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Систематизация и координация действий и активностей различных участников проекта</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до конца 2016 года</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 ключевые предприятия района</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907"/>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Обеспечить участие ММР в 30 программах РТ, ФЦП устойчивое развитие села и др.</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Использование республиканских федеральных средств для развития района</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ежегодно</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РИК ММР, Главы СП </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356"/>
        </w:trPr>
        <w:tc>
          <w:tcPr>
            <w:tcW w:w="14601" w:type="dxa"/>
            <w:gridSpan w:val="9"/>
            <w:hideMark/>
          </w:tcPr>
          <w:p w:rsidR="00886761" w:rsidRPr="00306FBC" w:rsidRDefault="00886761" w:rsidP="0056253B">
            <w:pPr>
              <w:keepNext/>
              <w:spacing w:line="276" w:lineRule="auto"/>
              <w:rPr>
                <w:rFonts w:cs="Times New Roman"/>
                <w:b/>
                <w:color w:val="333639" w:themeColor="text2" w:themeTint="E6"/>
                <w:sz w:val="24"/>
                <w:szCs w:val="24"/>
              </w:rPr>
            </w:pPr>
            <w:r w:rsidRPr="00306FBC">
              <w:rPr>
                <w:b/>
                <w:bCs/>
                <w:color w:val="333639" w:themeColor="text2" w:themeTint="E6"/>
                <w:kern w:val="24"/>
                <w:sz w:val="24"/>
                <w:szCs w:val="24"/>
              </w:rPr>
              <w:t>Основная задача: повышение эффективности взаимодействия с общественностью</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23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Общие мероприятия</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639"/>
        </w:trPr>
        <w:tc>
          <w:tcPr>
            <w:tcW w:w="5245" w:type="dxa"/>
            <w:gridSpan w:val="4"/>
            <w:hideMark/>
          </w:tcPr>
          <w:p w:rsidR="00886761" w:rsidRPr="00306FBC" w:rsidRDefault="00886761" w:rsidP="0056253B">
            <w:pPr>
              <w:keepNext/>
              <w:tabs>
                <w:tab w:val="left" w:pos="9120"/>
              </w:tabs>
              <w:spacing w:line="276" w:lineRule="auto"/>
              <w:contextualSpacing/>
              <w:jc w:val="both"/>
              <w:rPr>
                <w:rFonts w:cs="Times New Roman"/>
                <w:color w:val="333639" w:themeColor="text2" w:themeTint="E6"/>
                <w:sz w:val="24"/>
                <w:szCs w:val="24"/>
              </w:rPr>
            </w:pPr>
            <w:r w:rsidRPr="00306FBC">
              <w:rPr>
                <w:color w:val="333639" w:themeColor="text2" w:themeTint="E6"/>
                <w:kern w:val="24"/>
                <w:sz w:val="24"/>
                <w:szCs w:val="24"/>
              </w:rPr>
              <w:t>Проведение комплекса мероприятий в учреждениях образования, культуры и спорта</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Воспитание  активной гражданской позиции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Постоянно </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Главы МО ММР, РИК ММР</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645"/>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Применение новых форм взаимодействия с населением посредством СМИ</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Установление обратной связи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Постоянно </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Главы МО ММР, РИК ММР</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763"/>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Разработка механизмов взаимодействия с общественностью и их применения </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Внедрение эффективной системы взаимодействия с населением</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2017</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Представительные органы МО ММР, РИК ММР</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340"/>
        </w:trPr>
        <w:tc>
          <w:tcPr>
            <w:tcW w:w="14601" w:type="dxa"/>
            <w:gridSpan w:val="9"/>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 активизация местного сообщества</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187"/>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Общие мероприятия</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447"/>
        </w:trPr>
        <w:tc>
          <w:tcPr>
            <w:tcW w:w="5245" w:type="dxa"/>
            <w:gridSpan w:val="4"/>
            <w:vAlign w:val="center"/>
          </w:tcPr>
          <w:p w:rsidR="00AA7BFD" w:rsidRPr="00306FBC" w:rsidRDefault="00AA7BFD" w:rsidP="0056253B">
            <w:pPr>
              <w:keepNext/>
              <w:suppressAutoHyphens/>
              <w:spacing w:before="0" w:line="276" w:lineRule="auto"/>
              <w:rPr>
                <w:rFonts w:cs="Times New Roman"/>
                <w:color w:val="333639" w:themeColor="text2" w:themeTint="E6"/>
                <w:sz w:val="24"/>
                <w:szCs w:val="24"/>
              </w:rPr>
            </w:pPr>
            <w:r w:rsidRPr="00306FBC">
              <w:rPr>
                <w:rFonts w:cs="Times New Roman"/>
                <w:color w:val="333639" w:themeColor="text2" w:themeTint="E6"/>
                <w:sz w:val="24"/>
                <w:szCs w:val="24"/>
              </w:rPr>
              <w:t>Создание Инкубатора инновационных идей, общественных инициатив и предложений.</w:t>
            </w:r>
          </w:p>
          <w:p w:rsidR="00AA7BFD" w:rsidRPr="00306FBC" w:rsidRDefault="00AA7BFD" w:rsidP="0056253B">
            <w:pPr>
              <w:keepNext/>
              <w:suppressAutoHyphens/>
              <w:spacing w:before="0" w:line="276" w:lineRule="auto"/>
              <w:rPr>
                <w:rFonts w:cs="Times New Roman"/>
                <w:color w:val="333639" w:themeColor="text2" w:themeTint="E6"/>
                <w:sz w:val="24"/>
                <w:szCs w:val="24"/>
              </w:rPr>
            </w:pPr>
          </w:p>
        </w:tc>
        <w:tc>
          <w:tcPr>
            <w:tcW w:w="4678"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Стимулирование инновационного и творческого мышления, выдвижения инициатив по развитию территории</w:t>
            </w:r>
          </w:p>
        </w:tc>
        <w:tc>
          <w:tcPr>
            <w:tcW w:w="1843"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2016 год</w:t>
            </w:r>
          </w:p>
        </w:tc>
        <w:tc>
          <w:tcPr>
            <w:tcW w:w="2835" w:type="dxa"/>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Управление экономики, главы сельских поселений, ключевые стейкхолдеры</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447"/>
        </w:trPr>
        <w:tc>
          <w:tcPr>
            <w:tcW w:w="5245" w:type="dxa"/>
            <w:gridSpan w:val="4"/>
            <w:vAlign w:val="center"/>
          </w:tcPr>
          <w:p w:rsidR="00AA7BFD" w:rsidRPr="00306FBC" w:rsidRDefault="00F879C9" w:rsidP="0056253B">
            <w:pPr>
              <w:keepNext/>
              <w:tabs>
                <w:tab w:val="left" w:pos="9120"/>
              </w:tabs>
              <w:suppressAutoHyphens/>
              <w:spacing w:before="0" w:line="276" w:lineRule="auto"/>
              <w:ind w:right="27"/>
              <w:rPr>
                <w:color w:val="333639" w:themeColor="text2" w:themeTint="E6"/>
                <w:sz w:val="24"/>
                <w:szCs w:val="24"/>
              </w:rPr>
            </w:pPr>
            <w:r>
              <w:rPr>
                <w:rFonts w:cs="Times New Roman"/>
                <w:color w:val="333639" w:themeColor="text2" w:themeTint="E6"/>
                <w:sz w:val="24"/>
                <w:szCs w:val="24"/>
              </w:rPr>
              <w:t>Р</w:t>
            </w:r>
            <w:r w:rsidR="00AA7BFD" w:rsidRPr="00306FBC">
              <w:rPr>
                <w:rFonts w:cs="Times New Roman"/>
                <w:color w:val="333639" w:themeColor="text2" w:themeTint="E6"/>
                <w:sz w:val="24"/>
                <w:szCs w:val="24"/>
              </w:rPr>
              <w:t>азработка положения и учреждения премии «Инновационная общественная инициатива года»</w:t>
            </w:r>
          </w:p>
        </w:tc>
        <w:tc>
          <w:tcPr>
            <w:tcW w:w="4678"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Стимулирование инновационного и творческого мышления, выдвижения инициатив по развитию территории</w:t>
            </w:r>
          </w:p>
        </w:tc>
        <w:tc>
          <w:tcPr>
            <w:tcW w:w="1843"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2016 год</w:t>
            </w:r>
          </w:p>
        </w:tc>
        <w:tc>
          <w:tcPr>
            <w:tcW w:w="2835" w:type="dxa"/>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Управление экономики, главы сельских поселений, ключевые стейкхолдеры</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447"/>
        </w:trPr>
        <w:tc>
          <w:tcPr>
            <w:tcW w:w="5245" w:type="dxa"/>
            <w:gridSpan w:val="4"/>
            <w:hideMark/>
          </w:tcPr>
          <w:p w:rsidR="00886761" w:rsidRPr="00306FBC" w:rsidRDefault="00886761" w:rsidP="0056253B">
            <w:pPr>
              <w:keepNext/>
              <w:spacing w:line="276" w:lineRule="auto"/>
              <w:ind w:left="5"/>
              <w:rPr>
                <w:rFonts w:cs="Times New Roman"/>
                <w:color w:val="333639" w:themeColor="text2" w:themeTint="E6"/>
                <w:sz w:val="24"/>
                <w:szCs w:val="24"/>
              </w:rPr>
            </w:pPr>
            <w:r w:rsidRPr="00306FBC">
              <w:rPr>
                <w:rFonts w:eastAsia="Calibri"/>
                <w:color w:val="333639" w:themeColor="text2" w:themeTint="E6"/>
                <w:kern w:val="24"/>
                <w:sz w:val="24"/>
                <w:szCs w:val="24"/>
              </w:rPr>
              <w:t>Разработка общей концепции, способной консолидировать все слои общества.</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План мероприятий</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2016-2017гг.</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561"/>
        </w:trPr>
        <w:tc>
          <w:tcPr>
            <w:tcW w:w="5245" w:type="dxa"/>
            <w:gridSpan w:val="4"/>
            <w:hideMark/>
          </w:tcPr>
          <w:p w:rsidR="00886761" w:rsidRPr="00306FBC" w:rsidRDefault="00F879C9" w:rsidP="0056253B">
            <w:pPr>
              <w:keepNext/>
              <w:spacing w:line="276" w:lineRule="auto"/>
              <w:ind w:left="5"/>
              <w:rPr>
                <w:rFonts w:cs="Times New Roman"/>
                <w:color w:val="333639" w:themeColor="text2" w:themeTint="E6"/>
                <w:sz w:val="24"/>
                <w:szCs w:val="24"/>
              </w:rPr>
            </w:pPr>
            <w:r>
              <w:rPr>
                <w:rFonts w:eastAsia="Calibri"/>
                <w:color w:val="333639" w:themeColor="text2" w:themeTint="E6"/>
                <w:kern w:val="24"/>
                <w:sz w:val="24"/>
                <w:szCs w:val="24"/>
              </w:rPr>
              <w:t>Создание обще</w:t>
            </w:r>
            <w:r w:rsidR="00886761" w:rsidRPr="00306FBC">
              <w:rPr>
                <w:rFonts w:eastAsia="Calibri"/>
                <w:color w:val="333639" w:themeColor="text2" w:themeTint="E6"/>
                <w:kern w:val="24"/>
                <w:sz w:val="24"/>
                <w:szCs w:val="24"/>
              </w:rPr>
              <w:t>районного форума «Общественная инициатива»</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Участие населения в улучшении качества жизни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2017г.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909"/>
        </w:trPr>
        <w:tc>
          <w:tcPr>
            <w:tcW w:w="5245" w:type="dxa"/>
            <w:gridSpan w:val="4"/>
            <w:hideMark/>
          </w:tcPr>
          <w:p w:rsidR="00886761" w:rsidRPr="00306FBC" w:rsidRDefault="00886761" w:rsidP="0056253B">
            <w:pPr>
              <w:keepNext/>
              <w:spacing w:line="276" w:lineRule="auto"/>
              <w:ind w:left="5"/>
              <w:rPr>
                <w:rFonts w:cs="Times New Roman"/>
                <w:color w:val="333639" w:themeColor="text2" w:themeTint="E6"/>
                <w:sz w:val="24"/>
                <w:szCs w:val="24"/>
              </w:rPr>
            </w:pPr>
            <w:r w:rsidRPr="00306FBC">
              <w:rPr>
                <w:rFonts w:eastAsia="Calibri"/>
                <w:color w:val="333639" w:themeColor="text2" w:themeTint="E6"/>
                <w:kern w:val="24"/>
                <w:sz w:val="24"/>
                <w:szCs w:val="24"/>
              </w:rPr>
              <w:t>Организация мероприятий, дающих возможность непосредственного общения: диспуты, читательские конференции, КВН, творческие дворики и т.д.</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Сплочение местного сообщества</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2017г.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639"/>
        </w:trPr>
        <w:tc>
          <w:tcPr>
            <w:tcW w:w="5245" w:type="dxa"/>
            <w:gridSpan w:val="4"/>
            <w:hideMark/>
          </w:tcPr>
          <w:p w:rsidR="00886761" w:rsidRPr="00306FBC" w:rsidRDefault="00886761" w:rsidP="0056253B">
            <w:pPr>
              <w:keepNext/>
              <w:spacing w:line="276" w:lineRule="auto"/>
              <w:ind w:left="5"/>
              <w:rPr>
                <w:rFonts w:cs="Times New Roman"/>
                <w:color w:val="333639" w:themeColor="text2" w:themeTint="E6"/>
                <w:sz w:val="24"/>
                <w:szCs w:val="24"/>
              </w:rPr>
            </w:pPr>
            <w:r w:rsidRPr="00306FBC">
              <w:rPr>
                <w:rFonts w:eastAsia="Calibri"/>
                <w:color w:val="333639" w:themeColor="text2" w:themeTint="E6"/>
                <w:kern w:val="24"/>
                <w:sz w:val="24"/>
                <w:szCs w:val="24"/>
              </w:rPr>
              <w:t>Создание открытой «лобной» площади для обсуждения особо острых проблем</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Повышение эффективности диалога с населением</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2018г.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1051"/>
        </w:trPr>
        <w:tc>
          <w:tcPr>
            <w:tcW w:w="5245" w:type="dxa"/>
            <w:gridSpan w:val="4"/>
            <w:hideMark/>
          </w:tcPr>
          <w:p w:rsidR="00886761" w:rsidRPr="00306FBC" w:rsidRDefault="00886761" w:rsidP="0056253B">
            <w:pPr>
              <w:keepNext/>
              <w:spacing w:line="276" w:lineRule="auto"/>
              <w:ind w:left="5"/>
              <w:rPr>
                <w:rFonts w:cs="Times New Roman"/>
                <w:color w:val="333639" w:themeColor="text2" w:themeTint="E6"/>
                <w:sz w:val="24"/>
                <w:szCs w:val="24"/>
              </w:rPr>
            </w:pPr>
            <w:r w:rsidRPr="00306FBC">
              <w:rPr>
                <w:rFonts w:eastAsia="Calibri"/>
                <w:color w:val="333639" w:themeColor="text2" w:themeTint="E6"/>
                <w:kern w:val="24"/>
                <w:sz w:val="24"/>
                <w:szCs w:val="24"/>
              </w:rPr>
              <w:t>Внедрять семейные формы проведения мероприятий: в д/садах, школах, спортивных сооружениях, кафе; семейные турпоходы, семейные мероприятия на предприятиях</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Повышение роли института семьи</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2018г.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отдел Образования,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639"/>
        </w:trPr>
        <w:tc>
          <w:tcPr>
            <w:tcW w:w="5245" w:type="dxa"/>
            <w:gridSpan w:val="4"/>
            <w:hideMark/>
          </w:tcPr>
          <w:p w:rsidR="00886761" w:rsidRPr="00306FBC" w:rsidRDefault="00886761" w:rsidP="0056253B">
            <w:pPr>
              <w:keepNext/>
              <w:spacing w:line="276" w:lineRule="auto"/>
              <w:ind w:left="5"/>
              <w:rPr>
                <w:rFonts w:eastAsia="Calibri" w:cs="Times New Roman"/>
                <w:color w:val="333639" w:themeColor="text2" w:themeTint="E6"/>
                <w:kern w:val="24"/>
                <w:sz w:val="24"/>
                <w:szCs w:val="24"/>
              </w:rPr>
            </w:pPr>
            <w:r w:rsidRPr="00306FBC">
              <w:rPr>
                <w:rFonts w:eastAsia="Calibri"/>
                <w:color w:val="333639" w:themeColor="text2" w:themeTint="E6"/>
                <w:kern w:val="24"/>
                <w:sz w:val="24"/>
                <w:szCs w:val="24"/>
              </w:rPr>
              <w:t>Разработать материальные и нематериальные формы стимулирования лидеров общественников</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Увеличение числа активного населения</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2018г.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525"/>
        </w:trPr>
        <w:tc>
          <w:tcPr>
            <w:tcW w:w="5245" w:type="dxa"/>
            <w:gridSpan w:val="4"/>
            <w:hideMark/>
          </w:tcPr>
          <w:p w:rsidR="00886761" w:rsidRPr="00306FBC" w:rsidRDefault="00886761" w:rsidP="0056253B">
            <w:pPr>
              <w:keepNext/>
              <w:spacing w:line="276" w:lineRule="auto"/>
              <w:ind w:left="5"/>
              <w:rPr>
                <w:rFonts w:eastAsia="Calibri" w:cs="Times New Roman"/>
                <w:color w:val="333639" w:themeColor="text2" w:themeTint="E6"/>
                <w:kern w:val="24"/>
                <w:sz w:val="24"/>
                <w:szCs w:val="24"/>
              </w:rPr>
            </w:pPr>
            <w:r w:rsidRPr="00306FBC">
              <w:rPr>
                <w:rFonts w:eastAsia="Calibri"/>
                <w:color w:val="333639" w:themeColor="text2" w:themeTint="E6"/>
                <w:kern w:val="24"/>
                <w:sz w:val="24"/>
                <w:szCs w:val="24"/>
              </w:rPr>
              <w:t xml:space="preserve">Создать школу лидерства. (Проводить конкурсы, как республиканский «Вверх»). </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Увеличение числа активного населения</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2017-2019гг.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890"/>
        </w:trPr>
        <w:tc>
          <w:tcPr>
            <w:tcW w:w="5245" w:type="dxa"/>
            <w:gridSpan w:val="4"/>
            <w:hideMark/>
          </w:tcPr>
          <w:p w:rsidR="00886761" w:rsidRPr="00306FBC" w:rsidRDefault="00886761" w:rsidP="0056253B">
            <w:pPr>
              <w:keepNext/>
              <w:spacing w:line="276" w:lineRule="auto"/>
              <w:ind w:left="5"/>
              <w:rPr>
                <w:rFonts w:eastAsia="Calibri" w:cs="Times New Roman"/>
                <w:color w:val="333639" w:themeColor="text2" w:themeTint="E6"/>
                <w:kern w:val="24"/>
                <w:sz w:val="24"/>
                <w:szCs w:val="24"/>
              </w:rPr>
            </w:pPr>
            <w:r w:rsidRPr="00306FBC">
              <w:rPr>
                <w:rFonts w:eastAsia="Calibri"/>
                <w:color w:val="333639" w:themeColor="text2" w:themeTint="E6"/>
                <w:kern w:val="24"/>
                <w:sz w:val="24"/>
                <w:szCs w:val="24"/>
              </w:rPr>
              <w:t>Учредить Грантовый фонд социальных инициатив. Активнее участвовать в грантовых конкурсах РТ и РФ</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Увеличение числа активного населения и его участия в жизни района</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2017-2019гг.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641"/>
        </w:trPr>
        <w:tc>
          <w:tcPr>
            <w:tcW w:w="5245" w:type="dxa"/>
            <w:gridSpan w:val="4"/>
            <w:hideMark/>
          </w:tcPr>
          <w:p w:rsidR="00886761" w:rsidRPr="00306FBC" w:rsidRDefault="00886761" w:rsidP="0056253B">
            <w:pPr>
              <w:keepNext/>
              <w:spacing w:line="276" w:lineRule="auto"/>
              <w:ind w:left="5"/>
              <w:rPr>
                <w:rFonts w:eastAsia="Calibri" w:cs="Times New Roman"/>
                <w:color w:val="333639" w:themeColor="text2" w:themeTint="E6"/>
                <w:kern w:val="24"/>
                <w:sz w:val="24"/>
                <w:szCs w:val="24"/>
              </w:rPr>
            </w:pPr>
            <w:r w:rsidRPr="00306FBC">
              <w:rPr>
                <w:rFonts w:eastAsia="Calibri"/>
                <w:color w:val="333639" w:themeColor="text2" w:themeTint="E6"/>
                <w:kern w:val="24"/>
                <w:sz w:val="24"/>
                <w:szCs w:val="24"/>
              </w:rPr>
              <w:t>Проведение постояннодействующего мониторинга общественного мнения</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Повышение эффективности диалога с населением</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постоянно</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447"/>
        </w:trPr>
        <w:tc>
          <w:tcPr>
            <w:tcW w:w="5245" w:type="dxa"/>
            <w:gridSpan w:val="4"/>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rFonts w:cs="Times New Roman"/>
                <w:color w:val="333639" w:themeColor="text2" w:themeTint="E6"/>
                <w:sz w:val="24"/>
                <w:szCs w:val="24"/>
              </w:rPr>
              <w:t xml:space="preserve">Создание </w:t>
            </w:r>
            <w:r w:rsidR="00032198" w:rsidRPr="00306FBC">
              <w:rPr>
                <w:rFonts w:cs="Times New Roman"/>
                <w:color w:val="333639" w:themeColor="text2" w:themeTint="E6"/>
                <w:sz w:val="24"/>
                <w:szCs w:val="24"/>
              </w:rPr>
              <w:t xml:space="preserve">сети </w:t>
            </w:r>
            <w:r w:rsidRPr="00306FBC">
              <w:rPr>
                <w:rFonts w:cs="Times New Roman"/>
                <w:color w:val="333639" w:themeColor="text2" w:themeTint="E6"/>
                <w:sz w:val="24"/>
                <w:szCs w:val="24"/>
              </w:rPr>
              <w:t>творческих дач для перспективных направлений</w:t>
            </w:r>
            <w:r w:rsidR="00032198" w:rsidRPr="00306FBC">
              <w:rPr>
                <w:rFonts w:cs="Times New Roman"/>
                <w:color w:val="333639" w:themeColor="text2" w:themeTint="E6"/>
                <w:sz w:val="24"/>
                <w:szCs w:val="24"/>
              </w:rPr>
              <w:t xml:space="preserve"> на базе личных домовладений наиболее активных членов местного сообщества, разработка и принятие системы мер поддержки и стимулирования</w:t>
            </w:r>
          </w:p>
        </w:tc>
        <w:tc>
          <w:tcPr>
            <w:tcW w:w="4678"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Концентрация на территории носителей передовых знаний в областях, определенных как стратегические приоритеты</w:t>
            </w:r>
          </w:p>
        </w:tc>
        <w:tc>
          <w:tcPr>
            <w:tcW w:w="1843"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2017-2019 годы</w:t>
            </w:r>
          </w:p>
        </w:tc>
        <w:tc>
          <w:tcPr>
            <w:tcW w:w="2835" w:type="dxa"/>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Управление экономики, главы сельских поселений, ключевые стейкхолдеры</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641"/>
        </w:trPr>
        <w:tc>
          <w:tcPr>
            <w:tcW w:w="5245" w:type="dxa"/>
            <w:gridSpan w:val="4"/>
          </w:tcPr>
          <w:p w:rsidR="00AA7BFD" w:rsidRPr="00306FBC" w:rsidRDefault="00AA7BFD" w:rsidP="0056253B">
            <w:pPr>
              <w:keepNext/>
              <w:spacing w:line="276" w:lineRule="auto"/>
              <w:ind w:left="5"/>
              <w:rPr>
                <w:rFonts w:eastAsia="Calibri"/>
                <w:color w:val="333639" w:themeColor="text2" w:themeTint="E6"/>
                <w:kern w:val="24"/>
                <w:sz w:val="24"/>
                <w:szCs w:val="24"/>
              </w:rPr>
            </w:pPr>
          </w:p>
        </w:tc>
        <w:tc>
          <w:tcPr>
            <w:tcW w:w="4678" w:type="dxa"/>
            <w:gridSpan w:val="2"/>
          </w:tcPr>
          <w:p w:rsidR="00AA7BFD" w:rsidRPr="00306FBC" w:rsidRDefault="00AA7BFD" w:rsidP="0056253B">
            <w:pPr>
              <w:keepNext/>
              <w:spacing w:line="276" w:lineRule="auto"/>
              <w:rPr>
                <w:color w:val="333639" w:themeColor="text2" w:themeTint="E6"/>
                <w:sz w:val="24"/>
                <w:szCs w:val="24"/>
              </w:rPr>
            </w:pPr>
          </w:p>
        </w:tc>
        <w:tc>
          <w:tcPr>
            <w:tcW w:w="1843" w:type="dxa"/>
            <w:gridSpan w:val="2"/>
          </w:tcPr>
          <w:p w:rsidR="00AA7BFD" w:rsidRPr="00306FBC" w:rsidRDefault="00AA7BFD" w:rsidP="0056253B">
            <w:pPr>
              <w:keepNext/>
              <w:spacing w:line="276" w:lineRule="auto"/>
              <w:rPr>
                <w:color w:val="333639" w:themeColor="text2" w:themeTint="E6"/>
                <w:sz w:val="24"/>
                <w:szCs w:val="24"/>
              </w:rPr>
            </w:pPr>
          </w:p>
        </w:tc>
        <w:tc>
          <w:tcPr>
            <w:tcW w:w="2835" w:type="dxa"/>
          </w:tcPr>
          <w:p w:rsidR="00AA7BFD" w:rsidRPr="00306FBC" w:rsidRDefault="00AA7BFD" w:rsidP="0056253B">
            <w:pPr>
              <w:keepNext/>
              <w:spacing w:line="276" w:lineRule="auto"/>
              <w:jc w:val="both"/>
              <w:rPr>
                <w:color w:val="333639" w:themeColor="text2" w:themeTint="E6"/>
                <w:sz w:val="24"/>
                <w:szCs w:val="24"/>
              </w:rPr>
            </w:pP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378"/>
        </w:trPr>
        <w:tc>
          <w:tcPr>
            <w:tcW w:w="2553"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w:t>
            </w:r>
          </w:p>
        </w:tc>
        <w:tc>
          <w:tcPr>
            <w:tcW w:w="12048" w:type="dxa"/>
            <w:gridSpan w:val="8"/>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Сохранение традиций, института семьи и духовно-нравственных ценностей</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27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Мероприятия</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636"/>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Проведение семинаров, круглых столов по национально и религиозной тематике</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постоянно</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45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Расширение сети национально-культурных объединений</w:t>
            </w:r>
          </w:p>
        </w:tc>
        <w:tc>
          <w:tcPr>
            <w:tcW w:w="4678" w:type="dxa"/>
            <w:gridSpan w:val="2"/>
            <w:hideMark/>
          </w:tcPr>
          <w:p w:rsidR="00886761" w:rsidRPr="00306FBC" w:rsidRDefault="00886761" w:rsidP="0056253B">
            <w:pPr>
              <w:keepNext/>
              <w:spacing w:line="276" w:lineRule="auto"/>
              <w:ind w:firstLine="25"/>
              <w:jc w:val="both"/>
              <w:rPr>
                <w:rFonts w:cs="Times New Roman"/>
                <w:color w:val="333639" w:themeColor="text2" w:themeTint="E6"/>
                <w:sz w:val="28"/>
                <w:szCs w:val="22"/>
                <w:lang w:eastAsia="en-US"/>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2017-2021гг.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706"/>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Разработка проектов обще массовых брендовых мероприятий паломничества (крестный ход и т.п.)</w:t>
            </w:r>
          </w:p>
        </w:tc>
        <w:tc>
          <w:tcPr>
            <w:tcW w:w="4678" w:type="dxa"/>
            <w:gridSpan w:val="2"/>
            <w:hideMark/>
          </w:tcPr>
          <w:p w:rsidR="00886761" w:rsidRPr="00306FBC" w:rsidRDefault="00886761" w:rsidP="0056253B">
            <w:pPr>
              <w:keepNext/>
              <w:spacing w:line="276" w:lineRule="auto"/>
              <w:ind w:firstLine="25"/>
              <w:jc w:val="both"/>
              <w:rPr>
                <w:rFonts w:cs="Times New Roman"/>
                <w:color w:val="333639" w:themeColor="text2" w:themeTint="E6"/>
                <w:sz w:val="28"/>
                <w:szCs w:val="22"/>
                <w:lang w:eastAsia="en-US"/>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2016-2017гг.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510"/>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религиозных и национальных воскресных школ</w:t>
            </w:r>
          </w:p>
        </w:tc>
        <w:tc>
          <w:tcPr>
            <w:tcW w:w="4678" w:type="dxa"/>
            <w:gridSpan w:val="2"/>
            <w:hideMark/>
          </w:tcPr>
          <w:p w:rsidR="00886761" w:rsidRPr="00306FBC" w:rsidRDefault="00886761" w:rsidP="0056253B">
            <w:pPr>
              <w:keepNext/>
              <w:spacing w:line="276" w:lineRule="auto"/>
              <w:ind w:firstLine="25"/>
              <w:jc w:val="both"/>
              <w:rPr>
                <w:rFonts w:cs="Times New Roman"/>
                <w:color w:val="333639" w:themeColor="text2" w:themeTint="E6"/>
                <w:sz w:val="28"/>
                <w:szCs w:val="22"/>
                <w:lang w:eastAsia="en-US"/>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2017-2030гг.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506"/>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Разработка муниципальной программы субсидирования СОНКО</w:t>
            </w:r>
          </w:p>
        </w:tc>
        <w:tc>
          <w:tcPr>
            <w:tcW w:w="4678" w:type="dxa"/>
            <w:gridSpan w:val="2"/>
            <w:hideMark/>
          </w:tcPr>
          <w:p w:rsidR="00886761" w:rsidRPr="00306FBC" w:rsidRDefault="00886761" w:rsidP="0056253B">
            <w:pPr>
              <w:keepNext/>
              <w:spacing w:line="276" w:lineRule="auto"/>
              <w:ind w:firstLine="25"/>
              <w:jc w:val="both"/>
              <w:rPr>
                <w:rFonts w:cs="Times New Roman"/>
                <w:color w:val="333639" w:themeColor="text2" w:themeTint="E6"/>
                <w:sz w:val="28"/>
                <w:szCs w:val="22"/>
                <w:lang w:eastAsia="en-US"/>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2017-2021гг.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228"/>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Национальная деревня, религиозная святыня (туристическая легенда)</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2017-2018гг.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511"/>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площадки для разработки АРТ объектов благоустройства города</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Повышении активности населения</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2017-2018гг.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378"/>
        </w:trPr>
        <w:tc>
          <w:tcPr>
            <w:tcW w:w="3686"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w:t>
            </w:r>
          </w:p>
        </w:tc>
        <w:tc>
          <w:tcPr>
            <w:tcW w:w="10915" w:type="dxa"/>
            <w:gridSpan w:val="7"/>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Патриотическое воспитание</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27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Мероприятия</w:t>
            </w:r>
          </w:p>
        </w:tc>
        <w:tc>
          <w:tcPr>
            <w:tcW w:w="4114"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386"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3856"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238"/>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поискового отряда (разных возрастов)</w:t>
            </w:r>
          </w:p>
        </w:tc>
        <w:tc>
          <w:tcPr>
            <w:tcW w:w="4114" w:type="dxa"/>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2016-2017гг.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45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учебного курса «История Менделеевского района»</w:t>
            </w:r>
          </w:p>
        </w:tc>
        <w:tc>
          <w:tcPr>
            <w:tcW w:w="4114"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706"/>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Разработка программы по воспитанию семейных ценностей </w:t>
            </w:r>
          </w:p>
        </w:tc>
        <w:tc>
          <w:tcPr>
            <w:tcW w:w="4114"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2016-2017гг.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298"/>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Поиск легенды, способной объединить все население </w:t>
            </w:r>
          </w:p>
        </w:tc>
        <w:tc>
          <w:tcPr>
            <w:tcW w:w="4114"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2016-2017гг.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21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центра допризывной подготовки к армии</w:t>
            </w:r>
          </w:p>
        </w:tc>
        <w:tc>
          <w:tcPr>
            <w:tcW w:w="4114"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2017-2018гг.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47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интерактивной галереи «Аллея славы района»</w:t>
            </w:r>
          </w:p>
        </w:tc>
        <w:tc>
          <w:tcPr>
            <w:tcW w:w="4114"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2019-2021гг.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bl>
    <w:p w:rsidR="00F43D47" w:rsidRPr="009C7346" w:rsidRDefault="00F43D47" w:rsidP="00F43D47">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 №4</w:t>
      </w:r>
    </w:p>
    <w:p w:rsidR="00886761" w:rsidRPr="00306FBC" w:rsidRDefault="00886761" w:rsidP="0056253B">
      <w:pPr>
        <w:keepNext/>
        <w:spacing w:line="276" w:lineRule="auto"/>
        <w:rPr>
          <w:color w:val="333639" w:themeColor="text2" w:themeTint="E6"/>
        </w:rPr>
      </w:pPr>
    </w:p>
    <w:p w:rsidR="00886761" w:rsidRPr="00306FBC" w:rsidRDefault="00886761" w:rsidP="0056253B">
      <w:pPr>
        <w:keepNext/>
        <w:spacing w:line="276" w:lineRule="auto"/>
        <w:rPr>
          <w:color w:val="333639" w:themeColor="text2" w:themeTint="E6"/>
        </w:rPr>
      </w:pPr>
    </w:p>
    <w:p w:rsidR="00E03B22" w:rsidRPr="00306FBC" w:rsidRDefault="00E03B22" w:rsidP="0056253B">
      <w:pPr>
        <w:keepNext/>
        <w:spacing w:line="276" w:lineRule="auto"/>
        <w:rPr>
          <w:color w:val="333639" w:themeColor="text2" w:themeTint="E6"/>
        </w:rPr>
        <w:sectPr w:rsidR="00E03B22" w:rsidRPr="00306FBC" w:rsidSect="00E03B22">
          <w:pgSz w:w="16839" w:h="11907" w:orient="landscape" w:code="9"/>
          <w:pgMar w:top="992" w:right="993" w:bottom="1512" w:left="2127" w:header="1080" w:footer="709" w:gutter="0"/>
          <w:cols w:space="720"/>
          <w:docGrid w:linePitch="360"/>
        </w:sectPr>
      </w:pPr>
    </w:p>
    <w:p w:rsidR="000D703C" w:rsidRPr="00306FBC" w:rsidRDefault="000D703C" w:rsidP="0056253B">
      <w:pPr>
        <w:pStyle w:val="13"/>
        <w:keepNext/>
        <w:pageBreakBefore w:val="0"/>
        <w:numPr>
          <w:ilvl w:val="0"/>
          <w:numId w:val="16"/>
        </w:numPr>
        <w:suppressAutoHyphens/>
        <w:spacing w:after="0" w:line="276" w:lineRule="auto"/>
        <w:jc w:val="both"/>
        <w:rPr>
          <w:color w:val="333639" w:themeColor="text2" w:themeTint="E6"/>
        </w:rPr>
      </w:pPr>
      <w:bookmarkStart w:id="96" w:name="_Toc456953314"/>
      <w:r w:rsidRPr="00306FBC">
        <w:rPr>
          <w:color w:val="333639" w:themeColor="text2" w:themeTint="E6"/>
        </w:rPr>
        <w:t>ЭТАПЫ РЕАЛИЗАЦИИ СТРАТЕГИИ</w:t>
      </w:r>
      <w:bookmarkEnd w:id="96"/>
    </w:p>
    <w:p w:rsidR="0057277B" w:rsidRPr="00306FBC" w:rsidRDefault="0057277B" w:rsidP="0056253B">
      <w:pPr>
        <w:keepNext/>
        <w:spacing w:line="276" w:lineRule="auto"/>
        <w:rPr>
          <w:color w:val="333639" w:themeColor="text2" w:themeTint="E6"/>
        </w:rPr>
      </w:pPr>
    </w:p>
    <w:p w:rsidR="0057277B" w:rsidRPr="00306FBC" w:rsidRDefault="0057277B" w:rsidP="0056253B">
      <w:pPr>
        <w:keepNext/>
        <w:spacing w:after="0" w:line="276" w:lineRule="auto"/>
        <w:ind w:firstLine="709"/>
        <w:jc w:val="both"/>
        <w:rPr>
          <w:rFonts w:cs="Times New Roman"/>
          <w:color w:val="333639" w:themeColor="text2" w:themeTint="E6"/>
          <w:sz w:val="24"/>
          <w:szCs w:val="24"/>
        </w:rPr>
      </w:pPr>
      <w:r w:rsidRPr="00306FBC">
        <w:rPr>
          <w:rFonts w:cs="Times New Roman"/>
          <w:color w:val="333639" w:themeColor="text2" w:themeTint="E6"/>
          <w:sz w:val="24"/>
          <w:szCs w:val="24"/>
        </w:rPr>
        <w:t xml:space="preserve">Сроки реализации </w:t>
      </w:r>
      <w:r w:rsidR="009C51B8">
        <w:rPr>
          <w:rFonts w:cs="Times New Roman"/>
          <w:color w:val="333639" w:themeColor="text2" w:themeTint="E6"/>
          <w:sz w:val="24"/>
          <w:szCs w:val="24"/>
        </w:rPr>
        <w:t xml:space="preserve">стратегических инициатив </w:t>
      </w:r>
      <w:r w:rsidRPr="00306FBC">
        <w:rPr>
          <w:rFonts w:cs="Times New Roman"/>
          <w:color w:val="333639" w:themeColor="text2" w:themeTint="E6"/>
          <w:sz w:val="24"/>
          <w:szCs w:val="24"/>
        </w:rPr>
        <w:t xml:space="preserve">Стратегии </w:t>
      </w:r>
      <w:r w:rsidR="00DB1A6E" w:rsidRPr="00306FBC">
        <w:rPr>
          <w:rFonts w:cs="Times New Roman"/>
          <w:color w:val="333639" w:themeColor="text2" w:themeTint="E6"/>
          <w:sz w:val="24"/>
          <w:szCs w:val="24"/>
        </w:rPr>
        <w:t>ММР</w:t>
      </w:r>
      <w:r w:rsidRPr="00306FBC">
        <w:rPr>
          <w:rFonts w:cs="Times New Roman"/>
          <w:color w:val="333639" w:themeColor="text2" w:themeTint="E6"/>
          <w:sz w:val="24"/>
          <w:szCs w:val="24"/>
        </w:rPr>
        <w:t xml:space="preserve"> </w:t>
      </w:r>
      <w:r w:rsidR="009C51B8">
        <w:rPr>
          <w:rFonts w:cs="Times New Roman"/>
          <w:color w:val="333639" w:themeColor="text2" w:themeTint="E6"/>
          <w:sz w:val="24"/>
          <w:szCs w:val="24"/>
        </w:rPr>
        <w:t xml:space="preserve">на период 2016-2030 годы </w:t>
      </w:r>
      <w:r w:rsidRPr="00306FBC">
        <w:rPr>
          <w:rFonts w:cs="Times New Roman"/>
          <w:color w:val="333639" w:themeColor="text2" w:themeTint="E6"/>
          <w:sz w:val="24"/>
          <w:szCs w:val="24"/>
        </w:rPr>
        <w:t xml:space="preserve">определены перечнем мероприятий, описанных в разделах настоящего документа и указанными для них сроками. Взаимосвязь мероприятий Стратегии </w:t>
      </w:r>
      <w:r w:rsidR="009C51B8">
        <w:rPr>
          <w:rFonts w:cs="Times New Roman"/>
          <w:color w:val="333639" w:themeColor="text2" w:themeTint="E6"/>
          <w:sz w:val="24"/>
          <w:szCs w:val="24"/>
        </w:rPr>
        <w:t xml:space="preserve">будет </w:t>
      </w:r>
      <w:r w:rsidRPr="00306FBC">
        <w:rPr>
          <w:rFonts w:cs="Times New Roman"/>
          <w:color w:val="333639" w:themeColor="text2" w:themeTint="E6"/>
          <w:sz w:val="24"/>
          <w:szCs w:val="24"/>
        </w:rPr>
        <w:t xml:space="preserve">отражена в «дорожной карте» реализации Стратегии </w:t>
      </w:r>
      <w:r w:rsidR="00DB1A6E" w:rsidRPr="00306FBC">
        <w:rPr>
          <w:rFonts w:cs="Times New Roman"/>
          <w:color w:val="333639" w:themeColor="text2" w:themeTint="E6"/>
          <w:sz w:val="24"/>
          <w:szCs w:val="24"/>
        </w:rPr>
        <w:t>ММР</w:t>
      </w:r>
      <w:r w:rsidRPr="00306FBC">
        <w:rPr>
          <w:rFonts w:cs="Times New Roman"/>
          <w:color w:val="333639" w:themeColor="text2" w:themeTint="E6"/>
          <w:sz w:val="24"/>
          <w:szCs w:val="24"/>
        </w:rPr>
        <w:t xml:space="preserve"> 2030.</w:t>
      </w:r>
    </w:p>
    <w:p w:rsidR="0057277B" w:rsidRDefault="0057277B" w:rsidP="0056253B">
      <w:pPr>
        <w:keepNext/>
        <w:spacing w:after="0" w:line="276" w:lineRule="auto"/>
        <w:ind w:firstLine="709"/>
        <w:jc w:val="both"/>
        <w:rPr>
          <w:rFonts w:cs="Times New Roman"/>
          <w:color w:val="333639" w:themeColor="text2" w:themeTint="E6"/>
          <w:sz w:val="24"/>
          <w:szCs w:val="24"/>
        </w:rPr>
      </w:pPr>
      <w:r w:rsidRPr="00306FBC">
        <w:rPr>
          <w:rFonts w:cs="Times New Roman"/>
          <w:color w:val="333639" w:themeColor="text2" w:themeTint="E6"/>
          <w:sz w:val="24"/>
          <w:szCs w:val="24"/>
        </w:rPr>
        <w:t xml:space="preserve">Мониторинг реализации мероприятий должен осуществляться на основании данной «дорожной карты». Результат мониторинга обсуждается на Стратегическом совете при Главе </w:t>
      </w:r>
      <w:r w:rsidR="00DB1A6E" w:rsidRPr="00306FBC">
        <w:rPr>
          <w:rFonts w:cs="Times New Roman"/>
          <w:color w:val="333639" w:themeColor="text2" w:themeTint="E6"/>
          <w:sz w:val="24"/>
          <w:szCs w:val="24"/>
        </w:rPr>
        <w:t>ММР</w:t>
      </w:r>
      <w:r w:rsidRPr="00306FBC">
        <w:rPr>
          <w:rFonts w:cs="Times New Roman"/>
          <w:color w:val="333639" w:themeColor="text2" w:themeTint="E6"/>
          <w:sz w:val="24"/>
          <w:szCs w:val="24"/>
        </w:rPr>
        <w:t xml:space="preserve"> (описано ниже), и при необходимости вносятся изменения в перечень мероприятий и сроки их реализации.</w:t>
      </w:r>
      <w:r w:rsidR="009C51B8">
        <w:rPr>
          <w:rFonts w:cs="Times New Roman"/>
          <w:color w:val="333639" w:themeColor="text2" w:themeTint="E6"/>
          <w:sz w:val="24"/>
          <w:szCs w:val="24"/>
        </w:rPr>
        <w:t xml:space="preserve">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cs="Times New Roman"/>
          <w:color w:val="333639" w:themeColor="text2" w:themeTint="E6"/>
        </w:rPr>
        <w:t>В целом реализацию Стратегии</w:t>
      </w:r>
      <w:r>
        <w:rPr>
          <w:rFonts w:asciiTheme="minorHAnsi" w:hAnsiTheme="minorHAnsi" w:cs="Times New Roman"/>
          <w:color w:val="333639" w:themeColor="text2" w:themeTint="E6"/>
        </w:rPr>
        <w:t xml:space="preserve"> ММР</w:t>
      </w:r>
      <w:r w:rsidRPr="00E272BF">
        <w:rPr>
          <w:rFonts w:asciiTheme="minorHAnsi" w:hAnsiTheme="minorHAnsi" w:cs="Times New Roman"/>
          <w:color w:val="333639" w:themeColor="text2" w:themeTint="E6"/>
        </w:rPr>
        <w:t xml:space="preserve"> </w:t>
      </w:r>
      <w:r>
        <w:rPr>
          <w:rFonts w:asciiTheme="minorHAnsi" w:hAnsiTheme="minorHAnsi"/>
          <w:color w:val="333639" w:themeColor="text2" w:themeTint="E6"/>
        </w:rPr>
        <w:t>за</w:t>
      </w:r>
      <w:r w:rsidRPr="00E272BF">
        <w:rPr>
          <w:rFonts w:asciiTheme="minorHAnsi" w:hAnsiTheme="minorHAnsi"/>
          <w:color w:val="333639" w:themeColor="text2" w:themeTint="E6"/>
        </w:rPr>
        <w:t xml:space="preserve"> 15 лет (2016-2030 гг.) </w:t>
      </w:r>
      <w:r>
        <w:rPr>
          <w:rFonts w:asciiTheme="minorHAnsi" w:hAnsiTheme="minorHAnsi"/>
          <w:color w:val="333639" w:themeColor="text2" w:themeTint="E6"/>
        </w:rPr>
        <w:t>можно разделить на</w:t>
      </w:r>
      <w:r w:rsidRPr="00E272BF">
        <w:rPr>
          <w:rFonts w:asciiTheme="minorHAnsi" w:hAnsiTheme="minorHAnsi"/>
          <w:color w:val="333639" w:themeColor="text2" w:themeTint="E6"/>
        </w:rPr>
        <w:t xml:space="preserve">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color w:val="333639" w:themeColor="text2" w:themeTint="E6"/>
        </w:rPr>
        <w:t xml:space="preserve">Этапы реализации различаются по условиям, факторам, рискам социально-экономического развития и приоритетам экономической политики республики и района.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b/>
          <w:bCs/>
          <w:color w:val="333639" w:themeColor="text2" w:themeTint="E6"/>
        </w:rPr>
        <w:t xml:space="preserve">Первый этап (2016-2018 гг.) </w:t>
      </w:r>
      <w:r w:rsidRPr="00E272BF">
        <w:rPr>
          <w:rFonts w:asciiTheme="minorHAnsi" w:hAnsiTheme="minorHAnsi"/>
          <w:color w:val="333639" w:themeColor="text2" w:themeTint="E6"/>
        </w:rPr>
        <w:t xml:space="preserve">базируется на реализации и расширении тех конкурентных преимуществ, которыми обладает экономика республики и района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b/>
          <w:bCs/>
          <w:color w:val="333639" w:themeColor="text2" w:themeTint="E6"/>
        </w:rPr>
        <w:t xml:space="preserve">Второй этап (2019-2021 гг.) </w:t>
      </w:r>
      <w:r w:rsidRPr="00E272BF">
        <w:rPr>
          <w:rFonts w:asciiTheme="minorHAnsi" w:hAnsiTheme="minorHAnsi"/>
          <w:color w:val="333639" w:themeColor="text2" w:themeTint="E6"/>
        </w:rPr>
        <w:t xml:space="preserve">базируется на модели роста конкурентоспособности. Будут создаваться институциональные условия и технологические заделы развития. В рамках кластерной активации ускорится модернизация «современной экономики» и начнется создание заделов «умной экономики», стартуют проекты межмуниципальной интеграции. Внешняя конъюнктура улучшится, темпы роста повысятся.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b/>
          <w:bCs/>
          <w:color w:val="333639" w:themeColor="text2" w:themeTint="E6"/>
        </w:rPr>
        <w:t xml:space="preserve">Третий этап (2022-2024 гг.) </w:t>
      </w:r>
      <w:r w:rsidRPr="00E272BF">
        <w:rPr>
          <w:rFonts w:asciiTheme="minorHAnsi" w:hAnsiTheme="minorHAnsi"/>
          <w:color w:val="333639" w:themeColor="text2" w:themeTint="E6"/>
        </w:rPr>
        <w:t xml:space="preserve">– кластерная активация обеспечит заметный рост конкурентоспособности экономики и социальной сферы района, на основе перехода района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b/>
          <w:bCs/>
          <w:color w:val="333639" w:themeColor="text2" w:themeTint="E6"/>
        </w:rPr>
        <w:t xml:space="preserve">Четвертый этап (2025-2030 гг. и далее) </w:t>
      </w:r>
      <w:r w:rsidRPr="00E272BF">
        <w:rPr>
          <w:rFonts w:asciiTheme="minorHAnsi" w:hAnsiTheme="minorHAnsi"/>
          <w:color w:val="333639" w:themeColor="text2" w:themeTint="E6"/>
        </w:rPr>
        <w:t xml:space="preserve">– произойдет рывок в повышении конкурентоспособности экономики района в рамках ряда ключевых направлений. </w:t>
      </w:r>
    </w:p>
    <w:p w:rsidR="000D703C" w:rsidRPr="00306FBC" w:rsidRDefault="000D703C" w:rsidP="0056253B">
      <w:pPr>
        <w:pStyle w:val="13"/>
        <w:keepNext/>
        <w:pageBreakBefore w:val="0"/>
        <w:numPr>
          <w:ilvl w:val="0"/>
          <w:numId w:val="16"/>
        </w:numPr>
        <w:suppressAutoHyphens/>
        <w:spacing w:after="0" w:line="276" w:lineRule="auto"/>
        <w:jc w:val="both"/>
        <w:rPr>
          <w:color w:val="333639" w:themeColor="text2" w:themeTint="E6"/>
        </w:rPr>
      </w:pPr>
      <w:bookmarkStart w:id="97" w:name="_Toc456953315"/>
      <w:r w:rsidRPr="00306FBC">
        <w:rPr>
          <w:color w:val="333639" w:themeColor="text2" w:themeTint="E6"/>
        </w:rPr>
        <w:t>МЕХАНИЗМЫ РЕАЛИЗАЦИИ СТРАТЕГИИ</w:t>
      </w:r>
      <w:bookmarkEnd w:id="97"/>
    </w:p>
    <w:p w:rsidR="00E05C9D" w:rsidRPr="00306FBC" w:rsidRDefault="00E05C9D" w:rsidP="0056253B">
      <w:pPr>
        <w:keepNext/>
        <w:spacing w:before="0" w:after="0" w:line="276" w:lineRule="auto"/>
        <w:jc w:val="both"/>
        <w:rPr>
          <w:color w:val="333639" w:themeColor="text2" w:themeTint="E6"/>
          <w:sz w:val="24"/>
          <w:szCs w:val="24"/>
        </w:rPr>
      </w:pPr>
    </w:p>
    <w:p w:rsidR="00E05C9D" w:rsidRPr="00306FBC" w:rsidRDefault="00E05C9D"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Важнейшими элементами механизма реализации Стратегией является система управления реализацией стратегических приоритетов и организацией выполнения положений Стратегии, контроля и корректировки.</w:t>
      </w:r>
    </w:p>
    <w:p w:rsidR="00462663" w:rsidRPr="00306FBC" w:rsidRDefault="00462663" w:rsidP="0056253B">
      <w:pPr>
        <w:keepNext/>
        <w:spacing w:line="276" w:lineRule="auto"/>
        <w:rPr>
          <w:color w:val="333639" w:themeColor="text2" w:themeTint="E6"/>
        </w:rPr>
      </w:pPr>
    </w:p>
    <w:p w:rsidR="00E05C9D" w:rsidRPr="000203F1" w:rsidRDefault="00702C6E" w:rsidP="0056253B">
      <w:pPr>
        <w:pStyle w:val="24"/>
        <w:keepLines w:val="0"/>
        <w:numPr>
          <w:ilvl w:val="1"/>
          <w:numId w:val="16"/>
        </w:numPr>
        <w:suppressAutoHyphens/>
        <w:spacing w:before="0" w:after="0" w:line="276" w:lineRule="auto"/>
        <w:rPr>
          <w:rFonts w:asciiTheme="minorHAnsi" w:hAnsiTheme="minorHAnsi"/>
        </w:rPr>
      </w:pPr>
      <w:bookmarkStart w:id="98" w:name="_Toc456953316"/>
      <w:r w:rsidRPr="000203F1">
        <w:rPr>
          <w:rFonts w:asciiTheme="minorHAnsi" w:hAnsiTheme="minorHAnsi"/>
        </w:rPr>
        <w:t>С</w:t>
      </w:r>
      <w:r w:rsidR="00E05C9D" w:rsidRPr="000203F1">
        <w:rPr>
          <w:rFonts w:asciiTheme="minorHAnsi" w:hAnsiTheme="minorHAnsi"/>
        </w:rPr>
        <w:t>истема управления реализацией стратегических приоритетов, инициатив и проектов</w:t>
      </w:r>
      <w:bookmarkEnd w:id="98"/>
    </w:p>
    <w:p w:rsidR="00E05C9D" w:rsidRPr="00306FBC" w:rsidRDefault="00E05C9D" w:rsidP="0056253B">
      <w:pPr>
        <w:keepNext/>
        <w:spacing w:before="0" w:after="0" w:line="276" w:lineRule="auto"/>
        <w:ind w:firstLine="709"/>
        <w:jc w:val="both"/>
        <w:rPr>
          <w:color w:val="333639" w:themeColor="text2" w:themeTint="E6"/>
          <w:sz w:val="24"/>
          <w:szCs w:val="24"/>
        </w:rPr>
      </w:pPr>
    </w:p>
    <w:p w:rsidR="00173D49" w:rsidRPr="00306FBC" w:rsidRDefault="00E05C9D" w:rsidP="0056253B">
      <w:pPr>
        <w:keepNext/>
        <w:spacing w:before="0" w:after="0" w:line="276" w:lineRule="auto"/>
        <w:ind w:firstLine="709"/>
        <w:jc w:val="both"/>
        <w:rPr>
          <w:b/>
          <w:color w:val="333639" w:themeColor="text2" w:themeTint="E6"/>
          <w:sz w:val="24"/>
          <w:szCs w:val="24"/>
        </w:rPr>
      </w:pPr>
      <w:r w:rsidRPr="00306FBC">
        <w:rPr>
          <w:color w:val="333639" w:themeColor="text2" w:themeTint="E6"/>
          <w:sz w:val="24"/>
          <w:szCs w:val="24"/>
        </w:rPr>
        <w:t xml:space="preserve">В основу принципиальных подходов к управлению реализацией Стратегии социально-экономического развития ММР будет положена </w:t>
      </w:r>
      <w:r w:rsidRPr="00306FBC">
        <w:rPr>
          <w:b/>
          <w:color w:val="333639" w:themeColor="text2" w:themeTint="E6"/>
          <w:sz w:val="24"/>
          <w:szCs w:val="24"/>
        </w:rPr>
        <w:t>Комплексная система управления стратегическим развитием ММР.</w:t>
      </w:r>
    </w:p>
    <w:p w:rsidR="00E05C9D" w:rsidRPr="00306FBC" w:rsidRDefault="00B459FB" w:rsidP="0056253B">
      <w:pPr>
        <w:keepNext/>
        <w:spacing w:before="0" w:after="0" w:line="276" w:lineRule="auto"/>
        <w:ind w:firstLine="709"/>
        <w:jc w:val="both"/>
        <w:rPr>
          <w:color w:val="333639" w:themeColor="text2" w:themeTint="E6"/>
          <w:sz w:val="24"/>
          <w:szCs w:val="24"/>
        </w:rPr>
      </w:pPr>
      <w:r w:rsidRPr="00306FBC">
        <w:rPr>
          <w:b/>
          <w:color w:val="333639" w:themeColor="text2" w:themeTint="E6"/>
          <w:sz w:val="24"/>
          <w:szCs w:val="24"/>
        </w:rPr>
        <w:t>Комплексная система управления стратегическим развитием ММР</w:t>
      </w:r>
      <w:r w:rsidRPr="00306FBC">
        <w:rPr>
          <w:color w:val="333639" w:themeColor="text2" w:themeTint="E6"/>
          <w:sz w:val="24"/>
          <w:szCs w:val="24"/>
        </w:rPr>
        <w:t xml:space="preserve"> (далее Комплексная Система Управления) дает возможность не только интегрировать все действующие региональные, муниципальные, отраслевые стратегии и программы развития в единый взаимоувязанный и сбалансированный комплекс, но и, главное, перевести его в режим практической реализации с выбором наиболее эффективных механизмов и способов управления развитием региона.</w:t>
      </w:r>
    </w:p>
    <w:p w:rsidR="00462663" w:rsidRPr="00306FBC" w:rsidRDefault="00462663" w:rsidP="0056253B">
      <w:pPr>
        <w:keepNext/>
        <w:spacing w:before="0" w:after="0" w:line="276" w:lineRule="auto"/>
        <w:ind w:firstLine="709"/>
        <w:jc w:val="both"/>
        <w:rPr>
          <w:rFonts w:eastAsia="Arial Unicode MS" w:cs="Arial Unicode MS"/>
          <w:color w:val="333639" w:themeColor="text2" w:themeTint="E6"/>
          <w:sz w:val="24"/>
          <w:szCs w:val="24"/>
        </w:rPr>
      </w:pPr>
      <w:r w:rsidRPr="00306FBC">
        <w:rPr>
          <w:rFonts w:eastAsia="Arial Unicode MS" w:cs="Arial Unicode MS"/>
          <w:color w:val="333639" w:themeColor="text2" w:themeTint="E6"/>
          <w:sz w:val="24"/>
          <w:szCs w:val="24"/>
        </w:rPr>
        <w:t>В целом Комплексная Система Управления должна соответствовать концепции целостной системы муниципально-частного управления стратегическим развитием и обеспечивать как стратегическое планирование, так и обеспечивать конкретизацию и реализацию стратегических приоритетов, включая получение конечных социально-экономических результатов и обеспечение безопасности. При этом она должна обеспечивать:</w:t>
      </w:r>
      <w:r w:rsidR="00173D49" w:rsidRPr="00306FBC">
        <w:rPr>
          <w:rFonts w:eastAsia="Arial Unicode MS" w:cs="Arial Unicode MS"/>
          <w:color w:val="333639" w:themeColor="text2" w:themeTint="E6"/>
          <w:sz w:val="24"/>
          <w:szCs w:val="24"/>
        </w:rPr>
        <w:t xml:space="preserve"> б</w:t>
      </w:r>
      <w:r w:rsidRPr="00306FBC">
        <w:rPr>
          <w:rFonts w:eastAsia="Arial Unicode MS" w:cs="Arial Unicode MS"/>
          <w:color w:val="333639" w:themeColor="text2" w:themeTint="E6"/>
          <w:sz w:val="24"/>
          <w:szCs w:val="24"/>
        </w:rPr>
        <w:t>юджетную эффективность</w:t>
      </w:r>
      <w:r w:rsidR="00173D49" w:rsidRPr="00306FBC">
        <w:rPr>
          <w:rFonts w:eastAsia="Arial Unicode MS" w:cs="Arial Unicode MS"/>
          <w:color w:val="333639" w:themeColor="text2" w:themeTint="E6"/>
          <w:sz w:val="24"/>
          <w:szCs w:val="24"/>
        </w:rPr>
        <w:t>; у</w:t>
      </w:r>
      <w:r w:rsidRPr="00306FBC">
        <w:rPr>
          <w:rFonts w:eastAsia="Arial Unicode MS" w:cs="Arial Unicode MS"/>
          <w:color w:val="333639" w:themeColor="text2" w:themeTint="E6"/>
          <w:sz w:val="24"/>
          <w:szCs w:val="24"/>
        </w:rPr>
        <w:t>правляемость</w:t>
      </w:r>
      <w:r w:rsidR="00173D49" w:rsidRPr="00306FBC">
        <w:rPr>
          <w:rFonts w:eastAsia="Arial Unicode MS" w:cs="Arial Unicode MS"/>
          <w:color w:val="333639" w:themeColor="text2" w:themeTint="E6"/>
          <w:sz w:val="24"/>
          <w:szCs w:val="24"/>
        </w:rPr>
        <w:t>; с</w:t>
      </w:r>
      <w:r w:rsidRPr="00306FBC">
        <w:rPr>
          <w:rFonts w:eastAsia="Arial Unicode MS" w:cs="Arial Unicode MS"/>
          <w:color w:val="333639" w:themeColor="text2" w:themeTint="E6"/>
          <w:sz w:val="24"/>
          <w:szCs w:val="24"/>
        </w:rPr>
        <w:t>истемный (комплексный) подход</w:t>
      </w:r>
      <w:r w:rsidR="00173D49" w:rsidRPr="00306FBC">
        <w:rPr>
          <w:rFonts w:eastAsia="Arial Unicode MS" w:cs="Arial Unicode MS"/>
          <w:color w:val="333639" w:themeColor="text2" w:themeTint="E6"/>
          <w:sz w:val="24"/>
          <w:szCs w:val="24"/>
        </w:rPr>
        <w:t>; о</w:t>
      </w:r>
      <w:r w:rsidRPr="00306FBC">
        <w:rPr>
          <w:rFonts w:eastAsia="Arial Unicode MS" w:cs="Arial Unicode MS"/>
          <w:color w:val="333639" w:themeColor="text2" w:themeTint="E6"/>
          <w:sz w:val="24"/>
          <w:szCs w:val="24"/>
        </w:rPr>
        <w:t>ткрытость (прозрачность, публичность) для всех стейкхолдеров развития</w:t>
      </w:r>
      <w:r w:rsidR="00B459FB" w:rsidRPr="00306FBC">
        <w:rPr>
          <w:rFonts w:eastAsia="Arial Unicode MS" w:cs="Arial Unicode MS"/>
          <w:color w:val="333639" w:themeColor="text2" w:themeTint="E6"/>
          <w:sz w:val="24"/>
          <w:szCs w:val="24"/>
        </w:rPr>
        <w:t xml:space="preserve"> М</w:t>
      </w:r>
      <w:r w:rsidR="00173D49" w:rsidRPr="00306FBC">
        <w:rPr>
          <w:rFonts w:eastAsia="Arial Unicode MS" w:cs="Arial Unicode MS"/>
          <w:color w:val="333639" w:themeColor="text2" w:themeTint="E6"/>
          <w:sz w:val="24"/>
          <w:szCs w:val="24"/>
        </w:rPr>
        <w:t>МР; у</w:t>
      </w:r>
      <w:r w:rsidRPr="00306FBC">
        <w:rPr>
          <w:rFonts w:eastAsia="Arial Unicode MS" w:cs="Arial Unicode MS"/>
          <w:color w:val="333639" w:themeColor="text2" w:themeTint="E6"/>
          <w:sz w:val="24"/>
          <w:szCs w:val="24"/>
        </w:rPr>
        <w:t>стойчивость развития.</w:t>
      </w:r>
    </w:p>
    <w:p w:rsidR="00462663" w:rsidRPr="00306FBC" w:rsidRDefault="00462663" w:rsidP="0056253B">
      <w:pPr>
        <w:keepNext/>
        <w:spacing w:before="0" w:after="0" w:line="276" w:lineRule="auto"/>
        <w:ind w:firstLine="709"/>
        <w:jc w:val="both"/>
        <w:rPr>
          <w:rFonts w:eastAsia="Arial Unicode MS" w:cs="Arial Unicode MS"/>
          <w:color w:val="333639" w:themeColor="text2" w:themeTint="E6"/>
          <w:sz w:val="24"/>
          <w:szCs w:val="24"/>
        </w:rPr>
      </w:pPr>
      <w:r w:rsidRPr="00306FBC">
        <w:rPr>
          <w:rFonts w:eastAsia="Arial Unicode MS" w:cs="Arial Unicode MS"/>
          <w:color w:val="333639" w:themeColor="text2" w:themeTint="E6"/>
          <w:sz w:val="24"/>
          <w:szCs w:val="24"/>
        </w:rPr>
        <w:t xml:space="preserve">Для обеспечения прогнозируемости и управляемости процессов развития, Комплексная Система Управления в рамках Стратегии </w:t>
      </w:r>
      <w:r w:rsidR="00DB1A6E" w:rsidRPr="00306FBC">
        <w:rPr>
          <w:rFonts w:eastAsia="Arial Unicode MS" w:cs="Arial Unicode MS"/>
          <w:color w:val="333639" w:themeColor="text2" w:themeTint="E6"/>
          <w:sz w:val="24"/>
          <w:szCs w:val="24"/>
        </w:rPr>
        <w:t>ММР</w:t>
      </w:r>
      <w:r w:rsidRPr="00306FBC">
        <w:rPr>
          <w:rFonts w:eastAsia="Arial Unicode MS" w:cs="Arial Unicode MS"/>
          <w:color w:val="333639" w:themeColor="text2" w:themeTint="E6"/>
          <w:sz w:val="24"/>
          <w:szCs w:val="24"/>
        </w:rPr>
        <w:t xml:space="preserve"> 2030 включает в себя целый ряд долгосрочных (до 15 лет), среднесрочных (до 5 лет) и краткосрочных (1 год) основных задач и регламентирующих их документов. </w:t>
      </w:r>
    </w:p>
    <w:p w:rsidR="00462663" w:rsidRPr="00306FBC" w:rsidRDefault="00462663" w:rsidP="0056253B">
      <w:pPr>
        <w:keepNext/>
        <w:spacing w:before="0" w:after="0" w:line="276" w:lineRule="auto"/>
        <w:ind w:firstLine="709"/>
        <w:jc w:val="both"/>
        <w:rPr>
          <w:b/>
          <w:color w:val="333639" w:themeColor="text2" w:themeTint="E6"/>
          <w:sz w:val="24"/>
          <w:szCs w:val="24"/>
        </w:rPr>
      </w:pPr>
      <w:r w:rsidRPr="00306FBC">
        <w:rPr>
          <w:color w:val="333639" w:themeColor="text2" w:themeTint="E6"/>
          <w:sz w:val="24"/>
          <w:szCs w:val="24"/>
        </w:rPr>
        <w:t xml:space="preserve">При этом </w:t>
      </w:r>
      <w:r w:rsidRPr="00306FBC">
        <w:rPr>
          <w:b/>
          <w:color w:val="333639" w:themeColor="text2" w:themeTint="E6"/>
          <w:sz w:val="24"/>
          <w:szCs w:val="24"/>
        </w:rPr>
        <w:t xml:space="preserve">Комплексная Система Управления обеспечивает решение нижеследующих проблем управления </w:t>
      </w:r>
      <w:r w:rsidR="00173D49" w:rsidRPr="00306FBC">
        <w:rPr>
          <w:b/>
          <w:color w:val="333639" w:themeColor="text2" w:themeTint="E6"/>
          <w:sz w:val="24"/>
          <w:szCs w:val="24"/>
        </w:rPr>
        <w:t>стратегическим</w:t>
      </w:r>
      <w:r w:rsidRPr="00306FBC">
        <w:rPr>
          <w:b/>
          <w:color w:val="333639" w:themeColor="text2" w:themeTint="E6"/>
          <w:sz w:val="24"/>
          <w:szCs w:val="24"/>
        </w:rPr>
        <w:t xml:space="preserve"> развитием региона:</w:t>
      </w:r>
    </w:p>
    <w:p w:rsidR="00462663" w:rsidRPr="00306FBC" w:rsidRDefault="00173D49" w:rsidP="0056253B">
      <w:pPr>
        <w:pStyle w:val="afffb"/>
        <w:keepNext/>
        <w:numPr>
          <w:ilvl w:val="0"/>
          <w:numId w:val="19"/>
        </w:numPr>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недостаточной</w:t>
      </w:r>
      <w:r w:rsidR="00462663" w:rsidRPr="00306FBC">
        <w:rPr>
          <w:color w:val="333639" w:themeColor="text2" w:themeTint="E6"/>
          <w:sz w:val="24"/>
          <w:szCs w:val="24"/>
        </w:rPr>
        <w:t xml:space="preserve"> взаимосвязанности и согласованности действующих </w:t>
      </w:r>
      <w:r w:rsidRPr="00306FBC">
        <w:rPr>
          <w:color w:val="333639" w:themeColor="text2" w:themeTint="E6"/>
          <w:sz w:val="24"/>
          <w:szCs w:val="24"/>
        </w:rPr>
        <w:t xml:space="preserve">на территории </w:t>
      </w:r>
      <w:r w:rsidR="00462663" w:rsidRPr="00306FBC">
        <w:rPr>
          <w:color w:val="333639" w:themeColor="text2" w:themeTint="E6"/>
          <w:sz w:val="24"/>
          <w:szCs w:val="24"/>
        </w:rPr>
        <w:t>стратегических и программно-целевых документов;</w:t>
      </w:r>
    </w:p>
    <w:p w:rsidR="00462663" w:rsidRPr="00306FBC" w:rsidRDefault="00173D49" w:rsidP="0056253B">
      <w:pPr>
        <w:pStyle w:val="afffb"/>
        <w:keepNext/>
        <w:numPr>
          <w:ilvl w:val="0"/>
          <w:numId w:val="19"/>
        </w:numPr>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н</w:t>
      </w:r>
      <w:r w:rsidR="00462663" w:rsidRPr="00306FBC">
        <w:rPr>
          <w:color w:val="333639" w:themeColor="text2" w:themeTint="E6"/>
          <w:sz w:val="24"/>
          <w:szCs w:val="24"/>
        </w:rPr>
        <w:t>еэффективного использования бюджетных средств по направлениям, связанным с ведомственными и иными сиюминутными интересами, но мало связанными с развитием или решением ключевых задач;</w:t>
      </w:r>
    </w:p>
    <w:p w:rsidR="00462663" w:rsidRPr="00306FBC" w:rsidRDefault="00173D49" w:rsidP="0056253B">
      <w:pPr>
        <w:pStyle w:val="afffb"/>
        <w:keepNext/>
        <w:numPr>
          <w:ilvl w:val="0"/>
          <w:numId w:val="19"/>
        </w:numPr>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н</w:t>
      </w:r>
      <w:r w:rsidR="00462663" w:rsidRPr="00306FBC">
        <w:rPr>
          <w:color w:val="333639" w:themeColor="text2" w:themeTint="E6"/>
          <w:sz w:val="24"/>
          <w:szCs w:val="24"/>
        </w:rPr>
        <w:t>еконкретности и неизмеримости, а потому нереализуемости целей, задач и мероприятий</w:t>
      </w:r>
      <w:r w:rsidRPr="00306FBC">
        <w:rPr>
          <w:color w:val="333639" w:themeColor="text2" w:themeTint="E6"/>
          <w:sz w:val="24"/>
          <w:szCs w:val="24"/>
        </w:rPr>
        <w:t xml:space="preserve"> Сратегии и, реализуемых в её рамках, программ и проектов</w:t>
      </w:r>
      <w:r w:rsidR="00462663" w:rsidRPr="00306FBC">
        <w:rPr>
          <w:color w:val="333639" w:themeColor="text2" w:themeTint="E6"/>
          <w:sz w:val="24"/>
          <w:szCs w:val="24"/>
        </w:rPr>
        <w:t>;</w:t>
      </w:r>
    </w:p>
    <w:p w:rsidR="00462663" w:rsidRPr="00306FBC" w:rsidRDefault="00173D49" w:rsidP="0056253B">
      <w:pPr>
        <w:pStyle w:val="afffb"/>
        <w:keepNext/>
        <w:numPr>
          <w:ilvl w:val="0"/>
          <w:numId w:val="19"/>
        </w:numPr>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о</w:t>
      </w:r>
      <w:r w:rsidR="00462663" w:rsidRPr="00306FBC">
        <w:rPr>
          <w:color w:val="333639" w:themeColor="text2" w:themeTint="E6"/>
          <w:sz w:val="24"/>
          <w:szCs w:val="24"/>
        </w:rPr>
        <w:t>тсутствия оперативного реагирования на изменения ситуации, запаздывания и неэффективности управленческих решений.</w:t>
      </w:r>
    </w:p>
    <w:p w:rsidR="00173D49" w:rsidRPr="00306FBC" w:rsidRDefault="00173D49" w:rsidP="0056253B">
      <w:pPr>
        <w:keepNext/>
        <w:spacing w:before="0" w:after="0" w:line="276" w:lineRule="auto"/>
        <w:jc w:val="both"/>
        <w:rPr>
          <w:color w:val="333639" w:themeColor="text2" w:themeTint="E6"/>
          <w:sz w:val="24"/>
          <w:szCs w:val="24"/>
        </w:rPr>
      </w:pPr>
    </w:p>
    <w:p w:rsidR="00462663" w:rsidRPr="00306FBC" w:rsidRDefault="00462663" w:rsidP="0056253B">
      <w:pPr>
        <w:keepNext/>
        <w:spacing w:before="0" w:after="0" w:line="276" w:lineRule="auto"/>
        <w:ind w:firstLine="709"/>
        <w:jc w:val="both"/>
        <w:rPr>
          <w:b/>
          <w:color w:val="333639" w:themeColor="text2" w:themeTint="E6"/>
          <w:sz w:val="24"/>
          <w:szCs w:val="24"/>
        </w:rPr>
      </w:pPr>
      <w:r w:rsidRPr="00306FBC">
        <w:rPr>
          <w:b/>
          <w:color w:val="333639" w:themeColor="text2" w:themeTint="E6"/>
          <w:sz w:val="24"/>
          <w:szCs w:val="24"/>
        </w:rPr>
        <w:t>Комплексная Система Управления последовательно формируется по следующим основным направлениям.</w:t>
      </w:r>
    </w:p>
    <w:p w:rsidR="00462663" w:rsidRPr="00306FBC" w:rsidRDefault="00462663"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1. Оптимизация и проектирование регионального программно-целевого комплекса «цели – задачи – мероприятия - инвестиционные проекты».</w:t>
      </w:r>
    </w:p>
    <w:p w:rsidR="00462663" w:rsidRPr="00306FBC" w:rsidRDefault="00462663"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2. Разработка и формирование организационных и институциональных структур управления развитием и пакета нормативных правовых актов, регламентирующих их деятельность.</w:t>
      </w:r>
    </w:p>
    <w:p w:rsidR="00462663" w:rsidRPr="00306FBC" w:rsidRDefault="00462663"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3. Внедрение комплекса инновационных механизмов управления развитием, включая механизмы реагирования на отклонения путем формирования компенсирующих мероприятий.</w:t>
      </w:r>
    </w:p>
    <w:p w:rsidR="00462663" w:rsidRPr="00306FBC" w:rsidRDefault="00462663"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4. Внедрение информационных систем поддержки процесса управления развитием.</w:t>
      </w:r>
    </w:p>
    <w:p w:rsidR="00462663" w:rsidRPr="00306FBC" w:rsidRDefault="00462663"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При этом каждое из перечисленных направлений может реализовываться как самостоятельная задача.</w:t>
      </w:r>
    </w:p>
    <w:p w:rsidR="00462663" w:rsidRPr="00306FBC" w:rsidRDefault="00462663" w:rsidP="0056253B">
      <w:pPr>
        <w:keepNext/>
        <w:spacing w:before="0" w:after="0" w:line="276" w:lineRule="auto"/>
        <w:jc w:val="both"/>
        <w:rPr>
          <w:color w:val="333639" w:themeColor="text2" w:themeTint="E6"/>
          <w:sz w:val="24"/>
          <w:szCs w:val="24"/>
        </w:rPr>
      </w:pPr>
    </w:p>
    <w:tbl>
      <w:tblPr>
        <w:tblStyle w:val="a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0E9E1" w:themeFill="accent4" w:themeFillTint="33"/>
        <w:tblLook w:val="04A0" w:firstRow="1" w:lastRow="0" w:firstColumn="1" w:lastColumn="0" w:noHBand="0" w:noVBand="1"/>
      </w:tblPr>
      <w:tblGrid>
        <w:gridCol w:w="9889"/>
      </w:tblGrid>
      <w:tr w:rsidR="00306FBC" w:rsidRPr="00306FBC" w:rsidTr="00C70ADC">
        <w:tc>
          <w:tcPr>
            <w:tcW w:w="9889" w:type="dxa"/>
            <w:shd w:val="clear" w:color="auto" w:fill="F0E9E1" w:themeFill="accent4" w:themeFillTint="33"/>
          </w:tcPr>
          <w:p w:rsidR="00462663" w:rsidRPr="00306FBC" w:rsidRDefault="00462663" w:rsidP="0056253B">
            <w:pPr>
              <w:keepNext/>
              <w:spacing w:before="0" w:line="276" w:lineRule="auto"/>
              <w:ind w:firstLine="709"/>
              <w:jc w:val="both"/>
              <w:rPr>
                <w:b/>
                <w:color w:val="333639" w:themeColor="text2" w:themeTint="E6"/>
                <w:sz w:val="24"/>
                <w:szCs w:val="24"/>
              </w:rPr>
            </w:pPr>
            <w:r w:rsidRPr="00306FBC">
              <w:rPr>
                <w:b/>
                <w:color w:val="333639" w:themeColor="text2" w:themeTint="E6"/>
                <w:sz w:val="24"/>
                <w:szCs w:val="24"/>
              </w:rPr>
              <w:t>Результаты, достигаемые благодаря внедрению Комплексной Системы Управления:</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 xml:space="preserve">экономия финансовых ресурсов, предусмотренных на программно-целевые мероприятия; </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оценка действующих стратегических и программных решений с точки зрения влияния на реализацию целей и задач социально-экономические развития, соответствия реальным проблемам развития территории;</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корректировка действующих стратегических и программных решений в части повышения конкретности, гибкости и реализуемости;</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реализация принципов комплексного и системного подходов к развитию территории;</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концентрация средств и ресурсов на приоритетных направлениях развития территории,</w:t>
            </w:r>
            <w:r w:rsidR="00C70ADC" w:rsidRPr="00306FBC">
              <w:rPr>
                <w:color w:val="333639" w:themeColor="text2" w:themeTint="E6"/>
                <w:sz w:val="24"/>
                <w:szCs w:val="24"/>
              </w:rPr>
              <w:t xml:space="preserve"> </w:t>
            </w:r>
            <w:r w:rsidRPr="00306FBC">
              <w:rPr>
                <w:color w:val="333639" w:themeColor="text2" w:themeTint="E6"/>
                <w:sz w:val="24"/>
                <w:szCs w:val="24"/>
              </w:rPr>
              <w:t>возможность их оперативного перераспределения для более эффективного использования и экономии;</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повышение управляемости процессов развития территории и качества принимаемых</w:t>
            </w:r>
            <w:r w:rsidR="00C70ADC" w:rsidRPr="00306FBC">
              <w:rPr>
                <w:color w:val="333639" w:themeColor="text2" w:themeTint="E6"/>
                <w:sz w:val="24"/>
                <w:szCs w:val="24"/>
              </w:rPr>
              <w:t xml:space="preserve"> </w:t>
            </w:r>
            <w:r w:rsidRPr="00306FBC">
              <w:rPr>
                <w:color w:val="333639" w:themeColor="text2" w:themeTint="E6"/>
                <w:sz w:val="24"/>
                <w:szCs w:val="24"/>
              </w:rPr>
              <w:t>управленческих решений;</w:t>
            </w:r>
          </w:p>
          <w:p w:rsidR="00462663" w:rsidRPr="00306FBC" w:rsidRDefault="00462663" w:rsidP="0056253B">
            <w:pPr>
              <w:pStyle w:val="afffb"/>
              <w:keepNext/>
              <w:numPr>
                <w:ilvl w:val="0"/>
                <w:numId w:val="18"/>
              </w:numPr>
              <w:spacing w:before="0" w:line="276" w:lineRule="auto"/>
              <w:ind w:left="0" w:firstLine="709"/>
              <w:jc w:val="both"/>
              <w:rPr>
                <w:b/>
                <w:color w:val="333639" w:themeColor="text2" w:themeTint="E6"/>
                <w:sz w:val="24"/>
                <w:szCs w:val="24"/>
              </w:rPr>
            </w:pPr>
            <w:r w:rsidRPr="00306FBC">
              <w:rPr>
                <w:color w:val="333639" w:themeColor="text2" w:themeTint="E6"/>
                <w:sz w:val="24"/>
                <w:szCs w:val="24"/>
              </w:rPr>
              <w:t>повышение инвестиционной привлекательности региона.</w:t>
            </w:r>
          </w:p>
        </w:tc>
      </w:tr>
    </w:tbl>
    <w:p w:rsidR="00462663" w:rsidRPr="00306FBC" w:rsidRDefault="00462663" w:rsidP="0056253B">
      <w:pPr>
        <w:pStyle w:val="afffb"/>
        <w:keepNext/>
        <w:spacing w:before="0" w:after="0" w:line="276" w:lineRule="auto"/>
        <w:jc w:val="both"/>
        <w:rPr>
          <w:color w:val="333639" w:themeColor="text2" w:themeTint="E6"/>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306FBC" w:rsidRPr="00306FBC" w:rsidTr="00462663">
        <w:tc>
          <w:tcPr>
            <w:tcW w:w="9571" w:type="dxa"/>
            <w:shd w:val="clear" w:color="auto" w:fill="auto"/>
          </w:tcPr>
          <w:p w:rsidR="00462663" w:rsidRPr="00306FBC" w:rsidRDefault="00462663" w:rsidP="0056253B">
            <w:pPr>
              <w:keepNext/>
              <w:spacing w:before="0" w:line="276" w:lineRule="auto"/>
              <w:ind w:firstLine="709"/>
              <w:jc w:val="both"/>
              <w:rPr>
                <w:color w:val="333639" w:themeColor="text2" w:themeTint="E6"/>
                <w:sz w:val="24"/>
                <w:szCs w:val="24"/>
              </w:rPr>
            </w:pPr>
            <w:r w:rsidRPr="00306FBC">
              <w:rPr>
                <w:color w:val="333639" w:themeColor="text2" w:themeTint="E6"/>
                <w:sz w:val="24"/>
                <w:szCs w:val="24"/>
              </w:rPr>
              <w:t xml:space="preserve">Практическое применение Комплексной Системы Управления обеспечивает достижение значительных дополнительных социально-экономических результатов, в том числе рост объемов производства, средней заработной платы и поступлений в бюджет, повышение эффективности использования бюджетных средств, повышение инвестиционной привлекательности региона, привлечение и эффективное использование инвестиций. </w:t>
            </w:r>
          </w:p>
          <w:p w:rsidR="00C70ADC" w:rsidRPr="00306FBC" w:rsidRDefault="00C70ADC" w:rsidP="0056253B">
            <w:pPr>
              <w:keepNext/>
              <w:spacing w:before="0" w:line="276" w:lineRule="auto"/>
              <w:ind w:firstLine="709"/>
              <w:jc w:val="both"/>
              <w:rPr>
                <w:b/>
                <w:color w:val="333639" w:themeColor="text2" w:themeTint="E6"/>
                <w:sz w:val="24"/>
                <w:szCs w:val="24"/>
              </w:rPr>
            </w:pPr>
          </w:p>
        </w:tc>
      </w:tr>
    </w:tbl>
    <w:p w:rsidR="00462663" w:rsidRPr="00306FBC" w:rsidRDefault="00C70ADC" w:rsidP="0056253B">
      <w:pPr>
        <w:keepNext/>
        <w:spacing w:before="0" w:line="276" w:lineRule="auto"/>
        <w:ind w:firstLine="709"/>
        <w:jc w:val="both"/>
        <w:rPr>
          <w:rFonts w:eastAsia="Arial Unicode MS" w:cs="Arial Unicode MS"/>
          <w:color w:val="333639" w:themeColor="text2" w:themeTint="E6"/>
          <w:sz w:val="24"/>
          <w:szCs w:val="24"/>
        </w:rPr>
      </w:pPr>
      <w:r w:rsidRPr="00306FBC">
        <w:rPr>
          <w:rFonts w:eastAsia="Arial Unicode MS" w:cs="Arial Unicode MS"/>
          <w:b/>
          <w:color w:val="333639" w:themeColor="text2" w:themeTint="E6"/>
          <w:sz w:val="24"/>
          <w:szCs w:val="24"/>
        </w:rPr>
        <w:t xml:space="preserve">Структура управления инновационным развитием региона. </w:t>
      </w:r>
      <w:r w:rsidR="00462663" w:rsidRPr="00306FBC">
        <w:rPr>
          <w:rFonts w:eastAsia="Arial Unicode MS" w:cs="Arial Unicode MS"/>
          <w:color w:val="333639" w:themeColor="text2" w:themeTint="E6"/>
          <w:sz w:val="24"/>
          <w:szCs w:val="24"/>
        </w:rPr>
        <w:t xml:space="preserve">Перспективная организационная структура Комплексной системы управления </w:t>
      </w:r>
      <w:r w:rsidRPr="00306FBC">
        <w:rPr>
          <w:rFonts w:eastAsia="Arial Unicode MS" w:cs="Arial Unicode MS"/>
          <w:color w:val="333639" w:themeColor="text2" w:themeTint="E6"/>
          <w:sz w:val="24"/>
          <w:szCs w:val="24"/>
        </w:rPr>
        <w:t>стратегическим</w:t>
      </w:r>
      <w:r w:rsidR="00462663" w:rsidRPr="00306FBC">
        <w:rPr>
          <w:rFonts w:eastAsia="Arial Unicode MS" w:cs="Arial Unicode MS"/>
          <w:color w:val="333639" w:themeColor="text2" w:themeTint="E6"/>
          <w:sz w:val="24"/>
          <w:szCs w:val="24"/>
        </w:rPr>
        <w:t xml:space="preserve"> развитием </w:t>
      </w:r>
      <w:r w:rsidR="00B459FB" w:rsidRPr="00306FBC">
        <w:rPr>
          <w:rFonts w:eastAsia="TimesNewRoman" w:cs="TimesNewRoman"/>
          <w:color w:val="333639" w:themeColor="text2" w:themeTint="E6"/>
          <w:kern w:val="0"/>
          <w:sz w:val="24"/>
          <w:szCs w:val="24"/>
        </w:rPr>
        <w:t>Менделеевского муниципального района</w:t>
      </w:r>
      <w:r w:rsidR="00462663" w:rsidRPr="00306FBC">
        <w:rPr>
          <w:rFonts w:eastAsia="Arial Unicode MS" w:cs="Arial Unicode MS"/>
          <w:color w:val="333639" w:themeColor="text2" w:themeTint="E6"/>
          <w:sz w:val="24"/>
          <w:szCs w:val="24"/>
        </w:rPr>
        <w:t>показана на рис.</w:t>
      </w:r>
      <w:r w:rsidRPr="00306FBC">
        <w:rPr>
          <w:rFonts w:eastAsia="Arial Unicode MS" w:cs="Arial Unicode MS"/>
          <w:color w:val="333639" w:themeColor="text2" w:themeTint="E6"/>
          <w:sz w:val="24"/>
          <w:szCs w:val="24"/>
        </w:rPr>
        <w:t>4.5.2.</w:t>
      </w:r>
    </w:p>
    <w:p w:rsidR="00C70ADC" w:rsidRPr="00306FBC" w:rsidRDefault="00C70ADC" w:rsidP="0056253B">
      <w:pPr>
        <w:keepNext/>
        <w:spacing w:before="0" w:line="276" w:lineRule="auto"/>
        <w:ind w:firstLine="709"/>
        <w:jc w:val="both"/>
        <w:rPr>
          <w:rFonts w:eastAsia="Arial Unicode MS" w:cs="Arial Unicode MS"/>
          <w:color w:val="333639" w:themeColor="text2" w:themeTint="E6"/>
          <w:sz w:val="24"/>
          <w:szCs w:val="24"/>
        </w:rPr>
      </w:pPr>
    </w:p>
    <w:p w:rsidR="00C70ADC" w:rsidRPr="00306FBC" w:rsidRDefault="00C70ADC" w:rsidP="0056253B">
      <w:pPr>
        <w:keepNext/>
        <w:spacing w:before="240" w:line="276" w:lineRule="auto"/>
        <w:jc w:val="both"/>
        <w:rPr>
          <w:rFonts w:eastAsia="Arial Unicode MS" w:cs="Arial Unicode MS"/>
          <w:color w:val="333639" w:themeColor="text2" w:themeTint="E6"/>
          <w:sz w:val="24"/>
          <w:szCs w:val="24"/>
        </w:rPr>
      </w:pPr>
    </w:p>
    <w:p w:rsidR="00C70ADC" w:rsidRPr="00306FBC" w:rsidRDefault="00C10BCC" w:rsidP="0056253B">
      <w:pPr>
        <w:keepNext/>
        <w:spacing w:before="240" w:line="276" w:lineRule="auto"/>
        <w:jc w:val="both"/>
        <w:rPr>
          <w:rFonts w:eastAsia="Arial Unicode MS" w:cs="Arial Unicode MS"/>
          <w:color w:val="333639" w:themeColor="text2" w:themeTint="E6"/>
        </w:rPr>
      </w:pPr>
      <w:r>
        <w:rPr>
          <w:noProof/>
          <w:color w:val="333639" w:themeColor="text2" w:themeTint="E6"/>
        </w:rPr>
        <mc:AlternateContent>
          <mc:Choice Requires="wps">
            <w:drawing>
              <wp:anchor distT="0" distB="0" distL="114300" distR="114300" simplePos="0" relativeHeight="251664384" behindDoc="0" locked="0" layoutInCell="1" allowOverlap="1">
                <wp:simplePos x="0" y="0"/>
                <wp:positionH relativeFrom="column">
                  <wp:posOffset>52070</wp:posOffset>
                </wp:positionH>
                <wp:positionV relativeFrom="paragraph">
                  <wp:posOffset>88900</wp:posOffset>
                </wp:positionV>
                <wp:extent cx="1409700" cy="257175"/>
                <wp:effectExtent l="0" t="0" r="0" b="9525"/>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257175"/>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5D4397" w:rsidRDefault="005D4397" w:rsidP="00C70ADC">
                            <w:pPr>
                              <w:jc w:val="center"/>
                              <w:rPr>
                                <w:sz w:val="16"/>
                                <w:szCs w:val="16"/>
                              </w:rPr>
                            </w:pPr>
                            <w:r>
                              <w:rPr>
                                <w:sz w:val="16"/>
                                <w:szCs w:val="16"/>
                              </w:rPr>
                              <w:t>Совет депутатов 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1" o:spid="_x0000_s1027" style="position:absolute;left:0;text-align:left;margin-left:4.1pt;margin-top:7pt;width:111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" fillcolor="white [3201]" strokecolor="#b4936d [3207]" strokeweight="2pt">
                <v:path arrowok="t"/>
                <v:textbox>
                  <w:txbxContent>
                    <w:p w:rsidR="005D4397" w:rsidRDefault="005D4397" w:rsidP="00C70ADC">
                      <w:pPr>
                        <w:jc w:val="center"/>
                        <w:rPr>
                          <w:sz w:val="16"/>
                          <w:szCs w:val="16"/>
                        </w:rPr>
                      </w:pPr>
                      <w:r>
                        <w:rPr>
                          <w:sz w:val="16"/>
                          <w:szCs w:val="16"/>
                        </w:rPr>
                        <w:t>Совет депутатов МО</w:t>
                      </w:r>
                    </w:p>
                  </w:txbxContent>
                </v:textbox>
              </v:rect>
            </w:pict>
          </mc:Fallback>
        </mc:AlternateContent>
      </w:r>
      <w:r>
        <w:rPr>
          <w:noProof/>
          <w:color w:val="333639" w:themeColor="text2" w:themeTint="E6"/>
        </w:rPr>
        <mc:AlternateContent>
          <mc:Choice Requires="wps">
            <w:drawing>
              <wp:anchor distT="0" distB="0" distL="114300" distR="114300" simplePos="0" relativeHeight="251663360" behindDoc="0" locked="0" layoutInCell="1" allowOverlap="1">
                <wp:simplePos x="0" y="0"/>
                <wp:positionH relativeFrom="column">
                  <wp:posOffset>50165</wp:posOffset>
                </wp:positionH>
                <wp:positionV relativeFrom="paragraph">
                  <wp:posOffset>1438275</wp:posOffset>
                </wp:positionV>
                <wp:extent cx="5788025" cy="1854835"/>
                <wp:effectExtent l="0" t="0" r="3175" b="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025" cy="1854835"/>
                        </a:xfrm>
                        <a:prstGeom prst="rect">
                          <a:avLst/>
                        </a:prstGeom>
                        <a:solidFill>
                          <a:schemeClr val="accent4">
                            <a:lumMod val="20000"/>
                            <a:lumOff val="80000"/>
                          </a:schemeClr>
                        </a:solidFill>
                        <a:ln w="25400" cap="flat" cmpd="sng" algn="ctr">
                          <a:solidFill>
                            <a:srgbClr val="8064A2"/>
                          </a:solidFill>
                          <a:prstDash val="sysDash"/>
                        </a:ln>
                        <a:effectLst/>
                      </wps:spPr>
                      <wps:txbx>
                        <w:txbxContent>
                          <w:p w:rsidR="005D4397" w:rsidRDefault="005D4397" w:rsidP="00C70ADC"/>
                          <w:p w:rsidR="005D4397" w:rsidRDefault="005D4397" w:rsidP="00C70ADC">
                            <w:pPr>
                              <w:jc w:val="center"/>
                            </w:pPr>
                          </w:p>
                          <w:p w:rsidR="005D4397" w:rsidRDefault="005D4397" w:rsidP="00C70ADC">
                            <w:pPr>
                              <w:jc w:val="center"/>
                            </w:pPr>
                            <w:r>
                              <w:br/>
                            </w:r>
                            <w:r>
                              <w:br/>
                            </w:r>
                            <w:r>
                              <w:br/>
                            </w:r>
                            <w:r>
                              <w:br/>
                            </w:r>
                            <w:r>
                              <w:br/>
                            </w:r>
                            <w:r>
                              <w:br/>
                            </w:r>
                            <w:r>
                              <w:br/>
                            </w:r>
                            <w:r>
                              <w:br/>
                            </w:r>
                            <w:r>
                              <w:br/>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2" o:spid="_x0000_s1028" style="position:absolute;left:0;text-align:left;margin-left:3.95pt;margin-top:113.25pt;width:455.75pt;height:14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" fillcolor="#f0e9e1 [663]" strokecolor="#8064a2" strokeweight="2pt">
                <v:stroke dashstyle="3 1"/>
                <v:path arrowok="t"/>
                <v:textbox>
                  <w:txbxContent>
                    <w:p w:rsidR="005D4397" w:rsidRDefault="005D4397" w:rsidP="00C70ADC"/>
                    <w:p w:rsidR="005D4397" w:rsidRDefault="005D4397" w:rsidP="00C70ADC">
                      <w:pPr>
                        <w:jc w:val="center"/>
                      </w:pPr>
                    </w:p>
                    <w:p w:rsidR="005D4397" w:rsidRDefault="005D4397" w:rsidP="00C70ADC">
                      <w:pPr>
                        <w:jc w:val="center"/>
                      </w:pPr>
                      <w:r>
                        <w:br/>
                      </w:r>
                      <w:r>
                        <w:br/>
                      </w:r>
                      <w:r>
                        <w:br/>
                      </w:r>
                      <w:r>
                        <w:br/>
                      </w:r>
                      <w:r>
                        <w:br/>
                      </w:r>
                      <w:r>
                        <w:br/>
                      </w:r>
                      <w:r>
                        <w:br/>
                      </w:r>
                      <w:r>
                        <w:br/>
                      </w:r>
                      <w:r>
                        <w:br/>
                      </w:r>
                      <w:r>
                        <w:br/>
                      </w:r>
                      <w:r>
                        <w:br/>
                      </w:r>
                    </w:p>
                  </w:txbxContent>
                </v:textbox>
              </v:rect>
            </w:pict>
          </mc:Fallback>
        </mc:AlternateContent>
      </w:r>
      <w:r>
        <w:rPr>
          <w:noProof/>
          <w:color w:val="333639" w:themeColor="text2" w:themeTint="E6"/>
        </w:rPr>
        <mc:AlternateContent>
          <mc:Choice Requires="wps">
            <w:drawing>
              <wp:anchor distT="0" distB="0" distL="114300" distR="114300" simplePos="0" relativeHeight="251669504" behindDoc="0" locked="0" layoutInCell="1" allowOverlap="1">
                <wp:simplePos x="0" y="0"/>
                <wp:positionH relativeFrom="column">
                  <wp:posOffset>2189480</wp:posOffset>
                </wp:positionH>
                <wp:positionV relativeFrom="paragraph">
                  <wp:posOffset>76200</wp:posOffset>
                </wp:positionV>
                <wp:extent cx="1405890" cy="259080"/>
                <wp:effectExtent l="0" t="0" r="3810" b="762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25908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Глава ММР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6" o:spid="_x0000_s1029" style="position:absolute;left:0;text-align:left;margin-left:172.4pt;margin-top:6pt;width:110.7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" fillcolor="window" strokecolor="#b4936d [3207]" strokeweight="2pt">
                <v:path arrowok="t"/>
                <v:textbox>
                  <w:txbxContent>
                    <w:p w:rsidR="005D4397" w:rsidRDefault="005D4397" w:rsidP="00C70ADC">
                      <w:pPr>
                        <w:jc w:val="center"/>
                        <w:rPr>
                          <w:sz w:val="16"/>
                          <w:szCs w:val="16"/>
                        </w:rPr>
                      </w:pPr>
                      <w:r>
                        <w:rPr>
                          <w:sz w:val="16"/>
                          <w:szCs w:val="16"/>
                        </w:rPr>
                        <w:t>Глава ММР</w:t>
                      </w:r>
                    </w:p>
                  </w:txbxContent>
                </v:textbox>
              </v:rect>
            </w:pict>
          </mc:Fallback>
        </mc:AlternateContent>
      </w:r>
      <w:r>
        <w:rPr>
          <w:noProof/>
          <w:color w:val="333639" w:themeColor="text2" w:themeTint="E6"/>
        </w:rPr>
        <mc:AlternateContent>
          <mc:Choice Requires="wps">
            <w:drawing>
              <wp:anchor distT="0" distB="0" distL="114300" distR="114300" simplePos="0" relativeHeight="251670528" behindDoc="0" locked="0" layoutInCell="1" allowOverlap="1">
                <wp:simplePos x="0" y="0"/>
                <wp:positionH relativeFrom="column">
                  <wp:posOffset>4276725</wp:posOffset>
                </wp:positionH>
                <wp:positionV relativeFrom="paragraph">
                  <wp:posOffset>75565</wp:posOffset>
                </wp:positionV>
                <wp:extent cx="1405890" cy="258445"/>
                <wp:effectExtent l="0" t="0" r="3810" b="825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258445"/>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Инновационный Совет 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5" o:spid="_x0000_s1030" style="position:absolute;left:0;text-align:left;margin-left:336.75pt;margin-top:5.95pt;width:110.7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" fillcolor="window" strokecolor="#b4936d [3207]" strokeweight="2pt">
                <v:path arrowok="t"/>
                <v:textbox>
                  <w:txbxContent>
                    <w:p w:rsidR="005D4397" w:rsidRDefault="005D4397" w:rsidP="00C70ADC">
                      <w:pPr>
                        <w:jc w:val="center"/>
                        <w:rPr>
                          <w:sz w:val="16"/>
                          <w:szCs w:val="16"/>
                        </w:rPr>
                      </w:pPr>
                      <w:r>
                        <w:rPr>
                          <w:sz w:val="16"/>
                          <w:szCs w:val="16"/>
                        </w:rPr>
                        <w:t>Инновационный Совет МО</w:t>
                      </w:r>
                    </w:p>
                  </w:txbxContent>
                </v:textbox>
              </v:rect>
            </w:pict>
          </mc:Fallback>
        </mc:AlternateContent>
      </w:r>
      <w:r>
        <w:rPr>
          <w:noProof/>
          <w:color w:val="333639" w:themeColor="text2" w:themeTint="E6"/>
        </w:rPr>
        <mc:AlternateContent>
          <mc:Choice Requires="wps">
            <w:drawing>
              <wp:anchor distT="0" distB="0" distL="114300" distR="114300" simplePos="0" relativeHeight="251671552" behindDoc="0" locked="0" layoutInCell="1" allowOverlap="1">
                <wp:simplePos x="0" y="0"/>
                <wp:positionH relativeFrom="column">
                  <wp:posOffset>2228215</wp:posOffset>
                </wp:positionH>
                <wp:positionV relativeFrom="paragraph">
                  <wp:posOffset>1576705</wp:posOffset>
                </wp:positionV>
                <wp:extent cx="1405890" cy="370840"/>
                <wp:effectExtent l="0" t="0" r="3810" b="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Фонд СЭР ММР</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31" style="position:absolute;left:0;text-align:left;margin-left:175.45pt;margin-top:124.15pt;width:110.7pt;height:2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" fillcolor="window" strokecolor="#b4936d [3207]" strokeweight="2pt">
                <v:path arrowok="t"/>
                <v:textbox>
                  <w:txbxContent>
                    <w:p w:rsidR="005D4397" w:rsidRDefault="005D4397" w:rsidP="00C70ADC">
                      <w:pPr>
                        <w:jc w:val="center"/>
                        <w:rPr>
                          <w:sz w:val="16"/>
                          <w:szCs w:val="16"/>
                        </w:rPr>
                      </w:pPr>
                      <w:r>
                        <w:rPr>
                          <w:sz w:val="16"/>
                          <w:szCs w:val="16"/>
                        </w:rPr>
                        <w:t>Фонд СЭР ММР</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300" distR="114300" simplePos="0" relativeHeight="251673600" behindDoc="0" locked="0" layoutInCell="1" allowOverlap="1">
                <wp:simplePos x="0" y="0"/>
                <wp:positionH relativeFrom="column">
                  <wp:posOffset>2230755</wp:posOffset>
                </wp:positionH>
                <wp:positionV relativeFrom="paragraph">
                  <wp:posOffset>2215515</wp:posOffset>
                </wp:positionV>
                <wp:extent cx="1405890" cy="370840"/>
                <wp:effectExtent l="0" t="0" r="3810" b="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pPr>
                          </w:p>
                          <w:p w:rsidR="005D4397" w:rsidRDefault="005D4397" w:rsidP="00C70ADC">
                            <w:pPr>
                              <w:jc w:val="cente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32" style="position:absolute;left:0;text-align:left;margin-left:175.65pt;margin-top:174.45pt;width:110.7pt;height:2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" fillcolor="window" strokecolor="#b4936d [3207]" strokeweight="2pt">
                <v:path arrowok="t"/>
                <v:textbox>
                  <w:txbxContent>
                    <w:p w:rsidR="005D4397" w:rsidRDefault="005D4397" w:rsidP="00C70ADC">
                      <w:pPr>
                        <w:jc w:val="center"/>
                      </w:pPr>
                    </w:p>
                    <w:p w:rsidR="005D4397" w:rsidRDefault="005D4397" w:rsidP="00C70ADC">
                      <w:pPr>
                        <w:jc w:val="cente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300" distR="114300" simplePos="0" relativeHeight="251676672" behindDoc="0" locked="0" layoutInCell="1" allowOverlap="1">
                <wp:simplePos x="0" y="0"/>
                <wp:positionH relativeFrom="column">
                  <wp:posOffset>4185920</wp:posOffset>
                </wp:positionH>
                <wp:positionV relativeFrom="paragraph">
                  <wp:posOffset>2221865</wp:posOffset>
                </wp:positionV>
                <wp:extent cx="1405890" cy="370840"/>
                <wp:effectExtent l="0" t="0" r="3810" b="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Центр человеческого и социального капитала</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33" style="position:absolute;left:0;text-align:left;margin-left:329.6pt;margin-top:174.95pt;width:110.7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" fillcolor="window" strokecolor="#b4936d [3207]" strokeweight="2pt">
                <v:path arrowok="t"/>
                <v:textbox>
                  <w:txbxContent>
                    <w:p w:rsidR="005D4397" w:rsidRDefault="005D4397" w:rsidP="00C70ADC">
                      <w:pPr>
                        <w:jc w:val="center"/>
                        <w:rPr>
                          <w:sz w:val="16"/>
                          <w:szCs w:val="16"/>
                        </w:rPr>
                      </w:pPr>
                      <w:r>
                        <w:rPr>
                          <w:sz w:val="16"/>
                          <w:szCs w:val="16"/>
                        </w:rPr>
                        <w:t>Центр человеческого и социального капитала</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300" distR="114300" simplePos="0" relativeHeight="251678720" behindDoc="0" locked="0" layoutInCell="1" allowOverlap="1">
                <wp:simplePos x="0" y="0"/>
                <wp:positionH relativeFrom="column">
                  <wp:posOffset>2288540</wp:posOffset>
                </wp:positionH>
                <wp:positionV relativeFrom="paragraph">
                  <wp:posOffset>2306955</wp:posOffset>
                </wp:positionV>
                <wp:extent cx="1405890" cy="370840"/>
                <wp:effectExtent l="0" t="0" r="3810" b="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rgbClr val="8064A2"/>
                          </a:solidFill>
                          <a:prstDash val="solid"/>
                        </a:ln>
                        <a:effectLst/>
                      </wps:spPr>
                      <wps:txbx>
                        <w:txbxContent>
                          <w:p w:rsidR="005D4397" w:rsidRDefault="005D4397" w:rsidP="00C70ADC">
                            <w:pPr>
                              <w:jc w:val="center"/>
                            </w:pPr>
                            <w:r>
                              <w:rPr>
                                <w:sz w:val="16"/>
                                <w:szCs w:val="16"/>
                              </w:rPr>
                              <w:t>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34" style="position:absolute;left:0;text-align:left;margin-left:180.2pt;margin-top:181.65pt;width:110.7pt;height:2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" fillcolor="window" strokecolor="#8064a2" strokeweight="2pt">
                <v:path arrowok="t"/>
                <v:textbox>
                  <w:txbxContent>
                    <w:p w:rsidR="005D4397" w:rsidRDefault="005D4397" w:rsidP="00C70ADC">
                      <w:pPr>
                        <w:jc w:val="center"/>
                      </w:pPr>
                      <w:r>
                        <w:rPr>
                          <w:sz w:val="16"/>
                          <w:szCs w:val="16"/>
                        </w:rPr>
                        <w:t>Предприятия</w:t>
                      </w:r>
                    </w:p>
                  </w:txbxContent>
                </v:textbox>
              </v:rect>
            </w:pict>
          </mc:Fallback>
        </mc:AlternateContent>
      </w:r>
      <w:r>
        <w:rPr>
          <w:noProof/>
          <w:color w:val="333639" w:themeColor="text2" w:themeTint="E6"/>
        </w:rPr>
        <mc:AlternateContent>
          <mc:Choice Requires="wps">
            <w:drawing>
              <wp:anchor distT="0" distB="0" distL="114300" distR="114300" simplePos="0" relativeHeight="251679744" behindDoc="0" locked="0" layoutInCell="1" allowOverlap="1">
                <wp:simplePos x="0" y="0"/>
                <wp:positionH relativeFrom="column">
                  <wp:posOffset>118745</wp:posOffset>
                </wp:positionH>
                <wp:positionV relativeFrom="paragraph">
                  <wp:posOffset>1493520</wp:posOffset>
                </wp:positionV>
                <wp:extent cx="1923415" cy="569595"/>
                <wp:effectExtent l="0" t="0" r="635" b="190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3415" cy="569595"/>
                        </a:xfrm>
                        <a:prstGeom prst="rect">
                          <a:avLst/>
                        </a:prstGeom>
                        <a:solidFill>
                          <a:schemeClr val="accent4">
                            <a:lumMod val="20000"/>
                            <a:lumOff val="80000"/>
                          </a:schemeClr>
                        </a:solidFill>
                        <a:ln w="25400" cap="flat" cmpd="sng" algn="ctr">
                          <a:solidFill>
                            <a:schemeClr val="accent4">
                              <a:lumMod val="20000"/>
                              <a:lumOff val="80000"/>
                            </a:schemeClr>
                          </a:solidFill>
                          <a:prstDash val="solid"/>
                        </a:ln>
                        <a:effectLst/>
                      </wps:spPr>
                      <wps:txbx>
                        <w:txbxContent>
                          <w:p w:rsidR="005D4397" w:rsidRDefault="005D4397" w:rsidP="00C70ADC">
                            <w:pPr>
                              <w:jc w:val="center"/>
                              <w:rPr>
                                <w:rFonts w:ascii="Courier New" w:hAnsi="Courier New" w:cs="Courier New"/>
                                <w:b/>
                                <w:i/>
                                <w:sz w:val="18"/>
                                <w:szCs w:val="18"/>
                              </w:rPr>
                            </w:pPr>
                            <w:r>
                              <w:rPr>
                                <w:rFonts w:ascii="Courier New" w:hAnsi="Courier New" w:cs="Courier New"/>
                                <w:b/>
                                <w:i/>
                                <w:sz w:val="18"/>
                                <w:szCs w:val="18"/>
                              </w:rPr>
                              <w:t>Центр управления стратегическим развитием ММР</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035" style="position:absolute;left:0;text-align:left;margin-left:9.35pt;margin-top:117.6pt;width:151.45pt;height:4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" fillcolor="#f0e9e1 [663]" strokecolor="#f0e9e1 [663]" strokeweight="2pt">
                <v:path arrowok="t"/>
                <v:textbox>
                  <w:txbxContent>
                    <w:p w:rsidR="005D4397" w:rsidRDefault="005D4397" w:rsidP="00C70ADC">
                      <w:pPr>
                        <w:jc w:val="center"/>
                        <w:rPr>
                          <w:rFonts w:ascii="Courier New" w:hAnsi="Courier New" w:cs="Courier New"/>
                          <w:b/>
                          <w:i/>
                          <w:sz w:val="18"/>
                          <w:szCs w:val="18"/>
                        </w:rPr>
                      </w:pPr>
                      <w:r>
                        <w:rPr>
                          <w:rFonts w:ascii="Courier New" w:hAnsi="Courier New" w:cs="Courier New"/>
                          <w:b/>
                          <w:i/>
                          <w:sz w:val="18"/>
                          <w:szCs w:val="18"/>
                        </w:rPr>
                        <w:t>Центр управления стратегическим развитием ММР</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4294967293" distB="4294967293" distL="114297" distR="114297" simplePos="0" relativeHeight="251680768" behindDoc="0" locked="0" layoutInCell="1" allowOverlap="1">
                <wp:simplePos x="0" y="0"/>
                <wp:positionH relativeFrom="column">
                  <wp:posOffset>1697354</wp:posOffset>
                </wp:positionH>
                <wp:positionV relativeFrom="paragraph">
                  <wp:posOffset>1205229</wp:posOffset>
                </wp:positionV>
                <wp:extent cx="0" cy="0"/>
                <wp:effectExtent l="0" t="0" r="0" b="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A1F6D1C" id="_x0000_t32" coordsize="21600,21600" o:spt="32" o:oned="t" path="m,l21600,21600e" filled="f">
                <v:path arrowok="t" fillok="f" o:connecttype="none"/>
                <o:lock v:ext="edit" shapetype="t"/>
              </v:shapetype>
              <v:shape id="Прямая со стрелкой 97" o:spid="_x0000_s1026" type="#_x0000_t32" style="position:absolute;margin-left:133.65pt;margin-top:94.9pt;width:0;height:0;flip:x;z-index:2516807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" strokecolor="#748fa7 [3044]">
                <v:stroke startarrow="open" endarrow="open"/>
                <o:lock v:ext="edit" shapetype="f"/>
              </v:shape>
            </w:pict>
          </mc:Fallback>
        </mc:AlternateContent>
      </w:r>
      <w:r>
        <w:rPr>
          <w:noProof/>
          <w:color w:val="333639" w:themeColor="text2" w:themeTint="E6"/>
        </w:rPr>
        <mc:AlternateContent>
          <mc:Choice Requires="wps">
            <w:drawing>
              <wp:anchor distT="4294967293" distB="4294967293" distL="114300" distR="114300" simplePos="0" relativeHeight="251681792" behindDoc="0" locked="0" layoutInCell="1" allowOverlap="1">
                <wp:simplePos x="0" y="0"/>
                <wp:positionH relativeFrom="column">
                  <wp:posOffset>1697355</wp:posOffset>
                </wp:positionH>
                <wp:positionV relativeFrom="paragraph">
                  <wp:posOffset>1118869</wp:posOffset>
                </wp:positionV>
                <wp:extent cx="2579370" cy="0"/>
                <wp:effectExtent l="38100" t="76200" r="0" b="9525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9370" cy="0"/>
                        </a:xfrm>
                        <a:prstGeom prst="straightConnector1">
                          <a:avLst/>
                        </a:prstGeom>
                        <a:ln w="19050">
                          <a:solidFill>
                            <a:schemeClr val="accent4"/>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CDE56F" id="Прямая со стрелкой 96" o:spid="_x0000_s1026" type="#_x0000_t32" style="position:absolute;margin-left:133.65pt;margin-top:88.1pt;width:203.1pt;height:0;flip:x;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" strokecolor="#b4936d [3207]" strokeweight="1.5pt">
                <v:stroke startarrow="open" endarrow="open"/>
                <o:lock v:ext="edit" shapetype="f"/>
              </v:shape>
            </w:pict>
          </mc:Fallback>
        </mc:AlternateContent>
      </w:r>
      <w:r>
        <w:rPr>
          <w:noProof/>
          <w:color w:val="333639" w:themeColor="text2" w:themeTint="E6"/>
        </w:rPr>
        <mc:AlternateContent>
          <mc:Choice Requires="wps">
            <w:drawing>
              <wp:anchor distT="4294967293" distB="4294967293" distL="114300" distR="114300" simplePos="0" relativeHeight="251682816" behindDoc="0" locked="0" layoutInCell="1" allowOverlap="1">
                <wp:simplePos x="0" y="0"/>
                <wp:positionH relativeFrom="column">
                  <wp:posOffset>1455420</wp:posOffset>
                </wp:positionH>
                <wp:positionV relativeFrom="paragraph">
                  <wp:posOffset>204469</wp:posOffset>
                </wp:positionV>
                <wp:extent cx="733425" cy="0"/>
                <wp:effectExtent l="38100" t="76200" r="9525" b="9525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ln w="19050">
                          <a:solidFill>
                            <a:schemeClr val="accent4"/>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CE49971" id="Прямая со стрелкой 95" o:spid="_x0000_s1026" type="#_x0000_t32" style="position:absolute;margin-left:114.6pt;margin-top:16.1pt;width:57.75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" strokecolor="#b4936d [3207]" strokeweight="1.5pt">
                <v:stroke startarrow="open" endarrow="open"/>
                <o:lock v:ext="edit" shapetype="f"/>
              </v:shape>
            </w:pict>
          </mc:Fallback>
        </mc:AlternateContent>
      </w:r>
      <w:r>
        <w:rPr>
          <w:noProof/>
          <w:color w:val="333639" w:themeColor="text2" w:themeTint="E6"/>
        </w:rPr>
        <mc:AlternateContent>
          <mc:Choice Requires="wps">
            <w:drawing>
              <wp:anchor distT="4294967293" distB="4294967293" distL="114300" distR="114300" simplePos="0" relativeHeight="251683840" behindDoc="0" locked="0" layoutInCell="1" allowOverlap="1">
                <wp:simplePos x="0" y="0"/>
                <wp:positionH relativeFrom="column">
                  <wp:posOffset>3595370</wp:posOffset>
                </wp:positionH>
                <wp:positionV relativeFrom="paragraph">
                  <wp:posOffset>205104</wp:posOffset>
                </wp:positionV>
                <wp:extent cx="681990" cy="0"/>
                <wp:effectExtent l="38100" t="76200" r="3810" b="952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990" cy="0"/>
                        </a:xfrm>
                        <a:prstGeom prst="straightConnector1">
                          <a:avLst/>
                        </a:prstGeom>
                        <a:ln w="19050">
                          <a:solidFill>
                            <a:schemeClr val="accent4"/>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EBCDA4" id="Прямая со стрелкой 94" o:spid="_x0000_s1026" type="#_x0000_t32" style="position:absolute;margin-left:283.1pt;margin-top:16.15pt;width:53.7pt;height:0;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" strokecolor="#b4936d [3207]" strokeweight="1.5pt">
                <v:stroke startarrow="open" endarrow="open"/>
                <o:lock v:ext="edit" shapetype="f"/>
              </v:shape>
            </w:pict>
          </mc:Fallback>
        </mc:AlternateContent>
      </w:r>
      <w:r>
        <w:rPr>
          <w:noProof/>
          <w:color w:val="333639" w:themeColor="text2" w:themeTint="E6"/>
        </w:rPr>
        <mc:AlternateContent>
          <mc:Choice Requires="wps">
            <w:drawing>
              <wp:anchor distT="0" distB="0" distL="114297" distR="114297" simplePos="0" relativeHeight="251686912" behindDoc="0" locked="0" layoutInCell="1" allowOverlap="1">
                <wp:simplePos x="0" y="0"/>
                <wp:positionH relativeFrom="column">
                  <wp:posOffset>2896869</wp:posOffset>
                </wp:positionH>
                <wp:positionV relativeFrom="paragraph">
                  <wp:posOffset>1954530</wp:posOffset>
                </wp:positionV>
                <wp:extent cx="0" cy="259080"/>
                <wp:effectExtent l="95250" t="0" r="38100" b="4572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1B785C" id="Прямая со стрелкой 91" o:spid="_x0000_s1026" type="#_x0000_t32" style="position:absolute;margin-left:228.1pt;margin-top:153.9pt;width:0;height:20.4pt;z-index:251686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" strokecolor="#b4936d [3207]" strokeweight="1.5pt">
                <v:stroke endarrow="open"/>
                <o:lock v:ext="edit" shapetype="f"/>
              </v:shape>
            </w:pict>
          </mc:Fallback>
        </mc:AlternateContent>
      </w:r>
      <w:r>
        <w:rPr>
          <w:noProof/>
          <w:color w:val="333639" w:themeColor="text2" w:themeTint="E6"/>
        </w:rPr>
        <mc:AlternateContent>
          <mc:Choice Requires="wps">
            <w:drawing>
              <wp:anchor distT="4294967293" distB="4294967293" distL="114300" distR="114300" simplePos="0" relativeHeight="251687936" behindDoc="0" locked="0" layoutInCell="1" allowOverlap="1">
                <wp:simplePos x="0" y="0"/>
                <wp:positionH relativeFrom="column">
                  <wp:posOffset>946785</wp:posOffset>
                </wp:positionH>
                <wp:positionV relativeFrom="paragraph">
                  <wp:posOffset>2066289</wp:posOffset>
                </wp:positionV>
                <wp:extent cx="3924935" cy="0"/>
                <wp:effectExtent l="0" t="0" r="18415" b="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24935" cy="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6F311D" id="Прямая соединительная линия 90" o:spid="_x0000_s1026" style="position:absolute;z-index:25168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4.55pt,162.7pt" to="383.6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" strokecolor="#b4936d [3207]" strokeweight="1.5pt">
                <o:lock v:ext="edit" shapetype="f"/>
              </v:line>
            </w:pict>
          </mc:Fallback>
        </mc:AlternateContent>
      </w:r>
      <w:r>
        <w:rPr>
          <w:noProof/>
          <w:color w:val="333639" w:themeColor="text2" w:themeTint="E6"/>
        </w:rPr>
        <mc:AlternateContent>
          <mc:Choice Requires="wps">
            <w:drawing>
              <wp:anchor distT="0" distB="0" distL="114297" distR="114297" simplePos="0" relativeHeight="251688960" behindDoc="0" locked="0" layoutInCell="1" allowOverlap="1">
                <wp:simplePos x="0" y="0"/>
                <wp:positionH relativeFrom="column">
                  <wp:posOffset>4871719</wp:posOffset>
                </wp:positionH>
                <wp:positionV relativeFrom="paragraph">
                  <wp:posOffset>2066925</wp:posOffset>
                </wp:positionV>
                <wp:extent cx="0" cy="146050"/>
                <wp:effectExtent l="95250" t="0" r="38100" b="4445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050"/>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61AA28" id="Прямая со стрелкой 88" o:spid="_x0000_s1026" type="#_x0000_t32" style="position:absolute;margin-left:383.6pt;margin-top:162.75pt;width:0;height:11.5pt;z-index:251688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" strokecolor="#b4936d [3207]" strokeweight="1.5pt">
                <v:stroke endarrow="open"/>
                <o:lock v:ext="edit" shapetype="f"/>
              </v:shape>
            </w:pict>
          </mc:Fallback>
        </mc:AlternateContent>
      </w:r>
      <w:r>
        <w:rPr>
          <w:noProof/>
          <w:color w:val="333639" w:themeColor="text2" w:themeTint="E6"/>
        </w:rPr>
        <mc:AlternateContent>
          <mc:Choice Requires="wps">
            <w:drawing>
              <wp:anchor distT="0" distB="0" distL="114297" distR="114297" simplePos="0" relativeHeight="251689984" behindDoc="0" locked="0" layoutInCell="1" allowOverlap="1">
                <wp:simplePos x="0" y="0"/>
                <wp:positionH relativeFrom="column">
                  <wp:posOffset>946784</wp:posOffset>
                </wp:positionH>
                <wp:positionV relativeFrom="paragraph">
                  <wp:posOffset>2066290</wp:posOffset>
                </wp:positionV>
                <wp:extent cx="0" cy="147320"/>
                <wp:effectExtent l="95250" t="0" r="38100" b="4318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320"/>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1F3496" id="Прямая со стрелкой 87" o:spid="_x0000_s1026" type="#_x0000_t32" style="position:absolute;margin-left:74.55pt;margin-top:162.7pt;width:0;height:11.6pt;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" strokecolor="#b4936d [3207]" strokeweight="1.5pt">
                <v:stroke endarrow="open"/>
                <o:lock v:ext="edit" shapetype="f"/>
              </v:shape>
            </w:pict>
          </mc:Fallback>
        </mc:AlternateContent>
      </w:r>
      <w:r>
        <w:rPr>
          <w:noProof/>
          <w:color w:val="333639" w:themeColor="text2" w:themeTint="E6"/>
        </w:rPr>
        <mc:AlternateContent>
          <mc:Choice Requires="wps">
            <w:drawing>
              <wp:anchor distT="0" distB="0" distL="114300" distR="114300" simplePos="0" relativeHeight="251691008" behindDoc="0" locked="0" layoutInCell="1" allowOverlap="1">
                <wp:simplePos x="0" y="0"/>
                <wp:positionH relativeFrom="column">
                  <wp:posOffset>3896995</wp:posOffset>
                </wp:positionH>
                <wp:positionV relativeFrom="paragraph">
                  <wp:posOffset>2066925</wp:posOffset>
                </wp:positionV>
                <wp:extent cx="8890" cy="810895"/>
                <wp:effectExtent l="76200" t="0" r="48260" b="4635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810895"/>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B18D3E" id="Прямая со стрелкой 85" o:spid="_x0000_s1026" type="#_x0000_t32" style="position:absolute;margin-left:306.85pt;margin-top:162.75pt;width:.7pt;height:6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" strokecolor="#b4936d [3207]" strokeweight="1.5pt">
                <v:stroke endarrow="open"/>
                <o:lock v:ext="edit" shapetype="f"/>
              </v:shape>
            </w:pict>
          </mc:Fallback>
        </mc:AlternateContent>
      </w:r>
      <w:r>
        <w:rPr>
          <w:noProof/>
          <w:color w:val="333639" w:themeColor="text2" w:themeTint="E6"/>
        </w:rPr>
        <mc:AlternateContent>
          <mc:Choice Requires="wps">
            <w:drawing>
              <wp:anchor distT="0" distB="0" distL="114297" distR="114297" simplePos="0" relativeHeight="251692032" behindDoc="0" locked="0" layoutInCell="1" allowOverlap="1">
                <wp:simplePos x="0" y="0"/>
                <wp:positionH relativeFrom="column">
                  <wp:posOffset>1990724</wp:posOffset>
                </wp:positionH>
                <wp:positionV relativeFrom="paragraph">
                  <wp:posOffset>2065020</wp:posOffset>
                </wp:positionV>
                <wp:extent cx="0" cy="758825"/>
                <wp:effectExtent l="95250" t="0" r="38100" b="4127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8825"/>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CFE3C2" id="Прямая со стрелкой 84" o:spid="_x0000_s1026" type="#_x0000_t32" style="position:absolute;margin-left:156.75pt;margin-top:162.6pt;width:0;height:59.75pt;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" strokecolor="#b4936d [3207]" strokeweight="1.5pt">
                <v:stroke endarrow="open"/>
                <o:lock v:ext="edit" shapetype="f"/>
              </v:shape>
            </w:pict>
          </mc:Fallback>
        </mc:AlternateContent>
      </w:r>
    </w:p>
    <w:p w:rsidR="00C70ADC" w:rsidRPr="00306FBC" w:rsidRDefault="00C10BCC" w:rsidP="0056253B">
      <w:pPr>
        <w:keepNext/>
        <w:spacing w:before="240" w:line="276" w:lineRule="auto"/>
        <w:jc w:val="both"/>
        <w:rPr>
          <w:rFonts w:eastAsia="Arial Unicode MS" w:cs="Arial Unicode MS"/>
          <w:color w:val="333639" w:themeColor="text2" w:themeTint="E6"/>
        </w:rPr>
      </w:pPr>
      <w:r>
        <w:rPr>
          <w:noProof/>
          <w:color w:val="333639" w:themeColor="text2" w:themeTint="E6"/>
        </w:rPr>
        <mc:AlternateContent>
          <mc:Choice Requires="wps">
            <w:drawing>
              <wp:anchor distT="0" distB="0" distL="114300" distR="114300" simplePos="0" relativeHeight="251667456" behindDoc="0" locked="0" layoutInCell="1" allowOverlap="1">
                <wp:simplePos x="0" y="0"/>
                <wp:positionH relativeFrom="column">
                  <wp:posOffset>2185670</wp:posOffset>
                </wp:positionH>
                <wp:positionV relativeFrom="paragraph">
                  <wp:posOffset>175260</wp:posOffset>
                </wp:positionV>
                <wp:extent cx="1405890" cy="561975"/>
                <wp:effectExtent l="0" t="0" r="3810" b="952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561975"/>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Зам. Главы ММР по развитию</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36" style="position:absolute;left:0;text-align:left;margin-left:172.1pt;margin-top:13.8pt;width:110.7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" fillcolor="window" strokecolor="#b4936d [3207]" strokeweight="2pt">
                <v:path arrowok="t"/>
                <v:textbox>
                  <w:txbxContent>
                    <w:p w:rsidR="005D4397" w:rsidRDefault="005D4397" w:rsidP="00C70ADC">
                      <w:pPr>
                        <w:jc w:val="center"/>
                        <w:rPr>
                          <w:sz w:val="16"/>
                          <w:szCs w:val="16"/>
                        </w:rPr>
                      </w:pPr>
                      <w:r>
                        <w:rPr>
                          <w:sz w:val="16"/>
                          <w:szCs w:val="16"/>
                        </w:rPr>
                        <w:t>Зам. Главы ММР по развитию</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297" distR="114297" simplePos="0" relativeHeight="251685888" behindDoc="0" locked="0" layoutInCell="1" allowOverlap="1">
                <wp:simplePos x="0" y="0"/>
                <wp:positionH relativeFrom="column">
                  <wp:posOffset>2900044</wp:posOffset>
                </wp:positionH>
                <wp:positionV relativeFrom="paragraph">
                  <wp:posOffset>3810</wp:posOffset>
                </wp:positionV>
                <wp:extent cx="0" cy="171450"/>
                <wp:effectExtent l="95250" t="0" r="38100" b="3810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8AB491" id="Прямая со стрелкой 92" o:spid="_x0000_s1026" type="#_x0000_t32" style="position:absolute;margin-left:228.35pt;margin-top:.3pt;width:0;height:13.5pt;z-index:251685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" strokecolor="#b4936d [3207]" strokeweight="1.5pt">
                <v:stroke endarrow="open"/>
                <o:lock v:ext="edit" shapetype="f"/>
              </v:shape>
            </w:pict>
          </mc:Fallback>
        </mc:AlternateContent>
      </w:r>
    </w:p>
    <w:p w:rsidR="00C70ADC" w:rsidRPr="00306FBC" w:rsidRDefault="00C10BCC" w:rsidP="0056253B">
      <w:pPr>
        <w:keepNext/>
        <w:spacing w:before="240" w:line="276" w:lineRule="auto"/>
        <w:jc w:val="both"/>
        <w:rPr>
          <w:rFonts w:eastAsia="Arial Unicode MS" w:cs="Arial Unicode MS"/>
          <w:color w:val="333639" w:themeColor="text2" w:themeTint="E6"/>
        </w:rPr>
      </w:pPr>
      <w:r>
        <w:rPr>
          <w:noProof/>
          <w:color w:val="333639" w:themeColor="text2" w:themeTint="E6"/>
        </w:rPr>
        <mc:AlternateContent>
          <mc:Choice Requires="wps">
            <w:drawing>
              <wp:anchor distT="0" distB="0" distL="114300" distR="114300" simplePos="0" relativeHeight="251668480" behindDoc="0" locked="0" layoutInCell="1" allowOverlap="1">
                <wp:simplePos x="0" y="0"/>
                <wp:positionH relativeFrom="column">
                  <wp:posOffset>4281170</wp:posOffset>
                </wp:positionH>
                <wp:positionV relativeFrom="paragraph">
                  <wp:posOffset>300990</wp:posOffset>
                </wp:positionV>
                <wp:extent cx="1405890" cy="419100"/>
                <wp:effectExtent l="0" t="0" r="3810" b="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41910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Отдел развития 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7" o:spid="_x0000_s1037" style="position:absolute;left:0;text-align:left;margin-left:337.1pt;margin-top:23.7pt;width:110.7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" fillcolor="window" strokecolor="#b4936d [3207]" strokeweight="2pt">
                <v:path arrowok="t"/>
                <v:textbox>
                  <w:txbxContent>
                    <w:p w:rsidR="005D4397" w:rsidRDefault="005D4397" w:rsidP="00C70ADC">
                      <w:pPr>
                        <w:jc w:val="center"/>
                        <w:rPr>
                          <w:sz w:val="16"/>
                          <w:szCs w:val="16"/>
                        </w:rPr>
                      </w:pPr>
                      <w:r>
                        <w:rPr>
                          <w:sz w:val="16"/>
                          <w:szCs w:val="16"/>
                        </w:rPr>
                        <w:t>Отдел развития МО</w:t>
                      </w:r>
                    </w:p>
                  </w:txbxContent>
                </v:textbox>
              </v:rect>
            </w:pict>
          </mc:Fallback>
        </mc:AlternateContent>
      </w:r>
      <w:r>
        <w:rPr>
          <w:noProof/>
          <w:color w:val="333639" w:themeColor="text2" w:themeTint="E6"/>
        </w:rPr>
        <mc:AlternateContent>
          <mc:Choice Requires="wps">
            <w:drawing>
              <wp:anchor distT="0" distB="0" distL="114300" distR="114300" simplePos="0" relativeHeight="251666432" behindDoc="0" locked="0" layoutInCell="1" allowOverlap="1">
                <wp:simplePos x="0" y="0"/>
                <wp:positionH relativeFrom="column">
                  <wp:posOffset>204470</wp:posOffset>
                </wp:positionH>
                <wp:positionV relativeFrom="paragraph">
                  <wp:posOffset>309880</wp:posOffset>
                </wp:positionV>
                <wp:extent cx="1492250" cy="466725"/>
                <wp:effectExtent l="0" t="0" r="0" b="952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466725"/>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Ответственные по развитию в подразделениях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9" o:spid="_x0000_s1038" style="position:absolute;left:0;text-align:left;margin-left:16.1pt;margin-top:24.4pt;width:117.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" fillcolor="window" strokecolor="#b4936d [3207]" strokeweight="2pt">
                <v:path arrowok="t"/>
                <v:textbox>
                  <w:txbxContent>
                    <w:p w:rsidR="005D4397" w:rsidRDefault="005D4397" w:rsidP="00C70ADC">
                      <w:pPr>
                        <w:jc w:val="center"/>
                        <w:rPr>
                          <w:sz w:val="16"/>
                          <w:szCs w:val="16"/>
                        </w:rPr>
                      </w:pPr>
                      <w:r>
                        <w:rPr>
                          <w:sz w:val="16"/>
                          <w:szCs w:val="16"/>
                        </w:rPr>
                        <w:t>Ответственные по развитию в подразделениях</w:t>
                      </w:r>
                    </w:p>
                  </w:txbxContent>
                </v:textbox>
              </v:rect>
            </w:pict>
          </mc:Fallback>
        </mc:AlternateContent>
      </w:r>
    </w:p>
    <w:p w:rsidR="00C70ADC" w:rsidRPr="00306FBC" w:rsidRDefault="00C10BCC" w:rsidP="0056253B">
      <w:pPr>
        <w:keepNext/>
        <w:spacing w:before="240" w:line="276" w:lineRule="auto"/>
        <w:jc w:val="both"/>
        <w:rPr>
          <w:rFonts w:eastAsia="Arial Unicode MS" w:cs="Arial Unicode MS"/>
          <w:color w:val="333639" w:themeColor="text2" w:themeTint="E6"/>
        </w:rPr>
      </w:pPr>
      <w:r>
        <w:rPr>
          <w:noProof/>
          <w:color w:val="333639" w:themeColor="text2" w:themeTint="E6"/>
        </w:rPr>
        <mc:AlternateContent>
          <mc:Choice Requires="wps">
            <w:drawing>
              <wp:anchor distT="0" distB="0" distL="114297" distR="114297" simplePos="0" relativeHeight="251684864" behindDoc="0" locked="0" layoutInCell="1" allowOverlap="1">
                <wp:simplePos x="0" y="0"/>
                <wp:positionH relativeFrom="column">
                  <wp:posOffset>2900044</wp:posOffset>
                </wp:positionH>
                <wp:positionV relativeFrom="paragraph">
                  <wp:posOffset>74930</wp:posOffset>
                </wp:positionV>
                <wp:extent cx="0" cy="506095"/>
                <wp:effectExtent l="95250" t="38100" r="38100" b="4635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6095"/>
                        </a:xfrm>
                        <a:prstGeom prst="straightConnector1">
                          <a:avLst/>
                        </a:prstGeom>
                        <a:ln w="19050">
                          <a:solidFill>
                            <a:schemeClr val="accent4"/>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F3452A" id="Прямая со стрелкой 93" o:spid="_x0000_s1026" type="#_x0000_t32" style="position:absolute;margin-left:228.35pt;margin-top:5.9pt;width:0;height:39.85pt;z-index:251684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" strokecolor="#b4936d [3207]" strokeweight="1.5pt">
                <v:stroke startarrow="open" endarrow="open"/>
                <o:lock v:ext="edit" shapetype="f"/>
              </v:shape>
            </w:pict>
          </mc:Fallback>
        </mc:AlternateContent>
      </w:r>
    </w:p>
    <w:p w:rsidR="00C70ADC" w:rsidRPr="00306FBC" w:rsidRDefault="00C70ADC" w:rsidP="0056253B">
      <w:pPr>
        <w:keepNext/>
        <w:spacing w:before="240" w:line="276" w:lineRule="auto"/>
        <w:jc w:val="both"/>
        <w:rPr>
          <w:rFonts w:eastAsia="Arial Unicode MS" w:cs="Arial Unicode MS"/>
          <w:color w:val="333639" w:themeColor="text2" w:themeTint="E6"/>
        </w:rPr>
      </w:pPr>
    </w:p>
    <w:p w:rsidR="00C70ADC" w:rsidRPr="00306FBC" w:rsidRDefault="00C70ADC" w:rsidP="0056253B">
      <w:pPr>
        <w:keepNext/>
        <w:spacing w:before="240" w:line="276" w:lineRule="auto"/>
        <w:jc w:val="both"/>
        <w:rPr>
          <w:rFonts w:eastAsia="Arial Unicode MS" w:cs="Arial Unicode MS"/>
          <w:color w:val="333639" w:themeColor="text2" w:themeTint="E6"/>
        </w:rPr>
      </w:pPr>
    </w:p>
    <w:p w:rsidR="00C70ADC" w:rsidRPr="00306FBC" w:rsidRDefault="00C70ADC" w:rsidP="0056253B">
      <w:pPr>
        <w:keepNext/>
        <w:spacing w:before="240" w:line="276" w:lineRule="auto"/>
        <w:jc w:val="both"/>
        <w:rPr>
          <w:rFonts w:eastAsia="Arial Unicode MS" w:cs="Arial Unicode MS"/>
          <w:color w:val="333639" w:themeColor="text2" w:themeTint="E6"/>
        </w:rPr>
      </w:pPr>
    </w:p>
    <w:p w:rsidR="00C70ADC" w:rsidRPr="00306FBC" w:rsidRDefault="00C10BCC" w:rsidP="0056253B">
      <w:pPr>
        <w:keepNext/>
        <w:spacing w:before="240" w:line="276" w:lineRule="auto"/>
        <w:jc w:val="center"/>
        <w:rPr>
          <w:b/>
          <w:color w:val="333639" w:themeColor="text2" w:themeTint="E6"/>
        </w:rPr>
      </w:pPr>
      <w:r>
        <w:rPr>
          <w:noProof/>
          <w:color w:val="333639" w:themeColor="text2" w:themeTint="E6"/>
        </w:rPr>
        <mc:AlternateContent>
          <mc:Choice Requires="wps">
            <w:drawing>
              <wp:anchor distT="0" distB="0" distL="114300" distR="114300" simplePos="0" relativeHeight="251677696" behindDoc="0" locked="0" layoutInCell="1" allowOverlap="1">
                <wp:simplePos x="0" y="0"/>
                <wp:positionH relativeFrom="column">
                  <wp:posOffset>339090</wp:posOffset>
                </wp:positionH>
                <wp:positionV relativeFrom="paragraph">
                  <wp:posOffset>31750</wp:posOffset>
                </wp:positionV>
                <wp:extent cx="1405890" cy="370840"/>
                <wp:effectExtent l="0" t="0" r="3810" b="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Территориальные парки</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0" o:spid="_x0000_s1039" style="position:absolute;left:0;text-align:left;margin-left:26.7pt;margin-top:2.5pt;width:110.7pt;height:2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" fillcolor="window" strokecolor="#b4936d [3207]" strokeweight="2pt">
                <v:path arrowok="t"/>
                <v:textbox>
                  <w:txbxContent>
                    <w:p w:rsidR="005D4397" w:rsidRDefault="005D4397" w:rsidP="00C70ADC">
                      <w:pPr>
                        <w:jc w:val="center"/>
                        <w:rPr>
                          <w:sz w:val="16"/>
                          <w:szCs w:val="16"/>
                        </w:rPr>
                      </w:pPr>
                      <w:r>
                        <w:rPr>
                          <w:sz w:val="16"/>
                          <w:szCs w:val="16"/>
                        </w:rPr>
                        <w:t>Территориальные парки</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300" distR="114300" simplePos="0" relativeHeight="251672576" behindDoc="0" locked="0" layoutInCell="1" allowOverlap="1">
                <wp:simplePos x="0" y="0"/>
                <wp:positionH relativeFrom="column">
                  <wp:posOffset>1188085</wp:posOffset>
                </wp:positionH>
                <wp:positionV relativeFrom="paragraph">
                  <wp:posOffset>315595</wp:posOffset>
                </wp:positionV>
                <wp:extent cx="1405890" cy="370840"/>
                <wp:effectExtent l="0" t="0" r="381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Маркетинговое обеспечение</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3" o:spid="_x0000_s1040" style="position:absolute;left:0;text-align:left;margin-left:93.55pt;margin-top:24.85pt;width:110.7pt;height:2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" fillcolor="window" strokecolor="#b4936d [3207]" strokeweight="2pt">
                <v:path arrowok="t"/>
                <v:textbox>
                  <w:txbxContent>
                    <w:p w:rsidR="005D4397" w:rsidRDefault="005D4397" w:rsidP="00C70ADC">
                      <w:pPr>
                        <w:jc w:val="center"/>
                        <w:rPr>
                          <w:sz w:val="16"/>
                          <w:szCs w:val="16"/>
                        </w:rPr>
                      </w:pPr>
                      <w:r>
                        <w:rPr>
                          <w:sz w:val="16"/>
                          <w:szCs w:val="16"/>
                        </w:rPr>
                        <w:t>Маркетинговое обеспечение</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300" distR="114300" simplePos="0" relativeHeight="251674624" behindDoc="0" locked="0" layoutInCell="1" allowOverlap="1">
                <wp:simplePos x="0" y="0"/>
                <wp:positionH relativeFrom="column">
                  <wp:posOffset>3247390</wp:posOffset>
                </wp:positionH>
                <wp:positionV relativeFrom="paragraph">
                  <wp:posOffset>346075</wp:posOffset>
                </wp:positionV>
                <wp:extent cx="1405890" cy="318770"/>
                <wp:effectExtent l="0" t="0" r="3810" b="508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1877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Юридическое обеспечение</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2" o:spid="_x0000_s1041" style="position:absolute;left:0;text-align:left;margin-left:255.7pt;margin-top:27.25pt;width:110.7pt;height:2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" fillcolor="window" strokecolor="#b4936d [3207]" strokeweight="2pt">
                <v:path arrowok="t"/>
                <v:textbox>
                  <w:txbxContent>
                    <w:p w:rsidR="005D4397" w:rsidRDefault="005D4397" w:rsidP="00C70ADC">
                      <w:pPr>
                        <w:jc w:val="center"/>
                        <w:rPr>
                          <w:sz w:val="16"/>
                          <w:szCs w:val="16"/>
                        </w:rPr>
                      </w:pPr>
                      <w:r>
                        <w:rPr>
                          <w:sz w:val="16"/>
                          <w:szCs w:val="16"/>
                        </w:rPr>
                        <w:t>Юридическое обеспечение</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sidR="00C70ADC" w:rsidRPr="00306FBC">
        <w:rPr>
          <w:rFonts w:eastAsia="Arial Unicode MS" w:cs="Arial Unicode MS"/>
          <w:color w:val="333639" w:themeColor="text2" w:themeTint="E6"/>
        </w:rPr>
        <w:br/>
      </w:r>
      <w:r w:rsidR="00C70ADC" w:rsidRPr="00306FBC">
        <w:rPr>
          <w:rFonts w:eastAsia="Arial Unicode MS" w:cs="Arial Unicode MS"/>
          <w:color w:val="333639" w:themeColor="text2" w:themeTint="E6"/>
        </w:rPr>
        <w:br/>
      </w:r>
      <w:r w:rsidR="00C70ADC" w:rsidRPr="00306FBC">
        <w:rPr>
          <w:rFonts w:eastAsia="Arial Unicode MS" w:cs="Arial Unicode MS"/>
          <w:color w:val="333639" w:themeColor="text2" w:themeTint="E6"/>
        </w:rPr>
        <w:br/>
      </w:r>
      <w:r w:rsidR="00C70ADC" w:rsidRPr="00306FBC">
        <w:rPr>
          <w:b/>
          <w:color w:val="333639" w:themeColor="text2" w:themeTint="E6"/>
        </w:rPr>
        <w:br/>
      </w:r>
    </w:p>
    <w:p w:rsidR="00C70ADC" w:rsidRPr="00306FBC" w:rsidRDefault="00C70ADC" w:rsidP="0056253B">
      <w:pPr>
        <w:keepNext/>
        <w:spacing w:before="240" w:line="276" w:lineRule="auto"/>
        <w:jc w:val="center"/>
        <w:rPr>
          <w:b/>
          <w:color w:val="333639" w:themeColor="text2" w:themeTint="E6"/>
        </w:rPr>
      </w:pPr>
    </w:p>
    <w:p w:rsidR="00C70ADC" w:rsidRPr="00306FBC" w:rsidRDefault="00C70ADC" w:rsidP="0056253B">
      <w:pPr>
        <w:keepNext/>
        <w:spacing w:before="240" w:line="276" w:lineRule="auto"/>
        <w:jc w:val="center"/>
        <w:rPr>
          <w:b/>
          <w:color w:val="333639" w:themeColor="text2" w:themeTint="E6"/>
        </w:rPr>
      </w:pPr>
    </w:p>
    <w:p w:rsidR="00C70ADC" w:rsidRPr="00306FBC" w:rsidRDefault="00C70ADC" w:rsidP="0056253B">
      <w:pPr>
        <w:keepNext/>
        <w:spacing w:before="0" w:line="276" w:lineRule="auto"/>
        <w:ind w:firstLine="709"/>
        <w:jc w:val="center"/>
        <w:rPr>
          <w:rFonts w:eastAsia="Arial Unicode MS" w:cs="Arial Unicode MS"/>
          <w:color w:val="333639" w:themeColor="text2" w:themeTint="E6"/>
          <w:sz w:val="24"/>
          <w:szCs w:val="24"/>
        </w:rPr>
      </w:pPr>
      <w:r w:rsidRPr="00306FBC">
        <w:rPr>
          <w:color w:val="333639" w:themeColor="text2" w:themeTint="E6"/>
          <w:sz w:val="24"/>
          <w:szCs w:val="24"/>
        </w:rPr>
        <w:t xml:space="preserve">Рис.4.5.2.  Схема принципиальная комплексной системы управления </w:t>
      </w:r>
      <w:r w:rsidR="004F51E8" w:rsidRPr="00306FBC">
        <w:rPr>
          <w:color w:val="333639" w:themeColor="text2" w:themeTint="E6"/>
          <w:sz w:val="24"/>
          <w:szCs w:val="24"/>
        </w:rPr>
        <w:t>стратегическим</w:t>
      </w:r>
      <w:r w:rsidRPr="00306FBC">
        <w:rPr>
          <w:color w:val="333639" w:themeColor="text2" w:themeTint="E6"/>
          <w:sz w:val="24"/>
          <w:szCs w:val="24"/>
        </w:rPr>
        <w:t xml:space="preserve"> развитием террито</w:t>
      </w:r>
      <w:r w:rsidR="004F51E8" w:rsidRPr="00306FBC">
        <w:rPr>
          <w:color w:val="333639" w:themeColor="text2" w:themeTint="E6"/>
          <w:sz w:val="24"/>
          <w:szCs w:val="24"/>
        </w:rPr>
        <w:t>рии</w:t>
      </w:r>
    </w:p>
    <w:p w:rsidR="00462663" w:rsidRPr="00306FBC" w:rsidRDefault="00462663" w:rsidP="0056253B">
      <w:pPr>
        <w:keepNext/>
        <w:spacing w:before="0" w:after="0" w:line="276" w:lineRule="auto"/>
        <w:ind w:firstLine="709"/>
        <w:jc w:val="both"/>
        <w:rPr>
          <w:rFonts w:eastAsia="Arial Unicode MS" w:cs="Arial Unicode MS"/>
          <w:color w:val="333639" w:themeColor="text2" w:themeTint="E6"/>
          <w:sz w:val="24"/>
          <w:szCs w:val="24"/>
        </w:rPr>
      </w:pPr>
      <w:r w:rsidRPr="00306FBC">
        <w:rPr>
          <w:rFonts w:eastAsia="Arial Unicode MS" w:cs="Arial Unicode MS"/>
          <w:color w:val="333639" w:themeColor="text2" w:themeTint="E6"/>
          <w:sz w:val="24"/>
          <w:szCs w:val="24"/>
        </w:rPr>
        <w:t xml:space="preserve">Фонд </w:t>
      </w:r>
      <w:r w:rsidR="00E45F75" w:rsidRPr="00306FBC">
        <w:rPr>
          <w:rFonts w:eastAsia="Arial Unicode MS" w:cs="Arial Unicode MS"/>
          <w:color w:val="333639" w:themeColor="text2" w:themeTint="E6"/>
          <w:sz w:val="24"/>
          <w:szCs w:val="24"/>
        </w:rPr>
        <w:t>социально-экономического</w:t>
      </w:r>
      <w:r w:rsidRPr="00306FBC">
        <w:rPr>
          <w:rFonts w:eastAsia="Arial Unicode MS" w:cs="Arial Unicode MS"/>
          <w:color w:val="333639" w:themeColor="text2" w:themeTint="E6"/>
          <w:sz w:val="24"/>
          <w:szCs w:val="24"/>
        </w:rPr>
        <w:t xml:space="preserve"> развития </w:t>
      </w:r>
      <w:r w:rsidR="00DC77A7" w:rsidRPr="00306FBC">
        <w:rPr>
          <w:rFonts w:eastAsia="Arial Unicode MS" w:cs="Arial Unicode MS"/>
          <w:color w:val="333639" w:themeColor="text2" w:themeTint="E6"/>
          <w:sz w:val="24"/>
          <w:szCs w:val="24"/>
        </w:rPr>
        <w:t>Меделеевс</w:t>
      </w:r>
      <w:r w:rsidR="00E45F75" w:rsidRPr="00306FBC">
        <w:rPr>
          <w:rFonts w:eastAsia="Arial Unicode MS" w:cs="Arial Unicode MS"/>
          <w:color w:val="333639" w:themeColor="text2" w:themeTint="E6"/>
          <w:sz w:val="24"/>
          <w:szCs w:val="24"/>
        </w:rPr>
        <w:t>кого муниципального</w:t>
      </w:r>
      <w:r w:rsidRPr="00306FBC">
        <w:rPr>
          <w:rFonts w:eastAsia="Arial Unicode MS" w:cs="Arial Unicode MS"/>
          <w:color w:val="333639" w:themeColor="text2" w:themeTint="E6"/>
          <w:sz w:val="24"/>
          <w:szCs w:val="24"/>
        </w:rPr>
        <w:t xml:space="preserve"> р</w:t>
      </w:r>
      <w:r w:rsidR="00E45F75" w:rsidRPr="00306FBC">
        <w:rPr>
          <w:rFonts w:eastAsia="Arial Unicode MS" w:cs="Arial Unicode MS"/>
          <w:color w:val="333639" w:themeColor="text2" w:themeTint="E6"/>
          <w:sz w:val="24"/>
          <w:szCs w:val="24"/>
        </w:rPr>
        <w:t>айона</w:t>
      </w:r>
      <w:r w:rsidRPr="00306FBC">
        <w:rPr>
          <w:rFonts w:eastAsia="Arial Unicode MS" w:cs="Arial Unicode MS"/>
          <w:color w:val="333639" w:themeColor="text2" w:themeTint="E6"/>
          <w:sz w:val="24"/>
          <w:szCs w:val="24"/>
        </w:rPr>
        <w:t xml:space="preserve"> организуется в виде некоммерческого муниципально-частного партнёрства, в которое входят представители органов местной власти, некоммерческих и коммерческих организаций, инициативные граждане </w:t>
      </w:r>
      <w:r w:rsidR="00E45F75" w:rsidRPr="00306FBC">
        <w:rPr>
          <w:rFonts w:eastAsia="Arial Unicode MS" w:cs="Arial Unicode MS"/>
          <w:color w:val="333639" w:themeColor="text2" w:themeTint="E6"/>
          <w:sz w:val="24"/>
          <w:szCs w:val="24"/>
        </w:rPr>
        <w:t>территории</w:t>
      </w:r>
      <w:r w:rsidRPr="00306FBC">
        <w:rPr>
          <w:rFonts w:eastAsia="Arial Unicode MS" w:cs="Arial Unicode MS"/>
          <w:color w:val="333639" w:themeColor="text2" w:themeTint="E6"/>
          <w:sz w:val="24"/>
          <w:szCs w:val="24"/>
        </w:rPr>
        <w:t xml:space="preserve">. </w:t>
      </w:r>
      <w:r w:rsidR="00E45F75" w:rsidRPr="00306FBC">
        <w:rPr>
          <w:rFonts w:eastAsia="Arial Unicode MS" w:cs="Arial Unicode MS"/>
          <w:color w:val="333639" w:themeColor="text2" w:themeTint="E6"/>
          <w:sz w:val="24"/>
          <w:szCs w:val="24"/>
        </w:rPr>
        <w:t xml:space="preserve">Кроме того, в качестве попечителей Фонда СЭР </w:t>
      </w:r>
      <w:r w:rsidR="00DB1A6E" w:rsidRPr="00306FBC">
        <w:rPr>
          <w:rFonts w:eastAsia="Arial Unicode MS" w:cs="Arial Unicode MS"/>
          <w:color w:val="333639" w:themeColor="text2" w:themeTint="E6"/>
          <w:sz w:val="24"/>
          <w:szCs w:val="24"/>
        </w:rPr>
        <w:t>ММР</w:t>
      </w:r>
      <w:r w:rsidR="00E45F75" w:rsidRPr="00306FBC">
        <w:rPr>
          <w:rFonts w:eastAsia="Arial Unicode MS" w:cs="Arial Unicode MS"/>
          <w:color w:val="333639" w:themeColor="text2" w:themeTint="E6"/>
          <w:sz w:val="24"/>
          <w:szCs w:val="24"/>
        </w:rPr>
        <w:t xml:space="preserve"> могут выступать представители региональных органов власти.</w:t>
      </w:r>
    </w:p>
    <w:p w:rsidR="004F51E8" w:rsidRPr="00306FBC" w:rsidRDefault="004F51E8" w:rsidP="0056253B">
      <w:pPr>
        <w:keepNext/>
        <w:spacing w:before="0" w:after="0" w:line="276" w:lineRule="auto"/>
        <w:ind w:firstLine="709"/>
        <w:jc w:val="both"/>
        <w:rPr>
          <w:rFonts w:eastAsia="Arial Unicode MS" w:cs="Arial Unicode MS"/>
          <w:color w:val="333639" w:themeColor="text2" w:themeTint="E6"/>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0E9E1" w:themeFill="accent4" w:themeFillTint="33"/>
        <w:tblLook w:val="04A0" w:firstRow="1" w:lastRow="0" w:firstColumn="1" w:lastColumn="0" w:noHBand="0" w:noVBand="1"/>
      </w:tblPr>
      <w:tblGrid>
        <w:gridCol w:w="9497"/>
      </w:tblGrid>
      <w:tr w:rsidR="00306FBC" w:rsidRPr="00306FBC" w:rsidTr="004F51E8">
        <w:tc>
          <w:tcPr>
            <w:tcW w:w="10031" w:type="dxa"/>
            <w:shd w:val="clear" w:color="auto" w:fill="F0E9E1" w:themeFill="accent4" w:themeFillTint="33"/>
          </w:tcPr>
          <w:p w:rsidR="00462663" w:rsidRPr="00306FBC" w:rsidRDefault="00462663" w:rsidP="0056253B">
            <w:pPr>
              <w:keepNext/>
              <w:spacing w:before="0" w:line="276" w:lineRule="auto"/>
              <w:jc w:val="both"/>
              <w:rPr>
                <w:color w:val="333639" w:themeColor="text2" w:themeTint="E6"/>
                <w:sz w:val="24"/>
                <w:szCs w:val="24"/>
              </w:rPr>
            </w:pPr>
            <w:r w:rsidRPr="00306FBC">
              <w:rPr>
                <w:color w:val="333639" w:themeColor="text2" w:themeTint="E6"/>
                <w:sz w:val="24"/>
                <w:szCs w:val="24"/>
              </w:rPr>
              <w:t xml:space="preserve">Помимо Фонда </w:t>
            </w:r>
            <w:r w:rsidR="00A90C64" w:rsidRPr="00306FBC">
              <w:rPr>
                <w:color w:val="333639" w:themeColor="text2" w:themeTint="E6"/>
                <w:sz w:val="24"/>
                <w:szCs w:val="24"/>
              </w:rPr>
              <w:t>социально-экономического р</w:t>
            </w:r>
            <w:r w:rsidRPr="00306FBC">
              <w:rPr>
                <w:color w:val="333639" w:themeColor="text2" w:themeTint="E6"/>
                <w:sz w:val="24"/>
                <w:szCs w:val="24"/>
              </w:rPr>
              <w:t>азвития, целесообразн</w:t>
            </w:r>
            <w:r w:rsidR="00A90C64" w:rsidRPr="00306FBC">
              <w:rPr>
                <w:color w:val="333639" w:themeColor="text2" w:themeTint="E6"/>
                <w:sz w:val="24"/>
                <w:szCs w:val="24"/>
              </w:rPr>
              <w:t>о</w:t>
            </w:r>
            <w:r w:rsidRPr="00306FBC">
              <w:rPr>
                <w:color w:val="333639" w:themeColor="text2" w:themeTint="E6"/>
                <w:sz w:val="24"/>
                <w:szCs w:val="24"/>
              </w:rPr>
              <w:t xml:space="preserve"> создание при </w:t>
            </w:r>
            <w:r w:rsidR="00A90C64" w:rsidRPr="00306FBC">
              <w:rPr>
                <w:color w:val="333639" w:themeColor="text2" w:themeTint="E6"/>
                <w:sz w:val="24"/>
                <w:szCs w:val="24"/>
              </w:rPr>
              <w:t xml:space="preserve">Главе </w:t>
            </w:r>
            <w:r w:rsidR="00DB1A6E" w:rsidRPr="00306FBC">
              <w:rPr>
                <w:color w:val="333639" w:themeColor="text2" w:themeTint="E6"/>
                <w:sz w:val="24"/>
                <w:szCs w:val="24"/>
              </w:rPr>
              <w:t>ММР</w:t>
            </w:r>
            <w:r w:rsidRPr="00306FBC">
              <w:rPr>
                <w:color w:val="333639" w:themeColor="text2" w:themeTint="E6"/>
                <w:sz w:val="24"/>
                <w:szCs w:val="24"/>
              </w:rPr>
              <w:t xml:space="preserve"> Совета развития человеческого и социального капитала, который позволит обеспечить взаимодействие органов региональной власти и органов местного самоуправления, системы государственных и негосударственных организаций образования и здравоохранения, бизнеса и населения в целом.</w:t>
            </w:r>
          </w:p>
        </w:tc>
      </w:tr>
    </w:tbl>
    <w:p w:rsidR="00462663" w:rsidRPr="00306FBC" w:rsidRDefault="00462663" w:rsidP="0056253B">
      <w:pPr>
        <w:keepNext/>
        <w:spacing w:before="0" w:after="0" w:line="276" w:lineRule="auto"/>
        <w:jc w:val="both"/>
        <w:rPr>
          <w:color w:val="333639" w:themeColor="text2" w:themeTint="E6"/>
          <w:sz w:val="24"/>
          <w:szCs w:val="24"/>
        </w:rPr>
      </w:pP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b/>
          <w:color w:val="333639" w:themeColor="text2" w:themeTint="E6"/>
          <w:sz w:val="24"/>
          <w:szCs w:val="24"/>
        </w:rPr>
        <w:t>Механизм согласования приоритетов</w:t>
      </w:r>
      <w:r w:rsidRPr="00306FBC">
        <w:rPr>
          <w:color w:val="333639" w:themeColor="text2" w:themeTint="E6"/>
          <w:sz w:val="24"/>
          <w:szCs w:val="24"/>
        </w:rPr>
        <w:t>.</w:t>
      </w:r>
      <w:r w:rsidR="00173D49" w:rsidRPr="00306FBC">
        <w:rPr>
          <w:color w:val="333639" w:themeColor="text2" w:themeTint="E6"/>
          <w:sz w:val="24"/>
          <w:szCs w:val="24"/>
        </w:rPr>
        <w:t xml:space="preserve"> </w:t>
      </w:r>
      <w:r w:rsidR="00733CE7">
        <w:rPr>
          <w:color w:val="333639" w:themeColor="text2" w:themeTint="E6"/>
          <w:sz w:val="24"/>
          <w:szCs w:val="24"/>
        </w:rPr>
        <w:t xml:space="preserve">Основным инструментом согласования приоритетов и действий региональных и местных органов власти является Соглашение о Плане совместных действий между Кабинетом Министров Республики Татарстан и Менделеевским муниципальным районом о реализации Стратегии социально-экономического развития Менделеевского муниципального района на 2016-2021 годы и на перспективу до 2030 года (рис.4.5.3.). </w:t>
      </w:r>
      <w:r w:rsidRPr="00306FBC">
        <w:rPr>
          <w:color w:val="333639" w:themeColor="text2" w:themeTint="E6"/>
          <w:sz w:val="24"/>
          <w:szCs w:val="24"/>
        </w:rPr>
        <w:t xml:space="preserve">Республиканским </w:t>
      </w:r>
      <w:r w:rsidR="00173D49" w:rsidRPr="00306FBC">
        <w:rPr>
          <w:color w:val="333639" w:themeColor="text2" w:themeTint="E6"/>
          <w:sz w:val="24"/>
          <w:szCs w:val="24"/>
        </w:rPr>
        <w:t>куратором</w:t>
      </w:r>
      <w:r w:rsidRPr="00306FBC">
        <w:rPr>
          <w:color w:val="333639" w:themeColor="text2" w:themeTint="E6"/>
          <w:sz w:val="24"/>
          <w:szCs w:val="24"/>
        </w:rPr>
        <w:t xml:space="preserve"> Стратегии может являться Министерство экономического развития Республики Татарстан</w:t>
      </w:r>
      <w:r w:rsidR="00173D49" w:rsidRPr="00306FBC">
        <w:rPr>
          <w:color w:val="333639" w:themeColor="text2" w:themeTint="E6"/>
          <w:sz w:val="24"/>
          <w:szCs w:val="24"/>
        </w:rPr>
        <w:t>. Местным</w:t>
      </w:r>
      <w:r w:rsidRPr="00306FBC">
        <w:rPr>
          <w:color w:val="333639" w:themeColor="text2" w:themeTint="E6"/>
          <w:sz w:val="24"/>
          <w:szCs w:val="24"/>
        </w:rPr>
        <w:t xml:space="preserve"> заказчиками Стратегии должен стать РИК </w:t>
      </w:r>
      <w:r w:rsidR="00DB1A6E" w:rsidRPr="00306FBC">
        <w:rPr>
          <w:color w:val="333639" w:themeColor="text2" w:themeTint="E6"/>
          <w:sz w:val="24"/>
          <w:szCs w:val="24"/>
        </w:rPr>
        <w:t>ММР</w:t>
      </w:r>
      <w:r w:rsidRPr="00306FBC">
        <w:rPr>
          <w:color w:val="333639" w:themeColor="text2" w:themeTint="E6"/>
          <w:sz w:val="24"/>
          <w:szCs w:val="24"/>
        </w:rPr>
        <w:t>.</w:t>
      </w:r>
    </w:p>
    <w:p w:rsidR="00173D49" w:rsidRPr="00306FBC" w:rsidRDefault="00173D49" w:rsidP="0056253B">
      <w:pPr>
        <w:keepNext/>
        <w:tabs>
          <w:tab w:val="left" w:pos="142"/>
        </w:tabs>
        <w:spacing w:before="0" w:after="0" w:line="276" w:lineRule="auto"/>
        <w:ind w:firstLine="709"/>
        <w:jc w:val="both"/>
        <w:rPr>
          <w:color w:val="333639" w:themeColor="text2" w:themeTint="E6"/>
          <w:sz w:val="24"/>
          <w:szCs w:val="24"/>
        </w:rPr>
      </w:pPr>
    </w:p>
    <w:p w:rsidR="00173D49" w:rsidRPr="00306FBC" w:rsidRDefault="00173D49" w:rsidP="0056253B">
      <w:pPr>
        <w:keepNext/>
        <w:tabs>
          <w:tab w:val="left" w:pos="142"/>
        </w:tabs>
        <w:spacing w:before="0" w:after="0" w:line="276" w:lineRule="auto"/>
        <w:ind w:firstLine="709"/>
        <w:jc w:val="both"/>
        <w:rPr>
          <w:color w:val="333639" w:themeColor="text2" w:themeTint="E6"/>
          <w:sz w:val="24"/>
          <w:szCs w:val="24"/>
        </w:rPr>
      </w:pPr>
    </w:p>
    <w:p w:rsidR="002408C7" w:rsidRPr="00306FBC" w:rsidRDefault="00C10BCC" w:rsidP="0056253B">
      <w:pPr>
        <w:keepNext/>
        <w:tabs>
          <w:tab w:val="left" w:pos="142"/>
        </w:tabs>
        <w:spacing w:before="0" w:after="0" w:line="276" w:lineRule="auto"/>
        <w:jc w:val="both"/>
        <w:rPr>
          <w:color w:val="333639" w:themeColor="text2" w:themeTint="E6"/>
          <w:sz w:val="24"/>
          <w:szCs w:val="24"/>
        </w:rPr>
      </w:pPr>
      <w:r>
        <w:rPr>
          <w:noProof/>
          <w:color w:val="333639" w:themeColor="text2" w:themeTint="E6"/>
          <w:sz w:val="24"/>
          <w:szCs w:val="24"/>
        </w:rPr>
        <mc:AlternateContent>
          <mc:Choice Requires="wpc">
            <w:drawing>
              <wp:inline distT="0" distB="0" distL="0" distR="0">
                <wp:extent cx="5943600" cy="5305425"/>
                <wp:effectExtent l="0" t="0" r="4445" b="0"/>
                <wp:docPr id="54" name="Полотно 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8" name="Group 4"/>
                        <wpg:cNvGrpSpPr>
                          <a:grpSpLocks/>
                        </wpg:cNvGrpSpPr>
                        <wpg:grpSpPr bwMode="auto">
                          <a:xfrm>
                            <a:off x="76200" y="36000"/>
                            <a:ext cx="5833100" cy="5143524"/>
                            <a:chOff x="1821" y="1388"/>
                            <a:chExt cx="9186" cy="8100"/>
                          </a:xfrm>
                        </wpg:grpSpPr>
                        <wps:wsp>
                          <wps:cNvPr id="19" name="Rectangle 5"/>
                          <wps:cNvSpPr>
                            <a:spLocks noChangeArrowheads="1"/>
                          </wps:cNvSpPr>
                          <wps:spPr bwMode="auto">
                            <a:xfrm>
                              <a:off x="3903" y="2691"/>
                              <a:ext cx="4851" cy="1775"/>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b/>
                                  </w:rPr>
                                  <w:t>ПЛАН СОВМЕСТНЫХ ДЕЙСТВИЙ ПО УСТОЙЧИВОМУ РАЗВИТИЮ ТЕРРИТОРИИ</w:t>
                                </w:r>
                                <w:r w:rsidRPr="00173D49">
                                  <w:rPr>
                                    <w:rFonts w:cstheme="minorHAnsi"/>
                                  </w:rPr>
                                  <w:t xml:space="preserve"> </w:t>
                                </w:r>
                              </w:p>
                              <w:p w:rsidR="005D4397" w:rsidRPr="00173D49" w:rsidRDefault="005D4397" w:rsidP="002408C7">
                                <w:pPr>
                                  <w:suppressAutoHyphens/>
                                  <w:spacing w:after="0" w:line="216" w:lineRule="auto"/>
                                  <w:jc w:val="center"/>
                                  <w:rPr>
                                    <w:rFonts w:cstheme="minorHAnsi"/>
                                  </w:rPr>
                                </w:pPr>
                              </w:p>
                              <w:p w:rsidR="005D4397" w:rsidRPr="00173D49" w:rsidRDefault="005D4397" w:rsidP="002408C7">
                                <w:pPr>
                                  <w:suppressAutoHyphens/>
                                  <w:spacing w:after="0" w:line="216" w:lineRule="auto"/>
                                  <w:jc w:val="center"/>
                                  <w:rPr>
                                    <w:rFonts w:cstheme="minorHAnsi"/>
                                    <w:b/>
                                  </w:rPr>
                                </w:pPr>
                                <w:r w:rsidRPr="00173D49">
                                  <w:rPr>
                                    <w:rFonts w:cstheme="minorHAnsi"/>
                                  </w:rPr>
                                  <w:t xml:space="preserve">(подробная «дорожная карта» закрепляющая намерения сторон на оговоренную перспективу и вывода территории на траекторию устойчивого развития) </w:t>
                                </w:r>
                              </w:p>
                            </w:txbxContent>
                          </wps:txbx>
                          <wps:bodyPr rot="0" vert="horz" wrap="square" lIns="91440" tIns="45720" rIns="91440" bIns="45720" anchor="t" anchorCtr="0" upright="1">
                            <a:noAutofit/>
                          </wps:bodyPr>
                        </wps:wsp>
                        <wps:wsp>
                          <wps:cNvPr id="20" name="AutoShape 6"/>
                          <wps:cNvSpPr>
                            <a:spLocks noChangeArrowheads="1"/>
                          </wps:cNvSpPr>
                          <wps:spPr bwMode="auto">
                            <a:xfrm>
                              <a:off x="8408" y="1677"/>
                              <a:ext cx="2252" cy="2170"/>
                            </a:xfrm>
                            <a:prstGeom prst="curvedLeftArrow">
                              <a:avLst>
                                <a:gd name="adj1" fmla="val 19991"/>
                                <a:gd name="adj2" fmla="val 39981"/>
                                <a:gd name="adj3" fmla="val 333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7"/>
                          <wps:cNvSpPr>
                            <a:spLocks noChangeArrowheads="1"/>
                          </wps:cNvSpPr>
                          <wps:spPr bwMode="auto">
                            <a:xfrm>
                              <a:off x="2170" y="1677"/>
                              <a:ext cx="1907" cy="2313"/>
                            </a:xfrm>
                            <a:prstGeom prst="curvedRightArrow">
                              <a:avLst>
                                <a:gd name="adj1" fmla="val 22124"/>
                                <a:gd name="adj2" fmla="val 4887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8"/>
                          <wps:cNvSpPr>
                            <a:spLocks noChangeArrowheads="1"/>
                          </wps:cNvSpPr>
                          <wps:spPr bwMode="auto">
                            <a:xfrm>
                              <a:off x="2170" y="1388"/>
                              <a:ext cx="2946" cy="723"/>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b/>
                                    <w:spacing w:val="-20"/>
                                  </w:rPr>
                                </w:pPr>
                                <w:r w:rsidRPr="00173D49">
                                  <w:rPr>
                                    <w:rFonts w:cstheme="minorHAnsi"/>
                                    <w:b/>
                                    <w:spacing w:val="-20"/>
                                  </w:rPr>
                                  <w:t>ПРАВИТЕЛЬСТВО РЕСПУБЛИКИ ТАТАРСТАН (куратор)</w:t>
                                </w:r>
                              </w:p>
                            </w:txbxContent>
                          </wps:txbx>
                          <wps:bodyPr rot="0" vert="horz" wrap="square" lIns="91440" tIns="45720" rIns="91440" bIns="45720" anchor="t" anchorCtr="0" upright="1">
                            <a:noAutofit/>
                          </wps:bodyPr>
                        </wps:wsp>
                        <wps:wsp>
                          <wps:cNvPr id="23" name="Rectangle 9"/>
                          <wps:cNvSpPr>
                            <a:spLocks noChangeArrowheads="1"/>
                          </wps:cNvSpPr>
                          <wps:spPr bwMode="auto">
                            <a:xfrm>
                              <a:off x="7715" y="1388"/>
                              <a:ext cx="2945" cy="723"/>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b/>
                                  </w:rPr>
                                </w:pPr>
                                <w:r w:rsidRPr="00173D49">
                                  <w:rPr>
                                    <w:rFonts w:cstheme="minorHAnsi"/>
                                    <w:b/>
                                  </w:rPr>
                                  <w:t>АДМИНИСТРАЦИЯ ТЕРРИТОРИИ (заказчик)</w:t>
                                </w:r>
                              </w:p>
                            </w:txbxContent>
                          </wps:txbx>
                          <wps:bodyPr rot="0" vert="horz" wrap="square" lIns="91440" tIns="45720" rIns="91440" bIns="45720" anchor="t" anchorCtr="0" upright="1">
                            <a:noAutofit/>
                          </wps:bodyPr>
                        </wps:wsp>
                        <wps:wsp>
                          <wps:cNvPr id="25" name="Rectangle 10"/>
                          <wps:cNvSpPr>
                            <a:spLocks noChangeArrowheads="1"/>
                          </wps:cNvSpPr>
                          <wps:spPr bwMode="auto">
                            <a:xfrm>
                              <a:off x="3036" y="5329"/>
                              <a:ext cx="2772" cy="579"/>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Мероприятия по привлечению инвестиций</w:t>
                                </w:r>
                              </w:p>
                            </w:txbxContent>
                          </wps:txbx>
                          <wps:bodyPr rot="0" vert="horz" wrap="square" lIns="91440" tIns="45720" rIns="91440" bIns="45720" anchor="t" anchorCtr="0" upright="1">
                            <a:noAutofit/>
                          </wps:bodyPr>
                        </wps:wsp>
                        <wps:wsp>
                          <wps:cNvPr id="26" name="Rectangle 11"/>
                          <wps:cNvSpPr>
                            <a:spLocks noChangeArrowheads="1"/>
                          </wps:cNvSpPr>
                          <wps:spPr bwMode="auto">
                            <a:xfrm>
                              <a:off x="6849" y="5329"/>
                              <a:ext cx="2773" cy="577"/>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Меры по вхождению в различные госпрограммы</w:t>
                                </w:r>
                              </w:p>
                            </w:txbxContent>
                          </wps:txbx>
                          <wps:bodyPr rot="0" vert="horz" wrap="square" lIns="32400" tIns="32400" rIns="32400" bIns="32400" anchor="t" anchorCtr="0" upright="1">
                            <a:noAutofit/>
                          </wps:bodyPr>
                        </wps:wsp>
                        <wps:wsp>
                          <wps:cNvPr id="27" name="Rectangle 12"/>
                          <wps:cNvSpPr>
                            <a:spLocks noChangeArrowheads="1"/>
                          </wps:cNvSpPr>
                          <wps:spPr bwMode="auto">
                            <a:xfrm>
                              <a:off x="3036" y="6017"/>
                              <a:ext cx="2772" cy="579"/>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Активизация местного сообщества</w:t>
                                </w:r>
                              </w:p>
                            </w:txbxContent>
                          </wps:txbx>
                          <wps:bodyPr rot="0" vert="horz" wrap="square" lIns="32400" tIns="32400" rIns="32400" bIns="32400" anchor="t" anchorCtr="0" upright="1">
                            <a:noAutofit/>
                          </wps:bodyPr>
                        </wps:wsp>
                        <wps:wsp>
                          <wps:cNvPr id="28" name="Rectangle 13"/>
                          <wps:cNvSpPr>
                            <a:spLocks noChangeArrowheads="1"/>
                          </wps:cNvSpPr>
                          <wps:spPr bwMode="auto">
                            <a:xfrm>
                              <a:off x="6849" y="6017"/>
                              <a:ext cx="2773" cy="579"/>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Содействие в продвижении продукции на рынки страны</w:t>
                                </w:r>
                              </w:p>
                            </w:txbxContent>
                          </wps:txbx>
                          <wps:bodyPr rot="0" vert="horz" wrap="square" lIns="32400" tIns="32400" rIns="32400" bIns="32400" anchor="t" anchorCtr="0" upright="1">
                            <a:noAutofit/>
                          </wps:bodyPr>
                        </wps:wsp>
                        <wps:wsp>
                          <wps:cNvPr id="29" name="Rectangle 14"/>
                          <wps:cNvSpPr>
                            <a:spLocks noChangeArrowheads="1"/>
                          </wps:cNvSpPr>
                          <wps:spPr bwMode="auto">
                            <a:xfrm>
                              <a:off x="3036" y="6761"/>
                              <a:ext cx="2772" cy="1050"/>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Доведение уровня обеспеченности объектами социальной инфраструктуры до установленных стандартов</w:t>
                                </w:r>
                              </w:p>
                            </w:txbxContent>
                          </wps:txbx>
                          <wps:bodyPr rot="0" vert="horz" wrap="square" lIns="91440" tIns="45720" rIns="91440" bIns="45720" anchor="t" anchorCtr="0" upright="1">
                            <a:noAutofit/>
                          </wps:bodyPr>
                        </wps:wsp>
                        <wps:wsp>
                          <wps:cNvPr id="30" name="Rectangle 15"/>
                          <wps:cNvSpPr>
                            <a:spLocks noChangeArrowheads="1"/>
                          </wps:cNvSpPr>
                          <wps:spPr bwMode="auto">
                            <a:xfrm>
                              <a:off x="6849" y="6761"/>
                              <a:ext cx="2773" cy="1050"/>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Ревитализация объектов историко культурного наследия и развитие туризма</w:t>
                                </w:r>
                              </w:p>
                            </w:txbxContent>
                          </wps:txbx>
                          <wps:bodyPr rot="0" vert="horz" wrap="square" lIns="91440" tIns="45720" rIns="91440" bIns="45720" anchor="t" anchorCtr="0" upright="1">
                            <a:noAutofit/>
                          </wps:bodyPr>
                        </wps:wsp>
                        <wps:wsp>
                          <wps:cNvPr id="31" name="Rectangle 16"/>
                          <wps:cNvSpPr>
                            <a:spLocks noChangeArrowheads="1"/>
                          </wps:cNvSpPr>
                          <wps:spPr bwMode="auto">
                            <a:xfrm>
                              <a:off x="3036" y="8478"/>
                              <a:ext cx="6585" cy="1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17"/>
                          <wps:cNvSpPr>
                            <a:spLocks noChangeArrowheads="1"/>
                          </wps:cNvSpPr>
                          <wps:spPr bwMode="auto">
                            <a:xfrm>
                              <a:off x="3383" y="8620"/>
                              <a:ext cx="2599" cy="725"/>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Министерства, ведомства, комитеты</w:t>
                                </w:r>
                              </w:p>
                            </w:txbxContent>
                          </wps:txbx>
                          <wps:bodyPr rot="0" vert="horz" wrap="square" lIns="91440" tIns="45720" rIns="91440" bIns="45720" anchor="t" anchorCtr="0" upright="1">
                            <a:noAutofit/>
                          </wps:bodyPr>
                        </wps:wsp>
                        <wps:wsp>
                          <wps:cNvPr id="33" name="Rectangle 18"/>
                          <wps:cNvSpPr>
                            <a:spLocks noChangeArrowheads="1"/>
                          </wps:cNvSpPr>
                          <wps:spPr bwMode="auto">
                            <a:xfrm>
                              <a:off x="6171" y="8620"/>
                              <a:ext cx="3102" cy="725"/>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Предприятия и организации территории</w:t>
                                </w:r>
                              </w:p>
                            </w:txbxContent>
                          </wps:txbx>
                          <wps:bodyPr rot="0" vert="horz" wrap="square" lIns="91440" tIns="45720" rIns="91440" bIns="45720" anchor="t" anchorCtr="0" upright="1">
                            <a:noAutofit/>
                          </wps:bodyPr>
                        </wps:wsp>
                        <wps:wsp>
                          <wps:cNvPr id="34" name="Line 19"/>
                          <wps:cNvCnPr>
                            <a:cxnSpLocks noChangeShapeType="1"/>
                          </wps:cNvCnPr>
                          <wps:spPr bwMode="auto">
                            <a:xfrm flipH="1">
                              <a:off x="2691" y="4281"/>
                              <a:ext cx="12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0"/>
                          <wps:cNvCnPr>
                            <a:cxnSpLocks noChangeShapeType="1"/>
                          </wps:cNvCnPr>
                          <wps:spPr bwMode="auto">
                            <a:xfrm>
                              <a:off x="2691" y="4281"/>
                              <a:ext cx="1" cy="2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1"/>
                          <wps:cNvCnPr>
                            <a:cxnSpLocks noChangeShapeType="1"/>
                          </wps:cNvCnPr>
                          <wps:spPr bwMode="auto">
                            <a:xfrm>
                              <a:off x="2691" y="7174"/>
                              <a:ext cx="34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2691" y="6306"/>
                              <a:ext cx="34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3"/>
                          <wps:cNvCnPr>
                            <a:cxnSpLocks noChangeShapeType="1"/>
                          </wps:cNvCnPr>
                          <wps:spPr bwMode="auto">
                            <a:xfrm>
                              <a:off x="2691" y="5438"/>
                              <a:ext cx="34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4"/>
                          <wps:cNvCnPr>
                            <a:cxnSpLocks noChangeShapeType="1"/>
                          </wps:cNvCnPr>
                          <wps:spPr bwMode="auto">
                            <a:xfrm>
                              <a:off x="8754" y="4281"/>
                              <a:ext cx="13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5"/>
                          <wps:cNvCnPr>
                            <a:cxnSpLocks noChangeShapeType="1"/>
                          </wps:cNvCnPr>
                          <wps:spPr bwMode="auto">
                            <a:xfrm>
                              <a:off x="10140" y="4281"/>
                              <a:ext cx="1" cy="2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6"/>
                          <wps:cNvCnPr>
                            <a:cxnSpLocks noChangeShapeType="1"/>
                          </wps:cNvCnPr>
                          <wps:spPr bwMode="auto">
                            <a:xfrm flipH="1">
                              <a:off x="9621" y="7174"/>
                              <a:ext cx="51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7"/>
                          <wps:cNvCnPr>
                            <a:cxnSpLocks noChangeShapeType="1"/>
                          </wps:cNvCnPr>
                          <wps:spPr bwMode="auto">
                            <a:xfrm flipH="1">
                              <a:off x="9621" y="5438"/>
                              <a:ext cx="51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8"/>
                          <wps:cNvCnPr>
                            <a:cxnSpLocks noChangeShapeType="1"/>
                          </wps:cNvCnPr>
                          <wps:spPr bwMode="auto">
                            <a:xfrm flipH="1">
                              <a:off x="9621" y="6306"/>
                              <a:ext cx="51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9"/>
                          <wps:cNvCnPr>
                            <a:cxnSpLocks noChangeShapeType="1"/>
                          </wps:cNvCnPr>
                          <wps:spPr bwMode="auto">
                            <a:xfrm flipH="1">
                              <a:off x="1825" y="1677"/>
                              <a:ext cx="3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30"/>
                          <wps:cNvCnPr>
                            <a:cxnSpLocks noChangeShapeType="1"/>
                          </wps:cNvCnPr>
                          <wps:spPr bwMode="auto">
                            <a:xfrm>
                              <a:off x="1825" y="1677"/>
                              <a:ext cx="1" cy="7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1"/>
                          <wps:cNvCnPr>
                            <a:cxnSpLocks noChangeShapeType="1"/>
                          </wps:cNvCnPr>
                          <wps:spPr bwMode="auto">
                            <a:xfrm>
                              <a:off x="1821" y="9054"/>
                              <a:ext cx="15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8" name="Line 32"/>
                          <wps:cNvCnPr>
                            <a:cxnSpLocks noChangeShapeType="1"/>
                          </wps:cNvCnPr>
                          <wps:spPr bwMode="auto">
                            <a:xfrm>
                              <a:off x="10660" y="1677"/>
                              <a:ext cx="34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3"/>
                          <wps:cNvCnPr>
                            <a:cxnSpLocks noChangeShapeType="1"/>
                          </wps:cNvCnPr>
                          <wps:spPr bwMode="auto">
                            <a:xfrm>
                              <a:off x="11006" y="1677"/>
                              <a:ext cx="1" cy="7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4"/>
                          <wps:cNvCnPr>
                            <a:cxnSpLocks noChangeShapeType="1"/>
                          </wps:cNvCnPr>
                          <wps:spPr bwMode="auto">
                            <a:xfrm flipH="1">
                              <a:off x="9261" y="9054"/>
                              <a:ext cx="1745"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1" name="AutoShape 35"/>
                          <wps:cNvSpPr>
                            <a:spLocks noChangeArrowheads="1"/>
                          </wps:cNvSpPr>
                          <wps:spPr bwMode="auto">
                            <a:xfrm>
                              <a:off x="3036" y="7949"/>
                              <a:ext cx="6585" cy="290"/>
                            </a:xfrm>
                            <a:prstGeom prst="downArrowCallout">
                              <a:avLst>
                                <a:gd name="adj1" fmla="val 662284"/>
                                <a:gd name="adj2" fmla="val 567672"/>
                                <a:gd name="adj3" fmla="val 54167"/>
                                <a:gd name="adj4" fmla="val 175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52" name="Rectangle 10"/>
                        <wps:cNvSpPr>
                          <a:spLocks noChangeArrowheads="1"/>
                        </wps:cNvSpPr>
                        <wps:spPr bwMode="auto">
                          <a:xfrm>
                            <a:off x="847700" y="2076410"/>
                            <a:ext cx="4181400" cy="371502"/>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pStyle w:val="affff0"/>
                                <w:suppressAutoHyphens/>
                                <w:spacing w:before="0" w:after="0" w:line="216" w:lineRule="auto"/>
                                <w:jc w:val="center"/>
                                <w:rPr>
                                  <w:rFonts w:asciiTheme="minorHAnsi" w:hAnsiTheme="minorHAnsi"/>
                                </w:rPr>
                              </w:pPr>
                              <w:r w:rsidRPr="00173D49">
                                <w:rPr>
                                  <w:rFonts w:asciiTheme="minorHAnsi" w:eastAsia="Calibri" w:hAnsiTheme="minorHAnsi" w:cs="Calibri"/>
                                  <w:sz w:val="20"/>
                                </w:rPr>
                                <w:t>Запуск механизма инновационного развития и устойчивого саморазвития территории</w:t>
                              </w:r>
                            </w:p>
                          </w:txbxContent>
                        </wps:txbx>
                        <wps:bodyPr rot="0" vert="horz" wrap="square" lIns="91440" tIns="45720" rIns="91440" bIns="45720" anchor="t" anchorCtr="0" upright="1">
                          <a:noAutofit/>
                        </wps:bodyPr>
                      </wps:wsp>
                      <wps:wsp>
                        <wps:cNvPr id="53" name="Прямая со стрелкой 56"/>
                        <wps:cNvCnPr>
                          <a:cxnSpLocks noChangeShapeType="1"/>
                        </wps:cNvCnPr>
                        <wps:spPr bwMode="auto">
                          <a:xfrm flipV="1">
                            <a:off x="2168500" y="219501"/>
                            <a:ext cx="1650300" cy="600"/>
                          </a:xfrm>
                          <a:prstGeom prst="straightConnector1">
                            <a:avLst/>
                          </a:prstGeom>
                          <a:noFill/>
                          <a:ln w="9525">
                            <a:solidFill>
                              <a:schemeClr val="tx1">
                                <a:lumMod val="95000"/>
                                <a:lumOff val="5000"/>
                              </a:schemeClr>
                            </a:solidFill>
                            <a:round/>
                            <a:headEnd type="stealth" w="med" len="lg"/>
                            <a:tailEnd type="stealth" w="med" len="lg"/>
                          </a:ln>
                          <a:extLst>
                            <a:ext uri="{909E8E84-426E-40DD-AFC4-6F175D3DCCD1}">
                              <a14:hiddenFill xmlns:a14="http://schemas.microsoft.com/office/drawing/2010/main">
                                <a:noFill/>
                              </a14:hiddenFill>
                            </a:ext>
                          </a:extLst>
                        </wps:spPr>
                        <wps:bodyPr/>
                      </wps:wsp>
                    </wpc:wpc>
                  </a:graphicData>
                </a:graphic>
              </wp:inline>
            </w:drawing>
          </mc:Choice>
          <mc:Fallback>
            <w:pict>
              <v:group id="Полотно 78" o:spid="_x0000_s1042" editas="canvas" style="width:468pt;height:417.75pt;mso-position-horizontal-relative:char;mso-position-vertical-relative:line" coordsize="59436,5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59436;height:53054;visibility:visible;mso-wrap-style:square" filled="t">
                  <v:fill o:detectmouseclick="t"/>
                  <v:path o:connecttype="none"/>
                </v:shape>
                <v:group id="Group 4" o:spid="_x0000_s1044" style="position:absolute;left:762;top:360;width:58331;height:51435" coordorigin="1821,1388" coordsize="9186,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5" o:spid="_x0000_s1045" style="position:absolute;left:3903;top:2691;width:4851;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5D4397" w:rsidRPr="00173D49" w:rsidRDefault="005D4397" w:rsidP="002408C7">
                          <w:pPr>
                            <w:suppressAutoHyphens/>
                            <w:spacing w:after="0" w:line="216" w:lineRule="auto"/>
                            <w:jc w:val="center"/>
                            <w:rPr>
                              <w:rFonts w:cstheme="minorHAnsi"/>
                            </w:rPr>
                          </w:pPr>
                          <w:r w:rsidRPr="00173D49">
                            <w:rPr>
                              <w:rFonts w:cstheme="minorHAnsi"/>
                              <w:b/>
                            </w:rPr>
                            <w:t>ПЛАН СОВМЕСТНЫХ ДЕЙСТВИЙ ПО УСТОЙЧИВОМУ РАЗВИТИЮ ТЕРРИТОРИИ</w:t>
                          </w:r>
                          <w:r w:rsidRPr="00173D49">
                            <w:rPr>
                              <w:rFonts w:cstheme="minorHAnsi"/>
                            </w:rPr>
                            <w:t xml:space="preserve"> </w:t>
                          </w:r>
                        </w:p>
                        <w:p w:rsidR="005D4397" w:rsidRPr="00173D49" w:rsidRDefault="005D4397" w:rsidP="002408C7">
                          <w:pPr>
                            <w:suppressAutoHyphens/>
                            <w:spacing w:after="0" w:line="216" w:lineRule="auto"/>
                            <w:jc w:val="center"/>
                            <w:rPr>
                              <w:rFonts w:cstheme="minorHAnsi"/>
                            </w:rPr>
                          </w:pPr>
                        </w:p>
                        <w:p w:rsidR="005D4397" w:rsidRPr="00173D49" w:rsidRDefault="005D4397" w:rsidP="002408C7">
                          <w:pPr>
                            <w:suppressAutoHyphens/>
                            <w:spacing w:after="0" w:line="216" w:lineRule="auto"/>
                            <w:jc w:val="center"/>
                            <w:rPr>
                              <w:rFonts w:cstheme="minorHAnsi"/>
                              <w:b/>
                            </w:rPr>
                          </w:pPr>
                          <w:r w:rsidRPr="00173D49">
                            <w:rPr>
                              <w:rFonts w:cstheme="minorHAnsi"/>
                            </w:rPr>
                            <w:t xml:space="preserve">(подробная «дорожная карта» закрепляющая намерения сторон на оговоренную перспективу и вывода территории на траекторию устойчивого развития)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 o:spid="_x0000_s1046" type="#_x0000_t103" style="position:absolute;left:8408;top:1677;width:2252;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mpcAA&#10;AADbAAAADwAAAGRycy9kb3ducmV2LnhtbERPz2vCMBS+D/wfwhvstqZrZXTVKCobCJ5WBdnt0Tzb&#10;YPNSmkzrf28OgseP7/d8OdpOXGjwxrGCjyQFQVw7bbhRcNj/vBcgfEDW2DkmBTfysFxMXuZYanfl&#10;X7pUoRExhH2JCtoQ+lJKX7dk0SeuJ47cyQ0WQ4RDI/WA1xhuO5ml6ae0aDg2tNjTpqX6XP1bBTKc&#10;j+v0O/9yJq9uf1MudoZqpd5ex9UMRKAxPMUP91YryOL6+CX+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ZmpcAAAADbAAAADwAAAAAAAAAAAAAAAACYAgAAZHJzL2Rvd25y&#10;ZXYueG1sUEsFBgAAAAAEAAQA9QAAAIUDAAAAAA==&#10;" adj="12964,19441,6945"/>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 o:spid="_x0000_s1047" type="#_x0000_t102" style="position:absolute;left:2170;top:1677;width:1907;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z/cQA&#10;AADbAAAADwAAAGRycy9kb3ducmV2LnhtbESPQUsDMRSE70L/Q3iCN5vtCipr0yLFgpdirSLt7Zk8&#10;N4ubl5DE7vrvG0HocZiZb5j5cnS9OFJMnWcFs2kFglh703Gr4P1tfX0PImVkg71nUvBLCZaLycUc&#10;G+MHfqXjLreiQDg1qMDmHBopk7bkME19IC7el48Oc5GxlSbiUOCul3VV3UqHHZcFi4FWlvT37scp&#10;WOvwdGPdJr4c9Md+O9SfYdzcKXV1OT4+gMg05nP4v/1sFNQz+PtSfoBc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c/3EAAAA2wAAAA8AAAAAAAAAAAAAAAAAmAIAAGRycy9k&#10;b3ducmV2LnhtbFBLBQYAAAAABAAEAPUAAACJAwAAAAA=&#10;" adj="12896,19218"/>
                  <v:rect id="Rectangle 8" o:spid="_x0000_s1048" style="position:absolute;left:2170;top:1388;width:2946;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D4397" w:rsidRPr="00173D49" w:rsidRDefault="005D4397" w:rsidP="002408C7">
                          <w:pPr>
                            <w:suppressAutoHyphens/>
                            <w:spacing w:after="0" w:line="216" w:lineRule="auto"/>
                            <w:jc w:val="center"/>
                            <w:rPr>
                              <w:rFonts w:cstheme="minorHAnsi"/>
                              <w:b/>
                              <w:spacing w:val="-20"/>
                            </w:rPr>
                          </w:pPr>
                          <w:r w:rsidRPr="00173D49">
                            <w:rPr>
                              <w:rFonts w:cstheme="minorHAnsi"/>
                              <w:b/>
                              <w:spacing w:val="-20"/>
                            </w:rPr>
                            <w:t>ПРАВИТЕЛЬСТВО РЕСПУБЛИКИ ТАТАРСТАН (куратор)</w:t>
                          </w:r>
                        </w:p>
                      </w:txbxContent>
                    </v:textbox>
                  </v:rect>
                  <v:rect id="Rectangle 9" o:spid="_x0000_s1049" style="position:absolute;left:7715;top:1388;width:2945;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D4397" w:rsidRPr="00173D49" w:rsidRDefault="005D4397" w:rsidP="002408C7">
                          <w:pPr>
                            <w:suppressAutoHyphens/>
                            <w:spacing w:after="0" w:line="216" w:lineRule="auto"/>
                            <w:jc w:val="center"/>
                            <w:rPr>
                              <w:rFonts w:cstheme="minorHAnsi"/>
                              <w:b/>
                            </w:rPr>
                          </w:pPr>
                          <w:r w:rsidRPr="00173D49">
                            <w:rPr>
                              <w:rFonts w:cstheme="minorHAnsi"/>
                              <w:b/>
                            </w:rPr>
                            <w:t>АДМИНИСТРАЦИЯ ТЕРРИТОРИИ (заказчик)</w:t>
                          </w:r>
                        </w:p>
                      </w:txbxContent>
                    </v:textbox>
                  </v:rect>
                  <v:rect id="Rectangle 10" o:spid="_x0000_s1050" style="position:absolute;left:3036;top:5329;width:277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5D4397" w:rsidRPr="00173D49" w:rsidRDefault="005D4397" w:rsidP="002408C7">
                          <w:pPr>
                            <w:suppressAutoHyphens/>
                            <w:spacing w:after="0" w:line="216" w:lineRule="auto"/>
                            <w:jc w:val="center"/>
                            <w:rPr>
                              <w:rFonts w:cstheme="minorHAnsi"/>
                            </w:rPr>
                          </w:pPr>
                          <w:r w:rsidRPr="00173D49">
                            <w:rPr>
                              <w:rFonts w:cstheme="minorHAnsi"/>
                            </w:rPr>
                            <w:t>Мероприятия по привлечению инвестиций</w:t>
                          </w:r>
                        </w:p>
                      </w:txbxContent>
                    </v:textbox>
                  </v:rect>
                  <v:rect id="Rectangle 11" o:spid="_x0000_s1051" style="position:absolute;left:6849;top:5329;width:277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v7MEA&#10;AADbAAAADwAAAGRycy9kb3ducmV2LnhtbESP3YrCMBSE7xd8h3CEvdsmuqBSTYsIoqxX/jzAoTm2&#10;xeakNrF2336zIHg5zMw3zCofbCN66nztWMMkUSCIC2dqLjVcztuvBQgfkA02jknDL3nIs9HHClPj&#10;nnyk/hRKESHsU9RQhdCmUvqiIos+cS1x9K6usxii7EppOnxGuG3kVKmZtFhzXKiwpU1Fxe30sBru&#10;a1+UP/OdP3xfQt9uSPFRKq0/x8N6CSLQEN7hV3tvNExn8P8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oL+zBAAAA2wAAAA8AAAAAAAAAAAAAAAAAmAIAAGRycy9kb3du&#10;cmV2LnhtbFBLBQYAAAAABAAEAPUAAACGAwAAAAA=&#10;">
                    <v:textbox inset=".9mm,.9mm,.9mm,.9mm">
                      <w:txbxContent>
                        <w:p w:rsidR="005D4397" w:rsidRPr="00173D49" w:rsidRDefault="005D4397" w:rsidP="002408C7">
                          <w:pPr>
                            <w:suppressAutoHyphens/>
                            <w:spacing w:after="0" w:line="216" w:lineRule="auto"/>
                            <w:jc w:val="center"/>
                            <w:rPr>
                              <w:rFonts w:cstheme="minorHAnsi"/>
                            </w:rPr>
                          </w:pPr>
                          <w:r w:rsidRPr="00173D49">
                            <w:rPr>
                              <w:rFonts w:cstheme="minorHAnsi"/>
                            </w:rPr>
                            <w:t>Меры по вхождению в различные госпрограммы</w:t>
                          </w:r>
                        </w:p>
                      </w:txbxContent>
                    </v:textbox>
                  </v:rect>
                  <v:rect id="Rectangle 12" o:spid="_x0000_s1052" style="position:absolute;left:3036;top:6017;width:277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Kd8IA&#10;AADbAAAADwAAAGRycy9kb3ducmV2LnhtbESPwWrDMBBE74X+g9hCb7VUF+rgRDYhEFrak5N8wGJt&#10;bBNr5VqK7fx9VCj0OMzMG2ZTLrYXE42+c6zhNVEgiGtnOm40nI77lxUIH5AN9o5Jw408lMXjwwZz&#10;42auaDqERkQI+xw1tCEMuZS+bsmiT9xAHL2zGy2GKMdGmhHnCLe9TJV6lxY7jgstDrRrqb4crlbD&#10;z9bXzVf24b/fTmEadqS4kkrr56dluwYRaAn/4b/2p9GQZvD7Jf4A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Ip3wgAAANsAAAAPAAAAAAAAAAAAAAAAAJgCAABkcnMvZG93&#10;bnJldi54bWxQSwUGAAAAAAQABAD1AAAAhwMAAAAA&#10;">
                    <v:textbox inset=".9mm,.9mm,.9mm,.9mm">
                      <w:txbxContent>
                        <w:p w:rsidR="005D4397" w:rsidRPr="00173D49" w:rsidRDefault="005D4397" w:rsidP="002408C7">
                          <w:pPr>
                            <w:suppressAutoHyphens/>
                            <w:spacing w:after="0" w:line="216" w:lineRule="auto"/>
                            <w:jc w:val="center"/>
                            <w:rPr>
                              <w:rFonts w:cstheme="minorHAnsi"/>
                            </w:rPr>
                          </w:pPr>
                          <w:r w:rsidRPr="00173D49">
                            <w:rPr>
                              <w:rFonts w:cstheme="minorHAnsi"/>
                            </w:rPr>
                            <w:t>Активизация местного сообщества</w:t>
                          </w:r>
                        </w:p>
                      </w:txbxContent>
                    </v:textbox>
                  </v:rect>
                  <v:rect id="Rectangle 13" o:spid="_x0000_s1053" style="position:absolute;left:6849;top:6017;width:277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eBbsA&#10;AADbAAAADwAAAGRycy9kb3ducmV2LnhtbERPSwrCMBDdC94hjOBOExVUqlFEEEVXfg4wNGNbbCa1&#10;ibXe3iwEl4/3X65bW4qGal841jAaKhDEqTMFZxpu191gDsIHZIOlY9LwIQ/rVbezxMS4N5+puYRM&#10;xBD2CWrIQ6gSKX2ak0U/dBVx5O6uthgirDNpanzHcFvKsVJTabHg2JBjRduc0sflZTU8Nz7NjrO9&#10;P01uoam2pPgsldb9XrtZgAjUhr/45z4YDeM4Nn6JP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a7HgW7AAAA2wAAAA8AAAAAAAAAAAAAAAAAmAIAAGRycy9kb3ducmV2Lnht&#10;bFBLBQYAAAAABAAEAPUAAACAAwAAAAA=&#10;">
                    <v:textbox inset=".9mm,.9mm,.9mm,.9mm">
                      <w:txbxContent>
                        <w:p w:rsidR="005D4397" w:rsidRPr="00173D49" w:rsidRDefault="005D4397" w:rsidP="002408C7">
                          <w:pPr>
                            <w:suppressAutoHyphens/>
                            <w:spacing w:after="0" w:line="216" w:lineRule="auto"/>
                            <w:jc w:val="center"/>
                            <w:rPr>
                              <w:rFonts w:cstheme="minorHAnsi"/>
                            </w:rPr>
                          </w:pPr>
                          <w:r w:rsidRPr="00173D49">
                            <w:rPr>
                              <w:rFonts w:cstheme="minorHAnsi"/>
                            </w:rPr>
                            <w:t>Содействие в продвижении продукции на рынки страны</w:t>
                          </w:r>
                        </w:p>
                      </w:txbxContent>
                    </v:textbox>
                  </v:rect>
                  <v:rect id="Rectangle 14" o:spid="_x0000_s1054" style="position:absolute;left:3036;top:6761;width:2772;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5D4397" w:rsidRPr="00173D49" w:rsidRDefault="005D4397" w:rsidP="002408C7">
                          <w:pPr>
                            <w:suppressAutoHyphens/>
                            <w:spacing w:after="0" w:line="216" w:lineRule="auto"/>
                            <w:jc w:val="center"/>
                            <w:rPr>
                              <w:rFonts w:cstheme="minorHAnsi"/>
                            </w:rPr>
                          </w:pPr>
                          <w:r w:rsidRPr="00173D49">
                            <w:rPr>
                              <w:rFonts w:cstheme="minorHAnsi"/>
                            </w:rPr>
                            <w:t>Доведение уровня обеспеченности объектами социальной инфраструктуры до установленных стандартов</w:t>
                          </w:r>
                        </w:p>
                      </w:txbxContent>
                    </v:textbox>
                  </v:rect>
                  <v:rect id="Rectangle 15" o:spid="_x0000_s1055" style="position:absolute;left:6849;top:6761;width:2773;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5D4397" w:rsidRPr="00173D49" w:rsidRDefault="005D4397" w:rsidP="002408C7">
                          <w:pPr>
                            <w:suppressAutoHyphens/>
                            <w:spacing w:after="0" w:line="216" w:lineRule="auto"/>
                            <w:jc w:val="center"/>
                            <w:rPr>
                              <w:rFonts w:cstheme="minorHAnsi"/>
                            </w:rPr>
                          </w:pPr>
                          <w:r w:rsidRPr="00173D49">
                            <w:rPr>
                              <w:rFonts w:cstheme="minorHAnsi"/>
                            </w:rPr>
                            <w:t>Ревитализация объектов историко культурного наследия и развитие туризма</w:t>
                          </w:r>
                        </w:p>
                      </w:txbxContent>
                    </v:textbox>
                  </v:rect>
                  <v:rect id="Rectangle 16" o:spid="_x0000_s1056" style="position:absolute;left:3036;top:8478;width:6585;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17" o:spid="_x0000_s1057" style="position:absolute;left:3383;top:8620;width:259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5D4397" w:rsidRPr="00173D49" w:rsidRDefault="005D4397" w:rsidP="002408C7">
                          <w:pPr>
                            <w:suppressAutoHyphens/>
                            <w:spacing w:after="0" w:line="216" w:lineRule="auto"/>
                            <w:jc w:val="center"/>
                            <w:rPr>
                              <w:rFonts w:cstheme="minorHAnsi"/>
                            </w:rPr>
                          </w:pPr>
                          <w:r w:rsidRPr="00173D49">
                            <w:rPr>
                              <w:rFonts w:cstheme="minorHAnsi"/>
                            </w:rPr>
                            <w:t>Министерства, ведомства, комитеты</w:t>
                          </w:r>
                        </w:p>
                      </w:txbxContent>
                    </v:textbox>
                  </v:rect>
                  <v:rect id="Rectangle 18" o:spid="_x0000_s1058" style="position:absolute;left:6171;top:8620;width:310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5D4397" w:rsidRPr="00173D49" w:rsidRDefault="005D4397" w:rsidP="002408C7">
                          <w:pPr>
                            <w:suppressAutoHyphens/>
                            <w:spacing w:after="0" w:line="216" w:lineRule="auto"/>
                            <w:jc w:val="center"/>
                            <w:rPr>
                              <w:rFonts w:cstheme="minorHAnsi"/>
                            </w:rPr>
                          </w:pPr>
                          <w:r w:rsidRPr="00173D49">
                            <w:rPr>
                              <w:rFonts w:cstheme="minorHAnsi"/>
                            </w:rPr>
                            <w:t>Предприятия и организации территории</w:t>
                          </w:r>
                        </w:p>
                      </w:txbxContent>
                    </v:textbox>
                  </v:rect>
                  <v:line id="Line 19" o:spid="_x0000_s1059" style="position:absolute;flip:x;visibility:visible;mso-wrap-style:square" from="2691,4281" to="3903,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20" o:spid="_x0000_s1060" style="position:absolute;visibility:visible;mso-wrap-style:square" from="2691,4281" to="2692,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1" o:spid="_x0000_s1061" style="position:absolute;visibility:visible;mso-wrap-style:square" from="2691,7174" to="3036,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22" o:spid="_x0000_s1062" style="position:absolute;visibility:visible;mso-wrap-style:square" from="2691,6306" to="3036,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23" o:spid="_x0000_s1063" style="position:absolute;visibility:visible;mso-wrap-style:square" from="2691,5438" to="3036,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4" o:spid="_x0000_s1064" style="position:absolute;visibility:visible;mso-wrap-style:square" from="8754,4281" to="10140,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5" o:spid="_x0000_s1065" style="position:absolute;visibility:visible;mso-wrap-style:square" from="10140,4281" to="1014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6" o:spid="_x0000_s1066" style="position:absolute;flip:x;visibility:visible;mso-wrap-style:square" from="9621,7174" to="10140,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27" o:spid="_x0000_s1067" style="position:absolute;flip:x;visibility:visible;mso-wrap-style:square" from="9621,5438" to="10140,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28" o:spid="_x0000_s1068" style="position:absolute;flip:x;visibility:visible;mso-wrap-style:square" from="9621,6306" to="10140,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29" o:spid="_x0000_s1069" style="position:absolute;flip:x;visibility:visible;mso-wrap-style:square" from="1825,1677" to="2170,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30" o:spid="_x0000_s1070" style="position:absolute;visibility:visible;mso-wrap-style:square" from="1825,1677" to="1826,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31" o:spid="_x0000_s1071" style="position:absolute;visibility:visible;mso-wrap-style:square" from="1821,9054" to="3381,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w6sIAAADbAAAADwAAAGRycy9kb3ducmV2LnhtbESPQYvCMBSE78L+h/AEb5q4ikrXKEUo&#10;eLW7It4ezbMt27yUJtb6742wsMdhZr5htvvBNqKnzteONcxnCgRx4UzNpYaf72y6AeEDssHGMWl4&#10;kof97mO0xcS4B5+oz0MpIoR9ghqqENpESl9UZNHPXEscvZvrLIYou1KaDh8Rbhv5qdRKWqw5LlTY&#10;0qGi4je/Ww2XfJOl/fWibov+VKdqfV4dskbryXhIv0AEGsJ/+K99NBqWa3h/iT9A7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Xw6sIAAADbAAAADwAAAAAAAAAAAAAA&#10;AAChAgAAZHJzL2Rvd25yZXYueG1sUEsFBgAAAAAEAAQA+QAAAJADAAAAAA==&#10;">
                    <v:stroke endarrow="classic" endarrowlength="long"/>
                  </v:line>
                  <v:line id="Line 32" o:spid="_x0000_s1072" style="position:absolute;visibility:visible;mso-wrap-style:square" from="10660,1677" to="1100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3" o:spid="_x0000_s1073" style="position:absolute;visibility:visible;mso-wrap-style:square" from="11006,1677" to="11007,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4" o:spid="_x0000_s1074" style="position:absolute;flip:x;visibility:visible;mso-wrap-style:square" from="9261,9054" to="11006,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g/cEAAADbAAAADwAAAGRycy9kb3ducmV2LnhtbERPy4rCMBTdD/gP4QruxlRBR6pRqszA&#10;gI7ga+Hu0lybYnNTm4zWvzeLgVkeznu2aG0l7tT40rGCQT8BQZw7XXKh4Hj4ep+A8AFZY+WYFDzJ&#10;w2LeeZthqt2Dd3Tfh0LEEPYpKjAh1KmUPjdk0fddTRy5i2sshgibQuoGHzHcVnKYJGNpseTYYLCm&#10;laH8uv+1Cj5MfTtly5/PNW3NxppsZc7jUqlet82mIAK14V/85/7WCkZxffwSf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D9wQAAANsAAAAPAAAAAAAAAAAAAAAA&#10;AKECAABkcnMvZG93bnJldi54bWxQSwUGAAAAAAQABAD5AAAAjwMAAAAA&#10;">
                    <v:stroke endarrow="classic" endarrowlength="long"/>
                  </v:lin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5" o:spid="_x0000_s1075" type="#_x0000_t80" style="position:absolute;left:3036;top:7949;width:658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ucMA&#10;AADbAAAADwAAAGRycy9kb3ducmV2LnhtbESPQWvCQBSE7wX/w/KE3urGikWiq0RBUKGHRgWPj+wz&#10;G8y+Ddmtpv76riB4HGbmG2a26GwtrtT6yrGC4SABQVw4XXGp4LBff0xA+ICssXZMCv7Iw2Lee5th&#10;qt2Nf+iah1JECPsUFZgQmlRKXxiy6AeuIY7e2bUWQ5RtKXWLtwi3tfxMki9pseK4YLChlaHikv9a&#10;BSNTZe6U0268XS/NHbffx8xrpd77XTYFEagLr/CzvdEKxkN4fI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5ucMAAADbAAAADwAAAAAAAAAAAAAAAACYAgAAZHJzL2Rv&#10;d25yZXYueG1sUEsFBgAAAAAEAAQA9QAAAIgDAAAAAA==&#10;" adj="3800,,9900,7650"/>
                </v:group>
                <v:rect id="Rectangle 10" o:spid="_x0000_s1076" style="position:absolute;left:8477;top:20764;width:4181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5D4397" w:rsidRPr="00173D49" w:rsidRDefault="005D4397" w:rsidP="002408C7">
                        <w:pPr>
                          <w:pStyle w:val="affff0"/>
                          <w:suppressAutoHyphens/>
                          <w:spacing w:before="0" w:after="0" w:line="216" w:lineRule="auto"/>
                          <w:jc w:val="center"/>
                          <w:rPr>
                            <w:rFonts w:asciiTheme="minorHAnsi" w:hAnsiTheme="minorHAnsi"/>
                          </w:rPr>
                        </w:pPr>
                        <w:r w:rsidRPr="00173D49">
                          <w:rPr>
                            <w:rFonts w:asciiTheme="minorHAnsi" w:eastAsia="Calibri" w:hAnsiTheme="minorHAnsi" w:cs="Calibri"/>
                            <w:sz w:val="20"/>
                          </w:rPr>
                          <w:t>Запуск механизма инновационного развития и устойчивого саморазвития территории</w:t>
                        </w:r>
                      </w:p>
                    </w:txbxContent>
                  </v:textbox>
                </v:rect>
                <v:shape id="Прямая со стрелкой 56" o:spid="_x0000_s1077" type="#_x0000_t32" style="position:absolute;left:21685;top:2195;width:1650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O5y8QAAADbAAAADwAAAGRycy9kb3ducmV2LnhtbESPQWvCQBSE70L/w/IK3nRTq61NXUUq&#10;oiCm1EjPj+xrEpp9G3ZXTf99VxA8DjPzDTNbdKYRZ3K+tqzgaZiAIC6srrlUcMzXgykIH5A1NpZJ&#10;wR95WMwfejNMtb3wF50PoRQRwj5FBVUIbSqlLyoy6Ie2JY7ej3UGQ5SulNrhJcJNI0dJ8iIN1hwX&#10;Kmzpo6Li93AyCr4/96eVGWds3D5bc/622zT5q1L9x275DiJQF+7hW3urFUye4fol/g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7nLxAAAANsAAAAPAAAAAAAAAAAA&#10;AAAAAKECAABkcnMvZG93bnJldi54bWxQSwUGAAAAAAQABAD5AAAAkgMAAAAA&#10;" strokecolor="#0d0d0d [3069]">
                  <v:stroke startarrow="classic" startarrowlength="long" endarrow="classic" endarrowlength="long"/>
                </v:shape>
                <w10:anchorlock/>
              </v:group>
            </w:pict>
          </mc:Fallback>
        </mc:AlternateContent>
      </w:r>
    </w:p>
    <w:p w:rsidR="002408C7" w:rsidRPr="00B17F02" w:rsidRDefault="00733CE7" w:rsidP="0056253B">
      <w:pPr>
        <w:keepNext/>
        <w:tabs>
          <w:tab w:val="left" w:pos="142"/>
        </w:tabs>
        <w:spacing w:before="0" w:after="0" w:line="276" w:lineRule="auto"/>
        <w:jc w:val="center"/>
        <w:rPr>
          <w:color w:val="333639" w:themeColor="text2" w:themeTint="E6"/>
          <w:sz w:val="24"/>
          <w:szCs w:val="24"/>
        </w:rPr>
      </w:pPr>
      <w:r>
        <w:rPr>
          <w:color w:val="333639" w:themeColor="text2" w:themeTint="E6"/>
          <w:sz w:val="24"/>
          <w:szCs w:val="24"/>
        </w:rPr>
        <w:t>Рис.4.5.3. Механизм согласования стратегических приоритетов и действий по реализации Стратегии</w:t>
      </w:r>
      <w:r w:rsidR="00C2414B">
        <w:rPr>
          <w:color w:val="333639" w:themeColor="text2" w:themeTint="E6"/>
          <w:sz w:val="24"/>
          <w:szCs w:val="24"/>
        </w:rPr>
        <w:t xml:space="preserve"> </w:t>
      </w:r>
      <w:r w:rsidR="00B17F02">
        <w:rPr>
          <w:color w:val="333639" w:themeColor="text2" w:themeTint="E6"/>
          <w:sz w:val="24"/>
          <w:szCs w:val="24"/>
        </w:rPr>
        <w:t>между региональными и местными органами власти</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Разработчиком-координатором </w:t>
      </w:r>
      <w:r w:rsidR="00646E6F" w:rsidRPr="00306FBC">
        <w:rPr>
          <w:color w:val="333639" w:themeColor="text2" w:themeTint="E6"/>
          <w:sz w:val="24"/>
          <w:szCs w:val="24"/>
        </w:rPr>
        <w:t>Стратегии</w:t>
      </w:r>
      <w:r w:rsidRPr="00306FBC">
        <w:rPr>
          <w:color w:val="333639" w:themeColor="text2" w:themeTint="E6"/>
          <w:sz w:val="24"/>
          <w:szCs w:val="24"/>
        </w:rPr>
        <w:t xml:space="preserve"> может являться некоммерческое муниципально-частное партнёрство «Фонд </w:t>
      </w:r>
      <w:r w:rsidR="00646E6F" w:rsidRPr="00306FBC">
        <w:rPr>
          <w:color w:val="333639" w:themeColor="text2" w:themeTint="E6"/>
          <w:sz w:val="24"/>
          <w:szCs w:val="24"/>
        </w:rPr>
        <w:t xml:space="preserve">социально-экономического развития </w:t>
      </w:r>
      <w:r w:rsidR="00DB1A6E" w:rsidRPr="00306FBC">
        <w:rPr>
          <w:color w:val="333639" w:themeColor="text2" w:themeTint="E6"/>
          <w:sz w:val="24"/>
          <w:szCs w:val="24"/>
        </w:rPr>
        <w:t>ММР</w:t>
      </w:r>
      <w:r w:rsidRPr="00306FBC">
        <w:rPr>
          <w:color w:val="333639" w:themeColor="text2" w:themeTint="E6"/>
          <w:sz w:val="24"/>
          <w:szCs w:val="24"/>
        </w:rPr>
        <w:t>» (далее – Фонд Развития).</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Механизм реализации </w:t>
      </w:r>
      <w:r w:rsidR="00646E6F" w:rsidRPr="00306FBC">
        <w:rPr>
          <w:color w:val="333639" w:themeColor="text2" w:themeTint="E6"/>
          <w:sz w:val="24"/>
          <w:szCs w:val="24"/>
        </w:rPr>
        <w:t>Стратегии</w:t>
      </w:r>
      <w:r w:rsidRPr="00306FBC">
        <w:rPr>
          <w:color w:val="333639" w:themeColor="text2" w:themeTint="E6"/>
          <w:sz w:val="24"/>
          <w:szCs w:val="24"/>
        </w:rPr>
        <w:t xml:space="preserve"> определяет комплекс мер, осуществляемых в целях повышения эффективности реализации мероприятий </w:t>
      </w:r>
      <w:r w:rsidR="00646E6F" w:rsidRPr="00306FBC">
        <w:rPr>
          <w:color w:val="333639" w:themeColor="text2" w:themeTint="E6"/>
          <w:sz w:val="24"/>
          <w:szCs w:val="24"/>
        </w:rPr>
        <w:t>Стратегии</w:t>
      </w:r>
      <w:r w:rsidRPr="00306FBC">
        <w:rPr>
          <w:color w:val="333639" w:themeColor="text2" w:themeTint="E6"/>
          <w:sz w:val="24"/>
          <w:szCs w:val="24"/>
        </w:rPr>
        <w:t xml:space="preserve"> и достижения планируемых результатов, и предусматривает использование всего комплекса мероприятий, необходимых для достижения целей и решения задач </w:t>
      </w:r>
      <w:r w:rsidR="00646E6F"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2408C7" w:rsidP="0056253B">
      <w:pPr>
        <w:keepNext/>
        <w:tabs>
          <w:tab w:val="left" w:pos="0"/>
        </w:tabs>
        <w:spacing w:before="0" w:after="0" w:line="276" w:lineRule="auto"/>
        <w:ind w:firstLine="709"/>
        <w:jc w:val="center"/>
        <w:rPr>
          <w:color w:val="333639" w:themeColor="text2" w:themeTint="E6"/>
          <w:sz w:val="24"/>
          <w:szCs w:val="24"/>
        </w:rPr>
      </w:pPr>
      <w:r w:rsidRPr="00306FBC">
        <w:rPr>
          <w:noProof/>
          <w:color w:val="333639" w:themeColor="text2" w:themeTint="E6"/>
          <w:sz w:val="24"/>
          <w:szCs w:val="24"/>
        </w:rPr>
        <w:drawing>
          <wp:inline distT="0" distB="0" distL="0" distR="0">
            <wp:extent cx="4352925" cy="2819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52925" cy="2819400"/>
                    </a:xfrm>
                    <a:prstGeom prst="rect">
                      <a:avLst/>
                    </a:prstGeom>
                    <a:noFill/>
                    <a:ln>
                      <a:noFill/>
                    </a:ln>
                  </pic:spPr>
                </pic:pic>
              </a:graphicData>
            </a:graphic>
          </wp:inline>
        </w:drawing>
      </w:r>
    </w:p>
    <w:p w:rsidR="002408C7" w:rsidRPr="00306FBC" w:rsidRDefault="002408C7" w:rsidP="0056253B">
      <w:pPr>
        <w:keepNext/>
        <w:tabs>
          <w:tab w:val="left" w:pos="142"/>
        </w:tabs>
        <w:spacing w:before="0" w:after="0" w:line="276" w:lineRule="auto"/>
        <w:ind w:firstLine="709"/>
        <w:jc w:val="center"/>
        <w:rPr>
          <w:color w:val="333639" w:themeColor="text2" w:themeTint="E6"/>
          <w:sz w:val="24"/>
          <w:szCs w:val="24"/>
        </w:rPr>
      </w:pPr>
      <w:r w:rsidRPr="00306FBC">
        <w:rPr>
          <w:color w:val="333639" w:themeColor="text2" w:themeTint="E6"/>
          <w:sz w:val="24"/>
          <w:szCs w:val="24"/>
        </w:rPr>
        <w:t>Рис</w:t>
      </w:r>
      <w:r w:rsidR="00733CE7">
        <w:rPr>
          <w:color w:val="333639" w:themeColor="text2" w:themeTint="E6"/>
          <w:sz w:val="24"/>
          <w:szCs w:val="24"/>
        </w:rPr>
        <w:t>. 4.5.4</w:t>
      </w:r>
      <w:r w:rsidR="007312AE" w:rsidRPr="00306FBC">
        <w:rPr>
          <w:color w:val="333639" w:themeColor="text2" w:themeTint="E6"/>
          <w:sz w:val="24"/>
          <w:szCs w:val="24"/>
        </w:rPr>
        <w:t>.</w:t>
      </w:r>
      <w:r w:rsidRPr="00306FBC">
        <w:rPr>
          <w:color w:val="333639" w:themeColor="text2" w:themeTint="E6"/>
          <w:sz w:val="24"/>
          <w:szCs w:val="24"/>
        </w:rPr>
        <w:t xml:space="preserve"> Схема обеспечения механизмов Устойчивого развития </w:t>
      </w:r>
      <w:r w:rsidR="00646E6F" w:rsidRPr="00306FBC">
        <w:rPr>
          <w:color w:val="333639" w:themeColor="text2" w:themeTint="E6"/>
          <w:sz w:val="24"/>
          <w:szCs w:val="24"/>
        </w:rPr>
        <w:t>территории</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0E9E1" w:themeFill="accent4" w:themeFillTint="33"/>
        <w:tblLook w:val="04A0" w:firstRow="1" w:lastRow="0" w:firstColumn="1" w:lastColumn="0" w:noHBand="0" w:noVBand="1"/>
      </w:tblPr>
      <w:tblGrid>
        <w:gridCol w:w="9497"/>
      </w:tblGrid>
      <w:tr w:rsidR="00306FBC" w:rsidRPr="00306FBC" w:rsidTr="002408C7">
        <w:tc>
          <w:tcPr>
            <w:tcW w:w="9571" w:type="dxa"/>
            <w:shd w:val="clear" w:color="auto" w:fill="F0E9E1" w:themeFill="accent4" w:themeFillTint="33"/>
            <w:hideMark/>
          </w:tcPr>
          <w:p w:rsidR="002408C7" w:rsidRPr="00306FBC" w:rsidRDefault="002408C7" w:rsidP="0056253B">
            <w:pPr>
              <w:keepNext/>
              <w:tabs>
                <w:tab w:val="left" w:pos="142"/>
              </w:tabs>
              <w:spacing w:before="0" w:line="276" w:lineRule="auto"/>
              <w:ind w:firstLine="709"/>
              <w:jc w:val="both"/>
              <w:rPr>
                <w:color w:val="333639" w:themeColor="text2" w:themeTint="E6"/>
                <w:sz w:val="24"/>
                <w:szCs w:val="24"/>
                <w:lang w:eastAsia="en-US"/>
              </w:rPr>
            </w:pPr>
            <w:r w:rsidRPr="00306FBC">
              <w:rPr>
                <w:color w:val="333639" w:themeColor="text2" w:themeTint="E6"/>
                <w:sz w:val="24"/>
                <w:szCs w:val="24"/>
              </w:rPr>
              <w:t xml:space="preserve">Исполнители мероприятий </w:t>
            </w:r>
            <w:r w:rsidR="001649EA" w:rsidRPr="00306FBC">
              <w:rPr>
                <w:color w:val="333639" w:themeColor="text2" w:themeTint="E6"/>
                <w:sz w:val="24"/>
                <w:szCs w:val="24"/>
              </w:rPr>
              <w:t>Стратегии</w:t>
            </w:r>
            <w:r w:rsidRPr="00306FBC">
              <w:rPr>
                <w:color w:val="333639" w:themeColor="text2" w:themeTint="E6"/>
                <w:sz w:val="24"/>
                <w:szCs w:val="24"/>
              </w:rPr>
              <w:t xml:space="preserve"> определяются в соответствии с учетом предложений всех заинтересованных организаций (включая некоммерческие объединения и ассоциации), направленных на решение задач </w:t>
            </w:r>
            <w:r w:rsidR="001649EA" w:rsidRPr="00306FBC">
              <w:rPr>
                <w:color w:val="333639" w:themeColor="text2" w:themeTint="E6"/>
                <w:sz w:val="24"/>
                <w:szCs w:val="24"/>
              </w:rPr>
              <w:t>Стратегии</w:t>
            </w:r>
            <w:r w:rsidRPr="00306FBC">
              <w:rPr>
                <w:color w:val="333639" w:themeColor="text2" w:themeTint="E6"/>
                <w:sz w:val="24"/>
                <w:szCs w:val="24"/>
              </w:rPr>
              <w:t>, реализацию комплекса ее целевых установок в экономической, финансовой, производственно-технической и социальной сферах.</w:t>
            </w:r>
          </w:p>
        </w:tc>
      </w:tr>
    </w:tbl>
    <w:p w:rsidR="001649EA" w:rsidRPr="00306FBC" w:rsidRDefault="001649EA" w:rsidP="0056253B">
      <w:pPr>
        <w:keepNext/>
        <w:tabs>
          <w:tab w:val="left" w:pos="142"/>
        </w:tabs>
        <w:spacing w:before="0" w:after="0" w:line="276" w:lineRule="auto"/>
        <w:ind w:firstLine="709"/>
        <w:jc w:val="both"/>
        <w:rPr>
          <w:color w:val="333639" w:themeColor="text2" w:themeTint="E6"/>
          <w:sz w:val="24"/>
          <w:szCs w:val="24"/>
        </w:rPr>
      </w:pP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lang w:eastAsia="en-US"/>
        </w:rPr>
      </w:pPr>
      <w:r w:rsidRPr="00306FBC">
        <w:rPr>
          <w:color w:val="333639" w:themeColor="text2" w:themeTint="E6"/>
          <w:sz w:val="24"/>
          <w:szCs w:val="24"/>
        </w:rPr>
        <w:t xml:space="preserve">Разработчик-координатор </w:t>
      </w:r>
      <w:r w:rsidR="001649EA" w:rsidRPr="00306FBC">
        <w:rPr>
          <w:color w:val="333639" w:themeColor="text2" w:themeTint="E6"/>
          <w:sz w:val="24"/>
          <w:szCs w:val="24"/>
        </w:rPr>
        <w:t>Стратегии</w:t>
      </w:r>
      <w:r w:rsidRPr="00306FBC">
        <w:rPr>
          <w:color w:val="333639" w:themeColor="text2" w:themeTint="E6"/>
          <w:sz w:val="24"/>
          <w:szCs w:val="24"/>
        </w:rPr>
        <w:t xml:space="preserve"> формирует организационную структуру управления Программой, разрабатывает и </w:t>
      </w:r>
      <w:r w:rsidR="001649EA" w:rsidRPr="00306FBC">
        <w:rPr>
          <w:color w:val="333639" w:themeColor="text2" w:themeTint="E6"/>
          <w:sz w:val="24"/>
          <w:szCs w:val="24"/>
        </w:rPr>
        <w:t xml:space="preserve">выносит на утверждение Главе </w:t>
      </w:r>
      <w:r w:rsidR="00DB1A6E" w:rsidRPr="00306FBC">
        <w:rPr>
          <w:color w:val="333639" w:themeColor="text2" w:themeTint="E6"/>
          <w:sz w:val="24"/>
          <w:szCs w:val="24"/>
        </w:rPr>
        <w:t>ММР</w:t>
      </w:r>
      <w:r w:rsidR="001649EA" w:rsidRPr="00306FBC">
        <w:rPr>
          <w:color w:val="333639" w:themeColor="text2" w:themeTint="E6"/>
          <w:sz w:val="24"/>
          <w:szCs w:val="24"/>
        </w:rPr>
        <w:t xml:space="preserve"> </w:t>
      </w:r>
      <w:r w:rsidRPr="00306FBC">
        <w:rPr>
          <w:color w:val="333639" w:themeColor="text2" w:themeTint="E6"/>
          <w:sz w:val="24"/>
          <w:szCs w:val="24"/>
        </w:rPr>
        <w:t xml:space="preserve">план мероприятий </w:t>
      </w:r>
      <w:r w:rsidR="001649EA" w:rsidRPr="00306FBC">
        <w:rPr>
          <w:color w:val="333639" w:themeColor="text2" w:themeTint="E6"/>
          <w:sz w:val="24"/>
          <w:szCs w:val="24"/>
        </w:rPr>
        <w:t>по реализации Стратегии, перечень проектов и программ</w:t>
      </w:r>
      <w:r w:rsidRPr="00306FBC">
        <w:rPr>
          <w:color w:val="333639" w:themeColor="text2" w:themeTint="E6"/>
          <w:sz w:val="24"/>
          <w:szCs w:val="24"/>
        </w:rPr>
        <w:t>, обеспечивает контроль их реализации.</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Управление реализацией </w:t>
      </w:r>
      <w:r w:rsidR="001649EA" w:rsidRPr="00306FBC">
        <w:rPr>
          <w:color w:val="333639" w:themeColor="text2" w:themeTint="E6"/>
          <w:sz w:val="24"/>
          <w:szCs w:val="24"/>
        </w:rPr>
        <w:t>Стратегии</w:t>
      </w:r>
      <w:r w:rsidRPr="00306FBC">
        <w:rPr>
          <w:color w:val="333639" w:themeColor="text2" w:themeTint="E6"/>
          <w:sz w:val="24"/>
          <w:szCs w:val="24"/>
        </w:rPr>
        <w:t xml:space="preserve"> </w:t>
      </w:r>
      <w:r w:rsidR="001649EA" w:rsidRPr="00306FBC">
        <w:rPr>
          <w:color w:val="333639" w:themeColor="text2" w:themeTint="E6"/>
          <w:sz w:val="24"/>
          <w:szCs w:val="24"/>
        </w:rPr>
        <w:t xml:space="preserve">и скоординированность действий с республиканскими органами власти </w:t>
      </w:r>
      <w:r w:rsidRPr="00306FBC">
        <w:rPr>
          <w:color w:val="333639" w:themeColor="text2" w:themeTint="E6"/>
          <w:sz w:val="24"/>
          <w:szCs w:val="24"/>
        </w:rPr>
        <w:t xml:space="preserve">будет осуществляться на </w:t>
      </w:r>
      <w:r w:rsidR="001649EA" w:rsidRPr="00306FBC">
        <w:rPr>
          <w:color w:val="333639" w:themeColor="text2" w:themeTint="E6"/>
          <w:sz w:val="24"/>
          <w:szCs w:val="24"/>
        </w:rPr>
        <w:t>основе соглашения</w:t>
      </w:r>
      <w:r w:rsidRPr="00306FBC">
        <w:rPr>
          <w:color w:val="333639" w:themeColor="text2" w:themeTint="E6"/>
          <w:sz w:val="24"/>
          <w:szCs w:val="24"/>
        </w:rPr>
        <w:t>.</w:t>
      </w:r>
      <w:r w:rsidR="004F51E8" w:rsidRPr="00306FBC">
        <w:rPr>
          <w:color w:val="333639" w:themeColor="text2" w:themeTint="E6"/>
          <w:sz w:val="24"/>
          <w:szCs w:val="24"/>
        </w:rPr>
        <w:t xml:space="preserve"> Как, впрочем, и</w:t>
      </w:r>
      <w:r w:rsidR="00BB764A" w:rsidRPr="00306FBC">
        <w:rPr>
          <w:color w:val="333639" w:themeColor="text2" w:themeTint="E6"/>
          <w:sz w:val="24"/>
          <w:szCs w:val="24"/>
        </w:rPr>
        <w:t xml:space="preserve"> </w:t>
      </w:r>
      <w:r w:rsidR="004F51E8" w:rsidRPr="00306FBC">
        <w:rPr>
          <w:color w:val="333639" w:themeColor="text2" w:themeTint="E6"/>
          <w:sz w:val="24"/>
          <w:szCs w:val="24"/>
        </w:rPr>
        <w:t>с остальными участниками реализации Стратегии (рис. 4.5.4.)</w:t>
      </w:r>
    </w:p>
    <w:p w:rsidR="00BB764A" w:rsidRPr="00306FBC" w:rsidRDefault="00BB764A" w:rsidP="0056253B">
      <w:pPr>
        <w:keepNext/>
        <w:spacing w:after="120" w:line="276" w:lineRule="auto"/>
        <w:ind w:firstLine="709"/>
        <w:jc w:val="both"/>
        <w:rPr>
          <w:bCs/>
          <w:color w:val="333639" w:themeColor="text2" w:themeTint="E6"/>
          <w:sz w:val="24"/>
          <w:szCs w:val="24"/>
        </w:rPr>
      </w:pPr>
      <w:r w:rsidRPr="00306FBC">
        <w:rPr>
          <w:color w:val="333639" w:themeColor="text2" w:themeTint="E6"/>
          <w:sz w:val="24"/>
          <w:szCs w:val="24"/>
        </w:rPr>
        <w:t>Для обеспечения согласованности и синхронности принимаемых на различных уровнях решений предлагается применение системы договорных отношений как основы координации деятельности различных уровней управления в процессе перспективного развития между местными и региональными органами власти, другими субъектами территории, в которых предусмотрен  комплекс согласованных действий по реализации основных приоритетов территориального развития.</w:t>
      </w:r>
      <w:r w:rsidRPr="00306FBC">
        <w:rPr>
          <w:bCs/>
          <w:color w:val="333639" w:themeColor="text2" w:themeTint="E6"/>
          <w:sz w:val="24"/>
          <w:szCs w:val="24"/>
        </w:rPr>
        <w:t xml:space="preserve"> Внутри территории предлагается использовать элементы «модели муниципальной общины», то есть такой системы взаимоотношений, когда каждый субъект экономики территории старается выполнить принцип сбалансированности вложений в развитие территории (в виде налогов, благоустройства прилегающей территории, спонсорской помощи, создания инфраструктуры), потребления социальных услуг и использования социальной инфраструктуры. Таким образом, предприятия и администрация территории становятся полноправными партнерами.</w:t>
      </w:r>
    </w:p>
    <w:p w:rsidR="00BB764A" w:rsidRPr="00306FBC" w:rsidRDefault="00BB764A" w:rsidP="0056253B">
      <w:pPr>
        <w:keepNext/>
        <w:spacing w:after="120" w:line="276" w:lineRule="auto"/>
        <w:ind w:firstLine="709"/>
        <w:jc w:val="both"/>
        <w:rPr>
          <w:bCs/>
          <w:color w:val="333639" w:themeColor="text2" w:themeTint="E6"/>
          <w:sz w:val="24"/>
          <w:szCs w:val="24"/>
        </w:rPr>
      </w:pPr>
    </w:p>
    <w:p w:rsidR="00BB764A" w:rsidRPr="00306FBC" w:rsidRDefault="00C10BCC" w:rsidP="0056253B">
      <w:pPr>
        <w:keepNext/>
        <w:spacing w:after="120" w:line="276" w:lineRule="auto"/>
        <w:jc w:val="both"/>
        <w:rPr>
          <w:color w:val="333639" w:themeColor="text2" w:themeTint="E6"/>
        </w:rPr>
      </w:pPr>
      <w:r>
        <w:rPr>
          <w:noProof/>
          <w:color w:val="333639" w:themeColor="text2" w:themeTint="E6"/>
        </w:rPr>
        <mc:AlternateContent>
          <mc:Choice Requires="wpc">
            <w:drawing>
              <wp:inline distT="0" distB="0" distL="0" distR="0">
                <wp:extent cx="5829300" cy="4800600"/>
                <wp:effectExtent l="5080" t="13335" r="13970" b="5715"/>
                <wp:docPr id="55" name="Полотно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38"/>
                        <wpg:cNvGrpSpPr>
                          <a:grpSpLocks/>
                        </wpg:cNvGrpSpPr>
                        <wpg:grpSpPr bwMode="auto">
                          <a:xfrm>
                            <a:off x="0" y="0"/>
                            <a:ext cx="5829300" cy="4800600"/>
                            <a:chOff x="2263" y="665"/>
                            <a:chExt cx="6920" cy="7106"/>
                          </a:xfrm>
                        </wpg:grpSpPr>
                        <wps:wsp>
                          <wps:cNvPr id="4" name="Rectangle 39"/>
                          <wps:cNvSpPr>
                            <a:spLocks noChangeArrowheads="1"/>
                          </wps:cNvSpPr>
                          <wps:spPr bwMode="auto">
                            <a:xfrm>
                              <a:off x="3111" y="665"/>
                              <a:ext cx="5364" cy="418"/>
                            </a:xfrm>
                            <a:prstGeom prst="rect">
                              <a:avLst/>
                            </a:prstGeom>
                            <a:solidFill>
                              <a:srgbClr val="FFFFFF"/>
                            </a:solidFill>
                            <a:ln w="9525">
                              <a:solidFill>
                                <a:srgbClr val="000000"/>
                              </a:solidFill>
                              <a:miter lim="800000"/>
                              <a:headEnd/>
                              <a:tailEnd/>
                            </a:ln>
                          </wps:spPr>
                          <wps:txbx>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РЕГИОНАЛЬНЫЕ ОРГАНЫ УПРАВЛЕНИЯ</w:t>
                                </w:r>
                              </w:p>
                            </w:txbxContent>
                          </wps:txbx>
                          <wps:bodyPr rot="0" vert="horz" wrap="square" lIns="32400" tIns="32400" rIns="32400" bIns="32400" anchor="ctr" anchorCtr="0" upright="1">
                            <a:noAutofit/>
                          </wps:bodyPr>
                        </wps:wsp>
                        <wps:wsp>
                          <wps:cNvPr id="5" name="Rectangle 40"/>
                          <wps:cNvSpPr>
                            <a:spLocks noChangeArrowheads="1"/>
                          </wps:cNvSpPr>
                          <wps:spPr bwMode="auto">
                            <a:xfrm>
                              <a:off x="2263" y="1362"/>
                              <a:ext cx="424" cy="5573"/>
                            </a:xfrm>
                            <a:prstGeom prst="rect">
                              <a:avLst/>
                            </a:prstGeom>
                            <a:solidFill>
                              <a:srgbClr val="FFFFFF"/>
                            </a:solidFill>
                            <a:ln w="9525">
                              <a:solidFill>
                                <a:srgbClr val="000000"/>
                              </a:solidFill>
                              <a:miter lim="800000"/>
                              <a:headEnd/>
                              <a:tailEnd/>
                            </a:ln>
                          </wps:spPr>
                          <wps:txbx>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СТРУКТУРНЫЕ ПОДРАЗДЕЛЕНИЯ АДМИНИСТРАЦИИ</w:t>
                                </w:r>
                              </w:p>
                            </w:txbxContent>
                          </wps:txbx>
                          <wps:bodyPr rot="0" vert="vert270" wrap="square" lIns="32400" tIns="32400" rIns="32400" bIns="32400" anchor="ctr" anchorCtr="0" upright="1">
                            <a:noAutofit/>
                          </wps:bodyPr>
                        </wps:wsp>
                        <wps:wsp>
                          <wps:cNvPr id="11" name="Rectangle 41"/>
                          <wps:cNvSpPr>
                            <a:spLocks noChangeArrowheads="1"/>
                          </wps:cNvSpPr>
                          <wps:spPr bwMode="auto">
                            <a:xfrm>
                              <a:off x="8758" y="1083"/>
                              <a:ext cx="425" cy="5852"/>
                            </a:xfrm>
                            <a:prstGeom prst="rect">
                              <a:avLst/>
                            </a:prstGeom>
                            <a:solidFill>
                              <a:srgbClr val="FFFFFF"/>
                            </a:solidFill>
                            <a:ln w="9525">
                              <a:solidFill>
                                <a:srgbClr val="000000"/>
                              </a:solidFill>
                              <a:miter lim="800000"/>
                              <a:headEnd/>
                              <a:tailEnd/>
                            </a:ln>
                          </wps:spPr>
                          <wps:txbx>
                            <w:txbxContent>
                              <w:p w:rsidR="005D4397" w:rsidRPr="00BB764A" w:rsidRDefault="005D4397" w:rsidP="00C2414B">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ПРОЧИЕ ОРГАНЫ УПРАВЛЕНИЯ ТЕРРИТОРИИ</w:t>
                                </w:r>
                              </w:p>
                            </w:txbxContent>
                          </wps:txbx>
                          <wps:bodyPr rot="0" vert="vert" wrap="square" lIns="32400" tIns="32400" rIns="32400" bIns="32400" anchor="ctr" anchorCtr="0" upright="1">
                            <a:noAutofit/>
                          </wps:bodyPr>
                        </wps:wsp>
                        <wps:wsp>
                          <wps:cNvPr id="12" name="Oval 42"/>
                          <wps:cNvSpPr>
                            <a:spLocks noChangeArrowheads="1"/>
                          </wps:cNvSpPr>
                          <wps:spPr bwMode="auto">
                            <a:xfrm>
                              <a:off x="4381" y="3173"/>
                              <a:ext cx="2620" cy="2090"/>
                            </a:xfrm>
                            <a:prstGeom prst="ellipse">
                              <a:avLst/>
                            </a:prstGeom>
                            <a:solidFill>
                              <a:srgbClr val="FFFFFF"/>
                            </a:solidFill>
                            <a:ln w="9525">
                              <a:solidFill>
                                <a:srgbClr val="000000"/>
                              </a:solidFill>
                              <a:round/>
                              <a:headEnd/>
                              <a:tailEnd/>
                            </a:ln>
                          </wps:spPr>
                          <wps:txbx>
                            <w:txbxContent>
                              <w:p w:rsidR="005D4397" w:rsidRPr="00BB764A" w:rsidRDefault="005D4397" w:rsidP="00BB764A">
                                <w:pPr>
                                  <w:suppressAutoHyphens/>
                                  <w:spacing w:after="0"/>
                                  <w:jc w:val="center"/>
                                  <w:rPr>
                                    <w:rFonts w:cstheme="minorHAnsi"/>
                                    <w:color w:val="333639" w:themeColor="text2" w:themeTint="E6"/>
                                    <w:sz w:val="24"/>
                                    <w:szCs w:val="24"/>
                                  </w:rPr>
                                </w:pPr>
                                <w:r w:rsidRPr="00BB764A">
                                  <w:rPr>
                                    <w:rFonts w:cstheme="minorHAnsi"/>
                                    <w:color w:val="333639" w:themeColor="text2" w:themeTint="E6"/>
                                    <w:sz w:val="24"/>
                                    <w:szCs w:val="24"/>
                                  </w:rPr>
                                  <w:t>АДМИНИСТРАЦИЯ ТЕРРИТОРИИИ</w:t>
                                </w:r>
                              </w:p>
                            </w:txbxContent>
                          </wps:txbx>
                          <wps:bodyPr rot="0" vert="horz" wrap="square" lIns="32400" tIns="32400" rIns="32400" bIns="32400" anchor="ctr" anchorCtr="0" upright="1">
                            <a:noAutofit/>
                          </wps:bodyPr>
                        </wps:wsp>
                        <wps:wsp>
                          <wps:cNvPr id="13" name="AutoShape 43"/>
                          <wps:cNvSpPr>
                            <a:spLocks noChangeArrowheads="1"/>
                          </wps:cNvSpPr>
                          <wps:spPr bwMode="auto">
                            <a:xfrm>
                              <a:off x="3534" y="1223"/>
                              <a:ext cx="4377" cy="1950"/>
                            </a:xfrm>
                            <a:prstGeom prst="upArrowCallout">
                              <a:avLst>
                                <a:gd name="adj1" fmla="val 38096"/>
                                <a:gd name="adj2" fmla="val 56115"/>
                                <a:gd name="adj3" fmla="val 8731"/>
                                <a:gd name="adj4" fmla="val 86509"/>
                              </a:avLst>
                            </a:prstGeom>
                            <a:solidFill>
                              <a:srgbClr val="FFFFFF"/>
                            </a:solidFill>
                            <a:ln w="28575">
                              <a:solidFill>
                                <a:srgbClr val="000000"/>
                              </a:solidFill>
                              <a:miter lim="800000"/>
                              <a:headEnd/>
                              <a:tailEnd/>
                            </a:ln>
                          </wps:spPr>
                          <wps:txbx>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Система соглашений между администрацией территории и региональными министерствами и ведомствами, оговаривающих совокупность мер, направленных на комплексное и органичное развитие территории, принимаемых на долгосрочной основе и на каждый финансовый год, учитываемых при принятии региональных правительственных нормативных докуметов, а также при формировании бюджета , утверждаемых главой правительства региона</w:t>
                                </w:r>
                              </w:p>
                            </w:txbxContent>
                          </wps:txbx>
                          <wps:bodyPr rot="0" vert="horz" wrap="square" lIns="32400" tIns="32400" rIns="32400" bIns="32400" anchor="ctr" anchorCtr="0" upright="1">
                            <a:noAutofit/>
                          </wps:bodyPr>
                        </wps:wsp>
                        <wps:wsp>
                          <wps:cNvPr id="14" name="AutoShape 44"/>
                          <wps:cNvSpPr>
                            <a:spLocks noChangeArrowheads="1"/>
                          </wps:cNvSpPr>
                          <wps:spPr bwMode="auto">
                            <a:xfrm>
                              <a:off x="3534" y="5263"/>
                              <a:ext cx="4518" cy="1951"/>
                            </a:xfrm>
                            <a:prstGeom prst="downArrowCallout">
                              <a:avLst>
                                <a:gd name="adj1" fmla="val 39818"/>
                                <a:gd name="adj2" fmla="val 57893"/>
                                <a:gd name="adj3" fmla="val 10255"/>
                                <a:gd name="adj4" fmla="val 86324"/>
                              </a:avLst>
                            </a:prstGeom>
                            <a:solidFill>
                              <a:srgbClr val="FFFFFF"/>
                            </a:solidFill>
                            <a:ln w="28575">
                              <a:solidFill>
                                <a:srgbClr val="000000"/>
                              </a:solidFill>
                              <a:miter lim="800000"/>
                              <a:headEnd/>
                              <a:tailEnd/>
                            </a:ln>
                          </wps:spPr>
                          <wps:txbx>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Соглашения о взаимном сотрудничестве между администрацией территории, местным сообществом и хозяйствующими субъектами территории, основанные на балансе вложений.</w:t>
                                </w:r>
                              </w:p>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Содержат расчеты услуг, оказываемых территорией хозяйствующему субъекту и его работникам, и объема вложений хозяйствующего субъекта на развитие территории в виде налогов, инвестиций, спонсорской помощи, участия в частно-государственных партнерствах</w:t>
                                </w:r>
                              </w:p>
                            </w:txbxContent>
                          </wps:txbx>
                          <wps:bodyPr rot="0" vert="horz" wrap="square" lIns="32400" tIns="32400" rIns="32400" bIns="32400" anchor="ctr" anchorCtr="0" upright="1">
                            <a:noAutofit/>
                          </wps:bodyPr>
                        </wps:wsp>
                        <wps:wsp>
                          <wps:cNvPr id="15" name="Rectangle 45"/>
                          <wps:cNvSpPr>
                            <a:spLocks noChangeArrowheads="1"/>
                          </wps:cNvSpPr>
                          <wps:spPr bwMode="auto">
                            <a:xfrm>
                              <a:off x="3111" y="7353"/>
                              <a:ext cx="5363" cy="418"/>
                            </a:xfrm>
                            <a:prstGeom prst="rect">
                              <a:avLst/>
                            </a:prstGeom>
                            <a:solidFill>
                              <a:srgbClr val="FFFFFF"/>
                            </a:solidFill>
                            <a:ln w="9525">
                              <a:solidFill>
                                <a:srgbClr val="000000"/>
                              </a:solidFill>
                              <a:miter lim="800000"/>
                              <a:headEnd/>
                              <a:tailEnd/>
                            </a:ln>
                          </wps:spPr>
                          <wps:txbx>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МЕСТНОЕ СООБЩЕСТВО, ХОЗЯЙСТВУЮЩИЕ СУБЪЕКТЫ</w:t>
                                </w:r>
                              </w:p>
                              <w:p w:rsidR="005D4397" w:rsidRPr="00BB764A" w:rsidRDefault="005D4397" w:rsidP="00BB764A">
                                <w:pPr>
                                  <w:suppressAutoHyphens/>
                                  <w:spacing w:after="0"/>
                                  <w:rPr>
                                    <w:rFonts w:cstheme="minorHAnsi"/>
                                    <w:color w:val="333639" w:themeColor="text2" w:themeTint="E6"/>
                                    <w:sz w:val="18"/>
                                    <w:szCs w:val="18"/>
                                  </w:rPr>
                                </w:pPr>
                              </w:p>
                            </w:txbxContent>
                          </wps:txbx>
                          <wps:bodyPr rot="0" vert="horz" wrap="square" lIns="32400" tIns="32400" rIns="32400" bIns="32400" anchor="ctr" anchorCtr="0" upright="1">
                            <a:noAutofit/>
                          </wps:bodyPr>
                        </wps:wsp>
                        <wps:wsp>
                          <wps:cNvPr id="16" name="AutoShape 46"/>
                          <wps:cNvSpPr>
                            <a:spLocks noChangeArrowheads="1"/>
                          </wps:cNvSpPr>
                          <wps:spPr bwMode="auto">
                            <a:xfrm rot="10800000">
                              <a:off x="2828" y="3034"/>
                              <a:ext cx="1694" cy="2369"/>
                            </a:xfrm>
                            <a:prstGeom prst="notchedRightArrow">
                              <a:avLst>
                                <a:gd name="adj1" fmla="val 69269"/>
                                <a:gd name="adj2" fmla="val 25014"/>
                              </a:avLst>
                            </a:prstGeom>
                            <a:solidFill>
                              <a:srgbClr val="FFFFFF"/>
                            </a:solidFill>
                            <a:ln w="28575">
                              <a:solidFill>
                                <a:srgbClr val="000000"/>
                              </a:solidFill>
                              <a:miter lim="800000"/>
                              <a:headEnd/>
                              <a:tailEnd/>
                            </a:ln>
                          </wps:spPr>
                          <wps:txbx>
                            <w:txbxContent>
                              <w:p w:rsidR="005D4397" w:rsidRPr="00BB764A" w:rsidRDefault="005D4397" w:rsidP="00BB764A">
                                <w:pPr>
                                  <w:suppressAutoHyphens/>
                                  <w:spacing w:after="0" w:line="240" w:lineRule="auto"/>
                                  <w:jc w:val="center"/>
                                  <w:rPr>
                                    <w:rFonts w:cstheme="minorHAnsi"/>
                                    <w:color w:val="333639" w:themeColor="text2" w:themeTint="E6"/>
                                    <w:sz w:val="18"/>
                                    <w:szCs w:val="18"/>
                                  </w:rPr>
                                </w:pPr>
                                <w:r w:rsidRPr="00BB764A">
                                  <w:rPr>
                                    <w:rFonts w:cstheme="minorHAnsi"/>
                                    <w:color w:val="333639" w:themeColor="text2" w:themeTint="E6"/>
                                    <w:sz w:val="18"/>
                                    <w:szCs w:val="18"/>
                                  </w:rPr>
                                  <w:t>Контракты с руководителями структурных подразделений, оговаривающие меры по развитию территории</w:t>
                                </w:r>
                              </w:p>
                            </w:txbxContent>
                          </wps:txbx>
                          <wps:bodyPr rot="0" vert="horz" wrap="square" lIns="32400" tIns="32400" rIns="32400" bIns="32400" anchor="ctr" anchorCtr="0" upright="1">
                            <a:noAutofit/>
                          </wps:bodyPr>
                        </wps:wsp>
                        <wps:wsp>
                          <wps:cNvPr id="17" name="AutoShape 47"/>
                          <wps:cNvSpPr>
                            <a:spLocks noChangeArrowheads="1"/>
                          </wps:cNvSpPr>
                          <wps:spPr bwMode="auto">
                            <a:xfrm>
                              <a:off x="6781" y="3034"/>
                              <a:ext cx="1835" cy="2369"/>
                            </a:xfrm>
                            <a:prstGeom prst="notchedRightArrow">
                              <a:avLst>
                                <a:gd name="adj1" fmla="val 69269"/>
                                <a:gd name="adj2" fmla="val 25014"/>
                              </a:avLst>
                            </a:prstGeom>
                            <a:solidFill>
                              <a:srgbClr val="FFFFFF"/>
                            </a:solidFill>
                            <a:ln w="28575">
                              <a:solidFill>
                                <a:srgbClr val="000000"/>
                              </a:solidFill>
                              <a:miter lim="800000"/>
                              <a:headEnd/>
                              <a:tailEnd/>
                            </a:ln>
                          </wps:spPr>
                          <wps:txbx>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Соглашения о сотрудничестве</w:t>
                                </w:r>
                              </w:p>
                            </w:txbxContent>
                          </wps:txbx>
                          <wps:bodyPr rot="0" vert="horz" wrap="square" lIns="32400" tIns="32400" rIns="32400" bIns="32400" anchor="ctr" anchorCtr="0" upright="1">
                            <a:noAutofit/>
                          </wps:bodyPr>
                        </wps:wsp>
                      </wpg:wgp>
                    </wpc:wpc>
                  </a:graphicData>
                </a:graphic>
              </wp:inline>
            </w:drawing>
          </mc:Choice>
          <mc:Fallback>
            <w:pict>
              <v:group id="Полотно 123" o:spid="_x0000_s1078" editas="canvas" style="width:459pt;height:378pt;mso-position-horizontal-relative:char;mso-position-vertical-relative:line" coordsize="58293,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">
                <v:shape id="_x0000_s1079" type="#_x0000_t75" style="position:absolute;width:58293;height:48006;visibility:visible;mso-wrap-style:square">
                  <v:fill o:detectmouseclick="t"/>
                  <v:path o:connecttype="none"/>
                </v:shape>
                <v:group id="Group 38" o:spid="_x0000_s1080" style="position:absolute;width:58293;height:48006" coordorigin="2263,665" coordsize="6920,7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9" o:spid="_x0000_s1081" style="position:absolute;left:3111;top:665;width:5364;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e58MA&#10;AADaAAAADwAAAGRycy9kb3ducmV2LnhtbESPzWrDMBCE74G+g9hAb4mcUEJwIpu2IVAoPeQHSm+L&#10;tLHdWitjqbb69lUgkOMwM98w2zLaVgzU+8axgsU8A0GsnWm4UnA+7WdrED4gG2wdk4I/8lAWD5Mt&#10;5saNfKDhGCqRIOxzVFCH0OVSel2TRT93HXHyLq63GJLsK2l6HBPctnKZZStpseG0UGNHrzXpn+Ov&#10;VfARly87E0dqdsP7vv0y+vuTtFKP0/i8AREohnv41n4zCp7geiXd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qe58MAAADaAAAADwAAAAAAAAAAAAAAAACYAgAAZHJzL2Rv&#10;d25yZXYueG1sUEsFBgAAAAAEAAQA9QAAAIgDAAAAAA==&#10;">
                    <v:textbox inset=".9mm,.9mm,.9mm,.9mm">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РЕГИОНАЛЬНЫЕ ОРГАНЫ УПРАВЛЕНИЯ</w:t>
                          </w:r>
                        </w:p>
                      </w:txbxContent>
                    </v:textbox>
                  </v:rect>
                  <v:rect id="Rectangle 40" o:spid="_x0000_s1082" style="position:absolute;left:2263;top:1362;width:424;height:5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21MAA&#10;AADaAAAADwAAAGRycy9kb3ducmV2LnhtbESPUWvCQBCE34X+h2MLvulFQZHUU0pB6JuY9gcsuTWX&#10;mtsLuW1y9tf3hEIfh5n5htkfk+/USENsAxtYLQtQxHWwLTcGPj9Oix2oKMgWu8Bk4E4Rjoen2R5L&#10;Gya+0FhJozKEY4kGnEhfah1rRx7jMvTE2buGwaNkOTTaDjhluO/0uii22mPLecFhT2+O6lv17Q2k&#10;8PO128r5No33VXVylZPCJmPmz+n1BZRQkv/wX/vdGtjA40q+Afr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H21MAAAADaAAAADwAAAAAAAAAAAAAAAACYAgAAZHJzL2Rvd25y&#10;ZXYueG1sUEsFBgAAAAAEAAQA9QAAAIUDAAAAAA==&#10;">
                    <v:textbox style="layout-flow:vertical;mso-layout-flow-alt:bottom-to-top" inset=".9mm,.9mm,.9mm,.9mm">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СТРУКТУРНЫЕ ПОДРАЗДЕЛЕНИЯ АДМИНИСТРАЦИИ</w:t>
                          </w:r>
                        </w:p>
                      </w:txbxContent>
                    </v:textbox>
                  </v:rect>
                  <v:rect id="Rectangle 41" o:spid="_x0000_s1083" style="position:absolute;left:8758;top:1083;width:425;height:5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nqMMA&#10;AADbAAAADwAAAGRycy9kb3ducmV2LnhtbESPQWvDMAyF74P+B6PCbqvTHcrI6pTSMkhPY1lhVzVW&#10;4rSxHGLXTf99PRjsJvHe+/S03ky2F5FG3zlWsFxkIIhrpztuFRy/P17eQPiArLF3TAru5GFTzJ7W&#10;mGt34y+KVWhFgrDPUYEJYcil9LUhi37hBuKkNW60GNI6tlKPeEtw28vXLFtJix2nCwYH2hmqL9XV&#10;Jkp9qH6caWK5X7nytDvGz9M5KvU8n7bvIAJN4d/8ly51qr+E31/SAL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mnqMMAAADbAAAADwAAAAAAAAAAAAAAAACYAgAAZHJzL2Rv&#10;d25yZXYueG1sUEsFBgAAAAAEAAQA9QAAAIgDAAAAAA==&#10;">
                    <v:textbox style="layout-flow:vertical" inset=".9mm,.9mm,.9mm,.9mm">
                      <w:txbxContent>
                        <w:p w:rsidR="005D4397" w:rsidRPr="00BB764A" w:rsidRDefault="005D4397" w:rsidP="00C2414B">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ПРОЧИЕ ОРГАНЫ УПРАВЛЕНИЯ ТЕРРИТОРИИ</w:t>
                          </w:r>
                        </w:p>
                      </w:txbxContent>
                    </v:textbox>
                  </v:rect>
                  <v:oval id="Oval 42" o:spid="_x0000_s1084" style="position:absolute;left:4381;top:3173;width:2620;height:2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iPL8A&#10;AADbAAAADwAAAGRycy9kb3ducmV2LnhtbERP24rCMBB9F/yHMIJvmqqLlmoUEWRVfPD2AUMzNsVm&#10;Upqs1r83Cwv7NodzncWqtZV4UuNLxwpGwwQEce50yYWC23U7SEH4gKyxckwK3uRhtex2Fphp9+Iz&#10;PS+hEDGEfYYKTAh1JqXPDVn0Q1cTR+7uGoshwqaQusFXDLeVHCfJVFosOTYYrGljKH9cfqwC/sK1&#10;eac7e6iPp1mxTyftIf9Wqt9r13MQgdrwL/5z73ScP4bfX+I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UqI8vwAAANsAAAAPAAAAAAAAAAAAAAAAAJgCAABkcnMvZG93bnJl&#10;di54bWxQSwUGAAAAAAQABAD1AAAAhAMAAAAA&#10;">
                    <v:textbox inset=".9mm,.9mm,.9mm,.9mm">
                      <w:txbxContent>
                        <w:p w:rsidR="005D4397" w:rsidRPr="00BB764A" w:rsidRDefault="005D4397" w:rsidP="00BB764A">
                          <w:pPr>
                            <w:suppressAutoHyphens/>
                            <w:spacing w:after="0"/>
                            <w:jc w:val="center"/>
                            <w:rPr>
                              <w:rFonts w:cstheme="minorHAnsi"/>
                              <w:color w:val="333639" w:themeColor="text2" w:themeTint="E6"/>
                              <w:sz w:val="24"/>
                              <w:szCs w:val="24"/>
                            </w:rPr>
                          </w:pPr>
                          <w:r w:rsidRPr="00BB764A">
                            <w:rPr>
                              <w:rFonts w:cstheme="minorHAnsi"/>
                              <w:color w:val="333639" w:themeColor="text2" w:themeTint="E6"/>
                              <w:sz w:val="24"/>
                              <w:szCs w:val="24"/>
                            </w:rPr>
                            <w:t>АДМИНИСТРАЦИЯ ТЕРРИТОРИИИ</w:t>
                          </w:r>
                        </w:p>
                      </w:txbxContent>
                    </v:textbox>
                  </v:oval>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43" o:spid="_x0000_s1085" type="#_x0000_t79" style="position:absolute;left:3534;top:1223;width:4377;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JMQA&#10;AADbAAAADwAAAGRycy9kb3ducmV2LnhtbERPTWvCQBC9F/wPywi9FN3EQi1pNiKC2B6KaCPS25Ad&#10;k2B2NmS3MfbXd4WCt3m8z0kXg2lET52rLSuIpxEI4sLqmksF+dd68grCeWSNjWVScCUHi2z0kGKi&#10;7YV31O99KUIIuwQVVN63iZSuqMigm9qWOHAn2xn0AXal1B1eQrhp5CyKXqTBmkNDhS2tKirO+x+j&#10;oOTP+HruD99bip+O+ceRf/P5RqnH8bB8A+Fp8Hfxv/tdh/nPcPslH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qCTEAAAA2wAAAA8AAAAAAAAAAAAAAAAAmAIAAGRycy9k&#10;b3ducmV2LnhtbFBLBQYAAAAABAAEAPUAAACJAwAAAAA=&#10;" adj="2914,,1886,8967" strokeweight="2.25pt">
                    <v:textbox inset=".9mm,.9mm,.9mm,.9mm">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Система соглашений между администрацией территории и региональными министерствами и ведомствами, оговаривающих совокупность мер, направленных на комплексное и органичное развитие территории, принимаемых на долгосрочной основе и на каждый финансовый год, учитываемых при принятии региональных правительственных нормативных докуметов, а также при формировании бюджета , утверждаемых главой правительства региона</w:t>
                          </w:r>
                        </w:p>
                      </w:txbxContent>
                    </v:textbox>
                  </v:shape>
                  <v:shape id="AutoShape 44" o:spid="_x0000_s1086" type="#_x0000_t80" style="position:absolute;left:3534;top:5263;width:4518;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Si8EA&#10;AADbAAAADwAAAGRycy9kb3ducmV2LnhtbERPS2sCMRC+F/wPYQRvNavYoqtRRFCLPfnE47gZdxc3&#10;kyVJdfvvTaHgbT6+50xmjanEnZwvLSvodRMQxJnVJecKDvvl+xCED8gaK8uk4Jc8zKattwmm2j54&#10;S/ddyEUMYZ+igiKEOpXSZwUZ9F1bE0fuap3BEKHLpXb4iOGmkv0k+ZQGS44NBda0KCi77X6MAlqf&#10;/Oo0P56/pXfrj+sqbAaXkVKddjMfgwjUhJf43/2l4/wB/P0SD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EUovBAAAA2wAAAA8AAAAAAAAAAAAAAAAAmAIAAGRycy9kb3du&#10;cmV2LnhtbFBLBQYAAAAABAAEAPUAAACGAwAAAAA=&#10;" adj="18646,,19385,8943" strokeweight="2.25pt">
                    <v:textbox inset=".9mm,.9mm,.9mm,.9mm">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Соглашения о взаимном сотрудничестве между администрацией территории, местным сообществом и хозяйствующими субъектами территории, основанные на балансе вложений.</w:t>
                          </w:r>
                        </w:p>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Содержат расчеты услуг, оказываемых территорией хозяйствующему субъекту и его работникам, и объема вложений хозяйствующего субъекта на развитие территории в виде налогов, инвестиций, спонсорской помощи, участия в частно-государственных партнерствах</w:t>
                          </w:r>
                        </w:p>
                      </w:txbxContent>
                    </v:textbox>
                  </v:shape>
                  <v:rect id="Rectangle 45" o:spid="_x0000_s1087" style="position:absolute;left:3111;top:7353;width:5363;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gZ8IA&#10;AADbAAAADwAAAGRycy9kb3ducmV2LnhtbERPyWrDMBC9B/oPYgK9JXICDcGJbNqGQKH0kAVKb4M0&#10;sd1aI2Optvr3VSCQ2zzeOtsy2lYM1PvGsYLFPANBrJ1puFJwPu1naxA+IBtsHZOCP/JQFg+TLebG&#10;jXyg4RgqkULY56igDqHLpfS6Jot+7jrixF1cbzEk2FfS9DimcNvKZZatpMWGU0ONHb3WpH+Ov1bB&#10;R1y+7EwcqdkN7/v2y+jvT9JKPU7j8wZEoBju4pv7zaT5T3D9JR0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OBnwgAAANsAAAAPAAAAAAAAAAAAAAAAAJgCAABkcnMvZG93&#10;bnJldi54bWxQSwUGAAAAAAQABAD1AAAAhwMAAAAA&#10;">
                    <v:textbox inset=".9mm,.9mm,.9mm,.9mm">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МЕСТНОЕ СООБЩЕСТВО, ХОЗЯЙСТВУЮЩИЕ СУБЪЕКТЫ</w:t>
                          </w:r>
                        </w:p>
                        <w:p w:rsidR="005D4397" w:rsidRPr="00BB764A" w:rsidRDefault="005D4397" w:rsidP="00BB764A">
                          <w:pPr>
                            <w:suppressAutoHyphens/>
                            <w:spacing w:after="0"/>
                            <w:rPr>
                              <w:rFonts w:cstheme="minorHAnsi"/>
                              <w:color w:val="333639" w:themeColor="text2" w:themeTint="E6"/>
                              <w:sz w:val="18"/>
                              <w:szCs w:val="18"/>
                            </w:rPr>
                          </w:pP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46" o:spid="_x0000_s1088" type="#_x0000_t94" style="position:absolute;left:2828;top:3034;width:1694;height:236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xrsAA&#10;AADbAAAADwAAAGRycy9kb3ducmV2LnhtbERPTYvCMBC9C/6HMMLeNK0LIl2jqKjI3rbqfWjGtmwz&#10;KUmq1V9vFha8zeN9zmLVm0bcyPnasoJ0koAgLqyuuVRwPu3HcxA+IGtsLJOCB3lYLYeDBWba3vmH&#10;bnkoRQxhn6GCKoQ2k9IXFRn0E9sSR+5qncEQoSuldniP4aaR0ySZSYM1x4YKW9pWVPzmnVFwXXdu&#10;c7wcEvvZpd/PZ77Pp7tUqY9Rv/4CEagPb/G/+6jj/Bn8/R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vxrsAAAADbAAAADwAAAAAAAAAAAAAAAACYAgAAZHJzL2Rvd25y&#10;ZXYueG1sUEsFBgAAAAAEAAQA9QAAAIUDAAAAAA==&#10;" adj="16197,3319" strokeweight="2.25pt">
                    <v:textbox inset=".9mm,.9mm,.9mm,.9mm">
                      <w:txbxContent>
                        <w:p w:rsidR="005D4397" w:rsidRPr="00BB764A" w:rsidRDefault="005D4397" w:rsidP="00BB764A">
                          <w:pPr>
                            <w:suppressAutoHyphens/>
                            <w:spacing w:after="0" w:line="240" w:lineRule="auto"/>
                            <w:jc w:val="center"/>
                            <w:rPr>
                              <w:rFonts w:cstheme="minorHAnsi"/>
                              <w:color w:val="333639" w:themeColor="text2" w:themeTint="E6"/>
                              <w:sz w:val="18"/>
                              <w:szCs w:val="18"/>
                            </w:rPr>
                          </w:pPr>
                          <w:r w:rsidRPr="00BB764A">
                            <w:rPr>
                              <w:rFonts w:cstheme="minorHAnsi"/>
                              <w:color w:val="333639" w:themeColor="text2" w:themeTint="E6"/>
                              <w:sz w:val="18"/>
                              <w:szCs w:val="18"/>
                            </w:rPr>
                            <w:t>Контракты с руководителями структурных подразделений, оговаривающие меры по развитию территории</w:t>
                          </w:r>
                        </w:p>
                      </w:txbxContent>
                    </v:textbox>
                  </v:shape>
                  <v:shape id="AutoShape 47" o:spid="_x0000_s1089" type="#_x0000_t94" style="position:absolute;left:6781;top:3034;width:1835;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picIA&#10;AADbAAAADwAAAGRycy9kb3ducmV2LnhtbERPzWrCQBC+F3yHZYTemo0trWnqKlIsFPRizANMs2MS&#10;mp1NsmuSvr0rCL3Nx/c7q81kGjFQ72rLChZRDIK4sLrmUkF++npKQDiPrLGxTAr+yMFmPXtYYart&#10;yEcaMl+KEMIuRQWV920qpSsqMugi2xIH7mx7gz7AvpS6xzGEm0Y+x/GbNFhzaKiwpc+Kit/sYhSc&#10;pzrZ26F72e9+srx7L/LXg8+VepxP2w8Qnib/L767v3WYv4T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mJwgAAANsAAAAPAAAAAAAAAAAAAAAAAJgCAABkcnMvZG93&#10;bnJldi54bWxQSwUGAAAAAAQABAD1AAAAhwMAAAAA&#10;" adj="16197,3319" strokeweight="2.25pt">
                    <v:textbox inset=".9mm,.9mm,.9mm,.9mm">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Соглашения о сотрудничестве</w:t>
                          </w:r>
                        </w:p>
                      </w:txbxContent>
                    </v:textbox>
                  </v:shape>
                </v:group>
                <w10:anchorlock/>
              </v:group>
            </w:pict>
          </mc:Fallback>
        </mc:AlternateContent>
      </w:r>
    </w:p>
    <w:p w:rsidR="00733CE7" w:rsidRDefault="00733CE7" w:rsidP="0056253B">
      <w:pPr>
        <w:keepNext/>
        <w:tabs>
          <w:tab w:val="left" w:pos="142"/>
        </w:tabs>
        <w:spacing w:before="0" w:after="0" w:line="276" w:lineRule="auto"/>
        <w:jc w:val="center"/>
        <w:rPr>
          <w:color w:val="333639" w:themeColor="text2" w:themeTint="E6"/>
          <w:sz w:val="24"/>
          <w:szCs w:val="24"/>
        </w:rPr>
      </w:pPr>
    </w:p>
    <w:p w:rsidR="00733CE7" w:rsidRPr="00306FBC" w:rsidRDefault="00733CE7" w:rsidP="0056253B">
      <w:pPr>
        <w:keepNext/>
        <w:tabs>
          <w:tab w:val="left" w:pos="142"/>
        </w:tabs>
        <w:spacing w:before="0" w:after="0" w:line="276" w:lineRule="auto"/>
        <w:jc w:val="center"/>
        <w:rPr>
          <w:color w:val="333639" w:themeColor="text2" w:themeTint="E6"/>
          <w:sz w:val="24"/>
          <w:szCs w:val="24"/>
        </w:rPr>
      </w:pPr>
      <w:r>
        <w:rPr>
          <w:color w:val="333639" w:themeColor="text2" w:themeTint="E6"/>
          <w:sz w:val="24"/>
          <w:szCs w:val="24"/>
        </w:rPr>
        <w:t>Рис.4.5.5. Механизм согласования стратегических приоритетов и действий по реализации Стратегии</w:t>
      </w:r>
      <w:r w:rsidR="00B17F02">
        <w:rPr>
          <w:color w:val="333639" w:themeColor="text2" w:themeTint="E6"/>
          <w:sz w:val="24"/>
          <w:szCs w:val="24"/>
        </w:rPr>
        <w:t xml:space="preserve"> между её участниками </w:t>
      </w:r>
    </w:p>
    <w:p w:rsidR="00BB764A" w:rsidRPr="00306FBC" w:rsidRDefault="00BB764A" w:rsidP="0056253B">
      <w:pPr>
        <w:keepNext/>
        <w:spacing w:line="276" w:lineRule="auto"/>
        <w:jc w:val="both"/>
        <w:rPr>
          <w:color w:val="333639" w:themeColor="text2" w:themeTint="E6"/>
        </w:rPr>
      </w:pP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На </w:t>
      </w:r>
      <w:r w:rsidR="007312AE" w:rsidRPr="00306FBC">
        <w:rPr>
          <w:color w:val="333639" w:themeColor="text2" w:themeTint="E6"/>
          <w:sz w:val="24"/>
          <w:szCs w:val="24"/>
        </w:rPr>
        <w:t>муниципальном</w:t>
      </w:r>
      <w:r w:rsidRPr="00306FBC">
        <w:rPr>
          <w:color w:val="333639" w:themeColor="text2" w:themeTint="E6"/>
          <w:sz w:val="24"/>
          <w:szCs w:val="24"/>
        </w:rPr>
        <w:t xml:space="preserve"> уровне разработчик-координатор </w:t>
      </w:r>
      <w:r w:rsidR="007312AE" w:rsidRPr="00306FBC">
        <w:rPr>
          <w:color w:val="333639" w:themeColor="text2" w:themeTint="E6"/>
          <w:sz w:val="24"/>
          <w:szCs w:val="24"/>
        </w:rPr>
        <w:t>Стратегии</w:t>
      </w:r>
      <w:r w:rsidRPr="00306FBC">
        <w:rPr>
          <w:color w:val="333639" w:themeColor="text2" w:themeTint="E6"/>
          <w:sz w:val="24"/>
          <w:szCs w:val="24"/>
        </w:rPr>
        <w:t xml:space="preserve"> выполняет следующие функции:</w:t>
      </w:r>
    </w:p>
    <w:p w:rsidR="002408C7" w:rsidRPr="00306FBC" w:rsidRDefault="002408C7" w:rsidP="0056253B">
      <w:pPr>
        <w:pStyle w:val="afffb"/>
        <w:keepNext/>
        <w:numPr>
          <w:ilvl w:val="0"/>
          <w:numId w:val="20"/>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разработка и реализация мероприятий</w:t>
      </w:r>
      <w:r w:rsidR="007312AE" w:rsidRPr="00306FBC">
        <w:rPr>
          <w:color w:val="333639" w:themeColor="text2" w:themeTint="E6"/>
          <w:sz w:val="24"/>
          <w:szCs w:val="24"/>
        </w:rPr>
        <w:t>, проектов, программ</w:t>
      </w:r>
      <w:r w:rsidRPr="00306FBC">
        <w:rPr>
          <w:color w:val="333639" w:themeColor="text2" w:themeTint="E6"/>
          <w:sz w:val="24"/>
          <w:szCs w:val="24"/>
        </w:rPr>
        <w:t xml:space="preserve"> </w:t>
      </w:r>
      <w:r w:rsidR="007312AE"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2408C7" w:rsidP="0056253B">
      <w:pPr>
        <w:pStyle w:val="afffb"/>
        <w:keepNext/>
        <w:numPr>
          <w:ilvl w:val="0"/>
          <w:numId w:val="20"/>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разработка сводных бюджетов и заявок на получение республиканских, федеральных и Президентских грантов;</w:t>
      </w:r>
    </w:p>
    <w:p w:rsidR="002408C7" w:rsidRPr="00306FBC" w:rsidRDefault="002408C7" w:rsidP="0056253B">
      <w:pPr>
        <w:pStyle w:val="afffb"/>
        <w:keepNext/>
        <w:numPr>
          <w:ilvl w:val="0"/>
          <w:numId w:val="20"/>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информационное обеспечение </w:t>
      </w:r>
      <w:r w:rsidR="007312AE"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2408C7" w:rsidP="0056253B">
      <w:pPr>
        <w:pStyle w:val="afffb"/>
        <w:keepNext/>
        <w:numPr>
          <w:ilvl w:val="0"/>
          <w:numId w:val="20"/>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подготовка ежеквартальных докладов о ходе работ по реализации </w:t>
      </w:r>
      <w:r w:rsidR="007312AE" w:rsidRPr="00306FBC">
        <w:rPr>
          <w:color w:val="333639" w:themeColor="text2" w:themeTint="E6"/>
          <w:sz w:val="24"/>
          <w:szCs w:val="24"/>
        </w:rPr>
        <w:t>Стратегии</w:t>
      </w:r>
      <w:r w:rsidRPr="00306FBC">
        <w:rPr>
          <w:color w:val="333639" w:themeColor="text2" w:themeTint="E6"/>
          <w:sz w:val="24"/>
          <w:szCs w:val="24"/>
        </w:rPr>
        <w:t xml:space="preserve"> и эффективности использования государственных и республиканских финансовых средств и направление их Заказчику либо грант-оператору.</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Функциональный механизм реализации </w:t>
      </w:r>
      <w:r w:rsidR="00BB764A" w:rsidRPr="00306FBC">
        <w:rPr>
          <w:color w:val="333639" w:themeColor="text2" w:themeTint="E6"/>
          <w:sz w:val="24"/>
          <w:szCs w:val="24"/>
        </w:rPr>
        <w:t>Стратегии</w:t>
      </w:r>
      <w:r w:rsidRPr="00306FBC">
        <w:rPr>
          <w:color w:val="333639" w:themeColor="text2" w:themeTint="E6"/>
          <w:sz w:val="24"/>
          <w:szCs w:val="24"/>
        </w:rPr>
        <w:t xml:space="preserve"> включает в себя следующие элементы:</w:t>
      </w:r>
    </w:p>
    <w:p w:rsidR="002408C7" w:rsidRPr="00306FBC" w:rsidRDefault="002408C7" w:rsidP="0056253B">
      <w:pPr>
        <w:pStyle w:val="afffb"/>
        <w:keepNext/>
        <w:numPr>
          <w:ilvl w:val="0"/>
          <w:numId w:val="21"/>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стратегическое планирование и прогнозирование (определение стратегических направлений, темпов, пропорций структурной политики социально-экономического развития </w:t>
      </w:r>
      <w:r w:rsidR="00DC77A7" w:rsidRPr="00306FBC">
        <w:rPr>
          <w:color w:val="333639" w:themeColor="text2" w:themeTint="E6"/>
          <w:sz w:val="24"/>
          <w:szCs w:val="24"/>
        </w:rPr>
        <w:t>Меделеевс</w:t>
      </w:r>
      <w:r w:rsidR="00BB764A" w:rsidRPr="00306FBC">
        <w:rPr>
          <w:color w:val="333639" w:themeColor="text2" w:themeTint="E6"/>
          <w:sz w:val="24"/>
          <w:szCs w:val="24"/>
        </w:rPr>
        <w:t>кого муниципального района</w:t>
      </w:r>
      <w:r w:rsidRPr="00306FBC">
        <w:rPr>
          <w:color w:val="333639" w:themeColor="text2" w:themeTint="E6"/>
          <w:sz w:val="24"/>
          <w:szCs w:val="24"/>
        </w:rPr>
        <w:t>, ее основных секторов экономики и социальной сферы);</w:t>
      </w:r>
    </w:p>
    <w:p w:rsidR="002408C7" w:rsidRPr="00306FBC" w:rsidRDefault="002408C7" w:rsidP="0056253B">
      <w:pPr>
        <w:pStyle w:val="afffb"/>
        <w:keepNext/>
        <w:numPr>
          <w:ilvl w:val="0"/>
          <w:numId w:val="21"/>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экономические, административные, организационные, информационные и прочие меры воздействия, позволяющие стимулировать выполнение мероприятий</w:t>
      </w:r>
      <w:r w:rsidR="00BB764A" w:rsidRPr="00306FBC">
        <w:rPr>
          <w:color w:val="333639" w:themeColor="text2" w:themeTint="E6"/>
          <w:sz w:val="24"/>
          <w:szCs w:val="24"/>
        </w:rPr>
        <w:t>, проектов и программ</w:t>
      </w:r>
      <w:r w:rsidRPr="00306FBC">
        <w:rPr>
          <w:color w:val="333639" w:themeColor="text2" w:themeTint="E6"/>
          <w:sz w:val="24"/>
          <w:szCs w:val="24"/>
        </w:rPr>
        <w:t xml:space="preserve"> </w:t>
      </w:r>
      <w:r w:rsidR="00BB764A"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2408C7" w:rsidP="0056253B">
      <w:pPr>
        <w:pStyle w:val="afffb"/>
        <w:keepNext/>
        <w:numPr>
          <w:ilvl w:val="0"/>
          <w:numId w:val="21"/>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правовые рычаги влияния на экономическое развитие и повышение качества человеческого и социального капитала региона (совокупность нормативных правовых документов республиканского и регионального уровней, способствующих развитию деловой и инвестиционной активности и регулирующих отношения заказчиков и исполнителей в процессе реализации мероприятий</w:t>
      </w:r>
      <w:r w:rsidR="00BB764A" w:rsidRPr="00306FBC">
        <w:rPr>
          <w:color w:val="333639" w:themeColor="text2" w:themeTint="E6"/>
          <w:sz w:val="24"/>
          <w:szCs w:val="24"/>
        </w:rPr>
        <w:t>, проектов и программ</w:t>
      </w:r>
      <w:r w:rsidRPr="00306FBC">
        <w:rPr>
          <w:color w:val="333639" w:themeColor="text2" w:themeTint="E6"/>
          <w:sz w:val="24"/>
          <w:szCs w:val="24"/>
        </w:rPr>
        <w:t xml:space="preserve"> </w:t>
      </w:r>
      <w:r w:rsidR="00BB764A" w:rsidRPr="00306FBC">
        <w:rPr>
          <w:color w:val="333639" w:themeColor="text2" w:themeTint="E6"/>
          <w:sz w:val="24"/>
          <w:szCs w:val="24"/>
        </w:rPr>
        <w:t>Стратегии</w:t>
      </w:r>
      <w:r w:rsidRPr="00306FBC">
        <w:rPr>
          <w:color w:val="333639" w:themeColor="text2" w:themeTint="E6"/>
          <w:sz w:val="24"/>
          <w:szCs w:val="24"/>
        </w:rPr>
        <w:t xml:space="preserve"> и отдельных проектов);</w:t>
      </w:r>
    </w:p>
    <w:p w:rsidR="002408C7" w:rsidRPr="00306FBC" w:rsidRDefault="002408C7" w:rsidP="0056253B">
      <w:pPr>
        <w:pStyle w:val="afffb"/>
        <w:keepNext/>
        <w:numPr>
          <w:ilvl w:val="0"/>
          <w:numId w:val="21"/>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организационная структура управления </w:t>
      </w:r>
      <w:r w:rsidR="00BB764A" w:rsidRPr="00306FBC">
        <w:rPr>
          <w:color w:val="333639" w:themeColor="text2" w:themeTint="E6"/>
          <w:sz w:val="24"/>
          <w:szCs w:val="24"/>
        </w:rPr>
        <w:t>Стратегией</w:t>
      </w:r>
      <w:r w:rsidRPr="00306FBC">
        <w:rPr>
          <w:color w:val="333639" w:themeColor="text2" w:themeTint="E6"/>
          <w:sz w:val="24"/>
          <w:szCs w:val="24"/>
        </w:rPr>
        <w:t xml:space="preserve"> (определение состава, функций и согласованности звеньев административно-хозяйственного управления).</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Региональным разработчиком-координатором </w:t>
      </w:r>
      <w:r w:rsidR="00BB764A" w:rsidRPr="00306FBC">
        <w:rPr>
          <w:color w:val="333639" w:themeColor="text2" w:themeTint="E6"/>
          <w:sz w:val="24"/>
          <w:szCs w:val="24"/>
        </w:rPr>
        <w:t>Стратегии</w:t>
      </w:r>
      <w:r w:rsidRPr="00306FBC">
        <w:rPr>
          <w:color w:val="333639" w:themeColor="text2" w:themeTint="E6"/>
          <w:sz w:val="24"/>
          <w:szCs w:val="24"/>
        </w:rPr>
        <w:t xml:space="preserve"> выступает Фонд </w:t>
      </w:r>
      <w:r w:rsidR="00BB764A" w:rsidRPr="00306FBC">
        <w:rPr>
          <w:color w:val="333639" w:themeColor="text2" w:themeTint="E6"/>
          <w:sz w:val="24"/>
          <w:szCs w:val="24"/>
        </w:rPr>
        <w:t xml:space="preserve">СЭР </w:t>
      </w:r>
      <w:r w:rsidR="00DB1A6E" w:rsidRPr="00306FBC">
        <w:rPr>
          <w:color w:val="333639" w:themeColor="text2" w:themeTint="E6"/>
          <w:sz w:val="24"/>
          <w:szCs w:val="24"/>
        </w:rPr>
        <w:t>ММР</w:t>
      </w:r>
      <w:r w:rsidRPr="00306FBC">
        <w:rPr>
          <w:color w:val="333639" w:themeColor="text2" w:themeTint="E6"/>
          <w:sz w:val="24"/>
          <w:szCs w:val="24"/>
        </w:rPr>
        <w:t xml:space="preserve">, который выполняет следующие функции по управлению реализацией </w:t>
      </w:r>
      <w:r w:rsidR="00BB764A"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2408C7" w:rsidP="0056253B">
      <w:pPr>
        <w:pStyle w:val="afffb"/>
        <w:keepNext/>
        <w:numPr>
          <w:ilvl w:val="0"/>
          <w:numId w:val="22"/>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осуществляет координацию деятельности Исполнителей </w:t>
      </w:r>
      <w:r w:rsidR="00BB764A" w:rsidRPr="00306FBC">
        <w:rPr>
          <w:color w:val="333639" w:themeColor="text2" w:themeTint="E6"/>
          <w:sz w:val="24"/>
          <w:szCs w:val="24"/>
        </w:rPr>
        <w:t>Стратегии</w:t>
      </w:r>
      <w:r w:rsidRPr="00306FBC">
        <w:rPr>
          <w:color w:val="333639" w:themeColor="text2" w:themeTint="E6"/>
          <w:sz w:val="24"/>
          <w:szCs w:val="24"/>
        </w:rPr>
        <w:t xml:space="preserve"> по подготовке и эффективной реализации ее мероприятий;</w:t>
      </w:r>
    </w:p>
    <w:p w:rsidR="002408C7" w:rsidRPr="00306FBC" w:rsidRDefault="002408C7" w:rsidP="0056253B">
      <w:pPr>
        <w:pStyle w:val="afffb"/>
        <w:keepNext/>
        <w:numPr>
          <w:ilvl w:val="0"/>
          <w:numId w:val="22"/>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принимает меры по обеспечению полного и своевременного финансирования мероприятий </w:t>
      </w:r>
      <w:r w:rsidR="00BB764A" w:rsidRPr="00306FBC">
        <w:rPr>
          <w:color w:val="333639" w:themeColor="text2" w:themeTint="E6"/>
          <w:sz w:val="24"/>
          <w:szCs w:val="24"/>
        </w:rPr>
        <w:t>Стратегии</w:t>
      </w:r>
      <w:r w:rsidRPr="00306FBC">
        <w:rPr>
          <w:color w:val="333639" w:themeColor="text2" w:themeTint="E6"/>
          <w:sz w:val="24"/>
          <w:szCs w:val="24"/>
        </w:rPr>
        <w:t>, в том числе разрабатывает меры по привлечению средств внебюджетных источников для реализации мероприятий Программы;</w:t>
      </w:r>
    </w:p>
    <w:p w:rsidR="002408C7" w:rsidRPr="00306FBC" w:rsidRDefault="002408C7" w:rsidP="0056253B">
      <w:pPr>
        <w:pStyle w:val="afffb"/>
        <w:keepNext/>
        <w:numPr>
          <w:ilvl w:val="0"/>
          <w:numId w:val="22"/>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вносит в установленном порядке предложения о корректировке Программы;</w:t>
      </w:r>
    </w:p>
    <w:p w:rsidR="002408C7" w:rsidRPr="00306FBC" w:rsidRDefault="002408C7" w:rsidP="0056253B">
      <w:pPr>
        <w:pStyle w:val="afffb"/>
        <w:keepNext/>
        <w:numPr>
          <w:ilvl w:val="0"/>
          <w:numId w:val="22"/>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осуществляет подготовку докладов о ходе реализации </w:t>
      </w:r>
      <w:r w:rsidR="00BB764A"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FC4295"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Республиканский к</w:t>
      </w:r>
      <w:r w:rsidR="00BB764A" w:rsidRPr="00306FBC">
        <w:rPr>
          <w:color w:val="333639" w:themeColor="text2" w:themeTint="E6"/>
          <w:sz w:val="24"/>
          <w:szCs w:val="24"/>
        </w:rPr>
        <w:t>уратор</w:t>
      </w:r>
      <w:r w:rsidR="002408C7" w:rsidRPr="00306FBC">
        <w:rPr>
          <w:color w:val="333639" w:themeColor="text2" w:themeTint="E6"/>
          <w:sz w:val="24"/>
          <w:szCs w:val="24"/>
        </w:rPr>
        <w:t xml:space="preserve"> и </w:t>
      </w:r>
      <w:r w:rsidRPr="00306FBC">
        <w:rPr>
          <w:color w:val="333639" w:themeColor="text2" w:themeTint="E6"/>
          <w:sz w:val="24"/>
          <w:szCs w:val="24"/>
        </w:rPr>
        <w:t>муниципальный заказчик</w:t>
      </w:r>
      <w:r w:rsidR="002408C7" w:rsidRPr="00306FBC">
        <w:rPr>
          <w:color w:val="333639" w:themeColor="text2" w:themeTint="E6"/>
          <w:sz w:val="24"/>
          <w:szCs w:val="24"/>
        </w:rPr>
        <w:t xml:space="preserve"> </w:t>
      </w:r>
      <w:r w:rsidRPr="00306FBC">
        <w:rPr>
          <w:color w:val="333639" w:themeColor="text2" w:themeTint="E6"/>
          <w:sz w:val="24"/>
          <w:szCs w:val="24"/>
        </w:rPr>
        <w:t>Стратегии</w:t>
      </w:r>
      <w:r w:rsidR="002408C7" w:rsidRPr="00306FBC">
        <w:rPr>
          <w:color w:val="333639" w:themeColor="text2" w:themeTint="E6"/>
          <w:sz w:val="24"/>
          <w:szCs w:val="24"/>
        </w:rPr>
        <w:t xml:space="preserve"> осуществляют следующие функции по управлению реализацией </w:t>
      </w:r>
      <w:r w:rsidRPr="00306FBC">
        <w:rPr>
          <w:color w:val="333639" w:themeColor="text2" w:themeTint="E6"/>
          <w:sz w:val="24"/>
          <w:szCs w:val="24"/>
        </w:rPr>
        <w:t>Стратегией</w:t>
      </w:r>
      <w:r w:rsidR="002408C7" w:rsidRPr="00306FBC">
        <w:rPr>
          <w:color w:val="333639" w:themeColor="text2" w:themeTint="E6"/>
          <w:sz w:val="24"/>
          <w:szCs w:val="24"/>
        </w:rPr>
        <w:t>:</w:t>
      </w:r>
    </w:p>
    <w:p w:rsidR="002408C7" w:rsidRPr="00306FBC" w:rsidRDefault="002408C7" w:rsidP="0056253B">
      <w:pPr>
        <w:pStyle w:val="afffb"/>
        <w:keepNext/>
        <w:numPr>
          <w:ilvl w:val="0"/>
          <w:numId w:val="23"/>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в случае необходимости финансирования мероприятий</w:t>
      </w:r>
      <w:r w:rsidR="00FC4295" w:rsidRPr="00306FBC">
        <w:rPr>
          <w:color w:val="333639" w:themeColor="text2" w:themeTint="E6"/>
          <w:sz w:val="24"/>
          <w:szCs w:val="24"/>
        </w:rPr>
        <w:t>, проектов и программ</w:t>
      </w:r>
      <w:r w:rsidRPr="00306FBC">
        <w:rPr>
          <w:color w:val="333639" w:themeColor="text2" w:themeTint="E6"/>
          <w:sz w:val="24"/>
          <w:szCs w:val="24"/>
        </w:rPr>
        <w:t xml:space="preserve"> </w:t>
      </w:r>
      <w:r w:rsidR="00FC4295" w:rsidRPr="00306FBC">
        <w:rPr>
          <w:color w:val="333639" w:themeColor="text2" w:themeTint="E6"/>
          <w:sz w:val="24"/>
          <w:szCs w:val="24"/>
        </w:rPr>
        <w:t>Стратегии</w:t>
      </w:r>
      <w:r w:rsidRPr="00306FBC">
        <w:rPr>
          <w:color w:val="333639" w:themeColor="text2" w:themeTint="E6"/>
          <w:sz w:val="24"/>
          <w:szCs w:val="24"/>
        </w:rPr>
        <w:t xml:space="preserve"> за счет средств республиканского или местных бюджетов, уточняет размер средств, необходимых для финансирования </w:t>
      </w:r>
      <w:r w:rsidR="00FC4295" w:rsidRPr="00306FBC">
        <w:rPr>
          <w:color w:val="333639" w:themeColor="text2" w:themeTint="E6"/>
          <w:sz w:val="24"/>
          <w:szCs w:val="24"/>
        </w:rPr>
        <w:t>мероприятий, проектов и программ Стратегии</w:t>
      </w:r>
      <w:r w:rsidRPr="00306FBC">
        <w:rPr>
          <w:color w:val="333639" w:themeColor="text2" w:themeTint="E6"/>
          <w:sz w:val="24"/>
          <w:szCs w:val="24"/>
        </w:rPr>
        <w:t xml:space="preserve">, представляют предложения по размерам и направлениям расходов в рамках </w:t>
      </w:r>
      <w:r w:rsidR="00FC4295" w:rsidRPr="00306FBC">
        <w:rPr>
          <w:color w:val="333639" w:themeColor="text2" w:themeTint="E6"/>
          <w:sz w:val="24"/>
          <w:szCs w:val="24"/>
        </w:rPr>
        <w:t>мероприятий, проектов и программ Стратегии</w:t>
      </w:r>
      <w:r w:rsidRPr="00306FBC">
        <w:rPr>
          <w:color w:val="333639" w:themeColor="text2" w:themeTint="E6"/>
          <w:sz w:val="24"/>
          <w:szCs w:val="24"/>
        </w:rPr>
        <w:t xml:space="preserve"> на плановый период;</w:t>
      </w:r>
    </w:p>
    <w:p w:rsidR="002408C7" w:rsidRPr="00306FBC" w:rsidRDefault="002408C7" w:rsidP="0056253B">
      <w:pPr>
        <w:pStyle w:val="afffb"/>
        <w:keepNext/>
        <w:numPr>
          <w:ilvl w:val="0"/>
          <w:numId w:val="23"/>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обеспечивают контроль эффективного и целевого использования средств республиканского и местных бюджетов, направленных на осуществление мероприятий</w:t>
      </w:r>
      <w:r w:rsidR="00FC4295" w:rsidRPr="00306FBC">
        <w:rPr>
          <w:color w:val="333639" w:themeColor="text2" w:themeTint="E6"/>
          <w:sz w:val="24"/>
          <w:szCs w:val="24"/>
        </w:rPr>
        <w:t>, проектов и программ Стратегии</w:t>
      </w:r>
      <w:r w:rsidRPr="00306FBC">
        <w:rPr>
          <w:color w:val="333639" w:themeColor="text2" w:themeTint="E6"/>
          <w:sz w:val="24"/>
          <w:szCs w:val="24"/>
        </w:rPr>
        <w:t xml:space="preserve">, </w:t>
      </w:r>
    </w:p>
    <w:p w:rsidR="002408C7" w:rsidRPr="00306FBC" w:rsidRDefault="002408C7" w:rsidP="0056253B">
      <w:pPr>
        <w:pStyle w:val="afffb"/>
        <w:keepNext/>
        <w:numPr>
          <w:ilvl w:val="0"/>
          <w:numId w:val="23"/>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получают ежеквартально (целевым назначением) отчеты Фонда о выполнении мероприятий</w:t>
      </w:r>
      <w:r w:rsidR="00FC4295" w:rsidRPr="00306FBC">
        <w:rPr>
          <w:color w:val="333639" w:themeColor="text2" w:themeTint="E6"/>
          <w:sz w:val="24"/>
          <w:szCs w:val="24"/>
        </w:rPr>
        <w:t>, проектов и программ Стратегии</w:t>
      </w:r>
      <w:r w:rsidRPr="00306FBC">
        <w:rPr>
          <w:color w:val="333639" w:themeColor="text2" w:themeTint="E6"/>
          <w:sz w:val="24"/>
          <w:szCs w:val="24"/>
        </w:rPr>
        <w:t xml:space="preserve"> и осуществляют контроль соответствия результатов выполнения </w:t>
      </w:r>
      <w:r w:rsidR="00FC4295" w:rsidRPr="00306FBC">
        <w:rPr>
          <w:color w:val="333639" w:themeColor="text2" w:themeTint="E6"/>
          <w:sz w:val="24"/>
          <w:szCs w:val="24"/>
        </w:rPr>
        <w:t>мероприятий, проектов и программ Стратегии</w:t>
      </w:r>
      <w:r w:rsidRPr="00306FBC">
        <w:rPr>
          <w:color w:val="333639" w:themeColor="text2" w:themeTint="E6"/>
          <w:sz w:val="24"/>
          <w:szCs w:val="24"/>
        </w:rPr>
        <w:t xml:space="preserve"> показателям и целевым индикаторам, предусмотренным </w:t>
      </w:r>
      <w:r w:rsidR="00FC4295" w:rsidRPr="00306FBC">
        <w:rPr>
          <w:color w:val="333639" w:themeColor="text2" w:themeTint="E6"/>
          <w:sz w:val="24"/>
          <w:szCs w:val="24"/>
        </w:rPr>
        <w:t>Стратегией</w:t>
      </w:r>
      <w:r w:rsidRPr="00306FBC">
        <w:rPr>
          <w:color w:val="333639" w:themeColor="text2" w:themeTint="E6"/>
          <w:sz w:val="24"/>
          <w:szCs w:val="24"/>
        </w:rPr>
        <w:t xml:space="preserve"> в рамках финансирования из средств бюджета Республики </w:t>
      </w:r>
      <w:r w:rsidR="00FC4295" w:rsidRPr="00306FBC">
        <w:rPr>
          <w:color w:val="333639" w:themeColor="text2" w:themeTint="E6"/>
          <w:sz w:val="24"/>
          <w:szCs w:val="24"/>
        </w:rPr>
        <w:t>Татарстан</w:t>
      </w:r>
      <w:r w:rsidRPr="00306FBC">
        <w:rPr>
          <w:color w:val="333639" w:themeColor="text2" w:themeTint="E6"/>
          <w:sz w:val="24"/>
          <w:szCs w:val="24"/>
        </w:rPr>
        <w:t xml:space="preserve"> и местн</w:t>
      </w:r>
      <w:r w:rsidR="00FC4295" w:rsidRPr="00306FBC">
        <w:rPr>
          <w:color w:val="333639" w:themeColor="text2" w:themeTint="E6"/>
          <w:sz w:val="24"/>
          <w:szCs w:val="24"/>
        </w:rPr>
        <w:t>ого</w:t>
      </w:r>
      <w:r w:rsidRPr="00306FBC">
        <w:rPr>
          <w:color w:val="333639" w:themeColor="text2" w:themeTint="E6"/>
          <w:sz w:val="24"/>
          <w:szCs w:val="24"/>
        </w:rPr>
        <w:t xml:space="preserve"> бюджет</w:t>
      </w:r>
      <w:r w:rsidR="00FC4295" w:rsidRPr="00306FBC">
        <w:rPr>
          <w:color w:val="333639" w:themeColor="text2" w:themeTint="E6"/>
          <w:sz w:val="24"/>
          <w:szCs w:val="24"/>
        </w:rPr>
        <w:t>а</w:t>
      </w:r>
      <w:r w:rsidRPr="00306FBC">
        <w:rPr>
          <w:color w:val="333639" w:themeColor="text2" w:themeTint="E6"/>
          <w:sz w:val="24"/>
          <w:szCs w:val="24"/>
        </w:rPr>
        <w:t>.</w:t>
      </w:r>
    </w:p>
    <w:p w:rsidR="002408C7" w:rsidRPr="00306FBC" w:rsidRDefault="00FC4295"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Оперативное у</w:t>
      </w:r>
      <w:r w:rsidR="002408C7" w:rsidRPr="00306FBC">
        <w:rPr>
          <w:color w:val="333639" w:themeColor="text2" w:themeTint="E6"/>
          <w:sz w:val="24"/>
          <w:szCs w:val="24"/>
        </w:rPr>
        <w:t xml:space="preserve">правление реализацией </w:t>
      </w:r>
      <w:r w:rsidRPr="00306FBC">
        <w:rPr>
          <w:color w:val="333639" w:themeColor="text2" w:themeTint="E6"/>
          <w:sz w:val="24"/>
          <w:szCs w:val="24"/>
        </w:rPr>
        <w:t>Стратегии</w:t>
      </w:r>
      <w:r w:rsidR="002408C7" w:rsidRPr="00306FBC">
        <w:rPr>
          <w:color w:val="333639" w:themeColor="text2" w:themeTint="E6"/>
          <w:sz w:val="24"/>
          <w:szCs w:val="24"/>
        </w:rPr>
        <w:t xml:space="preserve"> осуществляется ее разработчиком-координатором в рамках осуществленного финансирования.</w:t>
      </w:r>
      <w:r w:rsidRPr="00306FBC">
        <w:rPr>
          <w:color w:val="333639" w:themeColor="text2" w:themeTint="E6"/>
          <w:sz w:val="24"/>
          <w:szCs w:val="24"/>
        </w:rPr>
        <w:t xml:space="preserve"> Стратегические вопросы решаются на Стратегическом совете и утверждаются Главой </w:t>
      </w:r>
      <w:r w:rsidR="00DB1A6E" w:rsidRPr="00306FBC">
        <w:rPr>
          <w:color w:val="333639" w:themeColor="text2" w:themeTint="E6"/>
          <w:sz w:val="24"/>
          <w:szCs w:val="24"/>
        </w:rPr>
        <w:t>ММР</w:t>
      </w:r>
      <w:r w:rsidRPr="00306FBC">
        <w:rPr>
          <w:color w:val="333639" w:themeColor="text2" w:themeTint="E6"/>
          <w:sz w:val="24"/>
          <w:szCs w:val="24"/>
        </w:rPr>
        <w:t>.</w:t>
      </w:r>
    </w:p>
    <w:p w:rsidR="00E05C9D" w:rsidRPr="00306FBC" w:rsidRDefault="00E05C9D" w:rsidP="0056253B">
      <w:pPr>
        <w:keepNext/>
        <w:tabs>
          <w:tab w:val="left" w:pos="142"/>
        </w:tabs>
        <w:spacing w:before="0" w:after="0" w:line="276" w:lineRule="auto"/>
        <w:ind w:firstLine="709"/>
        <w:jc w:val="both"/>
        <w:rPr>
          <w:color w:val="333639" w:themeColor="text2" w:themeTint="E6"/>
          <w:sz w:val="24"/>
          <w:szCs w:val="24"/>
        </w:rPr>
      </w:pPr>
    </w:p>
    <w:p w:rsidR="00E05C9D" w:rsidRPr="000203F1" w:rsidRDefault="00702C6E" w:rsidP="0056253B">
      <w:pPr>
        <w:pStyle w:val="24"/>
        <w:keepLines w:val="0"/>
        <w:numPr>
          <w:ilvl w:val="1"/>
          <w:numId w:val="16"/>
        </w:numPr>
        <w:suppressAutoHyphens/>
        <w:spacing w:before="0" w:after="0" w:line="276" w:lineRule="auto"/>
        <w:ind w:left="0" w:firstLine="0"/>
        <w:rPr>
          <w:rFonts w:asciiTheme="minorHAnsi" w:hAnsiTheme="minorHAnsi"/>
        </w:rPr>
      </w:pPr>
      <w:bookmarkStart w:id="99" w:name="_Toc456953317"/>
      <w:r w:rsidRPr="000203F1">
        <w:rPr>
          <w:rFonts w:asciiTheme="minorHAnsi" w:hAnsiTheme="minorHAnsi"/>
        </w:rPr>
        <w:t>П</w:t>
      </w:r>
      <w:r w:rsidR="00E05C9D" w:rsidRPr="000203F1">
        <w:rPr>
          <w:rFonts w:asciiTheme="minorHAnsi" w:hAnsiTheme="minorHAnsi"/>
        </w:rPr>
        <w:t>равила корректировки и детализации</w:t>
      </w:r>
      <w:bookmarkEnd w:id="99"/>
    </w:p>
    <w:p w:rsidR="00E05C9D" w:rsidRPr="00306FBC" w:rsidRDefault="00E05C9D" w:rsidP="0056253B">
      <w:pPr>
        <w:keepNext/>
        <w:spacing w:line="276" w:lineRule="auto"/>
        <w:ind w:firstLine="709"/>
        <w:jc w:val="both"/>
        <w:rPr>
          <w:color w:val="333639" w:themeColor="text2" w:themeTint="E6"/>
          <w:sz w:val="24"/>
          <w:szCs w:val="24"/>
        </w:rPr>
      </w:pPr>
    </w:p>
    <w:p w:rsidR="00E05C9D" w:rsidRPr="00306FBC" w:rsidRDefault="00E05C9D"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открыта для корректировки и внесения предложений и дополнений. </w:t>
      </w:r>
      <w:r w:rsidRPr="00306FBC">
        <w:rPr>
          <w:bCs/>
          <w:color w:val="333639" w:themeColor="text2" w:themeTint="E6"/>
          <w:sz w:val="24"/>
          <w:szCs w:val="24"/>
        </w:rPr>
        <w:t xml:space="preserve">Основаниями для корректировки Стратегии являются: поручения, содержащиеся в ежегодных посланиях Президента Республики Татарстан Государственному Совету Республики Татарстан, изменение требований федерального законодательства или законодательства Республики Татарстан, регламентирующих порядок разработки и реализации стратегии социально-экономического развития </w:t>
      </w:r>
      <w:r w:rsidRPr="00306FBC">
        <w:rPr>
          <w:color w:val="333639" w:themeColor="text2" w:themeTint="E6"/>
          <w:sz w:val="24"/>
          <w:szCs w:val="24"/>
        </w:rPr>
        <w:t>района</w:t>
      </w:r>
      <w:r w:rsidRPr="00306FBC">
        <w:rPr>
          <w:bCs/>
          <w:color w:val="333639" w:themeColor="text2" w:themeTint="E6"/>
          <w:sz w:val="24"/>
          <w:szCs w:val="24"/>
        </w:rPr>
        <w:t xml:space="preserve">, иные основания по решению Главы Менделеевского муниципального </w:t>
      </w:r>
      <w:r w:rsidRPr="00306FBC">
        <w:rPr>
          <w:color w:val="333639" w:themeColor="text2" w:themeTint="E6"/>
          <w:sz w:val="24"/>
          <w:szCs w:val="24"/>
        </w:rPr>
        <w:t xml:space="preserve">района, предложения жителей района, результаты </w:t>
      </w:r>
      <w:r w:rsidRPr="00306FBC">
        <w:rPr>
          <w:bCs/>
          <w:color w:val="333639" w:themeColor="text2" w:themeTint="E6"/>
          <w:sz w:val="24"/>
          <w:szCs w:val="24"/>
        </w:rPr>
        <w:t>мониторинга и контроля реализации Стратегии</w:t>
      </w:r>
      <w:r w:rsidRPr="00306FBC">
        <w:rPr>
          <w:color w:val="333639" w:themeColor="text2" w:themeTint="E6"/>
          <w:sz w:val="24"/>
          <w:szCs w:val="24"/>
        </w:rPr>
        <w:t xml:space="preserve">. </w:t>
      </w:r>
    </w:p>
    <w:p w:rsidR="000D703C" w:rsidRPr="00306FBC" w:rsidRDefault="00E05C9D" w:rsidP="0056253B">
      <w:pPr>
        <w:keepNext/>
        <w:suppressAutoHyphens/>
        <w:spacing w:before="240" w:after="0" w:line="276" w:lineRule="auto"/>
        <w:ind w:firstLine="709"/>
        <w:jc w:val="both"/>
        <w:rPr>
          <w:color w:val="333639" w:themeColor="text2" w:themeTint="E6"/>
          <w:sz w:val="36"/>
        </w:rPr>
      </w:pPr>
      <w:r w:rsidRPr="00306FBC">
        <w:rPr>
          <w:rFonts w:cs="Times New Roman"/>
          <w:color w:val="333639" w:themeColor="text2" w:themeTint="E6"/>
          <w:sz w:val="24"/>
          <w:szCs w:val="24"/>
          <w:lang w:eastAsia="en-US"/>
        </w:rPr>
        <w:t xml:space="preserve">Ежегодно по результатам выполнения плана мероприятий и, исходя из внешних </w:t>
      </w:r>
      <w:r w:rsidR="001A54B3" w:rsidRPr="00306FBC">
        <w:rPr>
          <w:rFonts w:cs="Times New Roman"/>
          <w:color w:val="333639" w:themeColor="text2" w:themeTint="E6"/>
          <w:sz w:val="24"/>
          <w:szCs w:val="24"/>
          <w:lang w:eastAsia="en-US"/>
        </w:rPr>
        <w:t>и внутренних факторов развития М</w:t>
      </w:r>
      <w:r w:rsidRPr="00306FBC">
        <w:rPr>
          <w:rFonts w:cs="Times New Roman"/>
          <w:color w:val="333639" w:themeColor="text2" w:themeTint="E6"/>
          <w:sz w:val="24"/>
          <w:szCs w:val="24"/>
          <w:lang w:eastAsia="en-US"/>
        </w:rPr>
        <w:t>МР, детализируются мероприятия на очередной трехлетний плановый период (2017-2019гг., 2018-2020гг., 2019-2021гг.). По завершению основного этапа С</w:t>
      </w:r>
      <w:r w:rsidR="001A54B3" w:rsidRPr="00306FBC">
        <w:rPr>
          <w:rFonts w:cs="Times New Roman"/>
          <w:color w:val="333639" w:themeColor="text2" w:themeTint="E6"/>
          <w:sz w:val="24"/>
          <w:szCs w:val="24"/>
          <w:lang w:eastAsia="en-US"/>
        </w:rPr>
        <w:t>тратегии М</w:t>
      </w:r>
      <w:r w:rsidRPr="00306FBC">
        <w:rPr>
          <w:rFonts w:cs="Times New Roman"/>
          <w:color w:val="333639" w:themeColor="text2" w:themeTint="E6"/>
          <w:sz w:val="24"/>
          <w:szCs w:val="24"/>
          <w:lang w:eastAsia="en-US"/>
        </w:rPr>
        <w:t>МР в 2021 году при необходимости в нее будут внесены соответствующие изменения, а также разработан план мероприятий на очередной шестилетний период также с использованием трехлетнего скользящего планирования.</w:t>
      </w:r>
      <w:r w:rsidR="000D703C" w:rsidRPr="00306FBC">
        <w:rPr>
          <w:color w:val="333639" w:themeColor="text2" w:themeTint="E6"/>
        </w:rPr>
        <w:br w:type="page"/>
      </w:r>
    </w:p>
    <w:p w:rsidR="0007683D" w:rsidRPr="00306FBC" w:rsidRDefault="000D703C" w:rsidP="0056253B">
      <w:pPr>
        <w:pStyle w:val="13"/>
        <w:keepNext/>
        <w:pageBreakBefore w:val="0"/>
        <w:numPr>
          <w:ilvl w:val="0"/>
          <w:numId w:val="16"/>
        </w:numPr>
        <w:suppressAutoHyphens/>
        <w:spacing w:after="0" w:line="276" w:lineRule="auto"/>
        <w:jc w:val="both"/>
        <w:rPr>
          <w:color w:val="333639" w:themeColor="text2" w:themeTint="E6"/>
        </w:rPr>
      </w:pPr>
      <w:bookmarkStart w:id="100" w:name="_Toc456953318"/>
      <w:r w:rsidRPr="00306FBC">
        <w:rPr>
          <w:color w:val="333639" w:themeColor="text2" w:themeTint="E6"/>
        </w:rPr>
        <w:t>ОЖИДАЕМЫЕ РЕЗУЛЬТАТЫ РЕАЛИЗАЦИИ СТРАТЕГИИ</w:t>
      </w:r>
      <w:bookmarkEnd w:id="100"/>
    </w:p>
    <w:p w:rsidR="000D703C" w:rsidRPr="00306FBC" w:rsidRDefault="000D703C" w:rsidP="0056253B">
      <w:pPr>
        <w:keepNext/>
        <w:spacing w:line="276" w:lineRule="auto"/>
        <w:rPr>
          <w:color w:val="333639" w:themeColor="text2" w:themeTint="E6"/>
        </w:rPr>
      </w:pPr>
    </w:p>
    <w:p w:rsidR="00A211F6" w:rsidRPr="0023597C" w:rsidRDefault="00A211F6" w:rsidP="0056253B">
      <w:pPr>
        <w:keepNext/>
        <w:spacing w:after="0" w:line="276" w:lineRule="auto"/>
        <w:ind w:firstLine="709"/>
        <w:jc w:val="both"/>
        <w:rPr>
          <w:rFonts w:cs="Times New Roman"/>
          <w:color w:val="333639" w:themeColor="text2" w:themeTint="E6"/>
          <w:sz w:val="24"/>
          <w:szCs w:val="24"/>
        </w:rPr>
      </w:pPr>
      <w:r w:rsidRPr="0023597C">
        <w:rPr>
          <w:rFonts w:cs="Times New Roman"/>
          <w:color w:val="333639" w:themeColor="text2" w:themeTint="E6"/>
          <w:sz w:val="24"/>
          <w:szCs w:val="24"/>
        </w:rPr>
        <w:t xml:space="preserve">Социально-экономическая эффективность реализации Стратегии </w:t>
      </w:r>
      <w:r w:rsidR="00DB1A6E" w:rsidRPr="0023597C">
        <w:rPr>
          <w:rFonts w:cs="Times New Roman"/>
          <w:color w:val="333639" w:themeColor="text2" w:themeTint="E6"/>
          <w:sz w:val="24"/>
          <w:szCs w:val="24"/>
        </w:rPr>
        <w:t>ММР</w:t>
      </w:r>
      <w:r w:rsidRPr="0023597C">
        <w:rPr>
          <w:rFonts w:cs="Times New Roman"/>
          <w:color w:val="333639" w:themeColor="text2" w:themeTint="E6"/>
          <w:sz w:val="24"/>
          <w:szCs w:val="24"/>
        </w:rPr>
        <w:t xml:space="preserve"> оценивается по степени достижения установленных целевых индикаторов к 20</w:t>
      </w:r>
      <w:r w:rsidR="000241D8" w:rsidRPr="0023597C">
        <w:rPr>
          <w:rFonts w:cs="Times New Roman"/>
          <w:color w:val="333639" w:themeColor="text2" w:themeTint="E6"/>
          <w:sz w:val="24"/>
          <w:szCs w:val="24"/>
        </w:rPr>
        <w:t>30</w:t>
      </w:r>
      <w:r w:rsidRPr="0023597C">
        <w:rPr>
          <w:rFonts w:cs="Times New Roman"/>
          <w:color w:val="333639" w:themeColor="text2" w:themeTint="E6"/>
          <w:sz w:val="24"/>
          <w:szCs w:val="24"/>
        </w:rPr>
        <w:t xml:space="preserve"> году:</w:t>
      </w:r>
    </w:p>
    <w:p w:rsidR="00A211F6" w:rsidRPr="0023597C" w:rsidRDefault="00A211F6" w:rsidP="0056253B">
      <w:pPr>
        <w:keepNext/>
        <w:spacing w:after="0" w:line="276" w:lineRule="auto"/>
        <w:ind w:firstLine="709"/>
        <w:jc w:val="both"/>
        <w:rPr>
          <w:rFonts w:cs="Times New Roman"/>
          <w:color w:val="333639" w:themeColor="text2" w:themeTint="E6"/>
          <w:sz w:val="24"/>
          <w:szCs w:val="24"/>
        </w:rPr>
      </w:pPr>
      <w:r w:rsidRPr="0023597C">
        <w:rPr>
          <w:rFonts w:cs="Times New Roman"/>
          <w:color w:val="333639" w:themeColor="text2" w:themeTint="E6"/>
          <w:sz w:val="24"/>
          <w:szCs w:val="24"/>
        </w:rPr>
        <w:t xml:space="preserve">- </w:t>
      </w:r>
      <w:r w:rsidR="00DC77A7" w:rsidRPr="0023597C">
        <w:rPr>
          <w:rFonts w:cs="Times New Roman"/>
          <w:color w:val="333639" w:themeColor="text2" w:themeTint="E6"/>
          <w:sz w:val="24"/>
          <w:szCs w:val="24"/>
        </w:rPr>
        <w:t>увеличение</w:t>
      </w:r>
      <w:r w:rsidRPr="0023597C">
        <w:rPr>
          <w:rFonts w:cs="Times New Roman"/>
          <w:color w:val="333639" w:themeColor="text2" w:themeTint="E6"/>
          <w:sz w:val="24"/>
          <w:szCs w:val="24"/>
        </w:rPr>
        <w:t xml:space="preserve"> валового территориального продукта </w:t>
      </w:r>
      <w:r w:rsidR="00C10BCC">
        <w:rPr>
          <w:rFonts w:cs="Times New Roman"/>
          <w:color w:val="333639" w:themeColor="text2" w:themeTint="E6"/>
          <w:sz w:val="24"/>
          <w:szCs w:val="24"/>
        </w:rPr>
        <w:t>в 4</w:t>
      </w:r>
      <w:r w:rsidR="006343EE" w:rsidRPr="0023597C">
        <w:rPr>
          <w:rFonts w:cs="Times New Roman"/>
          <w:color w:val="333639" w:themeColor="text2" w:themeTint="E6"/>
          <w:sz w:val="24"/>
          <w:szCs w:val="24"/>
        </w:rPr>
        <w:t xml:space="preserve"> раза</w:t>
      </w:r>
      <w:r w:rsidRPr="0023597C">
        <w:rPr>
          <w:rFonts w:cs="Times New Roman"/>
          <w:color w:val="333639" w:themeColor="text2" w:themeTint="E6"/>
          <w:sz w:val="24"/>
          <w:szCs w:val="24"/>
        </w:rPr>
        <w:t>;</w:t>
      </w:r>
    </w:p>
    <w:p w:rsidR="00A211F6" w:rsidRPr="0023597C" w:rsidRDefault="00C10BCC" w:rsidP="0056253B">
      <w:pPr>
        <w:keepNext/>
        <w:spacing w:after="0" w:line="276" w:lineRule="auto"/>
        <w:ind w:firstLine="709"/>
        <w:jc w:val="both"/>
        <w:rPr>
          <w:rFonts w:cs="Times New Roman"/>
          <w:color w:val="333639" w:themeColor="text2" w:themeTint="E6"/>
          <w:sz w:val="24"/>
          <w:szCs w:val="24"/>
        </w:rPr>
      </w:pPr>
      <w:r>
        <w:rPr>
          <w:rFonts w:cs="Times New Roman"/>
          <w:color w:val="333639" w:themeColor="text2" w:themeTint="E6"/>
          <w:sz w:val="24"/>
          <w:szCs w:val="24"/>
        </w:rPr>
        <w:t xml:space="preserve">- </w:t>
      </w:r>
      <w:r w:rsidR="00A211F6" w:rsidRPr="0023597C">
        <w:rPr>
          <w:rFonts w:cs="Times New Roman"/>
          <w:color w:val="333639" w:themeColor="text2" w:themeTint="E6"/>
          <w:sz w:val="24"/>
          <w:szCs w:val="24"/>
        </w:rPr>
        <w:t>рост производите</w:t>
      </w:r>
      <w:r>
        <w:rPr>
          <w:rFonts w:cs="Times New Roman"/>
          <w:color w:val="333639" w:themeColor="text2" w:themeTint="E6"/>
          <w:sz w:val="24"/>
          <w:szCs w:val="24"/>
        </w:rPr>
        <w:t>льности труда в три раза</w:t>
      </w:r>
      <w:r w:rsidR="00A211F6" w:rsidRPr="0023597C">
        <w:rPr>
          <w:rFonts w:cs="Times New Roman"/>
          <w:color w:val="333639" w:themeColor="text2" w:themeTint="E6"/>
          <w:sz w:val="24"/>
          <w:szCs w:val="24"/>
        </w:rPr>
        <w:t>;</w:t>
      </w:r>
    </w:p>
    <w:p w:rsidR="00A211F6" w:rsidRPr="0023597C" w:rsidRDefault="00A211F6" w:rsidP="0056253B">
      <w:pPr>
        <w:keepNext/>
        <w:spacing w:after="0" w:line="276" w:lineRule="auto"/>
        <w:ind w:firstLine="709"/>
        <w:jc w:val="both"/>
        <w:rPr>
          <w:rFonts w:cs="Times New Roman"/>
          <w:color w:val="333639" w:themeColor="text2" w:themeTint="E6"/>
          <w:sz w:val="24"/>
          <w:szCs w:val="24"/>
        </w:rPr>
      </w:pPr>
      <w:r w:rsidRPr="0023597C">
        <w:rPr>
          <w:rFonts w:cs="Times New Roman"/>
          <w:color w:val="333639" w:themeColor="text2" w:themeTint="E6"/>
          <w:sz w:val="24"/>
          <w:szCs w:val="24"/>
        </w:rPr>
        <w:t xml:space="preserve">- заработная плата в </w:t>
      </w:r>
      <w:r w:rsidR="00DB1A6E" w:rsidRPr="0023597C">
        <w:rPr>
          <w:rFonts w:cs="Times New Roman"/>
          <w:color w:val="333639" w:themeColor="text2" w:themeTint="E6"/>
          <w:sz w:val="24"/>
          <w:szCs w:val="24"/>
        </w:rPr>
        <w:t>ММР</w:t>
      </w:r>
      <w:r w:rsidRPr="0023597C">
        <w:rPr>
          <w:rFonts w:cs="Times New Roman"/>
          <w:color w:val="333639" w:themeColor="text2" w:themeTint="E6"/>
          <w:sz w:val="24"/>
          <w:szCs w:val="24"/>
        </w:rPr>
        <w:t xml:space="preserve"> не ниже средней по республике;</w:t>
      </w:r>
    </w:p>
    <w:p w:rsidR="00D879DA" w:rsidRDefault="00A211F6" w:rsidP="0056253B">
      <w:pPr>
        <w:keepNext/>
        <w:spacing w:after="0" w:line="276" w:lineRule="auto"/>
        <w:ind w:firstLine="709"/>
        <w:jc w:val="both"/>
        <w:rPr>
          <w:rFonts w:cs="Times New Roman"/>
          <w:color w:val="333639" w:themeColor="text2" w:themeTint="E6"/>
          <w:sz w:val="24"/>
          <w:szCs w:val="24"/>
        </w:rPr>
      </w:pPr>
      <w:r w:rsidRPr="0023597C">
        <w:rPr>
          <w:rFonts w:cs="Times New Roman"/>
          <w:color w:val="333639" w:themeColor="text2" w:themeTint="E6"/>
          <w:sz w:val="24"/>
          <w:szCs w:val="24"/>
        </w:rPr>
        <w:t xml:space="preserve"> - сокращение оттока трудоспособного населения</w:t>
      </w:r>
      <w:r w:rsidR="00C10BCC">
        <w:rPr>
          <w:rFonts w:cs="Times New Roman"/>
          <w:color w:val="333639" w:themeColor="text2" w:themeTint="E6"/>
          <w:sz w:val="24"/>
          <w:szCs w:val="24"/>
        </w:rPr>
        <w:t>;</w:t>
      </w:r>
    </w:p>
    <w:p w:rsidR="00C411A3" w:rsidRDefault="00C10BCC" w:rsidP="00C10BCC">
      <w:pPr>
        <w:keepNext/>
        <w:spacing w:after="0" w:line="276" w:lineRule="auto"/>
        <w:ind w:firstLine="709"/>
        <w:jc w:val="both"/>
        <w:rPr>
          <w:rFonts w:cs="Times New Roman"/>
          <w:color w:val="333639" w:themeColor="text2" w:themeTint="E6"/>
          <w:sz w:val="24"/>
          <w:szCs w:val="24"/>
        </w:rPr>
      </w:pPr>
      <w:r>
        <w:rPr>
          <w:rFonts w:cs="Times New Roman"/>
          <w:color w:val="333639" w:themeColor="text2" w:themeTint="E6"/>
          <w:sz w:val="24"/>
          <w:szCs w:val="24"/>
        </w:rPr>
        <w:t xml:space="preserve">- </w:t>
      </w:r>
      <w:r w:rsidRPr="00C334EF">
        <w:rPr>
          <w:rFonts w:cs="Times New Roman"/>
          <w:color w:val="333639" w:themeColor="text2" w:themeTint="E6"/>
          <w:sz w:val="24"/>
          <w:szCs w:val="24"/>
        </w:rPr>
        <w:t>продолжительность жизни – 71 год</w:t>
      </w:r>
      <w:r>
        <w:rPr>
          <w:rFonts w:cs="Times New Roman"/>
          <w:color w:val="333639" w:themeColor="text2" w:themeTint="E6"/>
          <w:sz w:val="24"/>
          <w:szCs w:val="24"/>
        </w:rPr>
        <w:t>.</w:t>
      </w:r>
    </w:p>
    <w:p w:rsidR="00C411A3" w:rsidRDefault="00C411A3" w:rsidP="0056253B">
      <w:pPr>
        <w:keepNext/>
        <w:spacing w:after="0" w:line="276" w:lineRule="auto"/>
        <w:ind w:firstLine="709"/>
        <w:jc w:val="both"/>
        <w:rPr>
          <w:rFonts w:cs="Times New Roman"/>
          <w:color w:val="333639" w:themeColor="text2" w:themeTint="E6"/>
          <w:sz w:val="24"/>
          <w:szCs w:val="24"/>
        </w:rPr>
      </w:pPr>
      <w:r>
        <w:rPr>
          <w:rFonts w:cs="Times New Roman"/>
          <w:color w:val="333639" w:themeColor="text2" w:themeTint="E6"/>
          <w:sz w:val="24"/>
          <w:szCs w:val="24"/>
        </w:rPr>
        <w:t>Изменения структуры консолидированного бюджета за время реализации Стратегии ММР 2030 приведены в приложении №3.</w:t>
      </w:r>
    </w:p>
    <w:p w:rsidR="00A211F6" w:rsidRPr="00306FBC" w:rsidRDefault="00A211F6" w:rsidP="0056253B">
      <w:pPr>
        <w:keepNext/>
        <w:spacing w:after="0" w:line="276" w:lineRule="auto"/>
        <w:ind w:firstLine="709"/>
        <w:jc w:val="both"/>
        <w:rPr>
          <w:rFonts w:cs="Times New Roman"/>
          <w:color w:val="333639" w:themeColor="text2" w:themeTint="E6"/>
          <w:sz w:val="24"/>
          <w:szCs w:val="24"/>
        </w:rPr>
      </w:pPr>
    </w:p>
    <w:p w:rsidR="00346157" w:rsidRDefault="00346157" w:rsidP="0056253B">
      <w:pPr>
        <w:keepNext/>
        <w:spacing w:after="0" w:line="276" w:lineRule="auto"/>
        <w:ind w:firstLine="709"/>
        <w:jc w:val="both"/>
        <w:rPr>
          <w:rFonts w:cs="Times New Roman"/>
          <w:color w:val="333639" w:themeColor="text2" w:themeTint="E6"/>
          <w:sz w:val="24"/>
          <w:szCs w:val="24"/>
        </w:rPr>
        <w:sectPr w:rsidR="00346157" w:rsidSect="00DC77A7">
          <w:footerReference w:type="even" r:id="rId45"/>
          <w:footerReference w:type="default" r:id="rId46"/>
          <w:pgSz w:w="11907" w:h="16839" w:code="9"/>
          <w:pgMar w:top="2127" w:right="992" w:bottom="993" w:left="1418" w:header="1080" w:footer="709" w:gutter="0"/>
          <w:cols w:space="720"/>
          <w:docGrid w:linePitch="360"/>
        </w:sectPr>
      </w:pPr>
    </w:p>
    <w:p w:rsidR="00A211F6" w:rsidRPr="00306FBC" w:rsidRDefault="00A211F6" w:rsidP="0056253B">
      <w:pPr>
        <w:keepNext/>
        <w:spacing w:after="0" w:line="276" w:lineRule="auto"/>
        <w:ind w:firstLine="709"/>
        <w:jc w:val="both"/>
        <w:rPr>
          <w:rFonts w:cs="Times New Roman"/>
          <w:color w:val="333639" w:themeColor="text2" w:themeTint="E6"/>
          <w:sz w:val="24"/>
          <w:szCs w:val="24"/>
        </w:rPr>
      </w:pPr>
    </w:p>
    <w:p w:rsidR="00382097" w:rsidRPr="00C411A3" w:rsidRDefault="00382097" w:rsidP="0056253B">
      <w:pPr>
        <w:keepNext/>
        <w:suppressAutoHyphens/>
        <w:spacing w:before="0" w:after="0" w:line="276" w:lineRule="auto"/>
        <w:rPr>
          <w:color w:val="333639" w:themeColor="text2" w:themeTint="E6"/>
          <w:sz w:val="36"/>
        </w:rPr>
      </w:pPr>
    </w:p>
    <w:p w:rsidR="008C4B4E" w:rsidRDefault="007E676E" w:rsidP="0056253B">
      <w:pPr>
        <w:pStyle w:val="13"/>
        <w:keepNext/>
        <w:pageBreakBefore w:val="0"/>
        <w:suppressAutoHyphens/>
        <w:spacing w:after="0" w:line="276" w:lineRule="auto"/>
        <w:jc w:val="center"/>
        <w:rPr>
          <w:color w:val="333639" w:themeColor="text2" w:themeTint="E6"/>
          <w:sz w:val="96"/>
          <w:szCs w:val="96"/>
        </w:rPr>
      </w:pPr>
      <w:bookmarkStart w:id="101" w:name="_Toc456953319"/>
      <w:r w:rsidRPr="00306FBC">
        <w:rPr>
          <w:color w:val="333639" w:themeColor="text2" w:themeTint="E6"/>
          <w:sz w:val="96"/>
          <w:szCs w:val="96"/>
        </w:rPr>
        <w:t>Приложения</w:t>
      </w:r>
      <w:bookmarkEnd w:id="101"/>
    </w:p>
    <w:p w:rsidR="008C4B4E" w:rsidRDefault="008C4B4E">
      <w:pPr>
        <w:rPr>
          <w:color w:val="333639" w:themeColor="text2" w:themeTint="E6"/>
          <w:sz w:val="96"/>
          <w:szCs w:val="96"/>
        </w:rPr>
        <w:sectPr w:rsidR="008C4B4E" w:rsidSect="00DC77A7">
          <w:pgSz w:w="11907" w:h="16839" w:code="9"/>
          <w:pgMar w:top="2127" w:right="992" w:bottom="993" w:left="1418" w:header="1080" w:footer="709" w:gutter="0"/>
          <w:cols w:space="720"/>
          <w:docGrid w:linePitch="360"/>
        </w:sectPr>
      </w:pPr>
      <w:r>
        <w:rPr>
          <w:color w:val="333639" w:themeColor="text2" w:themeTint="E6"/>
          <w:sz w:val="96"/>
          <w:szCs w:val="96"/>
        </w:rPr>
        <w:br w:type="page"/>
      </w:r>
    </w:p>
    <w:p w:rsidR="00655EF3" w:rsidRDefault="00655EF3" w:rsidP="00655EF3">
      <w:pPr>
        <w:keepNext/>
        <w:suppressAutoHyphens/>
        <w:spacing w:before="0" w:after="0" w:line="276" w:lineRule="auto"/>
        <w:jc w:val="right"/>
        <w:rPr>
          <w:color w:val="333639" w:themeColor="text2" w:themeTint="E6"/>
          <w:sz w:val="24"/>
          <w:szCs w:val="24"/>
        </w:rPr>
      </w:pPr>
      <w:r>
        <w:rPr>
          <w:color w:val="333639" w:themeColor="text2" w:themeTint="E6"/>
          <w:sz w:val="24"/>
          <w:szCs w:val="24"/>
        </w:rPr>
        <w:t>Приложение №1</w:t>
      </w:r>
    </w:p>
    <w:p w:rsidR="00655EF3" w:rsidRPr="00306FBC" w:rsidRDefault="00655EF3" w:rsidP="00655EF3">
      <w:pPr>
        <w:keepNext/>
        <w:suppressAutoHyphens/>
        <w:spacing w:before="0" w:after="0" w:line="276" w:lineRule="auto"/>
        <w:jc w:val="right"/>
        <w:rPr>
          <w:color w:val="333639" w:themeColor="text2" w:themeTint="E6"/>
          <w:sz w:val="24"/>
          <w:szCs w:val="24"/>
        </w:rPr>
      </w:pPr>
    </w:p>
    <w:p w:rsidR="00EF6C8A" w:rsidRPr="00EF6C8A" w:rsidRDefault="00655EF3" w:rsidP="00EF6C8A">
      <w:pPr>
        <w:keepNext/>
        <w:jc w:val="center"/>
        <w:rPr>
          <w:rFonts w:eastAsia="+mn-ea"/>
          <w:b/>
          <w:color w:val="333639" w:themeColor="text2" w:themeTint="E6"/>
          <w:sz w:val="24"/>
          <w:szCs w:val="24"/>
        </w:rPr>
      </w:pPr>
      <w:r w:rsidRPr="00306FBC">
        <w:rPr>
          <w:color w:val="333639" w:themeColor="text2" w:themeTint="E6"/>
          <w:sz w:val="24"/>
          <w:szCs w:val="24"/>
        </w:rPr>
        <w:t>Стратегические инициативы в области сохранения и развития эффективного человеческого капитала</w:t>
      </w:r>
      <w:r w:rsidR="00F43D47">
        <w:rPr>
          <w:color w:val="333639" w:themeColor="text2" w:themeTint="E6"/>
          <w:sz w:val="24"/>
          <w:szCs w:val="24"/>
        </w:rPr>
        <w:t>*</w:t>
      </w:r>
      <w:r w:rsidRPr="00306FBC">
        <w:rPr>
          <w:color w:val="333639" w:themeColor="text2" w:themeTint="E6"/>
          <w:sz w:val="24"/>
          <w:szCs w:val="24"/>
        </w:rPr>
        <w:t xml:space="preserve"> </w:t>
      </w:r>
    </w:p>
    <w:p w:rsidR="00655EF3" w:rsidRPr="00306FBC" w:rsidRDefault="00655EF3" w:rsidP="00655EF3">
      <w:pPr>
        <w:keepNext/>
        <w:suppressAutoHyphens/>
        <w:spacing w:before="0" w:after="0" w:line="276" w:lineRule="auto"/>
        <w:jc w:val="center"/>
        <w:rPr>
          <w:color w:val="333639" w:themeColor="text2" w:themeTint="E6"/>
          <w:sz w:val="24"/>
          <w:szCs w:val="24"/>
        </w:rPr>
      </w:pPr>
    </w:p>
    <w:tbl>
      <w:tblPr>
        <w:tblStyle w:val="1f0"/>
        <w:tblW w:w="14459" w:type="dxa"/>
        <w:tblInd w:w="-601" w:type="dxa"/>
        <w:tblLook w:val="0420" w:firstRow="1" w:lastRow="0" w:firstColumn="0" w:lastColumn="0" w:noHBand="0" w:noVBand="1"/>
      </w:tblPr>
      <w:tblGrid>
        <w:gridCol w:w="2557"/>
        <w:gridCol w:w="59"/>
        <w:gridCol w:w="3030"/>
        <w:gridCol w:w="171"/>
        <w:gridCol w:w="4310"/>
        <w:gridCol w:w="54"/>
        <w:gridCol w:w="1263"/>
        <w:gridCol w:w="343"/>
        <w:gridCol w:w="2672"/>
      </w:tblGrid>
      <w:tr w:rsidR="00655EF3" w:rsidRPr="00655EF3" w:rsidTr="00954770">
        <w:trPr>
          <w:cnfStyle w:val="100000000000" w:firstRow="1" w:lastRow="0" w:firstColumn="0" w:lastColumn="0" w:oddVBand="0" w:evenVBand="0" w:oddHBand="0" w:evenHBand="0" w:firstRowFirstColumn="0" w:firstRowLastColumn="0" w:lastRowFirstColumn="0" w:lastRowLastColumn="0"/>
          <w:trHeight w:val="274"/>
        </w:trPr>
        <w:tc>
          <w:tcPr>
            <w:tcW w:w="14459" w:type="dxa"/>
            <w:gridSpan w:val="9"/>
          </w:tcPr>
          <w:p w:rsidR="00655EF3" w:rsidRPr="00655EF3" w:rsidRDefault="00655EF3" w:rsidP="00954770">
            <w:pPr>
              <w:keepNext/>
              <w:tabs>
                <w:tab w:val="left" w:pos="9120"/>
              </w:tabs>
              <w:suppressAutoHyphens/>
              <w:spacing w:line="276" w:lineRule="auto"/>
              <w:ind w:right="27"/>
              <w:rPr>
                <w:rFonts w:asciiTheme="minorHAnsi" w:hAnsiTheme="minorHAnsi"/>
                <w:color w:val="333639" w:themeColor="text2" w:themeTint="E6"/>
                <w:sz w:val="24"/>
                <w:szCs w:val="24"/>
              </w:rPr>
            </w:pPr>
            <w:r w:rsidRPr="00655EF3">
              <w:rPr>
                <w:rFonts w:asciiTheme="minorHAnsi" w:hAnsiTheme="minorHAnsi"/>
                <w:b w:val="0"/>
                <w:bCs w:val="0"/>
                <w:color w:val="333639" w:themeColor="text2" w:themeTint="E6"/>
                <w:sz w:val="24"/>
                <w:szCs w:val="24"/>
              </w:rPr>
              <w:t>Ключевая проблема: недостаточная привлекательность ММР как территории для жизни и развития человеческого капитала (далее в таблице - иногда ЧК).</w:t>
            </w:r>
          </w:p>
          <w:p w:rsidR="00655EF3" w:rsidRPr="00655EF3" w:rsidRDefault="00655EF3" w:rsidP="00954770">
            <w:pPr>
              <w:keepNext/>
              <w:tabs>
                <w:tab w:val="left" w:pos="9120"/>
              </w:tabs>
              <w:spacing w:line="276" w:lineRule="auto"/>
              <w:ind w:right="29"/>
              <w:jc w:val="both"/>
              <w:rPr>
                <w:rFonts w:asciiTheme="minorHAnsi" w:hAnsiTheme="minorHAnsi"/>
                <w:b w:val="0"/>
                <w:color w:val="333639" w:themeColor="text2" w:themeTint="E6"/>
                <w:kern w:val="24"/>
                <w:sz w:val="24"/>
                <w:szCs w:val="24"/>
              </w:rPr>
            </w:pPr>
            <w:r w:rsidRPr="00655EF3">
              <w:rPr>
                <w:rFonts w:asciiTheme="minorHAnsi" w:hAnsiTheme="minorHAnsi"/>
                <w:b w:val="0"/>
                <w:bCs w:val="0"/>
                <w:color w:val="333639" w:themeColor="text2" w:themeTint="E6"/>
                <w:sz w:val="24"/>
                <w:szCs w:val="24"/>
                <w:lang w:val="en-US"/>
              </w:rPr>
              <w:t>KPI</w:t>
            </w:r>
            <w:r w:rsidRPr="00655EF3">
              <w:rPr>
                <w:rFonts w:asciiTheme="minorHAnsi" w:hAnsiTheme="minorHAnsi"/>
                <w:b w:val="0"/>
                <w:bCs w:val="0"/>
                <w:color w:val="333639" w:themeColor="text2" w:themeTint="E6"/>
                <w:sz w:val="24"/>
                <w:szCs w:val="24"/>
              </w:rPr>
              <w:t xml:space="preserve">: 1) наличие Программы сохранения и развития человеческого капитала в Менделеевском муниципальном районе до 2030 года; 2) рост числа населения трудоспособного возраста; 3) рост въездных мигрантов;  4) рост числа учебных заведений; 5) уровень поступаемости выпускников школ ММР в ВУЗы, 6) удельный вес вернувшейся в ММР молодежи после окончания ВУЗов и других учебных заведений; </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Мероприятия</w:t>
            </w:r>
          </w:p>
        </w:tc>
        <w:tc>
          <w:tcPr>
            <w:tcW w:w="4535" w:type="dxa"/>
            <w:gridSpan w:val="3"/>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Результаты</w:t>
            </w:r>
          </w:p>
        </w:tc>
        <w:tc>
          <w:tcPr>
            <w:tcW w:w="1263" w:type="dxa"/>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Сроки</w:t>
            </w:r>
          </w:p>
        </w:tc>
        <w:tc>
          <w:tcPr>
            <w:tcW w:w="3015" w:type="dxa"/>
            <w:gridSpan w:val="2"/>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274"/>
        </w:trPr>
        <w:tc>
          <w:tcPr>
            <w:tcW w:w="5646"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 xml:space="preserve">1. Провести социологическое исследование «Менделеевский муниципальный район как место для жизни и развития человека» </w:t>
            </w:r>
          </w:p>
        </w:tc>
        <w:tc>
          <w:tcPr>
            <w:tcW w:w="4535"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Выявление реальных и потенциальных стимулов для жизни и развития на территории ММР</w:t>
            </w:r>
          </w:p>
        </w:tc>
        <w:tc>
          <w:tcPr>
            <w:tcW w:w="1263" w:type="dxa"/>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3 квартал 2016 года</w:t>
            </w:r>
          </w:p>
        </w:tc>
        <w:tc>
          <w:tcPr>
            <w:tcW w:w="3015" w:type="dxa"/>
            <w:gridSpan w:val="2"/>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 xml:space="preserve">Управление экономики, главы сельских поселений </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2. Разработать Программу сохранения и развития человеческого капитала в Менделеевском муниципальном районе до 2030 года</w:t>
            </w:r>
          </w:p>
        </w:tc>
        <w:tc>
          <w:tcPr>
            <w:tcW w:w="4535"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Систематизация и координация действий и активностей различных участников процесса создания условий для сохранения и развития человеческого капитала</w:t>
            </w:r>
          </w:p>
        </w:tc>
        <w:tc>
          <w:tcPr>
            <w:tcW w:w="1263" w:type="dxa"/>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до конца 2016 года</w:t>
            </w:r>
          </w:p>
        </w:tc>
        <w:tc>
          <w:tcPr>
            <w:tcW w:w="3015" w:type="dxa"/>
            <w:gridSpan w:val="2"/>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Управление экономики, главы сельских поседений, другие заинтересованные структурные подразделения РИК ММР, предприятия и организации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274"/>
        </w:trPr>
        <w:tc>
          <w:tcPr>
            <w:tcW w:w="5646"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Создание при Главе ММР Совета развития человеческого и социального капитала, который позволит обеспечить взаимодействие органов региональной власти и органов местного самоуправления, системы государственных и негосударственных организаций образования и здравоохранения, бизнеса и населения в целом.</w:t>
            </w:r>
          </w:p>
        </w:tc>
        <w:tc>
          <w:tcPr>
            <w:tcW w:w="4535"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Систематизация и координация действий и активностей различных участников процесса создания условий для сохранения и развития человеческого капитала</w:t>
            </w:r>
          </w:p>
        </w:tc>
        <w:tc>
          <w:tcPr>
            <w:tcW w:w="1263" w:type="dxa"/>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2016</w:t>
            </w:r>
          </w:p>
        </w:tc>
        <w:tc>
          <w:tcPr>
            <w:tcW w:w="3015" w:type="dxa"/>
            <w:gridSpan w:val="2"/>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Совет ММР</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Участие в проекте межмуниципального сотрудничества по созданию единого Кадрового совета Камской агломерации</w:t>
            </w:r>
          </w:p>
        </w:tc>
        <w:tc>
          <w:tcPr>
            <w:tcW w:w="4535"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Использование интеграционного эффекта для продвижения сохранения и развития ЧК</w:t>
            </w:r>
          </w:p>
        </w:tc>
        <w:tc>
          <w:tcPr>
            <w:tcW w:w="1263" w:type="dxa"/>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2017 год</w:t>
            </w:r>
          </w:p>
        </w:tc>
        <w:tc>
          <w:tcPr>
            <w:tcW w:w="3015" w:type="dxa"/>
            <w:gridSpan w:val="2"/>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Управление экономики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378"/>
        </w:trPr>
        <w:tc>
          <w:tcPr>
            <w:tcW w:w="2557" w:type="dxa"/>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bCs/>
                <w:color w:val="333639" w:themeColor="text2" w:themeTint="E6"/>
                <w:kern w:val="24"/>
                <w:sz w:val="24"/>
                <w:szCs w:val="24"/>
              </w:rPr>
              <w:t>Основная задача</w:t>
            </w:r>
          </w:p>
        </w:tc>
        <w:tc>
          <w:tcPr>
            <w:tcW w:w="11902" w:type="dxa"/>
            <w:gridSpan w:val="8"/>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bCs/>
                <w:color w:val="333639" w:themeColor="text2" w:themeTint="E6"/>
                <w:kern w:val="24"/>
                <w:sz w:val="24"/>
                <w:szCs w:val="24"/>
              </w:rPr>
              <w:t>Создать стимулы и механизмы для развития системы подготовки квалифицированных кадров</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Мероприятия</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Результаты</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Сроки</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274"/>
        </w:trPr>
        <w:tc>
          <w:tcPr>
            <w:tcW w:w="5646" w:type="dxa"/>
            <w:gridSpan w:val="3"/>
            <w:hideMark/>
          </w:tcPr>
          <w:p w:rsidR="00655EF3" w:rsidRPr="0023597C"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23597C">
              <w:rPr>
                <w:color w:val="333639" w:themeColor="text2" w:themeTint="E6"/>
                <w:kern w:val="24"/>
                <w:sz w:val="24"/>
                <w:szCs w:val="24"/>
              </w:rPr>
              <w:t>Модернизация действующих производств</w:t>
            </w:r>
          </w:p>
        </w:tc>
        <w:tc>
          <w:tcPr>
            <w:tcW w:w="4535" w:type="dxa"/>
            <w:gridSpan w:val="3"/>
            <w:hideMark/>
          </w:tcPr>
          <w:p w:rsidR="00655EF3" w:rsidRPr="0023597C"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23597C">
              <w:rPr>
                <w:color w:val="333639" w:themeColor="text2" w:themeTint="E6"/>
                <w:kern w:val="24"/>
                <w:sz w:val="24"/>
                <w:szCs w:val="24"/>
              </w:rPr>
              <w:t>Автоматизация производства, комфортные условия труда</w:t>
            </w:r>
          </w:p>
        </w:tc>
        <w:tc>
          <w:tcPr>
            <w:tcW w:w="1263" w:type="dxa"/>
            <w:hideMark/>
          </w:tcPr>
          <w:p w:rsidR="00655EF3" w:rsidRPr="0023597C"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23597C">
              <w:rPr>
                <w:color w:val="333639" w:themeColor="text2" w:themeTint="E6"/>
                <w:kern w:val="24"/>
                <w:sz w:val="24"/>
                <w:szCs w:val="24"/>
              </w:rPr>
              <w:t>2016-2020 годы</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23597C">
              <w:rPr>
                <w:color w:val="333639" w:themeColor="text2" w:themeTint="E6"/>
                <w:kern w:val="24"/>
                <w:sz w:val="24"/>
                <w:szCs w:val="24"/>
              </w:rPr>
              <w:t>Предприятия района</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Строительство арендного жилья</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Привлечение новых квалифицированных специалистов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2016-2019 годы</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Предприятия района, РИК</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Строительство досуговых учреждений</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Привлечение молодежи</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2016-2020 годы</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РИК</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 xml:space="preserve">Повышение уровня профориентационного обучения на предприятиях </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Повышение квалификации действующих сотрудников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2016-2030 годы</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Предприятия и организации района, ЦЗН</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Внедрение прогрессирующей шкалы оплаты труда</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Повышение мотивации работников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2016-2030 годы</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Предприятия и организации района</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Создание ресурсного центра по подготовке специалистов для крупных предприятий района (основной профиль - химическая направленность)</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Повышение квалификации работников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2016-2017 годы</w:t>
            </w:r>
          </w:p>
        </w:tc>
        <w:tc>
          <w:tcPr>
            <w:tcW w:w="3015" w:type="dxa"/>
            <w:gridSpan w:val="2"/>
            <w:hideMark/>
          </w:tcPr>
          <w:p w:rsidR="00655EF3" w:rsidRPr="00655EF3" w:rsidRDefault="00655EF3" w:rsidP="00954770">
            <w:pPr>
              <w:keepNext/>
              <w:spacing w:line="276" w:lineRule="auto"/>
              <w:rPr>
                <w:rFonts w:cs="Calibri"/>
                <w:color w:val="333639" w:themeColor="text2" w:themeTint="E6"/>
                <w:sz w:val="24"/>
                <w:szCs w:val="24"/>
              </w:rPr>
            </w:pP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636"/>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Расширение территории ресурсного центра за счет присоединения здания СОШ №2, после реализации программы «Садик-школа»</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Получение необходимых помещений для проведения качественного  учебно-воспитательного процесса</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3 квартал 2018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образования, образовательное учреждение</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5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Открытие общежития ресурсного центра</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абитуриентов из сельской местности и  ближайших регионов.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2017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образования, образовательное учреждение, министерство финансов</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67"/>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Создание максимально удобной инфраструктуры образовательного учреждения</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абитуриентов из сельской местности и  ближайших регионов, получение необходимых помещений для проведения качественного  учебно-воспитательного процесса</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образования, образовательное учреждение, Министерство образования</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950"/>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Создание системы постоянного мониторинга перспектив рынка труда в  Менделеевском муниципальном районе</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Выявление потребностей в рабочих кадрах по мониторингу предприятий  до конца 2030 года</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июля 2016</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Образовательные  учреждения, отделы кадров предприятий, управление экономики района</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999"/>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Внедрение дуальной системы обучения</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Пополнение предприятий молодыми квалифицированными кадрами, адаптированными к условиям работы на  градообразующих предприятиях</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Февраль-июнь 2016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Образовательные  учреждения, предприятия.</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636"/>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 xml:space="preserve">Принять программу развития СПО в районе </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Систематизация и координация действий структурных подразделений.</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2016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Исполнительный комитет района</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813"/>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Внедрить целевую  программу  профориентационной работы в районе</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Взаимодействие с организациями, координация действий</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Октябрь 2016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образования, образовательное учреждение, министерство финансов</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65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Модернизация существующей материально технической базы</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Повышение качества образования</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образования, образовательное учреждение, предприятие</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378"/>
        </w:trPr>
        <w:tc>
          <w:tcPr>
            <w:tcW w:w="2557" w:type="dxa"/>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bCs/>
                <w:color w:val="333639" w:themeColor="text2" w:themeTint="E6"/>
                <w:kern w:val="24"/>
                <w:sz w:val="24"/>
                <w:szCs w:val="24"/>
              </w:rPr>
              <w:t>Основная задача</w:t>
            </w:r>
          </w:p>
        </w:tc>
        <w:tc>
          <w:tcPr>
            <w:tcW w:w="11902" w:type="dxa"/>
            <w:gridSpan w:val="8"/>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bCs/>
                <w:color w:val="333639" w:themeColor="text2" w:themeTint="E6"/>
                <w:kern w:val="24"/>
                <w:sz w:val="24"/>
                <w:szCs w:val="24"/>
              </w:rPr>
              <w:t>Повышение эффективности молодежной политики и культурного воспитания</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Мероприятия</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Результаты</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Сроки</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636"/>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Создание лекториев по мировой культуре, проведение концертов и мастер-классов профессиональными артистами</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Повышение культурного уровня населения</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2017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культуры</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54"/>
        </w:trPr>
        <w:tc>
          <w:tcPr>
            <w:tcW w:w="5817" w:type="dxa"/>
            <w:gridSpan w:val="4"/>
            <w:hideMark/>
          </w:tcPr>
          <w:p w:rsidR="00655EF3" w:rsidRPr="00655EF3" w:rsidRDefault="00655EF3" w:rsidP="00954770">
            <w:pPr>
              <w:keepNext/>
              <w:tabs>
                <w:tab w:val="left" w:pos="9120"/>
              </w:tabs>
              <w:spacing w:line="276" w:lineRule="auto"/>
              <w:ind w:right="29"/>
              <w:rPr>
                <w:rFonts w:cs="Times New Roman"/>
                <w:color w:val="333639" w:themeColor="text2" w:themeTint="E6"/>
                <w:sz w:val="24"/>
                <w:szCs w:val="24"/>
              </w:rPr>
            </w:pPr>
            <w:r w:rsidRPr="00655EF3">
              <w:rPr>
                <w:color w:val="333639" w:themeColor="text2" w:themeTint="E6"/>
                <w:kern w:val="24"/>
                <w:sz w:val="24"/>
                <w:szCs w:val="24"/>
              </w:rPr>
              <w:t xml:space="preserve"> Открытие новых творческих площадок (арт-студии, творческие парки, залы и т.п.)</w:t>
            </w:r>
          </w:p>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 xml:space="preserve"> </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Развитие креативности и творческого потенциала населения</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rPr>
                <w:rFonts w:cs="Times New Roman"/>
                <w:color w:val="333639" w:themeColor="text2" w:themeTint="E6"/>
                <w:sz w:val="24"/>
                <w:szCs w:val="24"/>
              </w:rPr>
            </w:pPr>
            <w:r w:rsidRPr="00655EF3">
              <w:rPr>
                <w:color w:val="333639" w:themeColor="text2" w:themeTint="E6"/>
                <w:kern w:val="24"/>
                <w:sz w:val="24"/>
                <w:szCs w:val="24"/>
              </w:rPr>
              <w:t>Исполнительный комитет,</w:t>
            </w:r>
          </w:p>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Управления культуры и молодежной политики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67"/>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 рамках реализации программы "Иннокам" организовать ежегодный фестиваль "4-х городов" на зеленой эстраде</w:t>
            </w:r>
          </w:p>
        </w:tc>
        <w:tc>
          <w:tcPr>
            <w:tcW w:w="4364" w:type="dxa"/>
            <w:gridSpan w:val="2"/>
            <w:hideMark/>
          </w:tcPr>
          <w:p w:rsidR="00655EF3" w:rsidRPr="00655EF3" w:rsidRDefault="00655EF3" w:rsidP="00954770">
            <w:pPr>
              <w:keepNext/>
              <w:tabs>
                <w:tab w:val="left" w:pos="9120"/>
              </w:tabs>
              <w:spacing w:line="276" w:lineRule="auto"/>
              <w:ind w:right="29"/>
              <w:rPr>
                <w:rFonts w:cs="Times New Roman"/>
                <w:color w:val="333639" w:themeColor="text2" w:themeTint="E6"/>
                <w:sz w:val="24"/>
                <w:szCs w:val="24"/>
              </w:rPr>
            </w:pPr>
            <w:r w:rsidRPr="00655EF3">
              <w:rPr>
                <w:color w:val="333639" w:themeColor="text2" w:themeTint="E6"/>
                <w:kern w:val="24"/>
                <w:sz w:val="24"/>
                <w:szCs w:val="24"/>
              </w:rPr>
              <w:t>Развитие креативности и творческого потенциала населения</w:t>
            </w:r>
          </w:p>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туристов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rPr>
                <w:rFonts w:cs="Times New Roman"/>
                <w:color w:val="333639" w:themeColor="text2" w:themeTint="E6"/>
                <w:sz w:val="24"/>
                <w:szCs w:val="24"/>
              </w:rPr>
            </w:pPr>
            <w:r w:rsidRPr="00655EF3">
              <w:rPr>
                <w:color w:val="333639" w:themeColor="text2" w:themeTint="E6"/>
                <w:kern w:val="24"/>
                <w:sz w:val="24"/>
                <w:szCs w:val="24"/>
              </w:rPr>
              <w:t>Исполнительный комитет,</w:t>
            </w:r>
          </w:p>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Управления культуры и молодежной политики</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1155"/>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профессиональных компетентных педагогов из других городов для внедрения новых видов искусства</w:t>
            </w:r>
          </w:p>
        </w:tc>
        <w:tc>
          <w:tcPr>
            <w:tcW w:w="4364" w:type="dxa"/>
            <w:gridSpan w:val="2"/>
            <w:hideMark/>
          </w:tcPr>
          <w:p w:rsidR="00655EF3" w:rsidRPr="00655EF3" w:rsidRDefault="00655EF3" w:rsidP="00954770">
            <w:pPr>
              <w:keepNext/>
              <w:tabs>
                <w:tab w:val="left" w:pos="9120"/>
              </w:tabs>
              <w:spacing w:line="276" w:lineRule="auto"/>
              <w:ind w:right="29"/>
              <w:rPr>
                <w:rFonts w:cs="Times New Roman"/>
                <w:color w:val="333639" w:themeColor="text2" w:themeTint="E6"/>
                <w:sz w:val="24"/>
                <w:szCs w:val="24"/>
              </w:rPr>
            </w:pPr>
            <w:r w:rsidRPr="00655EF3">
              <w:rPr>
                <w:color w:val="333639" w:themeColor="text2" w:themeTint="E6"/>
                <w:kern w:val="24"/>
                <w:sz w:val="24"/>
                <w:szCs w:val="24"/>
              </w:rPr>
              <w:t>Повышение культурного уровня населения</w:t>
            </w:r>
          </w:p>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Развитие креативности и творческого потенциала населения</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культуры</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44"/>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Разработка критериев стимулирования в системе оплаты труда в сфере культуры</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квалифицированных кадров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культуры</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999"/>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Реализация проекта "Детский Университет", для формирования духовной культуры с маленьких лет</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Сохранение культурных и духовных традиций и института семьи</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до конца 2019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Управление культуры, и образования</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18"/>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Разработать и утвердить программу поддержки талантливых выпускников</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Воспитание собственных квалифицированных кадров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До конца 2019 года</w:t>
            </w:r>
          </w:p>
        </w:tc>
        <w:tc>
          <w:tcPr>
            <w:tcW w:w="3015" w:type="dxa"/>
            <w:gridSpan w:val="2"/>
            <w:hideMark/>
          </w:tcPr>
          <w:p w:rsidR="00655EF3" w:rsidRPr="00655EF3" w:rsidRDefault="00655EF3" w:rsidP="00954770">
            <w:pPr>
              <w:keepNext/>
              <w:tabs>
                <w:tab w:val="left" w:pos="9120"/>
              </w:tabs>
              <w:spacing w:line="276" w:lineRule="auto"/>
              <w:ind w:right="29"/>
              <w:rPr>
                <w:rFonts w:cs="Times New Roman"/>
                <w:color w:val="333639" w:themeColor="text2" w:themeTint="E6"/>
                <w:kern w:val="24"/>
                <w:sz w:val="24"/>
                <w:szCs w:val="24"/>
              </w:rPr>
            </w:pPr>
            <w:r w:rsidRPr="00655EF3">
              <w:rPr>
                <w:color w:val="333639" w:themeColor="text2" w:themeTint="E6"/>
                <w:kern w:val="24"/>
                <w:sz w:val="24"/>
                <w:szCs w:val="24"/>
              </w:rPr>
              <w:t>Исполнительный комитет,</w:t>
            </w:r>
          </w:p>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Управления образования</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791"/>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Разработать программу выделения служебного жилья молодым специалистам с последующим выкупом через 3-5 лет</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Привлечение высококвалифицированных кадров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до конца 2020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Исполнительный комитет</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27"/>
        </w:trPr>
        <w:tc>
          <w:tcPr>
            <w:tcW w:w="2616" w:type="dxa"/>
            <w:gridSpan w:val="2"/>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Основная задача</w:t>
            </w:r>
          </w:p>
        </w:tc>
        <w:tc>
          <w:tcPr>
            <w:tcW w:w="11843" w:type="dxa"/>
            <w:gridSpan w:val="7"/>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Эффективное здравоохранение</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07"/>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Мероприятия</w:t>
            </w:r>
          </w:p>
        </w:tc>
        <w:tc>
          <w:tcPr>
            <w:tcW w:w="4310"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Результаты</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Сроки</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52"/>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Подключение к системе электронной записи медицинской организации</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качества оказания медицинской помощи</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90"/>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 xml:space="preserve"> Капитальный ремонт ЦРБ</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Укрепление материально-технической базы</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70"/>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Модернизация больницы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Укрепление материально-технической базы</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 2017 гг.</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30"/>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Строительство жилья для специалистов</w:t>
            </w:r>
          </w:p>
        </w:tc>
        <w:tc>
          <w:tcPr>
            <w:tcW w:w="4310"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Привлечение кадров в отрасль</w:t>
            </w:r>
          </w:p>
        </w:tc>
        <w:tc>
          <w:tcPr>
            <w:tcW w:w="1660" w:type="dxa"/>
            <w:gridSpan w:val="3"/>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2017 год</w:t>
            </w:r>
          </w:p>
        </w:tc>
        <w:tc>
          <w:tcPr>
            <w:tcW w:w="2672"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Исполком, 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704"/>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Развитие СО НКО в области здоровья</w:t>
            </w:r>
          </w:p>
        </w:tc>
        <w:tc>
          <w:tcPr>
            <w:tcW w:w="4310"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Повышение качества медицинских услуг, повышение удовлетворенности населения медицинскими услугами</w:t>
            </w:r>
          </w:p>
        </w:tc>
        <w:tc>
          <w:tcPr>
            <w:tcW w:w="1660" w:type="dxa"/>
            <w:gridSpan w:val="3"/>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815"/>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Обучение персонала больницы культуре общения</w:t>
            </w:r>
          </w:p>
        </w:tc>
        <w:tc>
          <w:tcPr>
            <w:tcW w:w="4310"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Повышение дисциплины в медицинской организации. Повышение качества оказания медицинских услуг</w:t>
            </w:r>
          </w:p>
        </w:tc>
        <w:tc>
          <w:tcPr>
            <w:tcW w:w="1660" w:type="dxa"/>
            <w:gridSpan w:val="3"/>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31"/>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Информирование населения по медицинским услугам</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удовлетворенности населения качеством медицинских услуг</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 2017 гг.</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12"/>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Аутсорсинг непрофильных услуг больницы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Сбалансированный бюджет ЦРБ, повышение качества медицинских услуг</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2017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06"/>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Формирование движения «Здоровый район»</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доли населения, ведущего здоровый образ жизни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943"/>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Привлечение инвесторов для создания государственно-частных партнерств в области здравоохранения и создания медицинских объектов</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качества медицинских услуг, повышение удовлетворенности населения медицинскими услугами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2016-2018 гг.</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59"/>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Введение электронной медицинской документации</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Повышение качества оказания медицинской помощи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52"/>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Внедрение проекта «мобильный фельдшер» (оснащение фельдшеров автомобильным транспортом)</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Повышение доступности медицинской помощи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 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18"/>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Запуск электронной больницы</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Повышение качества оказания медицинской помощи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2020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70"/>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Запуск «площадки здоровья» в районах, на территории ТОСов</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Оздоровление населения</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2021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706"/>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Организация межмуниципального совета по здоровью.</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Улучшение управления здравоохранением в решении вопросов заболеваемости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2022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706"/>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Запуск межмуниципального реабилитационного центра.</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Развитие медицинского туризма, улучшения качества оказания медицинской помощи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2024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 МЗ РТ</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04"/>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Организация образовательных программ по здоровью для населения на базе ЦРБ</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Оздоровление населения</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2025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70"/>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 xml:space="preserve">Запуск межмуниципального хосписа </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Повышение качества жизни населения, медицинский туризм</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2028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22"/>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Запуск больницы с вертолетной площадки</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Укрепление материально-технической базы</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2029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 МЗ РТ</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16"/>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Организация добровольческих движений в области здоровья</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Повышение самосознания гражданского общества</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2030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48"/>
        </w:trPr>
        <w:tc>
          <w:tcPr>
            <w:tcW w:w="2616"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b/>
                <w:bCs/>
                <w:color w:val="333639" w:themeColor="text2" w:themeTint="E6"/>
                <w:kern w:val="24"/>
                <w:sz w:val="24"/>
                <w:szCs w:val="24"/>
              </w:rPr>
              <w:t>Основная задача</w:t>
            </w:r>
          </w:p>
        </w:tc>
        <w:tc>
          <w:tcPr>
            <w:tcW w:w="11843" w:type="dxa"/>
            <w:gridSpan w:val="7"/>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b/>
                <w:bCs/>
                <w:color w:val="333639" w:themeColor="text2" w:themeTint="E6"/>
                <w:kern w:val="24"/>
                <w:sz w:val="24"/>
                <w:szCs w:val="24"/>
              </w:rPr>
              <w:t>Создание равных возможностей, доступная среда</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37"/>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Мероприятия</w:t>
            </w:r>
          </w:p>
        </w:tc>
        <w:tc>
          <w:tcPr>
            <w:tcW w:w="4310"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Результаты</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Сроки</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10"/>
        </w:trPr>
        <w:tc>
          <w:tcPr>
            <w:tcW w:w="5817" w:type="dxa"/>
            <w:gridSpan w:val="4"/>
            <w:hideMark/>
          </w:tcPr>
          <w:p w:rsidR="00655EF3" w:rsidRPr="00655EF3" w:rsidRDefault="00655EF3" w:rsidP="00954770">
            <w:pPr>
              <w:keepNext/>
              <w:spacing w:line="276" w:lineRule="auto"/>
              <w:ind w:firstLine="34"/>
              <w:jc w:val="both"/>
              <w:rPr>
                <w:rFonts w:cs="Times New Roman"/>
                <w:color w:val="333639" w:themeColor="text2" w:themeTint="E6"/>
                <w:sz w:val="24"/>
                <w:szCs w:val="24"/>
              </w:rPr>
            </w:pPr>
            <w:r w:rsidRPr="00655EF3">
              <w:rPr>
                <w:color w:val="333639" w:themeColor="text2" w:themeTint="E6"/>
                <w:kern w:val="24"/>
                <w:sz w:val="24"/>
                <w:szCs w:val="24"/>
              </w:rPr>
              <w:t>Создание условий для комфортного проживания инвалидов</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Улучшение качество жизни инвалидов</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90"/>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Позиционирование инвалидов как активного члена общества</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Улучшение качество жизни инвалидов</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Отдел социальной защиты</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86"/>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Заключение договоров с предприятиями по подготовке кадров по адаптивной физической культуре</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уровня адаптации инвалидов в обществе</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2017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Общество инвалидов, управление по делам молодежи и спорта</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82"/>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Целевая подготовка специалистов по адаптивной физической культуре</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уровня адаптации инвалидов в обществе</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Управление по делам молодежи и спорта</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78"/>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Введение на предприятиях инструкторов по адаптивной физической культуре</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уровня адаптации инвалидов в обществе</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2019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Управление по делам молодежи и спорта, общество инвалидов</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190"/>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Создание клубов по интересам для инвалидов</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Улучшение качество жизни инвалидов</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2020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Общество инвалидов</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08"/>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Создание специализированного тренажерного зала с пневматическими тренажерами</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Улучшение качество жизни инвалидов</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2025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Управление по делам молодежи и спорта, общество инвалидов</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48"/>
        </w:trPr>
        <w:tc>
          <w:tcPr>
            <w:tcW w:w="2616"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b/>
                <w:bCs/>
                <w:color w:val="333639" w:themeColor="text2" w:themeTint="E6"/>
                <w:kern w:val="24"/>
                <w:sz w:val="24"/>
                <w:szCs w:val="24"/>
              </w:rPr>
              <w:t>Основная задача</w:t>
            </w:r>
          </w:p>
        </w:tc>
        <w:tc>
          <w:tcPr>
            <w:tcW w:w="11843" w:type="dxa"/>
            <w:gridSpan w:val="7"/>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b/>
                <w:bCs/>
                <w:color w:val="333639" w:themeColor="text2" w:themeTint="E6"/>
                <w:kern w:val="24"/>
                <w:sz w:val="24"/>
                <w:szCs w:val="24"/>
              </w:rPr>
              <w:t>Развитие спорта</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27"/>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Мероприятия</w:t>
            </w:r>
          </w:p>
        </w:tc>
        <w:tc>
          <w:tcPr>
            <w:tcW w:w="4310"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Результаты</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Сроки</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Исполнители</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Разработка и реализация информационно-пропагандистских компаний, физкультурно-оздоровительных программ в СМИ</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доли населения, систематически занимающейся спортом</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по делам молодежи и спорта</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03"/>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Развитие конно-спортивной школы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82"/>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Проектирование и строительство стадиона на 1500 посадочных мест</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50"/>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Строительство лыжной базы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28"/>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Вхождение в программу капитального строительства подростковых клубов</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45"/>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Создание общественного совета по физической культуре и спорта при главе района</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Управление по делам молодежи и спорта</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40"/>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инвесторов на строительство гостиницы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2017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36"/>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Строительство открытого манежа конно-спортивной школы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2019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32"/>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 xml:space="preserve"> Создание антивандальных тренажеров в парках, скверах, рядом со спортивными комплексами</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42"/>
        </w:trPr>
        <w:tc>
          <w:tcPr>
            <w:tcW w:w="5817" w:type="dxa"/>
            <w:gridSpan w:val="4"/>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Строительство фитнесс-центра</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2019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Строительство центра стендовой стрельбы</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2020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50"/>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Строительство яхтклуба</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2021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30"/>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Строительство детского оздоровительного лагеря</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2022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68"/>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 xml:space="preserve"> Строительство трассы для мотогонок</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2023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06"/>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Строительство зон для велопрогулок</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2025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86"/>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Развитие авиамодельного спорта со строительством взлетно-посадочной площадки</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2026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24"/>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Развитие картодрома</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2027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136A24" w:rsidTr="00954770">
        <w:trPr>
          <w:cnfStyle w:val="000000010000" w:firstRow="0" w:lastRow="0" w:firstColumn="0" w:lastColumn="0" w:oddVBand="0" w:evenVBand="0" w:oddHBand="0" w:evenHBand="1" w:firstRowFirstColumn="0" w:firstRowLastColumn="0" w:lastRowFirstColumn="0" w:lastRowLastColumn="0"/>
          <w:trHeight w:val="448"/>
        </w:trPr>
        <w:tc>
          <w:tcPr>
            <w:tcW w:w="2616" w:type="dxa"/>
            <w:gridSpan w:val="2"/>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b/>
                <w:bCs/>
                <w:color w:val="333639" w:themeColor="text2" w:themeTint="E6"/>
                <w:kern w:val="24"/>
                <w:sz w:val="24"/>
                <w:szCs w:val="24"/>
              </w:rPr>
              <w:t>Основная задача</w:t>
            </w:r>
          </w:p>
        </w:tc>
        <w:tc>
          <w:tcPr>
            <w:tcW w:w="11843" w:type="dxa"/>
            <w:gridSpan w:val="7"/>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b/>
                <w:bCs/>
                <w:color w:val="333639" w:themeColor="text2" w:themeTint="E6"/>
                <w:kern w:val="24"/>
                <w:sz w:val="24"/>
                <w:szCs w:val="24"/>
              </w:rPr>
              <w:t>Обеспечение экологической устойчивости</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27"/>
        </w:trPr>
        <w:tc>
          <w:tcPr>
            <w:tcW w:w="5817" w:type="dxa"/>
            <w:gridSpan w:val="4"/>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color w:val="333639" w:themeColor="text2" w:themeTint="E6"/>
                <w:kern w:val="24"/>
                <w:sz w:val="24"/>
                <w:szCs w:val="24"/>
              </w:rPr>
              <w:t>Мероприятия</w:t>
            </w:r>
          </w:p>
        </w:tc>
        <w:tc>
          <w:tcPr>
            <w:tcW w:w="4310" w:type="dxa"/>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color w:val="333639" w:themeColor="text2" w:themeTint="E6"/>
                <w:kern w:val="24"/>
                <w:sz w:val="24"/>
                <w:szCs w:val="24"/>
              </w:rPr>
              <w:t>Результаты</w:t>
            </w:r>
          </w:p>
        </w:tc>
        <w:tc>
          <w:tcPr>
            <w:tcW w:w="1660" w:type="dxa"/>
            <w:gridSpan w:val="3"/>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color w:val="333639" w:themeColor="text2" w:themeTint="E6"/>
                <w:kern w:val="24"/>
                <w:sz w:val="24"/>
                <w:szCs w:val="24"/>
              </w:rPr>
              <w:t>Сроки</w:t>
            </w:r>
          </w:p>
        </w:tc>
        <w:tc>
          <w:tcPr>
            <w:tcW w:w="2672" w:type="dxa"/>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655EF3" w:rsidRPr="00655EF3" w:rsidRDefault="00655EF3" w:rsidP="00954770">
            <w:pPr>
              <w:keepNext/>
              <w:spacing w:before="0"/>
              <w:ind w:left="34"/>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разработка и принятие Экологического меморандума Менделеевского муниципального района</w:t>
            </w:r>
          </w:p>
        </w:tc>
        <w:tc>
          <w:tcPr>
            <w:tcW w:w="4310" w:type="dxa"/>
          </w:tcPr>
          <w:p w:rsidR="00655EF3" w:rsidRPr="00655EF3" w:rsidRDefault="00136A24" w:rsidP="00954770">
            <w:pPr>
              <w:keepNext/>
              <w:spacing w:before="0"/>
              <w:rPr>
                <w:rFonts w:cs="Times New Roman"/>
                <w:color w:val="262626" w:themeColor="text1" w:themeTint="D9"/>
                <w:sz w:val="24"/>
                <w:szCs w:val="24"/>
                <w:highlight w:val="yellow"/>
              </w:rPr>
            </w:pPr>
            <w:r w:rsidRPr="00136A24">
              <w:rPr>
                <w:rFonts w:cs="Times New Roman"/>
                <w:color w:val="262626" w:themeColor="text1" w:themeTint="D9"/>
                <w:sz w:val="24"/>
                <w:szCs w:val="24"/>
              </w:rPr>
              <w:t>Улучшение экологической обстановки</w:t>
            </w:r>
          </w:p>
        </w:tc>
        <w:tc>
          <w:tcPr>
            <w:tcW w:w="1660" w:type="dxa"/>
            <w:gridSpan w:val="3"/>
          </w:tcPr>
          <w:p w:rsidR="00655EF3" w:rsidRPr="00136A24" w:rsidRDefault="00136A24" w:rsidP="00954770">
            <w:pPr>
              <w:keepNext/>
              <w:tabs>
                <w:tab w:val="left" w:pos="9120"/>
              </w:tabs>
              <w:spacing w:before="0"/>
              <w:ind w:right="29"/>
              <w:jc w:val="both"/>
              <w:rPr>
                <w:rFonts w:cs="Times New Roman"/>
                <w:color w:val="262626" w:themeColor="text1" w:themeTint="D9"/>
                <w:sz w:val="24"/>
                <w:szCs w:val="24"/>
              </w:rPr>
            </w:pPr>
            <w:r w:rsidRPr="00136A24">
              <w:rPr>
                <w:rFonts w:cs="Times New Roman"/>
                <w:color w:val="262626" w:themeColor="text1" w:themeTint="D9"/>
                <w:sz w:val="24"/>
                <w:szCs w:val="24"/>
              </w:rPr>
              <w:t>2016-2020</w:t>
            </w:r>
          </w:p>
        </w:tc>
        <w:tc>
          <w:tcPr>
            <w:tcW w:w="2672" w:type="dxa"/>
          </w:tcPr>
          <w:p w:rsidR="00655EF3" w:rsidRPr="00136A24" w:rsidRDefault="00136A24" w:rsidP="00954770">
            <w:pPr>
              <w:keepNext/>
              <w:tabs>
                <w:tab w:val="left" w:pos="9120"/>
              </w:tabs>
              <w:spacing w:before="0"/>
              <w:ind w:right="29"/>
              <w:jc w:val="both"/>
              <w:rPr>
                <w:rFonts w:cs="Times New Roman"/>
                <w:color w:val="262626" w:themeColor="text1" w:themeTint="D9"/>
                <w:sz w:val="24"/>
                <w:szCs w:val="24"/>
              </w:rPr>
            </w:pPr>
            <w:r w:rsidRPr="00136A24">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76"/>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ежегодная разработка и принятие Комплекса мер по улучшению экологической обстановки в Менделеевском муниципальном районе с участием основных предприятий территории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435"/>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создание движения местного сообщества «За чистый Менделеевск»</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511"/>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инициирование создания Экологического Совета Камской агломерации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внедрение механизма экологических соглашений с близлежащими муниципальными районами и городами, а также с ключевыми предприятиями Менделеевского района и Камской агломерации, оказывающими наибольшее влияние на состояние окружающей среды Менделеевского муниципального района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546"/>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color w:val="262626" w:themeColor="text1" w:themeTint="D9"/>
                <w:sz w:val="24"/>
                <w:szCs w:val="24"/>
              </w:rPr>
              <w:t>внедрение и применение принципов «зеленых» стандартов при проектировании, строительстве и эксплуатации объектов недвижимости, объектов жилищного строительства и организации благоустройства территории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253"/>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color w:val="262626" w:themeColor="text1" w:themeTint="D9"/>
                <w:sz w:val="24"/>
                <w:szCs w:val="24"/>
              </w:rPr>
              <w:t xml:space="preserve">обеспечение внедрения требований </w:t>
            </w:r>
            <w:r w:rsidRPr="00655EF3">
              <w:rPr>
                <w:bCs/>
                <w:color w:val="262626" w:themeColor="text1" w:themeTint="D9"/>
                <w:sz w:val="24"/>
                <w:szCs w:val="24"/>
              </w:rPr>
              <w:t>федерального закона от 21.07.2014 № 219-ФЗ «О внесении изменений в Федеральный закон «Об охране окружающей среды» и отдельные законодательные акты Российской Федерации» введены новые экологические требования и ограничения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396"/>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реализация комплекса мер по перепрофилированию ряда промышленных объектов в связи с их воздействием на жилую застройку</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создание «зеленых» санитарно-защитных зон вокруг территорий и объектов, относящихся к социально значимым</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оптимизацию транспортной системы, включающую строительство объездной дороги г.Менделеевск</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оптимизацию производства с последующим обоснованием сокращения размеров санитарно-защитных зон</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проведение полной инвентаризации стационарных и передвижных источников загрязнения воздушного бассейна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мониторинговые исследования за состоянием атмосферы в зоне действия загрязнителей и их санитарно-защитных зонах, а также в жилых и рекреационных зонах</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обеспечение производственного контроля за соблюдением нормативов загрязняющих веществ в атмосферу; установление жестких ограничений на выброс загрязняющих веществ в атмосферу от основных источников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выполнение предприятиями мероприятий по сокращению выбросов в периоды неблагоприятных метеоусловий, предусмотренных проектами предельно-допустимых выбросов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заключение соглашений с ОАО «Химический завод им. Л.Я. Карпова», АО «Аммоний», АБЗ «Татнефтедор», пилорам и др., а также собственниками планируемых производств (в том числе индустриального парка, животноводческого комплекса на 2400 голов и промышленных парков), оговаривающих:</w:t>
            </w:r>
          </w:p>
          <w:p w:rsidR="00136A24" w:rsidRPr="00655EF3" w:rsidRDefault="00136A24" w:rsidP="00655EF3">
            <w:pPr>
              <w:pStyle w:val="afffb"/>
              <w:keepNext/>
              <w:numPr>
                <w:ilvl w:val="0"/>
                <w:numId w:val="36"/>
              </w:numPr>
              <w:tabs>
                <w:tab w:val="left" w:pos="1080"/>
              </w:tabs>
              <w:spacing w:before="0"/>
              <w:jc w:val="both"/>
              <w:rPr>
                <w:rFonts w:eastAsia="Viner Hand ITC"/>
                <w:color w:val="262626" w:themeColor="text1" w:themeTint="D9"/>
                <w:sz w:val="24"/>
                <w:szCs w:val="24"/>
              </w:rPr>
            </w:pPr>
            <w:r w:rsidRPr="00655EF3">
              <w:rPr>
                <w:rFonts w:eastAsia="Times New Roman"/>
                <w:color w:val="262626" w:themeColor="text1" w:themeTint="D9"/>
                <w:sz w:val="24"/>
                <w:szCs w:val="24"/>
              </w:rPr>
              <w:t>внедрение наилучших современных инновационных технологий, позволяющих сократить выбросы загрязняющих веществ в воздушный бассейн;</w:t>
            </w:r>
          </w:p>
          <w:p w:rsidR="00136A24" w:rsidRPr="00655EF3" w:rsidRDefault="00136A24" w:rsidP="00655EF3">
            <w:pPr>
              <w:pStyle w:val="afffb"/>
              <w:keepNext/>
              <w:numPr>
                <w:ilvl w:val="0"/>
                <w:numId w:val="36"/>
              </w:numPr>
              <w:tabs>
                <w:tab w:val="left" w:pos="1080"/>
              </w:tabs>
              <w:spacing w:before="0"/>
              <w:jc w:val="both"/>
              <w:rPr>
                <w:rFonts w:eastAsia="Viner Hand ITC"/>
                <w:color w:val="262626" w:themeColor="text1" w:themeTint="D9"/>
                <w:sz w:val="24"/>
                <w:szCs w:val="24"/>
              </w:rPr>
            </w:pPr>
            <w:r w:rsidRPr="00655EF3">
              <w:rPr>
                <w:rFonts w:eastAsia="Times New Roman"/>
                <w:color w:val="262626" w:themeColor="text1" w:themeTint="D9"/>
                <w:sz w:val="24"/>
                <w:szCs w:val="24"/>
              </w:rPr>
              <w:t>проведение мероприятий по экономии топлива, являющихся одновременно мероприятиями по снижению выбросов оксидов серы, оксидов азота и оксидов углерода – внедрение экономичных методов сжигания; снижение потерь тепла; улучшение организации и системы учета расхода топлива;</w:t>
            </w:r>
          </w:p>
          <w:p w:rsidR="00136A24" w:rsidRPr="00655EF3" w:rsidRDefault="00136A24" w:rsidP="00655EF3">
            <w:pPr>
              <w:pStyle w:val="afffb"/>
              <w:keepNext/>
              <w:numPr>
                <w:ilvl w:val="0"/>
                <w:numId w:val="36"/>
              </w:numPr>
              <w:tabs>
                <w:tab w:val="left" w:pos="1080"/>
              </w:tabs>
              <w:spacing w:before="0"/>
              <w:jc w:val="both"/>
              <w:rPr>
                <w:rFonts w:eastAsia="Viner Hand ITC"/>
                <w:color w:val="262626" w:themeColor="text1" w:themeTint="D9"/>
                <w:sz w:val="24"/>
                <w:szCs w:val="24"/>
              </w:rPr>
            </w:pPr>
            <w:r w:rsidRPr="00655EF3">
              <w:rPr>
                <w:rFonts w:eastAsia="Times New Roman"/>
                <w:color w:val="262626" w:themeColor="text1" w:themeTint="D9"/>
                <w:sz w:val="24"/>
                <w:szCs w:val="24"/>
              </w:rPr>
              <w:t>периодическое очищение территории объектов от пыли и грязи и ежедневное поливание водой;</w:t>
            </w:r>
          </w:p>
          <w:p w:rsidR="00136A24" w:rsidRPr="00655EF3" w:rsidRDefault="00136A24" w:rsidP="00655EF3">
            <w:pPr>
              <w:pStyle w:val="afffb"/>
              <w:keepNext/>
              <w:numPr>
                <w:ilvl w:val="0"/>
                <w:numId w:val="36"/>
              </w:numPr>
              <w:tabs>
                <w:tab w:val="left" w:pos="1080"/>
              </w:tabs>
              <w:spacing w:before="0"/>
              <w:jc w:val="both"/>
              <w:rPr>
                <w:rFonts w:eastAsia="Viner Hand ITC"/>
                <w:color w:val="262626" w:themeColor="text1" w:themeTint="D9"/>
                <w:sz w:val="24"/>
                <w:szCs w:val="24"/>
              </w:rPr>
            </w:pPr>
            <w:r w:rsidRPr="00655EF3">
              <w:rPr>
                <w:rFonts w:eastAsia="Times New Roman"/>
                <w:color w:val="262626" w:themeColor="text1" w:themeTint="D9"/>
                <w:sz w:val="24"/>
                <w:szCs w:val="24"/>
              </w:rPr>
              <w:t>озеленение территорий и их санитарно-защитных зон;</w:t>
            </w:r>
          </w:p>
          <w:p w:rsidR="00136A24" w:rsidRPr="00655EF3" w:rsidRDefault="00136A24" w:rsidP="00655EF3">
            <w:pPr>
              <w:pStyle w:val="afffb"/>
              <w:keepNext/>
              <w:numPr>
                <w:ilvl w:val="0"/>
                <w:numId w:val="36"/>
              </w:numPr>
              <w:tabs>
                <w:tab w:val="left" w:pos="9120"/>
              </w:tabs>
              <w:spacing w:before="0"/>
              <w:ind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правильная организация эксплуатации ГОУ</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382"/>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обеспечение охраны подземных и поверхностных вод от загрязнения и истощения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504"/>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внедрение прогрессивных водосберегающих технологий</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Российской Федерации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392"/>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устройство обваловки вокруг р. Тоймы на отрезке вблизи Химического завода им. Л.Я. Карпова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разработку ПСД и строительство канализационных сетей в г. Менделеевске  (поселки Тулвай, Тихие Горы, Камашево), строительство КНС для перекачки собираемых стоков на БОС города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разработку ПСД и выполнение строительно-монтажных работ по строительству компактных установок по очистке сточных вод в н.п. Тихоново и Мунайка; поддержание эффективности работы БОС на уровне проектных требований</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356"/>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своевременная чистка аэротенков, отстойников, иловых карт</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мероприятия по планировке и строительству производственной и ливневой канализации с установкой очистных сооружений на всех производственных объектах с очисткой сточных вод до установленных нормативов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первоочередное канализование жилой застройки и производственных объектов, расположенных в водоохранных зонах поверхностных водных объектов; ремонт водопроводных сетей в населенных пунктах района; обеспечение населенных пунктов района централизованным водоснабжением</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проектирование и строительство сетей хозяйственно-бытовой и ливневой канализации с очистными сооружениями в населенных пунктах</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строительство сливных станций для слива сточных вод из не канализованных населенных пунктов; строительство локальных очистных сооружений для центральной районной больницы</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внедрение современных методов водоподготовки и передовых технологий очистки сточных вод, обезвреживания и утилизации осадков сточных вод</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проведение работ по санитарной очистке береговой линии Нижнекамского водохранилища в районе н.п. Икское Устье; строительство ливневой канализации нефтепромысловых объектов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внедрение мультифазных насосов, использование нефтеловушек и боновых заграждений в целях предупреждения загрязнения водных объектов нефтью и нефтепродуктов; проведение мероприятий по выявлению и проведению тампонажа бездействующих скважин</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приобретение плавильной установки снега (размещение площадки и плавильной установки предлагается за пределами г. Менделеевска в районе полигона ТБО)</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мероприятия по корректировке качества подземных вод, используемых для питьевого водоснабжения, в том числе с использованием технологических приемов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инвентаризация всех водопользователей Менделеевского муниципального района; закрытие кладбищ, расположенных в водоохранных зонах поверхностных водных объектов и в пределах II пояса зон санитарной охраны источников питьевого водоснабжения; разработка проектов нормативно-допустимого сброса (НДС) загрязняющих веществ и микроорганизмов в окружающую среду; разработка проектов зон санитарной охраны источников питьевого водоснабжения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организация и развитие сети мониторинга технического состояния существующих сетей водоснабжения предприятий и сельских населенных пунктов района, а также гидромониторинга поверхностных водных объектов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разработка комплексной целевой Программы по организации и строительству систем водоснабжения и водоотведения на территории Менделеевского муниципального района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516"/>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обследование и благоустройство существующих родников района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оценка экологического состояния питьевых вод Менделеевского муниципального района и влияния их качества на здоровье населения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закрепление на местности границ водоохранных зон и прибрежных защитных полос специальными информационными знаками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осуществление водохозяйственных мероприятий и мероприятий по охране водных объектов в соответствии с Водным кодексом Российской Федерации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395"/>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недопущение образования несанкционированных свалок</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24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снижение образования отходов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506"/>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внедрение селективного сбора, эффективных методов переработки и утилизации отходов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sz w:val="24"/>
                <w:szCs w:val="24"/>
              </w:rPr>
            </w:pPr>
            <w:r w:rsidRPr="00655EF3">
              <w:rPr>
                <w:rFonts w:eastAsia="Times New Roman"/>
                <w:color w:val="262626" w:themeColor="text1" w:themeTint="D9"/>
                <w:sz w:val="24"/>
                <w:szCs w:val="24"/>
              </w:rPr>
              <w:t>рекультивация шламонакопителя ОАО "Химический завод им. Л.Я.Карпова"; ликвидация, рекультивация 3-х каскадного отстойника ОАО "Химический завод им. Л.Я.Карпова"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204"/>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строительство 2-ой очереди полигона ТБО</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180"/>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строительство полигона ТБО в н.п. Псеево</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внедрение системы управления и организации сбора, вывоза твердых бытовых отходов с территорий частного жилого фонда, гаражных кооперативов и садовых обществ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обеспечение поселений в полной мере контейнерными площадками; приобретение мусоровозов; организацию селективного сбора отходов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572"/>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организацию системы сбора у населения ртутьсодержащих отходов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410"/>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исключение выращивания продуктов питания вдоль автодорог</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при проектировании малоэтажной застройки, предусматривающей использование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дополнительное оснащение животноводческих и птицеводческих объектов биогазовыми установками для утилизации животноводческих отходов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внедрение передовых технологий по переработке навоза в гигиенически и экологически чистое удобрение и/или топливо без оказания вредного воздействия на окружающую среду, при этом исключить вывоз необработанного навоза на поля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организация и устройство 4 навозохранилищ закрытого типа (Абалачи, Псеево, Монашево, Мунайкино) и одно пометохранилище в Мунайкинском сельском поселении приобретение и размещение установки, предназначенной для утилизации биологических отходов в районной ветлаборатории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проведение полной инвентаризации скотомогильников с постановкой их на кадастровый учет; приведение биотермических ям и сибиреязвенных скотомогильников в соответствие ветеринарно-санитарным правилам; проведение комплекса мероприятий по сокращению санитарно-защитных зон сибиреязвенных скотомогильников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строительство (реконструкция) очистных сооружений по очистке производственных, ливневых и хозяйственно-бытовых стоков  молочных заводов, мясокомбинатов, птицефабрик и животноводческих ферм</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53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внедрение технологий по снижению негативного воздействия на атмосферный воздух при содержании птиц и животных, а также при хранении и обезвреживании отходов животноводства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изменение состава сырья с переходом на более экологические виды материалов, перепрофилирование производств и связанное с этим снижение классов опасности загрязняющих веществ, поступающих в окружающую среду</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color w:val="262626" w:themeColor="text1" w:themeTint="D9"/>
                <w:sz w:val="24"/>
                <w:szCs w:val="24"/>
              </w:rPr>
            </w:pPr>
            <w:r w:rsidRPr="00655EF3">
              <w:rPr>
                <w:color w:val="262626" w:themeColor="text1" w:themeTint="D9"/>
                <w:sz w:val="24"/>
                <w:szCs w:val="24"/>
              </w:rPr>
              <w:t>внедрение передовых ресурсосберегающих, малоотходных технологических решений, позволяющих максимально сократить поступление загрязняющих веществ в окружающую среду</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513"/>
        </w:trPr>
        <w:tc>
          <w:tcPr>
            <w:tcW w:w="5817" w:type="dxa"/>
            <w:gridSpan w:val="4"/>
          </w:tcPr>
          <w:p w:rsidR="00136A24" w:rsidRPr="00655EF3" w:rsidRDefault="00136A24" w:rsidP="00954770">
            <w:pPr>
              <w:keepNext/>
              <w:spacing w:before="0"/>
              <w:jc w:val="both"/>
              <w:rPr>
                <w:color w:val="262626" w:themeColor="text1" w:themeTint="D9"/>
                <w:sz w:val="24"/>
                <w:szCs w:val="24"/>
              </w:rPr>
            </w:pPr>
            <w:r w:rsidRPr="00655EF3">
              <w:rPr>
                <w:color w:val="262626" w:themeColor="text1" w:themeTint="D9"/>
                <w:sz w:val="24"/>
                <w:szCs w:val="24"/>
              </w:rPr>
              <w:t>внедрение эффективного газопылеулавливающего оборудования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color w:val="262626" w:themeColor="text1" w:themeTint="D9"/>
                <w:sz w:val="24"/>
                <w:szCs w:val="24"/>
              </w:rPr>
            </w:pPr>
            <w:r w:rsidRPr="00655EF3">
              <w:rPr>
                <w:color w:val="262626" w:themeColor="text1" w:themeTint="D9"/>
                <w:sz w:val="24"/>
                <w:szCs w:val="24"/>
              </w:rPr>
              <w:t>максимальное озеленение территорий санитарно-защитных зон пыле- газоустойчивыми породами зеленых насаждений</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color w:val="262626" w:themeColor="text1" w:themeTint="D9"/>
                <w:sz w:val="24"/>
                <w:szCs w:val="24"/>
              </w:rPr>
            </w:pPr>
            <w:r w:rsidRPr="00655EF3">
              <w:rPr>
                <w:color w:val="262626" w:themeColor="text1" w:themeTint="D9"/>
                <w:sz w:val="24"/>
                <w:szCs w:val="24"/>
              </w:rPr>
              <w:t>снижение и ликвидация негативного воздействия при нефтеразведке, нефтедобыче и нефтепереработке на природные объекты и места проживания населения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448"/>
        </w:trPr>
        <w:tc>
          <w:tcPr>
            <w:tcW w:w="2616" w:type="dxa"/>
            <w:gridSpan w:val="2"/>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w:t>
            </w:r>
          </w:p>
        </w:tc>
        <w:tc>
          <w:tcPr>
            <w:tcW w:w="11843" w:type="dxa"/>
            <w:gridSpan w:val="7"/>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Безопасность</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427"/>
        </w:trPr>
        <w:tc>
          <w:tcPr>
            <w:tcW w:w="5817" w:type="dxa"/>
            <w:gridSpan w:val="4"/>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Мероприятия</w:t>
            </w:r>
          </w:p>
        </w:tc>
        <w:tc>
          <w:tcPr>
            <w:tcW w:w="4310" w:type="dxa"/>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660" w:type="dxa"/>
            <w:gridSpan w:val="3"/>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672" w:type="dxa"/>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hideMark/>
          </w:tcPr>
          <w:p w:rsidR="00655EF3" w:rsidRPr="00306FBC" w:rsidRDefault="00655EF3" w:rsidP="00954770">
            <w:pPr>
              <w:keepNext/>
              <w:spacing w:line="276" w:lineRule="auto"/>
              <w:ind w:left="34"/>
              <w:jc w:val="both"/>
              <w:rPr>
                <w:rFonts w:cs="Times New Roman"/>
                <w:color w:val="333639" w:themeColor="text2" w:themeTint="E6"/>
                <w:sz w:val="24"/>
                <w:szCs w:val="24"/>
              </w:rPr>
            </w:pPr>
            <w:r w:rsidRPr="00306FBC">
              <w:rPr>
                <w:color w:val="333639" w:themeColor="text2" w:themeTint="E6"/>
                <w:kern w:val="24"/>
                <w:sz w:val="24"/>
                <w:szCs w:val="24"/>
              </w:rPr>
              <w:t>Оборудование камерами наружного наблюдения города в рамках проекта АПК «Безопасный город», кнопками тревожного вызова (гражданин-полиция)</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Снижение уровня преступности до 60%</w:t>
            </w:r>
          </w:p>
        </w:tc>
        <w:tc>
          <w:tcPr>
            <w:tcW w:w="1660" w:type="dxa"/>
            <w:gridSpan w:val="3"/>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Pr>
                <w:color w:val="333639" w:themeColor="text2" w:themeTint="E6"/>
                <w:kern w:val="24"/>
                <w:sz w:val="24"/>
                <w:szCs w:val="24"/>
              </w:rPr>
              <w:t>2016-</w:t>
            </w:r>
            <w:r w:rsidRPr="00306FBC">
              <w:rPr>
                <w:color w:val="333639" w:themeColor="text2" w:themeTint="E6"/>
                <w:kern w:val="24"/>
                <w:sz w:val="24"/>
                <w:szCs w:val="24"/>
              </w:rPr>
              <w:t>2021 год</w:t>
            </w:r>
          </w:p>
        </w:tc>
        <w:tc>
          <w:tcPr>
            <w:tcW w:w="2672" w:type="dxa"/>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МВД, исполком</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776"/>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Обеспечение пропускных пунктов в социальных объектах с массовым пребыванием людей рамками металлоискателей</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безопасности населения</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2017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МВД, исполком</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760"/>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Лицензирование правоохранительного движения «Форпост» на право осуществления охранной деятельности</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безопасности организаций и предприятий, снижение уровня безработицы на 50%</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2019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исполком</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511"/>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Создание вытрезвителя</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Снижение уровня преступности до 50%, снижение заболеваемости на 20%</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2018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МВД, ЦРБ, исполком</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клуба патриотического воспитания; кадетских классов на базе СОШ</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Снижение уровня преступности до 60%, повышение самосознания гражданского общества</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2018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отдел образование, исполком</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546"/>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Центр психологической помощи людям, попавшим в трудную жизненную ситуацию</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Снижение уровня суицидов</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2020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МВД, ЦРБ, отдел образования, отдел соц защиты, исполком</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506"/>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Создание участковых пунктов в сельских поселениях</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безопасности населения</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2018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МВД</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396"/>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Pr>
                <w:color w:val="333639" w:themeColor="text2" w:themeTint="E6"/>
                <w:kern w:val="24"/>
                <w:sz w:val="24"/>
                <w:szCs w:val="24"/>
              </w:rPr>
              <w:t>Использование механизмов социальной рекламы</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самосознания гражданского общества</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2016-2022 гг.</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ИЦ, исполком</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Формирование молодежного движения духовной нравственности</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самосознания гражданского общества, снижение уровня преступности до 95%</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2022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представители конфессий, исполком</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 xml:space="preserve">Создание социально ориентированных некоммерческих организаций в области </w:t>
            </w:r>
            <w:r>
              <w:rPr>
                <w:color w:val="333639" w:themeColor="text2" w:themeTint="E6"/>
                <w:kern w:val="24"/>
                <w:sz w:val="24"/>
                <w:szCs w:val="24"/>
              </w:rPr>
              <w:t xml:space="preserve">обеспечения </w:t>
            </w:r>
            <w:r w:rsidRPr="00306FBC">
              <w:rPr>
                <w:color w:val="333639" w:themeColor="text2" w:themeTint="E6"/>
                <w:kern w:val="24"/>
                <w:sz w:val="24"/>
                <w:szCs w:val="24"/>
              </w:rPr>
              <w:t>безопасности</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самосознания гражданского общества, снижение уровня преступности до 95%</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2018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исполком</w:t>
            </w:r>
          </w:p>
        </w:tc>
      </w:tr>
    </w:tbl>
    <w:p w:rsidR="00F43D47" w:rsidRPr="009C7346" w:rsidRDefault="00F43D47" w:rsidP="00F43D47">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 №4</w:t>
      </w:r>
    </w:p>
    <w:p w:rsidR="00655EF3" w:rsidRPr="00306FBC" w:rsidRDefault="00655EF3" w:rsidP="00655EF3">
      <w:pPr>
        <w:keepNext/>
        <w:suppressAutoHyphens/>
        <w:spacing w:before="0" w:after="0" w:line="276" w:lineRule="auto"/>
        <w:rPr>
          <w:color w:val="333639" w:themeColor="text2" w:themeTint="E6"/>
        </w:rPr>
      </w:pPr>
    </w:p>
    <w:p w:rsidR="00655EF3" w:rsidRDefault="00655EF3">
      <w:pPr>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br w:type="page"/>
      </w:r>
    </w:p>
    <w:p w:rsidR="00151AF3" w:rsidRPr="00151AF3" w:rsidRDefault="0023597C" w:rsidP="00151AF3">
      <w:pPr>
        <w:shd w:val="clear" w:color="auto" w:fill="FFFFFF"/>
        <w:spacing w:after="0" w:line="315" w:lineRule="atLeast"/>
        <w:jc w:val="right"/>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Приложение №2</w:t>
      </w:r>
    </w:p>
    <w:p w:rsidR="008C4B4E" w:rsidRPr="00151AF3" w:rsidRDefault="00151AF3" w:rsidP="00151AF3">
      <w:pPr>
        <w:shd w:val="clear" w:color="auto" w:fill="FFFFFF"/>
        <w:spacing w:after="0" w:line="315" w:lineRule="atLeast"/>
        <w:jc w:val="center"/>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Ожидаемые сроки реализации</w:t>
      </w:r>
      <w:r w:rsidR="008C4B4E" w:rsidRPr="00151AF3">
        <w:rPr>
          <w:rFonts w:eastAsia="Times New Roman" w:cs="Times New Roman"/>
          <w:color w:val="333639" w:themeColor="text2" w:themeTint="E6"/>
          <w:spacing w:val="2"/>
          <w:sz w:val="24"/>
          <w:szCs w:val="24"/>
        </w:rPr>
        <w:t xml:space="preserve"> мероприятий по проектированию, строительству, ремонту объектов </w:t>
      </w:r>
      <w:r>
        <w:rPr>
          <w:rFonts w:eastAsia="Times New Roman" w:cs="Times New Roman"/>
          <w:color w:val="333639" w:themeColor="text2" w:themeTint="E6"/>
          <w:spacing w:val="2"/>
          <w:sz w:val="24"/>
          <w:szCs w:val="24"/>
        </w:rPr>
        <w:t>дорожно-</w:t>
      </w:r>
      <w:r w:rsidR="008C4B4E" w:rsidRPr="00151AF3">
        <w:rPr>
          <w:rFonts w:eastAsia="Times New Roman" w:cs="Times New Roman"/>
          <w:color w:val="333639" w:themeColor="text2" w:themeTint="E6"/>
          <w:spacing w:val="2"/>
          <w:sz w:val="24"/>
          <w:szCs w:val="24"/>
        </w:rPr>
        <w:t>транспортной инфраструктуры по городу Менделеевску и сельским поселениям Менделеевского района</w:t>
      </w:r>
      <w:r>
        <w:rPr>
          <w:rFonts w:eastAsia="Times New Roman" w:cs="Times New Roman"/>
          <w:color w:val="333639" w:themeColor="text2" w:themeTint="E6"/>
          <w:spacing w:val="2"/>
          <w:sz w:val="24"/>
          <w:szCs w:val="24"/>
        </w:rPr>
        <w:t xml:space="preserve"> до 2030 года</w:t>
      </w:r>
    </w:p>
    <w:p w:rsidR="008C4B4E" w:rsidRPr="00151AF3" w:rsidRDefault="008C4B4E" w:rsidP="00151AF3">
      <w:pPr>
        <w:shd w:val="clear" w:color="auto" w:fill="FFFFFF"/>
        <w:spacing w:after="0" w:line="315" w:lineRule="atLeast"/>
        <w:jc w:val="center"/>
        <w:textAlignment w:val="baseline"/>
        <w:rPr>
          <w:rFonts w:eastAsia="Times New Roman" w:cs="Times New Roman"/>
          <w:color w:val="333639" w:themeColor="text2" w:themeTint="E6"/>
          <w:spacing w:val="2"/>
          <w:sz w:val="24"/>
          <w:szCs w:val="24"/>
        </w:rPr>
      </w:pPr>
    </w:p>
    <w:tbl>
      <w:tblPr>
        <w:tblStyle w:val="1f0"/>
        <w:tblW w:w="14142" w:type="dxa"/>
        <w:tblLayout w:type="fixed"/>
        <w:tblLook w:val="04A0" w:firstRow="1" w:lastRow="0" w:firstColumn="1" w:lastColumn="0" w:noHBand="0" w:noVBand="1"/>
      </w:tblPr>
      <w:tblGrid>
        <w:gridCol w:w="538"/>
        <w:gridCol w:w="3293"/>
        <w:gridCol w:w="2089"/>
        <w:gridCol w:w="1985"/>
        <w:gridCol w:w="992"/>
        <w:gridCol w:w="992"/>
        <w:gridCol w:w="992"/>
        <w:gridCol w:w="1134"/>
        <w:gridCol w:w="1134"/>
        <w:gridCol w:w="993"/>
      </w:tblGrid>
      <w:tr w:rsidR="008C4B4E" w:rsidRPr="00151AF3" w:rsidTr="00151A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 w:type="dxa"/>
            <w:vMerge w:val="restart"/>
            <w:hideMark/>
          </w:tcPr>
          <w:p w:rsidR="008C4B4E" w:rsidRPr="00151AF3" w:rsidRDefault="008C4B4E">
            <w:pPr>
              <w:spacing w:line="315" w:lineRule="atLeast"/>
              <w:jc w:val="center"/>
              <w:textAlignment w:val="baseline"/>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w:t>
            </w:r>
          </w:p>
          <w:p w:rsidR="008C4B4E" w:rsidRPr="00151AF3" w:rsidRDefault="008C4B4E">
            <w:pPr>
              <w:spacing w:line="315" w:lineRule="atLeast"/>
              <w:jc w:val="center"/>
              <w:textAlignment w:val="baseline"/>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п/п</w:t>
            </w:r>
          </w:p>
        </w:tc>
        <w:tc>
          <w:tcPr>
            <w:tcW w:w="3293" w:type="dxa"/>
            <w:vMerge w:val="restart"/>
          </w:tcPr>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 xml:space="preserve"> мероприятия программы</w:t>
            </w:r>
          </w:p>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p>
        </w:tc>
        <w:tc>
          <w:tcPr>
            <w:tcW w:w="2089" w:type="dxa"/>
            <w:vMerge w:val="restart"/>
            <w:hideMark/>
          </w:tcPr>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Объем финансирования</w:t>
            </w:r>
          </w:p>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всего,</w:t>
            </w:r>
          </w:p>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млн.руб.</w:t>
            </w:r>
          </w:p>
        </w:tc>
        <w:tc>
          <w:tcPr>
            <w:tcW w:w="1985" w:type="dxa"/>
            <w:vMerge w:val="restart"/>
            <w:hideMark/>
          </w:tcPr>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Источник</w:t>
            </w:r>
          </w:p>
          <w:p w:rsidR="008C4B4E" w:rsidRPr="00151AF3" w:rsidRDefault="008C4B4E" w:rsidP="00151AF3">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финансирования</w:t>
            </w:r>
          </w:p>
        </w:tc>
        <w:tc>
          <w:tcPr>
            <w:tcW w:w="6237" w:type="dxa"/>
            <w:gridSpan w:val="6"/>
            <w:hideMark/>
          </w:tcPr>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График мероприятий</w:t>
            </w:r>
          </w:p>
        </w:tc>
      </w:tr>
      <w:tr w:rsidR="008C4B4E" w:rsidRPr="00151AF3" w:rsidTr="00151A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 w:type="dxa"/>
            <w:vMerge/>
            <w:hideMark/>
          </w:tcPr>
          <w:p w:rsidR="008C4B4E" w:rsidRPr="00151AF3" w:rsidRDefault="008C4B4E">
            <w:pPr>
              <w:rPr>
                <w:rFonts w:asciiTheme="minorHAnsi" w:eastAsia="Times New Roman" w:hAnsiTheme="minorHAnsi" w:cs="Times New Roman"/>
                <w:b w:val="0"/>
                <w:color w:val="333639" w:themeColor="text2" w:themeTint="E6"/>
                <w:spacing w:val="2"/>
                <w:sz w:val="22"/>
                <w:szCs w:val="22"/>
              </w:rPr>
            </w:pPr>
          </w:p>
        </w:tc>
        <w:tc>
          <w:tcPr>
            <w:tcW w:w="3293" w:type="dxa"/>
            <w:vMerge/>
            <w:hideMark/>
          </w:tcPr>
          <w:p w:rsidR="008C4B4E" w:rsidRPr="00151AF3" w:rsidRDefault="008C4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p>
        </w:tc>
        <w:tc>
          <w:tcPr>
            <w:tcW w:w="2089" w:type="dxa"/>
            <w:vMerge/>
            <w:hideMark/>
          </w:tcPr>
          <w:p w:rsidR="008C4B4E" w:rsidRPr="00151AF3" w:rsidRDefault="008C4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p>
        </w:tc>
        <w:tc>
          <w:tcPr>
            <w:tcW w:w="1985" w:type="dxa"/>
            <w:vMerge/>
            <w:hideMark/>
          </w:tcPr>
          <w:p w:rsidR="008C4B4E" w:rsidRPr="00151AF3" w:rsidRDefault="008C4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p>
        </w:tc>
        <w:tc>
          <w:tcPr>
            <w:tcW w:w="992"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2016</w:t>
            </w:r>
          </w:p>
        </w:tc>
        <w:tc>
          <w:tcPr>
            <w:tcW w:w="992"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2017</w:t>
            </w:r>
          </w:p>
        </w:tc>
        <w:tc>
          <w:tcPr>
            <w:tcW w:w="992"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2018</w:t>
            </w:r>
          </w:p>
        </w:tc>
        <w:tc>
          <w:tcPr>
            <w:tcW w:w="1134"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2019</w:t>
            </w:r>
          </w:p>
        </w:tc>
        <w:tc>
          <w:tcPr>
            <w:tcW w:w="1134"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2020</w:t>
            </w:r>
          </w:p>
        </w:tc>
        <w:tc>
          <w:tcPr>
            <w:tcW w:w="993"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2030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1.город Менделеевск</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565,2</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w:t>
            </w: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Развитие дорожного хозяйства</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465,5</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1.1</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rPr>
            </w:pPr>
            <w:r w:rsidRPr="008C4B4E">
              <w:rPr>
                <w:rFonts w:cs="Times New Roman"/>
                <w:color w:val="333639" w:themeColor="text2" w:themeTint="E6"/>
                <w:sz w:val="22"/>
                <w:szCs w:val="22"/>
              </w:rPr>
              <w:t xml:space="preserve">ремонт УДС в г. Менделеевске </w:t>
            </w:r>
          </w:p>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cs="Times New Roman"/>
                <w:color w:val="333639" w:themeColor="text2" w:themeTint="E6"/>
                <w:sz w:val="22"/>
                <w:szCs w:val="22"/>
              </w:rPr>
              <w:t>(ул.Гагарина, Менделеева, Юбилейная, Чоловского, Набережная, Фомина, Профсоюзная,  Химиков, Г.Тукая, Гунина, Гассара, Зеленая, Малая Лесная, Большая Нариманова, Малая Нариманова, пер. Клубный,ул. Карпова,ул. Лесхозная, ул. Солнечная, ул. К. Закировой, Молодежная, Луговая, пер.Набережный, ул.Подклубная, ул.Подгорная, ул.Речная, ул.Садовая,ул.Сосновая, ул.Татарстан, ул. Азина, а/д от ул. Лесхозная до Мунайки)</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251,2</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51,2</w:t>
            </w:r>
          </w:p>
        </w:tc>
        <w:tc>
          <w:tcPr>
            <w:tcW w:w="992"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150</w:t>
            </w:r>
          </w:p>
        </w:tc>
        <w:tc>
          <w:tcPr>
            <w:tcW w:w="992" w:type="dxa"/>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p>
        </w:tc>
        <w:tc>
          <w:tcPr>
            <w:tcW w:w="1134" w:type="dxa"/>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p>
        </w:tc>
        <w:tc>
          <w:tcPr>
            <w:tcW w:w="1134" w:type="dxa"/>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1.2</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Ремонт моста через реку Тойма</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30,0</w:t>
            </w:r>
          </w:p>
        </w:tc>
        <w:tc>
          <w:tcPr>
            <w:tcW w:w="992" w:type="dxa"/>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p>
        </w:tc>
        <w:tc>
          <w:tcPr>
            <w:tcW w:w="992" w:type="dxa"/>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p>
        </w:tc>
        <w:tc>
          <w:tcPr>
            <w:tcW w:w="1134" w:type="dxa"/>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p>
        </w:tc>
        <w:tc>
          <w:tcPr>
            <w:tcW w:w="1134" w:type="dxa"/>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1.3</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Строительство и ремонт пешеходных и велосипедных дорожек в г. Менделеевске; ремонт внутридворовых проездов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13,7</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5,6</w:t>
            </w:r>
          </w:p>
        </w:tc>
        <w:tc>
          <w:tcPr>
            <w:tcW w:w="992"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4,0</w:t>
            </w:r>
          </w:p>
        </w:tc>
        <w:tc>
          <w:tcPr>
            <w:tcW w:w="992"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w:t>
            </w:r>
          </w:p>
        </w:tc>
        <w:tc>
          <w:tcPr>
            <w:tcW w:w="1134"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w:t>
            </w:r>
          </w:p>
        </w:tc>
        <w:tc>
          <w:tcPr>
            <w:tcW w:w="1134"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1.4</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Строительство ул. Нефтяников в г. Менделеевске, пролтяженность 1,3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70</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1.5</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Строительство объездной автодороги 4-го МКР, протяженность 1,2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1.6</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cs="Times New Roman"/>
                <w:color w:val="333639" w:themeColor="text2" w:themeTint="E6"/>
                <w:sz w:val="22"/>
                <w:szCs w:val="22"/>
              </w:rPr>
              <w:t>строительство автодорог в микрорайоне "Солнечный берег", протяженностью 5,5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44</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16</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16</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1.7</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строительство автодорог в микрорайоне "Еврогород", протяженностью 3,5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1.8</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Расширение заездных карманов для стоянки автомашин, ремонт дорог к садоводческим товариществам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2</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Развитие пассажирского транспорта</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97</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2.1</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Субсидии перевозчику за провоз льготных категорий граждан</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2.2</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Строительство автостанции</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2.3</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недостающих автобусных павильонов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0,6</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2.4</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Обновление парка транспортных средств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3</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Повышение безопасности и устойчивости транспортной системы</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6,9</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3.1</w:t>
            </w:r>
          </w:p>
        </w:tc>
        <w:tc>
          <w:tcPr>
            <w:tcW w:w="3293" w:type="dxa"/>
            <w:vMerge w:val="restart"/>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Обустройство пешеходных переходов, 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0,6</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vMerge/>
            <w:hideMark/>
          </w:tcPr>
          <w:p w:rsidR="008C4B4E" w:rsidRPr="008C4B4E" w:rsidRDefault="008C4B4E">
            <w:pP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3,9</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3.2</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мониторинг работы пассажирских и школьных автобусов с помощью системы "ГЛОНАСС"</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0,4</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0,02</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0,02</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0,02</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0,02</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0,02</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3.3</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строительство пешеходных ограждений на опасных участках УДС</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2.Абалачевское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52,5</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eastAsia="Times New Roman" w:cs="Times New Roman"/>
                <w:color w:val="333639" w:themeColor="text2" w:themeTint="E6"/>
                <w:spacing w:val="2"/>
                <w:sz w:val="22"/>
                <w:szCs w:val="22"/>
              </w:rPr>
              <w:t>Развитие дорожного хозяйства</w:t>
            </w:r>
          </w:p>
        </w:tc>
        <w:tc>
          <w:tcPr>
            <w:tcW w:w="2089"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Разработка ПСД на реконструкцию моста; водопропускной трубы</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1,6</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cs="Times New Roman"/>
                <w:color w:val="333639" w:themeColor="text2" w:themeTint="E6"/>
                <w:sz w:val="22"/>
                <w:szCs w:val="22"/>
              </w:rPr>
              <w:t>Ремонт моста на ул. Центральная (Абалачи)</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в д. Абалачи по ул. Центральная- 1,8 км; подъезд к школе-0,2 км; новый въезд в деревню-1,1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24</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ЩПС в д. Абалачи по ул. Заречная- 0,9 км, с устройством водопропускной трубы;</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5,2</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5,2</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д. Тагаево по  ул. Подлессная-0,5 км; ул. Луговая-0,79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у школы</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rsidP="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Муниц</w:t>
            </w:r>
            <w:r w:rsidR="00633B96">
              <w:rPr>
                <w:rFonts w:eastAsia="Times New Roman" w:cs="Times New Roman"/>
                <w:color w:val="333639" w:themeColor="text2" w:themeTint="E6"/>
                <w:spacing w:val="2"/>
                <w:sz w:val="22"/>
                <w:szCs w:val="22"/>
              </w:rPr>
              <w:t>ипальный дорожный фонд</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3.Бизякинское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129,8</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 xml:space="preserve">Разработка ПСД на реконструкцию моста в д. Бизяки; </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моста между ул. Заречная и Набережная в д. Бизяки</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 xml:space="preserve">Ремонт а/б в д. Бизяки  по ул. Новая-0,2 км; Молодежная-0,6 км; переулки-0,3 км; устройство а/б по ул. Новая-0,63 км, Молодежная-0,6 км; дорога Старобизякинская-1,5 км; Набережная 0,35 км; </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27,8</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8,6</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6,6</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12,6</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тротуара по ул. Новая-0,2 км, ремонт тротуара от школы до ул. Центральная-0,4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д. Бизяки на ул.Заречная-1,4 км, Набережная-0,39 км-, Дружбы-0,2 км, Садовая-0,17 км, Цветочная-0,12 км, Чулман-0,15 км, Р.Тазиева-0,3 км, Лесная-0,35 км;  переулки-2,1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на а/д «Подъезд к с. Сетяково» 0,85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Ключевая-0,4 км; Садовая-0,2 км; Дружбы-0,25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в с. Сетяково по ул.Молодежная -0,75 км, Новый Век-0,5 км, Набережная-0,25 км; устройство а/б по ул. Дружбы-0,3 км; проезд от ул. Молодежная до Карьерной-0,25 км; Карьерная-0,3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строительство автодороги в коттеджном поселке с.Сетяково, протяженность 4,5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36</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36</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в д. Тат. Текашево по ул. Центральная 0,85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6,8</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6,8</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в с. Икское Устье по ул. Центральная-0,6 км; объездная дорога от ул. Центральной до фермы-0,17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5,4</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5,4</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по ул. Набережная-0,45км, Некрасова-0,6 км, Космонавтов-0,6 км, Гагарина-0,45 км, Садовая-0,45 км, Татарстан-0,2 км; переулки-2,6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в д. Мари Текашево по ул. Центральная-0,45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3,6</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 xml:space="preserve">Бюджет РТ </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3,6</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у школы в д. Бизяки</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4.Брюшлинское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42,2</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Разработка ПСД на ремонт моста в н.п.Брюшли</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моста в д. Брюшли на ул.Ак Чишма через р.Юрашка</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в д. Брюшли на ул. Заречная-0,41 км, проезд от ул. Заречная до ул.Полевой-0,35 км; устройство ЩПС по ул.Е.Уткина-0,7 км; Полевая-0,6 км; Молодежная-0,71 км; Ак Чишма-0,4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19,0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4,5</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14,5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по ул. Ак Чишма</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у школы в д. Брюшли</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5.Енабердинское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21,9</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в д. Енабердино по ул. Новая-0,72 км; Молодежная-0,35 км; Клубная-0,2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в д. Тойма по ул. Вахитова-0,5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3,0</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3,0</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в д. Кураково по ул.Восточная-1,2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7,2</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7,2</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д. Кураково по ул. Советская—1,2 км; Революции-1,2 км; д. Максимково по ул. Нагорная-0,86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автобусного павильона в д. Тойма на ул. Вахитова</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6.Ижевское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27,8</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в с. Ижевка по ул. Лесная-0,5 км; Новозаводская-0,5 км; Юбилейная-0,7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11,2</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7,0</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4,2</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по ул. Лесная-0,4 км; Курортная-0,43 км; Юбилейная 0,27 км; Зеленая-0,307; Ветеранов-0,443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14,8</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14,8</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по ул.Молодежная -0,3 км, Солнечная-0,3 км, Луговая-0,3 км, Березовая-0,3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по ул. Полевая-1; Советская-1</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7.Камаевское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21,7</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Разработка ПСД на ремонт моста в д. Камаево</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моста в с. Камаево по ул. Мира</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по ул Мира-1 шт</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8.Монашевское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95,0</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 xml:space="preserve">Разработка ПСД на реконструкцию моста в д. Монашево </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Реконструкция моста в д. Монашево на а/д «Подъезд к ул.Ленина»</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в д. Монашево на а/д «Подъезд к ул.Ленина» (0,78 км-ремонт,0,23 км-устройство); ул. Ленина-0,96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22,0</w:t>
            </w:r>
          </w:p>
        </w:tc>
        <w:tc>
          <w:tcPr>
            <w:tcW w:w="1985"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lang w:eastAsia="en-US"/>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д. Монашево по ул. Петрова-0,24 км, Заречная с подъездом-1,0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lang w:eastAsia="en-US"/>
              </w:rPr>
            </w:pPr>
            <w:r w:rsidRPr="008C4B4E">
              <w:rPr>
                <w:rFonts w:eastAsia="Times New Roman" w:cs="Times New Roman"/>
                <w:color w:val="333639" w:themeColor="text2" w:themeTint="E6"/>
                <w:spacing w:val="2"/>
                <w:sz w:val="22"/>
                <w:szCs w:val="22"/>
              </w:rPr>
              <w:t>Бюджет РТ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д. Актазики по ул. Правовозжайская-0,93 км, Левовозжайская-0,2 км, Проезд Ильина-0,5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в д.Ильнеть по ул. Центральная-0,9 км, Школьная-0,5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11,2</w:t>
            </w:r>
          </w:p>
        </w:tc>
        <w:tc>
          <w:tcPr>
            <w:tcW w:w="1985"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lang w:eastAsia="en-US"/>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11,2</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ЩПС в д. Ильнеть по ул.Школьная-0,5 км, Клубная-1,01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8,6</w:t>
            </w:r>
          </w:p>
        </w:tc>
        <w:tc>
          <w:tcPr>
            <w:tcW w:w="1985"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lang w:eastAsia="en-US"/>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3,0</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5,6</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с. Новый Кокшан по ул. Ушкова-0,8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барьерного ограждения вдоль Верхнего Ушковского пруда в д. Новый Кокшан</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в с. Новый Кокшан от ул. Ушковых до границы с Удмуртией-0,5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r w:rsidRPr="008C4B4E">
              <w:rPr>
                <w:rFonts w:eastAsia="Times New Roman" w:cs="Times New Roman"/>
                <w:color w:val="333639" w:themeColor="text2" w:themeTint="E6"/>
                <w:spacing w:val="2"/>
                <w:sz w:val="22"/>
                <w:szCs w:val="22"/>
              </w:rPr>
              <w:t xml:space="preserve"> </w:t>
            </w:r>
            <w:r w:rsidR="008C4B4E"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ЩПС в д. Тат.Кокшан по ул. Мира -0,59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 перехода в д. Монашево у школы</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9.Мунайкинское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19,33</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в д. Мунайка по ул. Ленина-1,27 км, Строителей-0,7-ремонт, Монтажников-0,94км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17,5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7,5</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ул.Садовая-0,2 км, пер. Строителей-0,16 км; ул. Химиков-0,13 км; Солнечная-0,8 км; дорога от ул. Монтажников до ул. Солнечная-0,35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пешеходных переходов по ул. Строителей-1; Ленина-1</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0,23</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0,23</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10.Псеевское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45,6</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в д. Псеево по ул. Центральная-0,7 км;Мичурина-0,5 км;Тукая-1,1 км;Чишма-0,285 км; Степная-0,455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24,0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5,6</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18,4</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в д. Псеево пер. Степной-0,2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а/д «Подъезд к с. Тат.Сарсаз»-0,4 км; ул. Зеленая-0,25 км в д. Тат.Сарсаз</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3,9</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2,4</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Куйбышева-0,455 км; Лесная-0,835 км; в д. Тат.Сарсаз</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1 автобусного павильона на а/д «Подъезд к с.Тат. Сарсаз»</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в д. Куразово по ул. Зеленая-2,3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13,8</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13,8</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в д. Куразова пер.Зеленый-0,25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Лесная-1,25 км в д. Тукай</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1,6</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1,6</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по ул.Центральнаяв д. Псеево</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11.Старогришкинское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12,4</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ЩПС по ул. Новая-0,7 км; Куйбышева-0,5 км; Ленина-0,5 км в с.Старое Гришкино;</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9,5</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Азина-1,3 км в с. Старое Гришкино; ул.Зеленая-0,5 км в д. Илькино</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2,1</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Стр</w:t>
            </w:r>
            <w:r w:rsidR="00354C80">
              <w:rPr>
                <w:rFonts w:cs="Times New Roman"/>
                <w:color w:val="333639" w:themeColor="text2" w:themeTint="E6"/>
                <w:sz w:val="22"/>
                <w:szCs w:val="22"/>
              </w:rPr>
              <w:t>о</w:t>
            </w:r>
            <w:r w:rsidRPr="008C4B4E">
              <w:rPr>
                <w:rFonts w:cs="Times New Roman"/>
                <w:color w:val="333639" w:themeColor="text2" w:themeTint="E6"/>
                <w:sz w:val="22"/>
                <w:szCs w:val="22"/>
              </w:rPr>
              <w:t>ительство тротуара по ул. Молодежная в с. Старое Гришкино</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0,6</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0,6</w:t>
            </w: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на ул. Молодежная в с. Старое Гришкино</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12.Татарско-Челнинское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10,2</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ул. Северная-0,2 км; Победы-0,835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6,3</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6,3</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Школьная-0,8 км, Молодежная-0,4 км, Мохначева-1,6 км; Зеленая-0,3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3,7</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3,7</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на ул. Победы</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13.Тихоновское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60,73</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 xml:space="preserve">Ремонт а/б покрытия а/д «Подъезд к с. Тихоново»-0,45 км; проезд от ул. Коммунистической 25 до Тойминской 17а-0,465 км; ул. Коммунистическая-0,1 км; Шишкина-1,15 км; Тойминская-0,83 км; </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18</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9,6</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8,4</w:t>
            </w: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Лесная-0,85 км; проезд от Коммунистической 7 до Тойминской2-0,265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1,3</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Строительство автодороги от д. Тихоново до д. Салтыковка-3,62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40,0</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Гагарина в д. Салтыковка-0,9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2 пешеходных переходов у школы</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0,23</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0,23</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14.Тойгузинское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11,65</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по ул. Центральная-1,6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11,2</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11,2</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Лесная в д. Рус.Сарсаз-0,3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0,4</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0,4</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15.Тураевское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50,4</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по ул. Крайняя-0,84 км; Советская-0,96 км; Овражная-0,72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ЩПС переулки в с. Тураево-2,0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12,0</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Новая-1,0 км; Кама-1, км; Школьная-0,3 км;Молодежная-0,5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2,8</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2,8</w:t>
            </w: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в д. Тат.Ахтиял ул. Центральная с переулками-1,7 км; Ключевая с перулком-0,87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15,4</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10,0</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5,4</w:t>
            </w: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1 автобусного павильона на ул. Центральная в д. Тат.Ахтиял</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354C80"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lang w:val="en-US"/>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bl>
    <w:p w:rsidR="002B561A" w:rsidRDefault="002B561A" w:rsidP="008C4B4E">
      <w:pPr>
        <w:shd w:val="clear" w:color="auto" w:fill="FFFFFF"/>
        <w:spacing w:after="0" w:line="315" w:lineRule="atLeast"/>
        <w:jc w:val="both"/>
        <w:textAlignment w:val="baseline"/>
        <w:rPr>
          <w:rFonts w:eastAsia="Times New Roman" w:cs="Times New Roman"/>
          <w:color w:val="333639" w:themeColor="text2" w:themeTint="E6"/>
          <w:spacing w:val="2"/>
          <w:sz w:val="28"/>
          <w:szCs w:val="28"/>
        </w:rPr>
      </w:pPr>
    </w:p>
    <w:p w:rsidR="002B561A" w:rsidRDefault="002B561A">
      <w:pPr>
        <w:rPr>
          <w:rFonts w:eastAsia="Times New Roman" w:cs="Times New Roman"/>
          <w:color w:val="333639" w:themeColor="text2" w:themeTint="E6"/>
          <w:spacing w:val="2"/>
          <w:sz w:val="28"/>
          <w:szCs w:val="28"/>
        </w:rPr>
      </w:pPr>
      <w:r>
        <w:rPr>
          <w:rFonts w:eastAsia="Times New Roman" w:cs="Times New Roman"/>
          <w:color w:val="333639" w:themeColor="text2" w:themeTint="E6"/>
          <w:spacing w:val="2"/>
          <w:sz w:val="28"/>
          <w:szCs w:val="28"/>
        </w:rPr>
        <w:br w:type="page"/>
      </w:r>
    </w:p>
    <w:p w:rsidR="002B561A" w:rsidRDefault="0023597C" w:rsidP="002B561A">
      <w:pPr>
        <w:keepNext/>
        <w:tabs>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right"/>
        <w:rPr>
          <w:rFonts w:eastAsia="Times New Roman" w:cs="Times New Roman"/>
          <w:bCs/>
          <w:color w:val="auto"/>
          <w:kern w:val="0"/>
          <w:sz w:val="24"/>
          <w:szCs w:val="24"/>
        </w:rPr>
      </w:pPr>
      <w:bookmarkStart w:id="102" w:name="RANGE!A1:E42"/>
      <w:r>
        <w:rPr>
          <w:rFonts w:eastAsia="Times New Roman" w:cs="Times New Roman"/>
          <w:bCs/>
          <w:color w:val="auto"/>
          <w:kern w:val="0"/>
          <w:sz w:val="24"/>
          <w:szCs w:val="24"/>
        </w:rPr>
        <w:t>Приложение №3</w:t>
      </w:r>
    </w:p>
    <w:p w:rsidR="002B561A" w:rsidRPr="00346157" w:rsidRDefault="002B561A" w:rsidP="002B561A">
      <w:pPr>
        <w:keepNext/>
        <w:tabs>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center"/>
        <w:rPr>
          <w:rFonts w:eastAsia="Times New Roman" w:cs="Times New Roman"/>
          <w:color w:val="auto"/>
          <w:kern w:val="0"/>
          <w:sz w:val="24"/>
          <w:szCs w:val="24"/>
        </w:rPr>
      </w:pPr>
      <w:r w:rsidRPr="00346157">
        <w:rPr>
          <w:rFonts w:eastAsia="Times New Roman" w:cs="Times New Roman"/>
          <w:bCs/>
          <w:color w:val="auto"/>
          <w:kern w:val="0"/>
          <w:sz w:val="24"/>
          <w:szCs w:val="24"/>
        </w:rPr>
        <w:t>Прогнозные показатели консолидированного бюджета</w:t>
      </w:r>
      <w:bookmarkEnd w:id="102"/>
    </w:p>
    <w:p w:rsidR="002B561A" w:rsidRDefault="002B561A" w:rsidP="002B561A">
      <w:pPr>
        <w:keepNext/>
        <w:tabs>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center"/>
        <w:rPr>
          <w:rFonts w:eastAsia="Times New Roman" w:cs="Times New Roman"/>
          <w:bCs/>
          <w:color w:val="auto"/>
          <w:kern w:val="0"/>
          <w:sz w:val="24"/>
          <w:szCs w:val="24"/>
        </w:rPr>
      </w:pPr>
      <w:r w:rsidRPr="00346157">
        <w:rPr>
          <w:rFonts w:eastAsia="Times New Roman" w:cs="Times New Roman"/>
          <w:bCs/>
          <w:color w:val="auto"/>
          <w:kern w:val="0"/>
          <w:sz w:val="24"/>
          <w:szCs w:val="24"/>
        </w:rPr>
        <w:t>Менде</w:t>
      </w:r>
      <w:r>
        <w:rPr>
          <w:rFonts w:eastAsia="Times New Roman" w:cs="Times New Roman"/>
          <w:bCs/>
          <w:color w:val="auto"/>
          <w:kern w:val="0"/>
          <w:sz w:val="24"/>
          <w:szCs w:val="24"/>
        </w:rPr>
        <w:t>леевского муниципального</w:t>
      </w:r>
      <w:r w:rsidRPr="00346157">
        <w:rPr>
          <w:rFonts w:eastAsia="Times New Roman" w:cs="Times New Roman"/>
          <w:bCs/>
          <w:color w:val="auto"/>
          <w:kern w:val="0"/>
          <w:sz w:val="24"/>
          <w:szCs w:val="24"/>
        </w:rPr>
        <w:t xml:space="preserve">  район</w:t>
      </w:r>
      <w:r>
        <w:rPr>
          <w:rFonts w:eastAsia="Times New Roman" w:cs="Times New Roman"/>
          <w:bCs/>
          <w:color w:val="auto"/>
          <w:kern w:val="0"/>
          <w:sz w:val="24"/>
          <w:szCs w:val="24"/>
        </w:rPr>
        <w:t>а</w:t>
      </w:r>
    </w:p>
    <w:p w:rsidR="002B561A" w:rsidRPr="00346157" w:rsidRDefault="002B561A" w:rsidP="002B561A">
      <w:pPr>
        <w:keepNext/>
        <w:tabs>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center"/>
        <w:rPr>
          <w:rFonts w:eastAsia="Times New Roman" w:cs="Times New Roman"/>
          <w:color w:val="auto"/>
          <w:kern w:val="0"/>
          <w:sz w:val="24"/>
          <w:szCs w:val="24"/>
        </w:rPr>
      </w:pPr>
      <w:r>
        <w:rPr>
          <w:rFonts w:eastAsia="Times New Roman" w:cs="Times New Roman"/>
          <w:bCs/>
          <w:color w:val="auto"/>
          <w:kern w:val="0"/>
          <w:sz w:val="24"/>
          <w:szCs w:val="24"/>
        </w:rPr>
        <w:t>на 2016-2030 годы</w:t>
      </w:r>
      <w:r w:rsidR="001F176A">
        <w:rPr>
          <w:rFonts w:eastAsia="Times New Roman" w:cs="Times New Roman"/>
          <w:bCs/>
          <w:color w:val="auto"/>
          <w:kern w:val="0"/>
          <w:sz w:val="24"/>
          <w:szCs w:val="24"/>
        </w:rPr>
        <w:t xml:space="preserve"> </w:t>
      </w:r>
    </w:p>
    <w:p w:rsidR="002B561A" w:rsidRPr="00346157" w:rsidRDefault="002B561A" w:rsidP="002B561A">
      <w:pPr>
        <w:keepNext/>
        <w:tabs>
          <w:tab w:val="left" w:pos="4458"/>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center"/>
        <w:rPr>
          <w:rFonts w:eastAsia="Times New Roman" w:cs="Times New Roman"/>
          <w:color w:val="auto"/>
          <w:kern w:val="0"/>
          <w:sz w:val="24"/>
          <w:szCs w:val="24"/>
        </w:rPr>
      </w:pPr>
    </w:p>
    <w:p w:rsidR="002B561A" w:rsidRPr="00346157" w:rsidRDefault="002B561A" w:rsidP="002B561A">
      <w:pPr>
        <w:keepNext/>
        <w:tabs>
          <w:tab w:val="left" w:pos="4458"/>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right"/>
        <w:rPr>
          <w:rFonts w:eastAsia="Times New Roman" w:cs="Times New Roman"/>
          <w:color w:val="auto"/>
          <w:kern w:val="0"/>
          <w:sz w:val="24"/>
          <w:szCs w:val="24"/>
        </w:rPr>
      </w:pPr>
      <w:r>
        <w:rPr>
          <w:rFonts w:eastAsia="Times New Roman" w:cs="Times New Roman"/>
          <w:color w:val="auto"/>
          <w:kern w:val="0"/>
          <w:sz w:val="24"/>
          <w:szCs w:val="24"/>
        </w:rPr>
        <w:t>тысяч рублей</w:t>
      </w:r>
    </w:p>
    <w:tbl>
      <w:tblPr>
        <w:tblStyle w:val="1f0"/>
        <w:tblW w:w="15026" w:type="dxa"/>
        <w:tblInd w:w="-743" w:type="dxa"/>
        <w:tblLayout w:type="fixed"/>
        <w:tblLook w:val="04A0" w:firstRow="1" w:lastRow="0" w:firstColumn="1" w:lastColumn="0" w:noHBand="0" w:noVBand="1"/>
      </w:tblPr>
      <w:tblGrid>
        <w:gridCol w:w="2694"/>
        <w:gridCol w:w="1373"/>
        <w:gridCol w:w="1374"/>
        <w:gridCol w:w="1373"/>
        <w:gridCol w:w="1374"/>
        <w:gridCol w:w="1373"/>
        <w:gridCol w:w="1374"/>
        <w:gridCol w:w="1373"/>
        <w:gridCol w:w="1374"/>
        <w:gridCol w:w="1344"/>
      </w:tblGrid>
      <w:tr w:rsidR="002B561A" w:rsidRPr="00DA26AF" w:rsidTr="0095477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694" w:type="dxa"/>
            <w:vMerge w:val="restart"/>
            <w:noWrap/>
            <w:vAlign w:val="center"/>
          </w:tcPr>
          <w:p w:rsidR="002B561A" w:rsidRPr="00DA26AF" w:rsidRDefault="002B561A" w:rsidP="00954770">
            <w:pPr>
              <w:keepNext/>
              <w:jc w:val="center"/>
              <w:rPr>
                <w:rFonts w:asciiTheme="minorHAnsi" w:eastAsia="Times New Roman" w:hAnsiTheme="minorHAnsi" w:cs="Times New Roman"/>
                <w:color w:val="auto"/>
                <w:kern w:val="0"/>
                <w:sz w:val="24"/>
                <w:szCs w:val="24"/>
              </w:rPr>
            </w:pPr>
            <w:r w:rsidRPr="00DA26AF">
              <w:rPr>
                <w:rFonts w:asciiTheme="minorHAnsi" w:eastAsia="Times New Roman" w:hAnsiTheme="minorHAnsi" w:cs="Times New Roman"/>
                <w:color w:val="auto"/>
                <w:kern w:val="0"/>
                <w:sz w:val="24"/>
                <w:szCs w:val="24"/>
              </w:rPr>
              <w:t>Показатели</w:t>
            </w:r>
          </w:p>
        </w:tc>
        <w:tc>
          <w:tcPr>
            <w:tcW w:w="12332" w:type="dxa"/>
            <w:gridSpan w:val="9"/>
            <w:noWrap/>
            <w:vAlign w:val="center"/>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Годы</w:t>
            </w:r>
          </w:p>
        </w:tc>
      </w:tr>
      <w:tr w:rsidR="002B561A" w:rsidRPr="00DA26AF" w:rsidTr="0095477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694" w:type="dxa"/>
            <w:vMerge/>
            <w:noWrap/>
            <w:vAlign w:val="center"/>
            <w:hideMark/>
          </w:tcPr>
          <w:p w:rsidR="002B561A" w:rsidRPr="00DA26AF" w:rsidRDefault="002B561A" w:rsidP="00954770">
            <w:pPr>
              <w:keepNext/>
              <w:rPr>
                <w:rFonts w:asciiTheme="minorHAnsi" w:eastAsia="Times New Roman" w:hAnsiTheme="minorHAnsi" w:cs="Times New Roman"/>
                <w:color w:val="auto"/>
                <w:kern w:val="0"/>
                <w:sz w:val="24"/>
                <w:szCs w:val="24"/>
              </w:rPr>
            </w:pPr>
          </w:p>
        </w:tc>
        <w:tc>
          <w:tcPr>
            <w:tcW w:w="1373"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2016</w:t>
            </w:r>
          </w:p>
        </w:tc>
        <w:tc>
          <w:tcPr>
            <w:tcW w:w="1374"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2017</w:t>
            </w:r>
          </w:p>
        </w:tc>
        <w:tc>
          <w:tcPr>
            <w:tcW w:w="1373"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2018</w:t>
            </w:r>
          </w:p>
        </w:tc>
        <w:tc>
          <w:tcPr>
            <w:tcW w:w="1374"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2019</w:t>
            </w:r>
          </w:p>
        </w:tc>
        <w:tc>
          <w:tcPr>
            <w:tcW w:w="1373"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2020</w:t>
            </w:r>
          </w:p>
        </w:tc>
        <w:tc>
          <w:tcPr>
            <w:tcW w:w="1374"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2021</w:t>
            </w:r>
          </w:p>
        </w:tc>
        <w:tc>
          <w:tcPr>
            <w:tcW w:w="1373"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2024</w:t>
            </w:r>
          </w:p>
        </w:tc>
        <w:tc>
          <w:tcPr>
            <w:tcW w:w="1374"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2025</w:t>
            </w:r>
          </w:p>
        </w:tc>
        <w:tc>
          <w:tcPr>
            <w:tcW w:w="1344"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2030</w:t>
            </w:r>
          </w:p>
        </w:tc>
      </w:tr>
      <w:tr w:rsidR="005C2075" w:rsidRPr="00DA26AF" w:rsidTr="00CF6AF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5C2075" w:rsidRPr="00DA26AF" w:rsidRDefault="005C2075" w:rsidP="00954770">
            <w:pPr>
              <w:keepNext/>
              <w:spacing w:before="0"/>
              <w:jc w:val="center"/>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ДОХОДЫ</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659 983</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680 656</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697 541</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717 927</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744 285</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771 888</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861 768</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896 168</w:t>
            </w:r>
          </w:p>
        </w:tc>
        <w:tc>
          <w:tcPr>
            <w:tcW w:w="134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1 041 633</w:t>
            </w:r>
          </w:p>
        </w:tc>
      </w:tr>
      <w:tr w:rsidR="005C2075" w:rsidRPr="00FC5686" w:rsidTr="00CF6AF4">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5C2075" w:rsidRPr="00FC5686" w:rsidRDefault="005C2075" w:rsidP="00954770">
            <w:pPr>
              <w:keepNext/>
              <w:spacing w:before="0"/>
              <w:rPr>
                <w:rFonts w:asciiTheme="minorHAnsi" w:eastAsia="Times New Roman" w:hAnsiTheme="minorHAnsi" w:cs="Times New Roman"/>
                <w:bCs w:val="0"/>
                <w:color w:val="auto"/>
                <w:kern w:val="0"/>
                <w:sz w:val="22"/>
                <w:szCs w:val="22"/>
              </w:rPr>
            </w:pPr>
            <w:r w:rsidRPr="00FC5686">
              <w:rPr>
                <w:rFonts w:asciiTheme="minorHAnsi" w:eastAsia="Times New Roman" w:hAnsiTheme="minorHAnsi" w:cs="Times New Roman"/>
                <w:bCs w:val="0"/>
                <w:color w:val="auto"/>
                <w:kern w:val="0"/>
                <w:sz w:val="22"/>
                <w:szCs w:val="22"/>
              </w:rPr>
              <w:t>НАЛОГОВЫЕ И НЕНАЛОГОВЫЕ ДОХОДЫ,</w:t>
            </w:r>
          </w:p>
          <w:p w:rsidR="005C2075" w:rsidRPr="00FC5686" w:rsidRDefault="005C2075" w:rsidP="00954770">
            <w:pPr>
              <w:keepNext/>
              <w:spacing w:before="0"/>
              <w:rPr>
                <w:rFonts w:asciiTheme="minorHAnsi" w:eastAsia="Times New Roman" w:hAnsiTheme="minorHAnsi" w:cs="Times New Roman"/>
                <w:bCs w:val="0"/>
                <w:color w:val="auto"/>
                <w:kern w:val="0"/>
                <w:sz w:val="22"/>
                <w:szCs w:val="22"/>
              </w:rPr>
            </w:pPr>
            <w:r w:rsidRPr="00FC5686">
              <w:rPr>
                <w:rFonts w:asciiTheme="minorHAnsi" w:eastAsia="Times New Roman" w:hAnsiTheme="minorHAnsi" w:cs="Times New Roman"/>
                <w:bCs w:val="0"/>
                <w:color w:val="auto"/>
                <w:kern w:val="0"/>
                <w:sz w:val="22"/>
                <w:szCs w:val="22"/>
              </w:rPr>
              <w:t xml:space="preserve">ВСЕГО </w:t>
            </w:r>
            <w:r w:rsidRPr="00B21EC5">
              <w:rPr>
                <w:rFonts w:asciiTheme="minorHAnsi" w:eastAsia="Times New Roman" w:hAnsiTheme="minorHAnsi" w:cs="Times New Roman"/>
                <w:b w:val="0"/>
                <w:bCs w:val="0"/>
                <w:color w:val="auto"/>
                <w:kern w:val="0"/>
                <w:sz w:val="22"/>
                <w:szCs w:val="22"/>
              </w:rPr>
              <w:t>(со 100% НДФЛ)</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382 829</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399 345</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416 241</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437 189</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466 355</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499 516</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594 843</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634 582</w:t>
            </w:r>
          </w:p>
        </w:tc>
        <w:tc>
          <w:tcPr>
            <w:tcW w:w="134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787 895</w:t>
            </w:r>
          </w:p>
        </w:tc>
      </w:tr>
      <w:tr w:rsidR="005C2075" w:rsidRPr="00FC5686" w:rsidTr="00CF6AF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5C2075" w:rsidRPr="00FC5686" w:rsidRDefault="005C2075" w:rsidP="00954770">
            <w:pPr>
              <w:keepNext/>
              <w:spacing w:before="0"/>
              <w:rPr>
                <w:rFonts w:asciiTheme="minorHAnsi" w:eastAsia="Times New Roman" w:hAnsiTheme="minorHAnsi" w:cs="Times New Roman"/>
                <w:b w:val="0"/>
                <w:i/>
                <w:iCs/>
                <w:color w:val="auto"/>
                <w:kern w:val="0"/>
                <w:sz w:val="22"/>
                <w:szCs w:val="22"/>
              </w:rPr>
            </w:pPr>
            <w:r w:rsidRPr="00FC5686">
              <w:rPr>
                <w:rFonts w:asciiTheme="minorHAnsi" w:eastAsia="Times New Roman" w:hAnsiTheme="minorHAnsi" w:cs="Times New Roman"/>
                <w:b w:val="0"/>
                <w:i/>
                <w:iCs/>
                <w:color w:val="auto"/>
                <w:kern w:val="0"/>
                <w:sz w:val="22"/>
                <w:szCs w:val="22"/>
              </w:rPr>
              <w:t>темп роста</w:t>
            </w:r>
          </w:p>
        </w:tc>
        <w:tc>
          <w:tcPr>
            <w:tcW w:w="1373" w:type="dxa"/>
            <w:noWrap/>
            <w:vAlign w:val="center"/>
            <w:hideMark/>
          </w:tcPr>
          <w:p w:rsidR="005C2075" w:rsidRPr="005C2075" w:rsidRDefault="005C2075"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 </w:t>
            </w:r>
          </w:p>
        </w:tc>
        <w:tc>
          <w:tcPr>
            <w:tcW w:w="1374"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104</w:t>
            </w:r>
          </w:p>
        </w:tc>
        <w:tc>
          <w:tcPr>
            <w:tcW w:w="1373"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104</w:t>
            </w:r>
          </w:p>
        </w:tc>
        <w:tc>
          <w:tcPr>
            <w:tcW w:w="1374"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105</w:t>
            </w:r>
          </w:p>
        </w:tc>
        <w:tc>
          <w:tcPr>
            <w:tcW w:w="1373"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107</w:t>
            </w:r>
          </w:p>
        </w:tc>
        <w:tc>
          <w:tcPr>
            <w:tcW w:w="1374"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107</w:t>
            </w:r>
          </w:p>
        </w:tc>
        <w:tc>
          <w:tcPr>
            <w:tcW w:w="1373"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119</w:t>
            </w:r>
          </w:p>
        </w:tc>
        <w:tc>
          <w:tcPr>
            <w:tcW w:w="1374"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107</w:t>
            </w:r>
          </w:p>
        </w:tc>
        <w:tc>
          <w:tcPr>
            <w:tcW w:w="1344"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124</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Pr>
                <w:rFonts w:asciiTheme="minorHAnsi" w:eastAsia="Times New Roman" w:hAnsiTheme="minorHAnsi" w:cs="Times New Roman"/>
                <w:b w:val="0"/>
                <w:color w:val="auto"/>
                <w:kern w:val="0"/>
                <w:sz w:val="22"/>
                <w:szCs w:val="22"/>
              </w:rPr>
              <w:t xml:space="preserve">Налог на имущество физических </w:t>
            </w:r>
            <w:r w:rsidRPr="00FC5686">
              <w:rPr>
                <w:rFonts w:asciiTheme="minorHAnsi" w:eastAsia="Times New Roman" w:hAnsiTheme="minorHAnsi" w:cs="Times New Roman"/>
                <w:b w:val="0"/>
                <w:color w:val="auto"/>
                <w:kern w:val="0"/>
                <w:sz w:val="22"/>
                <w:szCs w:val="22"/>
              </w:rPr>
              <w:t>лиц</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4 394</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3 158</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3 253</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3 790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4 442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4 486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4 531</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4 577</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4 622</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Земельный налог</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25 000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26 852</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26 879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26 933</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27 013</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27 121</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27 257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27 421</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27 613</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Единый налог на вмененный доход</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10 415</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10 840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11 256</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11 560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12 240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12 876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Упрощенная система налогообложения</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5 261</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5 624</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5 770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5 940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6 020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6 200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6 720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6 720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6 720</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Единый сельхозналог</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312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Патент</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9 924</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9 924</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9 924</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Госпошлина</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2 566</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2 640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2 660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2 745</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2 830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2 920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3 066</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3 190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3 190</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Налог на игорный бизнес</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Налог на добычу общераспространенных полезных ископаемых</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1 848</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Cs w:val="0"/>
                <w:color w:val="auto"/>
                <w:kern w:val="0"/>
                <w:sz w:val="22"/>
                <w:szCs w:val="22"/>
              </w:rPr>
            </w:pPr>
            <w:r w:rsidRPr="00FC5686">
              <w:rPr>
                <w:rFonts w:asciiTheme="minorHAnsi" w:eastAsia="Times New Roman" w:hAnsiTheme="minorHAnsi" w:cs="Times New Roman"/>
                <w:bCs w:val="0"/>
                <w:color w:val="auto"/>
                <w:kern w:val="0"/>
                <w:sz w:val="22"/>
                <w:szCs w:val="22"/>
              </w:rPr>
              <w:t xml:space="preserve">НЕНАЛОГОВЫЕ ДОХОДЫ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15 248</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16 076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16 076</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16 267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17 847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18 287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18 847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20 287</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21 099</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  в том числе:</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дивиденды</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аренда земли</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14 601</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15 429</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15 429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15 620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17 200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17 640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18 200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19 640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20 452</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аренда имущества</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647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5C2075" w:rsidRPr="00FC5686" w:rsidTr="00CF6AF4">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5C2075" w:rsidRPr="00FC5686" w:rsidRDefault="005C2075" w:rsidP="00954770">
            <w:pPr>
              <w:keepNext/>
              <w:spacing w:before="0"/>
              <w:rPr>
                <w:rFonts w:asciiTheme="minorHAnsi" w:eastAsia="Times New Roman" w:hAnsiTheme="minorHAnsi" w:cs="Times New Roman"/>
                <w:bCs w:val="0"/>
                <w:color w:val="auto"/>
                <w:kern w:val="0"/>
                <w:sz w:val="22"/>
                <w:szCs w:val="22"/>
              </w:rPr>
            </w:pPr>
            <w:r w:rsidRPr="00FC5686">
              <w:rPr>
                <w:rFonts w:asciiTheme="minorHAnsi" w:eastAsia="Times New Roman" w:hAnsiTheme="minorHAnsi" w:cs="Times New Roman"/>
                <w:bCs w:val="0"/>
                <w:color w:val="auto"/>
                <w:kern w:val="0"/>
                <w:sz w:val="22"/>
                <w:szCs w:val="22"/>
              </w:rPr>
              <w:t>БЕЗВОЗМЕЗДНЫЕ ПОСТУПЛЕНИЯ</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277 154</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281 311</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281 300</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280 738</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277 930</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272 372</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266 924</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261 586</w:t>
            </w:r>
          </w:p>
        </w:tc>
        <w:tc>
          <w:tcPr>
            <w:tcW w:w="134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253 738</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tcPr>
          <w:p w:rsidR="002B561A" w:rsidRPr="00FC5686" w:rsidRDefault="002B561A" w:rsidP="00954770">
            <w:pPr>
              <w:keepNext/>
              <w:spacing w:before="0"/>
              <w:rPr>
                <w:rFonts w:eastAsia="Times New Roman" w:cs="Times New Roman"/>
                <w:color w:val="auto"/>
                <w:kern w:val="0"/>
                <w:sz w:val="22"/>
                <w:szCs w:val="22"/>
              </w:rPr>
            </w:pPr>
          </w:p>
        </w:tc>
        <w:tc>
          <w:tcPr>
            <w:tcW w:w="1373" w:type="dxa"/>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4"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3"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4"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3"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4"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3"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4"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44"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r>
      <w:tr w:rsidR="002B561A" w:rsidRPr="00DA26AF"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tcPr>
          <w:p w:rsidR="002B561A" w:rsidRPr="00DA26AF" w:rsidRDefault="002B561A" w:rsidP="00954770">
            <w:pPr>
              <w:keepNext/>
              <w:spacing w:before="0"/>
              <w:rPr>
                <w:rFonts w:asciiTheme="minorHAnsi" w:eastAsia="Times New Roman" w:hAnsiTheme="minorHAnsi" w:cs="Times New Roman"/>
                <w:color w:val="auto"/>
                <w:kern w:val="0"/>
                <w:sz w:val="24"/>
                <w:szCs w:val="24"/>
              </w:rPr>
            </w:pPr>
            <w:r w:rsidRPr="00DA26AF">
              <w:rPr>
                <w:rFonts w:asciiTheme="minorHAnsi" w:eastAsia="Times New Roman" w:hAnsiTheme="minorHAnsi" w:cs="Times New Roman"/>
                <w:color w:val="auto"/>
                <w:kern w:val="0"/>
                <w:sz w:val="24"/>
                <w:szCs w:val="24"/>
              </w:rPr>
              <w:t>РАСХОДЫ</w:t>
            </w:r>
          </w:p>
        </w:tc>
        <w:tc>
          <w:tcPr>
            <w:tcW w:w="1373" w:type="dxa"/>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4"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3"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4"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3"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4"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3"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4"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44"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Общегос</w:t>
            </w:r>
            <w:r>
              <w:rPr>
                <w:rFonts w:asciiTheme="minorHAnsi" w:eastAsia="Times New Roman" w:hAnsiTheme="minorHAnsi" w:cs="Times New Roman"/>
                <w:b w:val="0"/>
                <w:color w:val="auto"/>
                <w:kern w:val="0"/>
                <w:sz w:val="22"/>
                <w:szCs w:val="22"/>
              </w:rPr>
              <w:t xml:space="preserve">ударственные </w:t>
            </w:r>
            <w:r w:rsidRPr="00FC5686">
              <w:rPr>
                <w:rFonts w:asciiTheme="minorHAnsi" w:eastAsia="Times New Roman" w:hAnsiTheme="minorHAnsi" w:cs="Times New Roman"/>
                <w:b w:val="0"/>
                <w:color w:val="auto"/>
                <w:kern w:val="0"/>
                <w:sz w:val="22"/>
                <w:szCs w:val="22"/>
              </w:rPr>
              <w:t>вопросы</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(01)</w:t>
            </w:r>
          </w:p>
        </w:tc>
        <w:tc>
          <w:tcPr>
            <w:tcW w:w="1373" w:type="dxa"/>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63 744</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65 656</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67 626</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69 655</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71 744</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73 897</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76 114</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78 397</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80 749</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Национальная оборона (02)</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1 029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1 092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1 124</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1 158</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1 193</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1 229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1 266</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1 304</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Национальная безопасность и </w:t>
            </w:r>
            <w:r>
              <w:rPr>
                <w:rFonts w:asciiTheme="minorHAnsi" w:eastAsia="Times New Roman" w:hAnsiTheme="minorHAnsi" w:cs="Times New Roman"/>
                <w:b w:val="0"/>
                <w:color w:val="auto"/>
                <w:kern w:val="0"/>
                <w:sz w:val="22"/>
                <w:szCs w:val="22"/>
              </w:rPr>
              <w:t>правоохранительная</w:t>
            </w:r>
            <w:r w:rsidRPr="00FC5686">
              <w:rPr>
                <w:rFonts w:asciiTheme="minorHAnsi" w:eastAsia="Times New Roman" w:hAnsiTheme="minorHAnsi" w:cs="Times New Roman"/>
                <w:b w:val="0"/>
                <w:color w:val="auto"/>
                <w:kern w:val="0"/>
                <w:sz w:val="22"/>
                <w:szCs w:val="22"/>
              </w:rPr>
              <w:t xml:space="preserve"> деятельность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 xml:space="preserve">(03) </w:t>
            </w:r>
          </w:p>
        </w:tc>
        <w:tc>
          <w:tcPr>
            <w:tcW w:w="1373" w:type="dxa"/>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1 260</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1 298</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1 337</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1 377</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1 418</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1 461</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1 505</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1 550</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1 596</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Национальная экономика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 xml:space="preserve">   (04)</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19 193</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19 769</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20 362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20 973</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21 602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22 250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22 917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23 605</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24 313</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ЖКХ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(05)</w:t>
            </w:r>
          </w:p>
        </w:tc>
        <w:tc>
          <w:tcPr>
            <w:tcW w:w="1373" w:type="dxa"/>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45 641</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47 010</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48 421</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49 873</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51 369</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52 910</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54 498</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56 133</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57 817</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Охрана окружающей среды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 xml:space="preserve"> (06)</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930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958</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987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1 016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1 078</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1 110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1 144</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1 178</w:t>
            </w:r>
          </w:p>
        </w:tc>
      </w:tr>
      <w:tr w:rsidR="005C2075" w:rsidRPr="00FC5686" w:rsidTr="00CF6A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5C2075" w:rsidRPr="00FC5686" w:rsidRDefault="005C2075"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Образование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 xml:space="preserve"> (07)</w:t>
            </w:r>
          </w:p>
        </w:tc>
        <w:tc>
          <w:tcPr>
            <w:tcW w:w="1373"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443 417</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457 056</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466 768</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479 671</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498 061</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517 803</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597 562</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622 489</w:t>
            </w:r>
          </w:p>
        </w:tc>
        <w:tc>
          <w:tcPr>
            <w:tcW w:w="134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750 065</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Культура                       (08)</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56 471</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58 165</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59 910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61 707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63 559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65 465</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67 429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69 452</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71 536</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Здравоохранение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 xml:space="preserve"> (09)</w:t>
            </w:r>
          </w:p>
        </w:tc>
        <w:tc>
          <w:tcPr>
            <w:tcW w:w="1373" w:type="dxa"/>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1 207</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1 243</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1 281</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1 319</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1 358</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1 399</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1 441</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1 484</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1 529</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Соцполитика               (10)</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12 753</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13 136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13 530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13 936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14 354</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14 784</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15 228</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15 685</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16 155</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Физическая культура и спорт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(11)</w:t>
            </w:r>
          </w:p>
        </w:tc>
        <w:tc>
          <w:tcPr>
            <w:tcW w:w="1373" w:type="dxa"/>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14 117</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14 541</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14 977</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15 426</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15 889</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16 365</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16 856</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17 362</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17 883</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СМИ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(12)</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221</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528</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543</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577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594</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612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630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649</w:t>
            </w:r>
          </w:p>
        </w:tc>
      </w:tr>
      <w:tr w:rsidR="005C2075" w:rsidRPr="00FC5686" w:rsidTr="00CF6A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5C2075" w:rsidRPr="00FC5686" w:rsidRDefault="005C2075" w:rsidP="00954770">
            <w:pPr>
              <w:keepNext/>
              <w:spacing w:before="0"/>
              <w:jc w:val="center"/>
              <w:rPr>
                <w:rFonts w:asciiTheme="minorHAnsi" w:eastAsia="Times New Roman" w:hAnsiTheme="minorHAnsi" w:cs="Times New Roman"/>
                <w:bCs w:val="0"/>
                <w:color w:val="auto"/>
                <w:kern w:val="0"/>
                <w:sz w:val="22"/>
                <w:szCs w:val="22"/>
              </w:rPr>
            </w:pPr>
            <w:r w:rsidRPr="00FC5686">
              <w:rPr>
                <w:rFonts w:asciiTheme="minorHAnsi" w:eastAsia="Times New Roman" w:hAnsiTheme="minorHAnsi" w:cs="Times New Roman"/>
                <w:bCs w:val="0"/>
                <w:color w:val="auto"/>
                <w:kern w:val="0"/>
                <w:sz w:val="22"/>
                <w:szCs w:val="22"/>
              </w:rPr>
              <w:t xml:space="preserve">ВСЕГО РАСХОДОВ - </w:t>
            </w:r>
          </w:p>
        </w:tc>
        <w:tc>
          <w:tcPr>
            <w:tcW w:w="1373"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659 983</w:t>
            </w:r>
          </w:p>
        </w:tc>
        <w:tc>
          <w:tcPr>
            <w:tcW w:w="1374"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680 419</w:t>
            </w:r>
          </w:p>
        </w:tc>
        <w:tc>
          <w:tcPr>
            <w:tcW w:w="1373"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696 832</w:t>
            </w:r>
          </w:p>
        </w:tc>
        <w:tc>
          <w:tcPr>
            <w:tcW w:w="1374"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716 636</w:t>
            </w:r>
          </w:p>
        </w:tc>
        <w:tc>
          <w:tcPr>
            <w:tcW w:w="1373"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742 136</w:t>
            </w:r>
          </w:p>
        </w:tc>
        <w:tc>
          <w:tcPr>
            <w:tcW w:w="1374"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769 200</w:t>
            </w:r>
          </w:p>
        </w:tc>
        <w:tc>
          <w:tcPr>
            <w:tcW w:w="1373"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856 501</w:t>
            </w:r>
          </w:p>
        </w:tc>
        <w:tc>
          <w:tcPr>
            <w:tcW w:w="1374"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889 196</w:t>
            </w:r>
          </w:p>
        </w:tc>
        <w:tc>
          <w:tcPr>
            <w:tcW w:w="1344"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1 024 774</w:t>
            </w:r>
          </w:p>
        </w:tc>
      </w:tr>
      <w:tr w:rsidR="005C2075" w:rsidRPr="00FC5686" w:rsidTr="00CF6AF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5C2075" w:rsidRPr="00FC5686" w:rsidRDefault="005C2075" w:rsidP="00954770">
            <w:pPr>
              <w:keepNext/>
              <w:spacing w:before="0"/>
              <w:jc w:val="center"/>
              <w:rPr>
                <w:rFonts w:eastAsia="Times New Roman" w:cs="Times New Roman"/>
                <w:bCs w:val="0"/>
                <w:color w:val="auto"/>
                <w:kern w:val="0"/>
                <w:sz w:val="22"/>
                <w:szCs w:val="22"/>
              </w:rPr>
            </w:pPr>
            <w:r w:rsidRPr="006F164D">
              <w:rPr>
                <w:rFonts w:eastAsia="Times New Roman" w:cs="Times New Roman"/>
                <w:bCs w:val="0"/>
                <w:color w:val="auto"/>
                <w:kern w:val="0"/>
                <w:sz w:val="22"/>
                <w:szCs w:val="22"/>
              </w:rPr>
              <w:t>Дефицит (-), профицит (+)</w:t>
            </w:r>
          </w:p>
        </w:tc>
        <w:tc>
          <w:tcPr>
            <w:tcW w:w="1373"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0</w:t>
            </w:r>
          </w:p>
        </w:tc>
        <w:tc>
          <w:tcPr>
            <w:tcW w:w="1374"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237</w:t>
            </w:r>
          </w:p>
        </w:tc>
        <w:tc>
          <w:tcPr>
            <w:tcW w:w="1373"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709</w:t>
            </w:r>
          </w:p>
        </w:tc>
        <w:tc>
          <w:tcPr>
            <w:tcW w:w="1374"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1 290</w:t>
            </w:r>
          </w:p>
        </w:tc>
        <w:tc>
          <w:tcPr>
            <w:tcW w:w="1373"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2 150</w:t>
            </w:r>
          </w:p>
        </w:tc>
        <w:tc>
          <w:tcPr>
            <w:tcW w:w="1374"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2 689</w:t>
            </w:r>
          </w:p>
        </w:tc>
        <w:tc>
          <w:tcPr>
            <w:tcW w:w="1373"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5 267</w:t>
            </w:r>
          </w:p>
        </w:tc>
        <w:tc>
          <w:tcPr>
            <w:tcW w:w="1374"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6 973</w:t>
            </w:r>
          </w:p>
        </w:tc>
        <w:tc>
          <w:tcPr>
            <w:tcW w:w="1344"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16 860</w:t>
            </w:r>
          </w:p>
        </w:tc>
      </w:tr>
    </w:tbl>
    <w:p w:rsidR="002B561A" w:rsidRPr="00D879DA" w:rsidRDefault="002B561A" w:rsidP="002B561A">
      <w:pPr>
        <w:keepNext/>
        <w:spacing w:after="0" w:line="276" w:lineRule="auto"/>
        <w:ind w:firstLine="709"/>
        <w:jc w:val="both"/>
        <w:rPr>
          <w:rFonts w:cs="Times New Roman"/>
          <w:color w:val="333639" w:themeColor="text2" w:themeTint="E6"/>
          <w:sz w:val="24"/>
          <w:szCs w:val="24"/>
          <w:lang w:val="en-US"/>
        </w:rPr>
        <w:sectPr w:rsidR="002B561A" w:rsidRPr="00D879DA" w:rsidSect="00346157">
          <w:pgSz w:w="16839" w:h="11907" w:orient="landscape" w:code="9"/>
          <w:pgMar w:top="992" w:right="993" w:bottom="1418" w:left="2127" w:header="1080" w:footer="709" w:gutter="0"/>
          <w:cols w:space="720"/>
          <w:docGrid w:linePitch="360"/>
        </w:sectPr>
      </w:pPr>
    </w:p>
    <w:p w:rsidR="008C4B4E" w:rsidRPr="00C9437E" w:rsidRDefault="008C4B4E" w:rsidP="008C4B4E">
      <w:pPr>
        <w:shd w:val="clear" w:color="auto" w:fill="FFFFFF"/>
        <w:spacing w:after="0" w:line="315" w:lineRule="atLeast"/>
        <w:jc w:val="both"/>
        <w:textAlignment w:val="baseline"/>
        <w:rPr>
          <w:rFonts w:eastAsia="Times New Roman" w:cs="Times New Roman"/>
          <w:color w:val="333639" w:themeColor="text2" w:themeTint="E6"/>
          <w:spacing w:val="2"/>
          <w:sz w:val="28"/>
          <w:szCs w:val="28"/>
          <w:lang w:val="en-US"/>
        </w:rPr>
      </w:pPr>
    </w:p>
    <w:p w:rsidR="007E676E" w:rsidRPr="00306FBC" w:rsidRDefault="007E676E" w:rsidP="0056253B">
      <w:pPr>
        <w:pStyle w:val="13"/>
        <w:keepNext/>
        <w:pageBreakBefore w:val="0"/>
        <w:suppressAutoHyphens/>
        <w:spacing w:after="0" w:line="276" w:lineRule="auto"/>
        <w:jc w:val="center"/>
        <w:rPr>
          <w:color w:val="333639" w:themeColor="text2" w:themeTint="E6"/>
          <w:sz w:val="22"/>
          <w:szCs w:val="22"/>
        </w:rPr>
      </w:pPr>
    </w:p>
    <w:sectPr w:rsidR="007E676E" w:rsidRPr="00306FBC" w:rsidSect="008C4B4E">
      <w:pgSz w:w="16839" w:h="11907" w:orient="landscape" w:code="9"/>
      <w:pgMar w:top="992" w:right="993" w:bottom="1418" w:left="2127" w:header="108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C2A" w:rsidRDefault="00203C2A">
      <w:pPr>
        <w:spacing w:after="0" w:line="240" w:lineRule="auto"/>
      </w:pPr>
      <w:r>
        <w:separator/>
      </w:r>
    </w:p>
  </w:endnote>
  <w:endnote w:type="continuationSeparator" w:id="0">
    <w:p w:rsidR="00203C2A" w:rsidRDefault="0020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7" w:usb1="00000000" w:usb2="00000000" w:usb3="00000000" w:csb0="00000013"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Bold">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mn-ea">
    <w:panose1 w:val="00000000000000000000"/>
    <w:charset w:val="00"/>
    <w:family w:val="roman"/>
    <w:notTrueType/>
    <w:pitch w:val="default"/>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832832"/>
      <w:docPartObj>
        <w:docPartGallery w:val="Page Numbers (Bottom of Page)"/>
        <w:docPartUnique/>
      </w:docPartObj>
    </w:sdtPr>
    <w:sdtContent>
      <w:p w:rsidR="005D4397" w:rsidRDefault="005D4397" w:rsidP="00FB4E2D">
        <w:pPr>
          <w:pStyle w:val="affffff3"/>
          <w:jc w:val="center"/>
        </w:pPr>
        <w:r>
          <w:fldChar w:fldCharType="begin"/>
        </w:r>
        <w:r>
          <w:instrText>PAGE   \* MERGEFORMAT</w:instrText>
        </w:r>
        <w:r>
          <w:fldChar w:fldCharType="separate"/>
        </w:r>
        <w:r w:rsidR="00657B79">
          <w:rPr>
            <w:noProof/>
          </w:rPr>
          <w:t>15</w:t>
        </w:r>
        <w:r>
          <w:rPr>
            <w:noProof/>
          </w:rPr>
          <w:fldChar w:fldCharType="end"/>
        </w:r>
      </w:p>
    </w:sdtContent>
  </w:sdt>
  <w:p w:rsidR="005D4397" w:rsidRDefault="005D4397">
    <w:pPr>
      <w:pStyle w:val="affff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682948"/>
      <w:docPartObj>
        <w:docPartGallery w:val="Page Numbers (Bottom of Page)"/>
        <w:docPartUnique/>
      </w:docPartObj>
    </w:sdtPr>
    <w:sdtContent>
      <w:p w:rsidR="005D4397" w:rsidRDefault="005D4397">
        <w:pPr>
          <w:pStyle w:val="affffff3"/>
          <w:jc w:val="center"/>
        </w:pPr>
        <w:r>
          <w:fldChar w:fldCharType="begin"/>
        </w:r>
        <w:r>
          <w:instrText xml:space="preserve"> PAGE   \* MERGEFORMAT </w:instrText>
        </w:r>
        <w:r>
          <w:fldChar w:fldCharType="separate"/>
        </w:r>
        <w:r w:rsidR="00657B79">
          <w:rPr>
            <w:noProof/>
          </w:rPr>
          <w:t>206</w:t>
        </w:r>
        <w:r>
          <w:rPr>
            <w:noProof/>
          </w:rPr>
          <w:fldChar w:fldCharType="end"/>
        </w:r>
      </w:p>
    </w:sdtContent>
  </w:sdt>
  <w:p w:rsidR="005D4397" w:rsidRPr="0038026A" w:rsidRDefault="005D4397" w:rsidP="0038026A">
    <w:pPr>
      <w:pStyle w:val="affffff3"/>
    </w:pPr>
  </w:p>
  <w:p w:rsidR="005D4397" w:rsidRDefault="005D439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397" w:rsidRDefault="005D4397" w:rsidP="00837523">
    <w:pPr>
      <w:pStyle w:val="affffff3"/>
      <w:framePr w:wrap="around" w:vAnchor="text" w:hAnchor="margin" w:xAlign="right" w:y="1"/>
      <w:rPr>
        <w:rStyle w:val="affffff5"/>
      </w:rPr>
    </w:pPr>
    <w:r>
      <w:rPr>
        <w:rStyle w:val="affffff5"/>
      </w:rPr>
      <w:fldChar w:fldCharType="begin"/>
    </w:r>
    <w:r>
      <w:rPr>
        <w:rStyle w:val="affffff5"/>
      </w:rPr>
      <w:instrText xml:space="preserve">PAGE  </w:instrText>
    </w:r>
    <w:r>
      <w:rPr>
        <w:rStyle w:val="affffff5"/>
      </w:rPr>
      <w:fldChar w:fldCharType="end"/>
    </w:r>
  </w:p>
  <w:p w:rsidR="005D4397" w:rsidRDefault="005D4397" w:rsidP="00837523">
    <w:pPr>
      <w:pStyle w:val="affffff3"/>
      <w:ind w:right="360"/>
    </w:pPr>
  </w:p>
  <w:p w:rsidR="005D4397" w:rsidRDefault="005D439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397" w:rsidRDefault="005D4397" w:rsidP="00837523">
    <w:pPr>
      <w:pStyle w:val="affffff3"/>
      <w:framePr w:wrap="around" w:vAnchor="text" w:hAnchor="margin" w:xAlign="right" w:y="1"/>
      <w:rPr>
        <w:rStyle w:val="affffff5"/>
      </w:rPr>
    </w:pPr>
    <w:r>
      <w:rPr>
        <w:rStyle w:val="affffff5"/>
      </w:rPr>
      <w:fldChar w:fldCharType="begin"/>
    </w:r>
    <w:r>
      <w:rPr>
        <w:rStyle w:val="affffff5"/>
      </w:rPr>
      <w:instrText xml:space="preserve">PAGE  </w:instrText>
    </w:r>
    <w:r>
      <w:rPr>
        <w:rStyle w:val="affffff5"/>
      </w:rPr>
      <w:fldChar w:fldCharType="separate"/>
    </w:r>
    <w:r w:rsidR="00657B79">
      <w:rPr>
        <w:rStyle w:val="affffff5"/>
        <w:noProof/>
      </w:rPr>
      <w:t>267</w:t>
    </w:r>
    <w:r>
      <w:rPr>
        <w:rStyle w:val="affffff5"/>
      </w:rPr>
      <w:fldChar w:fldCharType="end"/>
    </w:r>
  </w:p>
  <w:p w:rsidR="005D4397" w:rsidRDefault="005D4397" w:rsidP="00837523">
    <w:pPr>
      <w:pStyle w:val="affffff3"/>
      <w:ind w:right="360"/>
    </w:pPr>
  </w:p>
  <w:p w:rsidR="005D4397" w:rsidRDefault="005D43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C2A" w:rsidRDefault="00203C2A">
      <w:pPr>
        <w:spacing w:after="0" w:line="240" w:lineRule="auto"/>
      </w:pPr>
      <w:r>
        <w:separator/>
      </w:r>
    </w:p>
  </w:footnote>
  <w:footnote w:type="continuationSeparator" w:id="0">
    <w:p w:rsidR="00203C2A" w:rsidRDefault="00203C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397" w:rsidRPr="00D64996" w:rsidRDefault="005D4397">
    <w:pPr>
      <w:pStyle w:val="affffff0"/>
      <w:rPr>
        <w:rFonts w:asciiTheme="minorHAnsi" w:hAnsiTheme="minorHAnsi"/>
      </w:rPr>
    </w:pPr>
    <w:r w:rsidRPr="00D64996">
      <w:rPr>
        <w:rFonts w:asciiTheme="minorHAnsi" w:hAnsiTheme="minorHAnsi"/>
      </w:rPr>
      <w:t>Оглавление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397" w:rsidRPr="00D64996" w:rsidRDefault="005D4397" w:rsidP="00CA233B">
    <w:pPr>
      <w:pStyle w:val="affffff0"/>
      <w:pBdr>
        <w:left w:val="single" w:sz="2" w:space="31" w:color="7E97AD" w:themeColor="accent1"/>
      </w:pBdr>
      <w:rPr>
        <w:rFonts w:asciiTheme="minorHAnsi" w:hAnsiTheme="minorHAnsi"/>
      </w:rPr>
    </w:pPr>
    <w:r w:rsidRPr="00D64996">
      <w:rPr>
        <w:rFonts w:asciiTheme="minorHAnsi" w:hAnsiTheme="minorHAnsi"/>
      </w:rPr>
      <w:fldChar w:fldCharType="begin"/>
    </w:r>
    <w:r w:rsidRPr="00D64996">
      <w:rPr>
        <w:rFonts w:asciiTheme="minorHAnsi" w:hAnsiTheme="minorHAnsi"/>
      </w:rPr>
      <w:instrText>If</w:instrText>
    </w:r>
    <w:r w:rsidRPr="00D64996">
      <w:rPr>
        <w:rFonts w:asciiTheme="minorHAnsi" w:hAnsiTheme="minorHAnsi"/>
      </w:rPr>
      <w:fldChar w:fldCharType="begin"/>
    </w:r>
    <w:r w:rsidRPr="00D64996">
      <w:rPr>
        <w:rFonts w:asciiTheme="minorHAnsi" w:hAnsiTheme="minorHAnsi"/>
      </w:rPr>
      <w:instrText>STYLEREF “Heading 1”</w:instrText>
    </w:r>
    <w:r w:rsidRPr="00D64996">
      <w:rPr>
        <w:rFonts w:asciiTheme="minorHAnsi" w:hAnsiTheme="minorHAnsi"/>
      </w:rPr>
      <w:fldChar w:fldCharType="separate"/>
    </w:r>
    <w:r w:rsidR="00657B79">
      <w:rPr>
        <w:rFonts w:asciiTheme="minorHAnsi" w:hAnsiTheme="minorHAnsi"/>
        <w:b/>
        <w:bCs/>
        <w:noProof/>
      </w:rPr>
      <w:instrText>Ошибка! Используйте вкладку "Главная" для применения Heading 1 к тексту, который должен здесь отображаться.</w:instrText>
    </w:r>
    <w:r w:rsidRPr="00D64996">
      <w:rPr>
        <w:rFonts w:asciiTheme="minorHAnsi" w:hAnsiTheme="minorHAnsi"/>
      </w:rPr>
      <w:fldChar w:fldCharType="end"/>
    </w:r>
    <w:r w:rsidRPr="00D64996">
      <w:rPr>
        <w:rFonts w:asciiTheme="minorHAnsi" w:hAnsiTheme="minorHAnsi"/>
      </w:rPr>
      <w:instrText>&lt;&gt; “Error*” “</w:instrText>
    </w:r>
    <w:r w:rsidRPr="00D64996">
      <w:rPr>
        <w:rFonts w:asciiTheme="minorHAnsi" w:hAnsiTheme="minorHAnsi"/>
      </w:rPr>
      <w:fldChar w:fldCharType="begin"/>
    </w:r>
    <w:r w:rsidRPr="00D64996">
      <w:rPr>
        <w:rFonts w:asciiTheme="minorHAnsi" w:hAnsiTheme="minorHAnsi"/>
      </w:rPr>
      <w:instrText xml:space="preserve"> STYLEREF  "заголовок 1" </w:instrText>
    </w:r>
    <w:r w:rsidR="00657B79">
      <w:rPr>
        <w:rFonts w:asciiTheme="minorHAnsi" w:hAnsiTheme="minorHAnsi"/>
      </w:rPr>
      <w:fldChar w:fldCharType="separate"/>
    </w:r>
    <w:r w:rsidR="00657B79">
      <w:rPr>
        <w:rFonts w:asciiTheme="minorHAnsi" w:hAnsiTheme="minorHAnsi"/>
        <w:noProof/>
      </w:rPr>
      <w:instrText>СТРАТЕГИЧЕСКИЙ АНАЛИЗ РАЗВИТИЯ ТЕРРИТОРИИ: РЕСУРСЫ, ПРОБЛЕМЫ, ФАКТОРЫ ВЛИЯНИЯ</w:instrText>
    </w:r>
    <w:r w:rsidRPr="00D64996">
      <w:rPr>
        <w:rFonts w:asciiTheme="minorHAnsi" w:hAnsiTheme="minorHAnsi"/>
        <w:noProof/>
      </w:rPr>
      <w:fldChar w:fldCharType="end"/>
    </w:r>
    <w:r w:rsidR="00657B79">
      <w:rPr>
        <w:rFonts w:asciiTheme="minorHAnsi" w:hAnsiTheme="minorHAnsi"/>
      </w:rPr>
      <w:fldChar w:fldCharType="separate"/>
    </w:r>
    <w:r w:rsidR="00657B79">
      <w:rPr>
        <w:rFonts w:asciiTheme="minorHAnsi" w:hAnsiTheme="minorHAnsi"/>
        <w:noProof/>
      </w:rPr>
      <w:t>СТРАТЕГИЧЕСКИЙ АНАЛИЗ РАЗВИТИЯ ТЕРРИТОРИИ: РЕСУРСЫ, ПРОБЛЕМЫ, ФАКТОРЫ ВЛИЯНИЯ</w:t>
    </w:r>
    <w:r w:rsidRPr="00D64996">
      <w:rPr>
        <w:rFonts w:asciiTheme="minorHAnsi" w:hAnsiTheme="minorHAnsi"/>
      </w:rPr>
      <w:fldChar w:fldCharType="end"/>
    </w:r>
  </w:p>
  <w:p w:rsidR="005D4397" w:rsidRDefault="005D43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a"/>
      <w:lvlText w:val="•"/>
      <w:lvlJc w:val="left"/>
      <w:pPr>
        <w:ind w:left="360" w:hanging="360"/>
      </w:pPr>
      <w:rPr>
        <w:rFonts w:ascii="Cambria" w:hAnsi="Cambria" w:hint="default"/>
        <w:color w:val="7E97AD" w:themeColor="accent1"/>
      </w:rPr>
    </w:lvl>
  </w:abstractNum>
  <w:abstractNum w:abstractNumId="5" w15:restartNumberingAfterBreak="0">
    <w:nsid w:val="0000000B"/>
    <w:multiLevelType w:val="hybridMultilevel"/>
    <w:tmpl w:val="4B588F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11125BA"/>
    <w:multiLevelType w:val="hybridMultilevel"/>
    <w:tmpl w:val="FABCBE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8F5FBD"/>
    <w:multiLevelType w:val="hybridMultilevel"/>
    <w:tmpl w:val="3236AC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BD6634"/>
    <w:multiLevelType w:val="hybridMultilevel"/>
    <w:tmpl w:val="B6E2775A"/>
    <w:lvl w:ilvl="0" w:tplc="23B8A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6C77DE0"/>
    <w:multiLevelType w:val="hybridMultilevel"/>
    <w:tmpl w:val="AA74D68E"/>
    <w:lvl w:ilvl="0" w:tplc="E586DA12">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4D6324"/>
    <w:multiLevelType w:val="hybridMultilevel"/>
    <w:tmpl w:val="549C7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4B619D"/>
    <w:multiLevelType w:val="hybridMultilevel"/>
    <w:tmpl w:val="3F58785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15:restartNumberingAfterBreak="0">
    <w:nsid w:val="1B6F205A"/>
    <w:multiLevelType w:val="multilevel"/>
    <w:tmpl w:val="9CA4ABB8"/>
    <w:styleLink w:val="a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FE37634"/>
    <w:multiLevelType w:val="hybridMultilevel"/>
    <w:tmpl w:val="00ECD53C"/>
    <w:lvl w:ilvl="0" w:tplc="2148531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066572"/>
    <w:multiLevelType w:val="hybridMultilevel"/>
    <w:tmpl w:val="38FA29B6"/>
    <w:lvl w:ilvl="0" w:tplc="38F0CC42">
      <w:start w:val="1"/>
      <w:numFmt w:val="bullet"/>
      <w:lvlText w:val="–"/>
      <w:lvlJc w:val="left"/>
      <w:pPr>
        <w:ind w:left="1713" w:hanging="360"/>
      </w:pPr>
      <w:rPr>
        <w:rFonts w:ascii="Times New Roman" w:hAnsi="Times New Roman" w:cs="Times New Roman" w:hint="default"/>
      </w:rPr>
    </w:lvl>
    <w:lvl w:ilvl="1" w:tplc="857666BA">
      <w:start w:val="1"/>
      <w:numFmt w:val="bullet"/>
      <w:lvlText w:val="o"/>
      <w:lvlJc w:val="left"/>
      <w:pPr>
        <w:ind w:left="2433" w:hanging="360"/>
      </w:pPr>
      <w:rPr>
        <w:rFonts w:ascii="Courier New" w:hAnsi="Courier New" w:cs="Courier New" w:hint="default"/>
      </w:rPr>
    </w:lvl>
    <w:lvl w:ilvl="2" w:tplc="746AA4EA">
      <w:start w:val="1"/>
      <w:numFmt w:val="bullet"/>
      <w:lvlText w:val=""/>
      <w:lvlJc w:val="left"/>
      <w:pPr>
        <w:ind w:left="3153" w:hanging="360"/>
      </w:pPr>
      <w:rPr>
        <w:rFonts w:ascii="Wingdings" w:hAnsi="Wingdings" w:hint="default"/>
      </w:rPr>
    </w:lvl>
    <w:lvl w:ilvl="3" w:tplc="39749832">
      <w:start w:val="1"/>
      <w:numFmt w:val="bullet"/>
      <w:lvlText w:val=""/>
      <w:lvlJc w:val="left"/>
      <w:pPr>
        <w:ind w:left="3873" w:hanging="360"/>
      </w:pPr>
      <w:rPr>
        <w:rFonts w:ascii="Symbol" w:hAnsi="Symbol" w:hint="default"/>
      </w:rPr>
    </w:lvl>
    <w:lvl w:ilvl="4" w:tplc="209C48E6">
      <w:start w:val="1"/>
      <w:numFmt w:val="bullet"/>
      <w:lvlText w:val="o"/>
      <w:lvlJc w:val="left"/>
      <w:pPr>
        <w:ind w:left="4593" w:hanging="360"/>
      </w:pPr>
      <w:rPr>
        <w:rFonts w:ascii="Courier New" w:hAnsi="Courier New" w:cs="Courier New" w:hint="default"/>
      </w:rPr>
    </w:lvl>
    <w:lvl w:ilvl="5" w:tplc="0866AD22">
      <w:start w:val="1"/>
      <w:numFmt w:val="bullet"/>
      <w:lvlText w:val=""/>
      <w:lvlJc w:val="left"/>
      <w:pPr>
        <w:ind w:left="5313" w:hanging="360"/>
      </w:pPr>
      <w:rPr>
        <w:rFonts w:ascii="Wingdings" w:hAnsi="Wingdings" w:hint="default"/>
      </w:rPr>
    </w:lvl>
    <w:lvl w:ilvl="6" w:tplc="79DAFE1E">
      <w:start w:val="1"/>
      <w:numFmt w:val="bullet"/>
      <w:lvlText w:val=""/>
      <w:lvlJc w:val="left"/>
      <w:pPr>
        <w:ind w:left="6033" w:hanging="360"/>
      </w:pPr>
      <w:rPr>
        <w:rFonts w:ascii="Symbol" w:hAnsi="Symbol" w:hint="default"/>
      </w:rPr>
    </w:lvl>
    <w:lvl w:ilvl="7" w:tplc="82BC08AA">
      <w:start w:val="1"/>
      <w:numFmt w:val="bullet"/>
      <w:lvlText w:val="o"/>
      <w:lvlJc w:val="left"/>
      <w:pPr>
        <w:ind w:left="6753" w:hanging="360"/>
      </w:pPr>
      <w:rPr>
        <w:rFonts w:ascii="Courier New" w:hAnsi="Courier New" w:cs="Courier New" w:hint="default"/>
      </w:rPr>
    </w:lvl>
    <w:lvl w:ilvl="8" w:tplc="C6A0A1FE">
      <w:start w:val="1"/>
      <w:numFmt w:val="bullet"/>
      <w:lvlText w:val=""/>
      <w:lvlJc w:val="left"/>
      <w:pPr>
        <w:ind w:left="7473" w:hanging="360"/>
      </w:pPr>
      <w:rPr>
        <w:rFonts w:ascii="Wingdings" w:hAnsi="Wingdings" w:hint="default"/>
      </w:rPr>
    </w:lvl>
  </w:abstractNum>
  <w:abstractNum w:abstractNumId="15" w15:restartNumberingAfterBreak="0">
    <w:nsid w:val="2F36625F"/>
    <w:multiLevelType w:val="hybridMultilevel"/>
    <w:tmpl w:val="64381596"/>
    <w:lvl w:ilvl="0" w:tplc="F0F699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5A13045"/>
    <w:multiLevelType w:val="hybridMultilevel"/>
    <w:tmpl w:val="C91A7778"/>
    <w:lvl w:ilvl="0" w:tplc="E586DA12">
      <w:start w:val="1"/>
      <w:numFmt w:val="bullet"/>
      <w:lvlText w:val=""/>
      <w:lvlJc w:val="left"/>
      <w:pPr>
        <w:tabs>
          <w:tab w:val="num" w:pos="1080"/>
        </w:tabs>
        <w:ind w:left="1080" w:hanging="360"/>
      </w:pPr>
      <w:rPr>
        <w:rFonts w:ascii="Wingdings" w:hAnsi="Wingdings" w:hint="default"/>
        <w:sz w:val="28"/>
        <w:szCs w:val="28"/>
      </w:rPr>
    </w:lvl>
    <w:lvl w:ilvl="1" w:tplc="83BC294A">
      <w:start w:val="1"/>
      <w:numFmt w:val="bullet"/>
      <w:lvlText w:val="-"/>
      <w:lvlJc w:val="left"/>
      <w:pPr>
        <w:tabs>
          <w:tab w:val="num" w:pos="1800"/>
        </w:tabs>
        <w:ind w:left="1800" w:hanging="360"/>
      </w:pPr>
      <w:rPr>
        <w:rFonts w:ascii="Times New Roman" w:hAnsi="Times New Roman" w:cs="Times New Roman" w:hint="default"/>
        <w:sz w:val="24"/>
        <w:szCs w:val="24"/>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67F6A45"/>
    <w:multiLevelType w:val="multilevel"/>
    <w:tmpl w:val="30FED030"/>
    <w:lvl w:ilvl="0">
      <w:start w:val="1"/>
      <w:numFmt w:val="decimal"/>
      <w:pStyle w:val="a1"/>
      <w:lvlText w:val="%1."/>
      <w:lvlJc w:val="left"/>
      <w:pPr>
        <w:ind w:left="360" w:hanging="360"/>
      </w:pPr>
      <w:rPr>
        <w:rFonts w:hint="default"/>
      </w:rPr>
    </w:lvl>
    <w:lvl w:ilvl="1">
      <w:start w:val="1"/>
      <w:numFmt w:val="decimal"/>
      <w:pStyle w:val="20"/>
      <w:lvlText w:val="%1.%2"/>
      <w:lvlJc w:val="left"/>
      <w:pPr>
        <w:tabs>
          <w:tab w:val="num" w:pos="432"/>
        </w:tabs>
        <w:ind w:left="432" w:hanging="432"/>
      </w:pPr>
      <w:rPr>
        <w:rFonts w:hint="default"/>
      </w:rPr>
    </w:lvl>
    <w:lvl w:ilvl="2">
      <w:start w:val="1"/>
      <w:numFmt w:val="lowerLetter"/>
      <w:pStyle w:val="30"/>
      <w:lvlText w:val="%3."/>
      <w:lvlJc w:val="left"/>
      <w:pPr>
        <w:ind w:left="792" w:hanging="360"/>
      </w:pPr>
      <w:rPr>
        <w:rFonts w:hint="default"/>
      </w:rPr>
    </w:lvl>
    <w:lvl w:ilvl="3">
      <w:start w:val="1"/>
      <w:numFmt w:val="lowerRoman"/>
      <w:pStyle w:val="40"/>
      <w:lvlText w:val="%4."/>
      <w:lvlJc w:val="left"/>
      <w:pPr>
        <w:ind w:left="1152" w:hanging="360"/>
      </w:pPr>
      <w:rPr>
        <w:rFonts w:hint="default"/>
      </w:rPr>
    </w:lvl>
    <w:lvl w:ilvl="4">
      <w:start w:val="1"/>
      <w:numFmt w:val="lowerLetter"/>
      <w:pStyle w:val="50"/>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8" w15:restartNumberingAfterBreak="0">
    <w:nsid w:val="387229FC"/>
    <w:multiLevelType w:val="hybridMultilevel"/>
    <w:tmpl w:val="C9DCAD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395E0E8C"/>
    <w:multiLevelType w:val="hybridMultilevel"/>
    <w:tmpl w:val="9E4677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AF19E0"/>
    <w:multiLevelType w:val="hybridMultilevel"/>
    <w:tmpl w:val="CAEE8CD6"/>
    <w:styleLink w:val="1"/>
    <w:lvl w:ilvl="0" w:tplc="687CB460">
      <w:start w:val="1"/>
      <w:numFmt w:val="bullet"/>
      <w:suff w:val="space"/>
      <w:lvlText w:val="-"/>
      <w:lvlJc w:val="left"/>
      <w:pPr>
        <w:ind w:left="0" w:firstLine="709"/>
      </w:pPr>
      <w:rPr>
        <w:rFonts w:ascii="Courier New" w:hAnsi="Courier New" w:hint="default"/>
        <w:spacing w:val="0"/>
        <w:position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DE65FE4"/>
    <w:multiLevelType w:val="hybridMultilevel"/>
    <w:tmpl w:val="0D6889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6E6CD7"/>
    <w:multiLevelType w:val="hybridMultilevel"/>
    <w:tmpl w:val="ABC64DB8"/>
    <w:lvl w:ilvl="0" w:tplc="00CAB17E">
      <w:start w:val="1"/>
      <w:numFmt w:val="bullet"/>
      <w:pStyle w:val="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A924F7"/>
    <w:multiLevelType w:val="hybridMultilevel"/>
    <w:tmpl w:val="82B4CA8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 w15:restartNumberingAfterBreak="0">
    <w:nsid w:val="4E875952"/>
    <w:multiLevelType w:val="hybridMultilevel"/>
    <w:tmpl w:val="C7CA3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D63FE4"/>
    <w:multiLevelType w:val="hybridMultilevel"/>
    <w:tmpl w:val="2F8457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07136A"/>
    <w:multiLevelType w:val="hybridMultilevel"/>
    <w:tmpl w:val="D4E4E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E56A38"/>
    <w:multiLevelType w:val="multilevel"/>
    <w:tmpl w:val="8380402E"/>
    <w:lvl w:ilvl="0">
      <w:start w:val="4"/>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5FD00355"/>
    <w:multiLevelType w:val="hybridMultilevel"/>
    <w:tmpl w:val="2572F1E0"/>
    <w:lvl w:ilvl="0" w:tplc="38F0CC42">
      <w:start w:val="1"/>
      <w:numFmt w:val="bullet"/>
      <w:lvlText w:val="–"/>
      <w:lvlJc w:val="left"/>
      <w:pPr>
        <w:ind w:left="1146" w:hanging="360"/>
      </w:pPr>
      <w:rPr>
        <w:rFonts w:ascii="Times New Roman" w:hAnsi="Times New Roman" w:cs="Times New Roman"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9" w15:restartNumberingAfterBreak="0">
    <w:nsid w:val="5FD410F3"/>
    <w:multiLevelType w:val="multilevel"/>
    <w:tmpl w:val="F57E968E"/>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1E6036A"/>
    <w:multiLevelType w:val="hybridMultilevel"/>
    <w:tmpl w:val="AF0E1F18"/>
    <w:lvl w:ilvl="0" w:tplc="76BA19CA">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74292AC6"/>
    <w:multiLevelType w:val="hybridMultilevel"/>
    <w:tmpl w:val="31F612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ED6540"/>
    <w:multiLevelType w:val="multilevel"/>
    <w:tmpl w:val="ABD81EBC"/>
    <w:lvl w:ilvl="0">
      <w:start w:val="1"/>
      <w:numFmt w:val="decimal"/>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C146CA4"/>
    <w:multiLevelType w:val="hybridMultilevel"/>
    <w:tmpl w:val="2542C24A"/>
    <w:styleLink w:val="21"/>
    <w:lvl w:ilvl="0" w:tplc="B046DEAC">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17"/>
  </w:num>
  <w:num w:numId="8">
    <w:abstractNumId w:val="16"/>
  </w:num>
  <w:num w:numId="9">
    <w:abstractNumId w:val="32"/>
  </w:num>
  <w:num w:numId="10">
    <w:abstractNumId w:val="22"/>
  </w:num>
  <w:num w:numId="11">
    <w:abstractNumId w:val="20"/>
  </w:num>
  <w:num w:numId="12">
    <w:abstractNumId w:val="33"/>
  </w:num>
  <w:num w:numId="13">
    <w:abstractNumId w:val="32"/>
  </w:num>
  <w:num w:numId="14">
    <w:abstractNumId w:val="25"/>
  </w:num>
  <w:num w:numId="15">
    <w:abstractNumId w:val="9"/>
  </w:num>
  <w:num w:numId="16">
    <w:abstractNumId w:val="29"/>
  </w:num>
  <w:num w:numId="17">
    <w:abstractNumId w:val="27"/>
  </w:num>
  <w:num w:numId="18">
    <w:abstractNumId w:val="24"/>
  </w:num>
  <w:num w:numId="19">
    <w:abstractNumId w:val="19"/>
  </w:num>
  <w:num w:numId="20">
    <w:abstractNumId w:val="21"/>
  </w:num>
  <w:num w:numId="21">
    <w:abstractNumId w:val="7"/>
  </w:num>
  <w:num w:numId="22">
    <w:abstractNumId w:val="31"/>
  </w:num>
  <w:num w:numId="23">
    <w:abstractNumId w:val="6"/>
  </w:num>
  <w:num w:numId="24">
    <w:abstractNumId w:val="30"/>
  </w:num>
  <w:num w:numId="25">
    <w:abstractNumId w:val="5"/>
  </w:num>
  <w:num w:numId="26">
    <w:abstractNumId w:val="15"/>
  </w:num>
  <w:num w:numId="27">
    <w:abstractNumId w:val="8"/>
  </w:num>
  <w:num w:numId="28">
    <w:abstractNumId w:val="11"/>
  </w:num>
  <w:num w:numId="29">
    <w:abstractNumId w:val="13"/>
  </w:num>
  <w:num w:numId="30">
    <w:abstractNumId w:val="23"/>
  </w:num>
  <w:num w:numId="31">
    <w:abstractNumId w:val="18"/>
  </w:num>
  <w:num w:numId="32">
    <w:abstractNumId w:val="10"/>
  </w:num>
  <w:num w:numId="33">
    <w:abstractNumId w:val="28"/>
  </w:num>
  <w:num w:numId="34">
    <w:abstractNumId w:val="14"/>
  </w:num>
  <w:num w:numId="35">
    <w:abstractNumId w:val="14"/>
  </w:num>
  <w:num w:numId="36">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47A"/>
    <w:rsid w:val="00001814"/>
    <w:rsid w:val="0000191F"/>
    <w:rsid w:val="00006016"/>
    <w:rsid w:val="0001115D"/>
    <w:rsid w:val="0001677F"/>
    <w:rsid w:val="00017A4F"/>
    <w:rsid w:val="000203F1"/>
    <w:rsid w:val="000204B8"/>
    <w:rsid w:val="0002189D"/>
    <w:rsid w:val="00021F8B"/>
    <w:rsid w:val="000241D8"/>
    <w:rsid w:val="000310E3"/>
    <w:rsid w:val="000313C0"/>
    <w:rsid w:val="00032198"/>
    <w:rsid w:val="0003341D"/>
    <w:rsid w:val="0003510C"/>
    <w:rsid w:val="00037EFF"/>
    <w:rsid w:val="00050C79"/>
    <w:rsid w:val="0005151C"/>
    <w:rsid w:val="00065A6A"/>
    <w:rsid w:val="00066012"/>
    <w:rsid w:val="000673BC"/>
    <w:rsid w:val="00070FBA"/>
    <w:rsid w:val="0007683D"/>
    <w:rsid w:val="000803C6"/>
    <w:rsid w:val="00084EF2"/>
    <w:rsid w:val="00091019"/>
    <w:rsid w:val="000915C3"/>
    <w:rsid w:val="000916C9"/>
    <w:rsid w:val="000922D6"/>
    <w:rsid w:val="000A21F0"/>
    <w:rsid w:val="000A5A3A"/>
    <w:rsid w:val="000A6737"/>
    <w:rsid w:val="000A7D43"/>
    <w:rsid w:val="000B0DC4"/>
    <w:rsid w:val="000B0DC8"/>
    <w:rsid w:val="000B1292"/>
    <w:rsid w:val="000B26BB"/>
    <w:rsid w:val="000B7436"/>
    <w:rsid w:val="000C079F"/>
    <w:rsid w:val="000C2740"/>
    <w:rsid w:val="000C56B2"/>
    <w:rsid w:val="000C761A"/>
    <w:rsid w:val="000C76D7"/>
    <w:rsid w:val="000D1A05"/>
    <w:rsid w:val="000D2DC1"/>
    <w:rsid w:val="000D315D"/>
    <w:rsid w:val="000D4081"/>
    <w:rsid w:val="000D703C"/>
    <w:rsid w:val="000D71E1"/>
    <w:rsid w:val="000E651A"/>
    <w:rsid w:val="000E6E05"/>
    <w:rsid w:val="000E7D82"/>
    <w:rsid w:val="000F15A5"/>
    <w:rsid w:val="000F5D86"/>
    <w:rsid w:val="000F5EC2"/>
    <w:rsid w:val="000F7514"/>
    <w:rsid w:val="00101595"/>
    <w:rsid w:val="001020C2"/>
    <w:rsid w:val="001025A2"/>
    <w:rsid w:val="001027B5"/>
    <w:rsid w:val="0011313E"/>
    <w:rsid w:val="00115876"/>
    <w:rsid w:val="001178A1"/>
    <w:rsid w:val="00121C8A"/>
    <w:rsid w:val="00124D6A"/>
    <w:rsid w:val="00126A98"/>
    <w:rsid w:val="00131850"/>
    <w:rsid w:val="00136A24"/>
    <w:rsid w:val="00143DEF"/>
    <w:rsid w:val="0014583E"/>
    <w:rsid w:val="00147004"/>
    <w:rsid w:val="00147C57"/>
    <w:rsid w:val="00150DA6"/>
    <w:rsid w:val="00151AF3"/>
    <w:rsid w:val="00153339"/>
    <w:rsid w:val="00156024"/>
    <w:rsid w:val="0015612C"/>
    <w:rsid w:val="0016205F"/>
    <w:rsid w:val="0016339D"/>
    <w:rsid w:val="00163867"/>
    <w:rsid w:val="001649EA"/>
    <w:rsid w:val="001660C4"/>
    <w:rsid w:val="00171270"/>
    <w:rsid w:val="001712F4"/>
    <w:rsid w:val="00173D49"/>
    <w:rsid w:val="00174651"/>
    <w:rsid w:val="0017622C"/>
    <w:rsid w:val="001779B1"/>
    <w:rsid w:val="00180EB1"/>
    <w:rsid w:val="00184403"/>
    <w:rsid w:val="00187AAB"/>
    <w:rsid w:val="001929AD"/>
    <w:rsid w:val="001956CB"/>
    <w:rsid w:val="00196CF8"/>
    <w:rsid w:val="00196DC2"/>
    <w:rsid w:val="00197960"/>
    <w:rsid w:val="001A23B7"/>
    <w:rsid w:val="001A31DF"/>
    <w:rsid w:val="001A38D3"/>
    <w:rsid w:val="001A3A50"/>
    <w:rsid w:val="001A5181"/>
    <w:rsid w:val="001A54B3"/>
    <w:rsid w:val="001B2A04"/>
    <w:rsid w:val="001B3158"/>
    <w:rsid w:val="001B4FCC"/>
    <w:rsid w:val="001B514B"/>
    <w:rsid w:val="001B76D5"/>
    <w:rsid w:val="001C5CE1"/>
    <w:rsid w:val="001C63A1"/>
    <w:rsid w:val="001C7E56"/>
    <w:rsid w:val="001D0EAE"/>
    <w:rsid w:val="001D187E"/>
    <w:rsid w:val="001D4DED"/>
    <w:rsid w:val="001D4ED0"/>
    <w:rsid w:val="001D615E"/>
    <w:rsid w:val="001D74FE"/>
    <w:rsid w:val="001E41DC"/>
    <w:rsid w:val="001E47D8"/>
    <w:rsid w:val="001E7865"/>
    <w:rsid w:val="001F00A5"/>
    <w:rsid w:val="001F176A"/>
    <w:rsid w:val="001F3DEF"/>
    <w:rsid w:val="001F547A"/>
    <w:rsid w:val="001F56D8"/>
    <w:rsid w:val="001F61A7"/>
    <w:rsid w:val="001F745F"/>
    <w:rsid w:val="00202B5C"/>
    <w:rsid w:val="0020372D"/>
    <w:rsid w:val="00203C2A"/>
    <w:rsid w:val="00204B56"/>
    <w:rsid w:val="00205543"/>
    <w:rsid w:val="0021046D"/>
    <w:rsid w:val="002129B5"/>
    <w:rsid w:val="002134B6"/>
    <w:rsid w:val="00217430"/>
    <w:rsid w:val="00217FC8"/>
    <w:rsid w:val="0022010E"/>
    <w:rsid w:val="002229FD"/>
    <w:rsid w:val="00223C97"/>
    <w:rsid w:val="002241F5"/>
    <w:rsid w:val="00224269"/>
    <w:rsid w:val="00230327"/>
    <w:rsid w:val="00234267"/>
    <w:rsid w:val="0023597C"/>
    <w:rsid w:val="00237DD4"/>
    <w:rsid w:val="002406BA"/>
    <w:rsid w:val="002408C7"/>
    <w:rsid w:val="00242901"/>
    <w:rsid w:val="00244021"/>
    <w:rsid w:val="002446EB"/>
    <w:rsid w:val="00247C92"/>
    <w:rsid w:val="00252373"/>
    <w:rsid w:val="00253E50"/>
    <w:rsid w:val="00255617"/>
    <w:rsid w:val="0025723E"/>
    <w:rsid w:val="00257C24"/>
    <w:rsid w:val="00260C0A"/>
    <w:rsid w:val="00261863"/>
    <w:rsid w:val="00262C28"/>
    <w:rsid w:val="002646E2"/>
    <w:rsid w:val="00264FAC"/>
    <w:rsid w:val="0026758C"/>
    <w:rsid w:val="00271E55"/>
    <w:rsid w:val="002739B4"/>
    <w:rsid w:val="00273D3D"/>
    <w:rsid w:val="00274A29"/>
    <w:rsid w:val="00274D84"/>
    <w:rsid w:val="00285379"/>
    <w:rsid w:val="00286A90"/>
    <w:rsid w:val="00287CE6"/>
    <w:rsid w:val="00291D93"/>
    <w:rsid w:val="002925B1"/>
    <w:rsid w:val="002926EC"/>
    <w:rsid w:val="002928CC"/>
    <w:rsid w:val="00293B2D"/>
    <w:rsid w:val="00294F44"/>
    <w:rsid w:val="00296679"/>
    <w:rsid w:val="002A460E"/>
    <w:rsid w:val="002B0261"/>
    <w:rsid w:val="002B04F6"/>
    <w:rsid w:val="002B0A6A"/>
    <w:rsid w:val="002B561A"/>
    <w:rsid w:val="002B5858"/>
    <w:rsid w:val="002B63DD"/>
    <w:rsid w:val="002C3FC2"/>
    <w:rsid w:val="002C461F"/>
    <w:rsid w:val="002C5B93"/>
    <w:rsid w:val="002D32C0"/>
    <w:rsid w:val="002D4521"/>
    <w:rsid w:val="002D6A92"/>
    <w:rsid w:val="002E045F"/>
    <w:rsid w:val="002E30D7"/>
    <w:rsid w:val="002E45DB"/>
    <w:rsid w:val="002E4FF2"/>
    <w:rsid w:val="002E66A1"/>
    <w:rsid w:val="002E7AE1"/>
    <w:rsid w:val="002F1CB8"/>
    <w:rsid w:val="002F2C23"/>
    <w:rsid w:val="002F3365"/>
    <w:rsid w:val="002F493A"/>
    <w:rsid w:val="002F75EE"/>
    <w:rsid w:val="00302877"/>
    <w:rsid w:val="00306FBC"/>
    <w:rsid w:val="00310FA4"/>
    <w:rsid w:val="00311E78"/>
    <w:rsid w:val="003134C4"/>
    <w:rsid w:val="00315A12"/>
    <w:rsid w:val="00320A59"/>
    <w:rsid w:val="00324510"/>
    <w:rsid w:val="00330ABE"/>
    <w:rsid w:val="003415A9"/>
    <w:rsid w:val="00342E35"/>
    <w:rsid w:val="00344206"/>
    <w:rsid w:val="0034568A"/>
    <w:rsid w:val="00346157"/>
    <w:rsid w:val="00346590"/>
    <w:rsid w:val="003469E8"/>
    <w:rsid w:val="00351582"/>
    <w:rsid w:val="00354C80"/>
    <w:rsid w:val="00356041"/>
    <w:rsid w:val="00360CED"/>
    <w:rsid w:val="003636B4"/>
    <w:rsid w:val="00364C6F"/>
    <w:rsid w:val="00366463"/>
    <w:rsid w:val="003740E7"/>
    <w:rsid w:val="00377144"/>
    <w:rsid w:val="0038026A"/>
    <w:rsid w:val="0038033A"/>
    <w:rsid w:val="003810C1"/>
    <w:rsid w:val="00382097"/>
    <w:rsid w:val="00382331"/>
    <w:rsid w:val="0038319D"/>
    <w:rsid w:val="00384507"/>
    <w:rsid w:val="00385D86"/>
    <w:rsid w:val="00385EB4"/>
    <w:rsid w:val="00386000"/>
    <w:rsid w:val="00390062"/>
    <w:rsid w:val="00393D51"/>
    <w:rsid w:val="003950E9"/>
    <w:rsid w:val="00397BDE"/>
    <w:rsid w:val="003A1054"/>
    <w:rsid w:val="003A40C2"/>
    <w:rsid w:val="003B0BF9"/>
    <w:rsid w:val="003B18F4"/>
    <w:rsid w:val="003B27F8"/>
    <w:rsid w:val="003B3448"/>
    <w:rsid w:val="003B51BB"/>
    <w:rsid w:val="003B63F0"/>
    <w:rsid w:val="003C15D2"/>
    <w:rsid w:val="003C28BC"/>
    <w:rsid w:val="003C5C65"/>
    <w:rsid w:val="003C76AF"/>
    <w:rsid w:val="003D0977"/>
    <w:rsid w:val="003D1A45"/>
    <w:rsid w:val="003E1C15"/>
    <w:rsid w:val="003E3C4E"/>
    <w:rsid w:val="003E3C64"/>
    <w:rsid w:val="003E4070"/>
    <w:rsid w:val="003E5BA2"/>
    <w:rsid w:val="003F4080"/>
    <w:rsid w:val="003F4A5B"/>
    <w:rsid w:val="003F4BA0"/>
    <w:rsid w:val="00402135"/>
    <w:rsid w:val="0040275F"/>
    <w:rsid w:val="004035C2"/>
    <w:rsid w:val="004037AB"/>
    <w:rsid w:val="0040569B"/>
    <w:rsid w:val="0041041D"/>
    <w:rsid w:val="00411CC9"/>
    <w:rsid w:val="00412353"/>
    <w:rsid w:val="004134E4"/>
    <w:rsid w:val="00415800"/>
    <w:rsid w:val="00416701"/>
    <w:rsid w:val="004246D2"/>
    <w:rsid w:val="00425F9A"/>
    <w:rsid w:val="00430ADD"/>
    <w:rsid w:val="0043128A"/>
    <w:rsid w:val="00432B60"/>
    <w:rsid w:val="00432F31"/>
    <w:rsid w:val="00434ABC"/>
    <w:rsid w:val="00434B28"/>
    <w:rsid w:val="00436963"/>
    <w:rsid w:val="004411F9"/>
    <w:rsid w:val="0044430D"/>
    <w:rsid w:val="00452B5F"/>
    <w:rsid w:val="004613CB"/>
    <w:rsid w:val="00461E1E"/>
    <w:rsid w:val="00462663"/>
    <w:rsid w:val="00462A86"/>
    <w:rsid w:val="00464AB3"/>
    <w:rsid w:val="00466E38"/>
    <w:rsid w:val="0047098F"/>
    <w:rsid w:val="004723AC"/>
    <w:rsid w:val="00475732"/>
    <w:rsid w:val="00475EF3"/>
    <w:rsid w:val="00480872"/>
    <w:rsid w:val="00481D73"/>
    <w:rsid w:val="00481D85"/>
    <w:rsid w:val="00483556"/>
    <w:rsid w:val="004835FB"/>
    <w:rsid w:val="0048440D"/>
    <w:rsid w:val="004844A7"/>
    <w:rsid w:val="004904D2"/>
    <w:rsid w:val="00490F64"/>
    <w:rsid w:val="00493860"/>
    <w:rsid w:val="00496A3E"/>
    <w:rsid w:val="004A09C1"/>
    <w:rsid w:val="004A0ED7"/>
    <w:rsid w:val="004A1E91"/>
    <w:rsid w:val="004A2D6D"/>
    <w:rsid w:val="004A39E8"/>
    <w:rsid w:val="004A4EA4"/>
    <w:rsid w:val="004A5943"/>
    <w:rsid w:val="004A5D6C"/>
    <w:rsid w:val="004A60F9"/>
    <w:rsid w:val="004B2D4B"/>
    <w:rsid w:val="004B3E48"/>
    <w:rsid w:val="004B47C5"/>
    <w:rsid w:val="004B4A9D"/>
    <w:rsid w:val="004B6850"/>
    <w:rsid w:val="004B7DB1"/>
    <w:rsid w:val="004D3E22"/>
    <w:rsid w:val="004D3E60"/>
    <w:rsid w:val="004E061C"/>
    <w:rsid w:val="004E3196"/>
    <w:rsid w:val="004E3F6C"/>
    <w:rsid w:val="004E6798"/>
    <w:rsid w:val="004F04B9"/>
    <w:rsid w:val="004F20FF"/>
    <w:rsid w:val="004F406F"/>
    <w:rsid w:val="004F51E8"/>
    <w:rsid w:val="004F6A26"/>
    <w:rsid w:val="00500A0F"/>
    <w:rsid w:val="00503AFA"/>
    <w:rsid w:val="00505C29"/>
    <w:rsid w:val="00511F67"/>
    <w:rsid w:val="0051512D"/>
    <w:rsid w:val="00520562"/>
    <w:rsid w:val="005215DC"/>
    <w:rsid w:val="005232DE"/>
    <w:rsid w:val="00525DE8"/>
    <w:rsid w:val="00527CD9"/>
    <w:rsid w:val="005300A3"/>
    <w:rsid w:val="005300A6"/>
    <w:rsid w:val="00531126"/>
    <w:rsid w:val="005336F8"/>
    <w:rsid w:val="00535C07"/>
    <w:rsid w:val="00543D0A"/>
    <w:rsid w:val="00553389"/>
    <w:rsid w:val="00554D87"/>
    <w:rsid w:val="00555145"/>
    <w:rsid w:val="0055648A"/>
    <w:rsid w:val="0056253B"/>
    <w:rsid w:val="00564A14"/>
    <w:rsid w:val="00564C38"/>
    <w:rsid w:val="00564F2E"/>
    <w:rsid w:val="00565559"/>
    <w:rsid w:val="00567BCB"/>
    <w:rsid w:val="00567C1E"/>
    <w:rsid w:val="0057277B"/>
    <w:rsid w:val="00572FD8"/>
    <w:rsid w:val="00573982"/>
    <w:rsid w:val="00575C5D"/>
    <w:rsid w:val="005814C7"/>
    <w:rsid w:val="00582F7C"/>
    <w:rsid w:val="00585998"/>
    <w:rsid w:val="005870DD"/>
    <w:rsid w:val="00587817"/>
    <w:rsid w:val="0059101B"/>
    <w:rsid w:val="00591141"/>
    <w:rsid w:val="005A1CB8"/>
    <w:rsid w:val="005A59B5"/>
    <w:rsid w:val="005A6067"/>
    <w:rsid w:val="005B11EA"/>
    <w:rsid w:val="005B167D"/>
    <w:rsid w:val="005B19DE"/>
    <w:rsid w:val="005B4F51"/>
    <w:rsid w:val="005B539C"/>
    <w:rsid w:val="005B77CE"/>
    <w:rsid w:val="005C2075"/>
    <w:rsid w:val="005C72C9"/>
    <w:rsid w:val="005C769F"/>
    <w:rsid w:val="005D04F6"/>
    <w:rsid w:val="005D06E4"/>
    <w:rsid w:val="005D08B9"/>
    <w:rsid w:val="005D2E73"/>
    <w:rsid w:val="005D42DC"/>
    <w:rsid w:val="005D4397"/>
    <w:rsid w:val="005D6034"/>
    <w:rsid w:val="005E5AEB"/>
    <w:rsid w:val="005E5F01"/>
    <w:rsid w:val="005F27A7"/>
    <w:rsid w:val="005F2FC8"/>
    <w:rsid w:val="005F41B9"/>
    <w:rsid w:val="005F5649"/>
    <w:rsid w:val="005F632D"/>
    <w:rsid w:val="00600E19"/>
    <w:rsid w:val="0060677B"/>
    <w:rsid w:val="00607203"/>
    <w:rsid w:val="00607C49"/>
    <w:rsid w:val="00611CE4"/>
    <w:rsid w:val="0061350A"/>
    <w:rsid w:val="0061365F"/>
    <w:rsid w:val="006143E7"/>
    <w:rsid w:val="006145F9"/>
    <w:rsid w:val="0061715E"/>
    <w:rsid w:val="006172A0"/>
    <w:rsid w:val="006223FC"/>
    <w:rsid w:val="0063127F"/>
    <w:rsid w:val="0063143C"/>
    <w:rsid w:val="006328CF"/>
    <w:rsid w:val="00633B96"/>
    <w:rsid w:val="006340FF"/>
    <w:rsid w:val="006343EE"/>
    <w:rsid w:val="00634665"/>
    <w:rsid w:val="00636D1E"/>
    <w:rsid w:val="006400D4"/>
    <w:rsid w:val="006420B6"/>
    <w:rsid w:val="00643D97"/>
    <w:rsid w:val="00646E6F"/>
    <w:rsid w:val="00647916"/>
    <w:rsid w:val="00647ED7"/>
    <w:rsid w:val="006500BC"/>
    <w:rsid w:val="00651386"/>
    <w:rsid w:val="00653603"/>
    <w:rsid w:val="006552B7"/>
    <w:rsid w:val="00655EF3"/>
    <w:rsid w:val="006562A9"/>
    <w:rsid w:val="00657B79"/>
    <w:rsid w:val="0066204C"/>
    <w:rsid w:val="00662A1C"/>
    <w:rsid w:val="00663C5E"/>
    <w:rsid w:val="00667083"/>
    <w:rsid w:val="00667275"/>
    <w:rsid w:val="00673B8A"/>
    <w:rsid w:val="006763C6"/>
    <w:rsid w:val="00677112"/>
    <w:rsid w:val="00691165"/>
    <w:rsid w:val="006911EE"/>
    <w:rsid w:val="00692E61"/>
    <w:rsid w:val="00694A48"/>
    <w:rsid w:val="006A331A"/>
    <w:rsid w:val="006A6E2A"/>
    <w:rsid w:val="006A726F"/>
    <w:rsid w:val="006B06BF"/>
    <w:rsid w:val="006B0C8F"/>
    <w:rsid w:val="006B20E6"/>
    <w:rsid w:val="006B49E1"/>
    <w:rsid w:val="006B4C37"/>
    <w:rsid w:val="006C192C"/>
    <w:rsid w:val="006C2A6E"/>
    <w:rsid w:val="006C5987"/>
    <w:rsid w:val="006C7C89"/>
    <w:rsid w:val="006D01F6"/>
    <w:rsid w:val="006D2CEB"/>
    <w:rsid w:val="006D4994"/>
    <w:rsid w:val="006D51DE"/>
    <w:rsid w:val="006D5B93"/>
    <w:rsid w:val="006F04B1"/>
    <w:rsid w:val="006F164D"/>
    <w:rsid w:val="006F1853"/>
    <w:rsid w:val="006F2449"/>
    <w:rsid w:val="006F68FB"/>
    <w:rsid w:val="006F7ADB"/>
    <w:rsid w:val="00702C6E"/>
    <w:rsid w:val="00707926"/>
    <w:rsid w:val="00707971"/>
    <w:rsid w:val="00714940"/>
    <w:rsid w:val="00715BEE"/>
    <w:rsid w:val="00723D1E"/>
    <w:rsid w:val="00731193"/>
    <w:rsid w:val="007312AE"/>
    <w:rsid w:val="00732A23"/>
    <w:rsid w:val="00733CE7"/>
    <w:rsid w:val="007352A3"/>
    <w:rsid w:val="00740C28"/>
    <w:rsid w:val="00741C55"/>
    <w:rsid w:val="0074450D"/>
    <w:rsid w:val="00744D58"/>
    <w:rsid w:val="00744F49"/>
    <w:rsid w:val="00746BD7"/>
    <w:rsid w:val="00747FDF"/>
    <w:rsid w:val="007511DE"/>
    <w:rsid w:val="007537F8"/>
    <w:rsid w:val="00754949"/>
    <w:rsid w:val="00762411"/>
    <w:rsid w:val="00762ED7"/>
    <w:rsid w:val="00763AED"/>
    <w:rsid w:val="00766CFA"/>
    <w:rsid w:val="00767869"/>
    <w:rsid w:val="00771D0F"/>
    <w:rsid w:val="00772194"/>
    <w:rsid w:val="00775EC0"/>
    <w:rsid w:val="00776BF0"/>
    <w:rsid w:val="0078094F"/>
    <w:rsid w:val="0078340F"/>
    <w:rsid w:val="00791973"/>
    <w:rsid w:val="00791BCB"/>
    <w:rsid w:val="007927DD"/>
    <w:rsid w:val="00792F6B"/>
    <w:rsid w:val="00792FD4"/>
    <w:rsid w:val="007930A2"/>
    <w:rsid w:val="007A2936"/>
    <w:rsid w:val="007A751D"/>
    <w:rsid w:val="007A7F17"/>
    <w:rsid w:val="007B14AD"/>
    <w:rsid w:val="007B1724"/>
    <w:rsid w:val="007B43AA"/>
    <w:rsid w:val="007B5975"/>
    <w:rsid w:val="007B5B10"/>
    <w:rsid w:val="007B629D"/>
    <w:rsid w:val="007B73DC"/>
    <w:rsid w:val="007C1633"/>
    <w:rsid w:val="007C33BF"/>
    <w:rsid w:val="007C482A"/>
    <w:rsid w:val="007C6744"/>
    <w:rsid w:val="007C6B81"/>
    <w:rsid w:val="007D0917"/>
    <w:rsid w:val="007D1B30"/>
    <w:rsid w:val="007D20F4"/>
    <w:rsid w:val="007D46B8"/>
    <w:rsid w:val="007D629E"/>
    <w:rsid w:val="007D6A40"/>
    <w:rsid w:val="007E1BB8"/>
    <w:rsid w:val="007E2729"/>
    <w:rsid w:val="007E4ACF"/>
    <w:rsid w:val="007E4C36"/>
    <w:rsid w:val="007E676E"/>
    <w:rsid w:val="007E678A"/>
    <w:rsid w:val="007F1AFF"/>
    <w:rsid w:val="007F3532"/>
    <w:rsid w:val="007F526E"/>
    <w:rsid w:val="007F6047"/>
    <w:rsid w:val="00800210"/>
    <w:rsid w:val="00801B8D"/>
    <w:rsid w:val="0080385E"/>
    <w:rsid w:val="00803B2A"/>
    <w:rsid w:val="00805D9F"/>
    <w:rsid w:val="00810C04"/>
    <w:rsid w:val="0081150D"/>
    <w:rsid w:val="00811599"/>
    <w:rsid w:val="00811F5C"/>
    <w:rsid w:val="00813EA3"/>
    <w:rsid w:val="00813EF5"/>
    <w:rsid w:val="008143C1"/>
    <w:rsid w:val="008154DA"/>
    <w:rsid w:val="008167C9"/>
    <w:rsid w:val="008205C0"/>
    <w:rsid w:val="00821790"/>
    <w:rsid w:val="0082325A"/>
    <w:rsid w:val="00823494"/>
    <w:rsid w:val="00823EEC"/>
    <w:rsid w:val="00825589"/>
    <w:rsid w:val="00827569"/>
    <w:rsid w:val="00830BAA"/>
    <w:rsid w:val="00837523"/>
    <w:rsid w:val="00840680"/>
    <w:rsid w:val="00840E52"/>
    <w:rsid w:val="00841319"/>
    <w:rsid w:val="00843DD4"/>
    <w:rsid w:val="00843EFA"/>
    <w:rsid w:val="0084560A"/>
    <w:rsid w:val="008521C5"/>
    <w:rsid w:val="0085263A"/>
    <w:rsid w:val="00856ACF"/>
    <w:rsid w:val="008610C3"/>
    <w:rsid w:val="0086312B"/>
    <w:rsid w:val="0086400E"/>
    <w:rsid w:val="00866B55"/>
    <w:rsid w:val="00871BC3"/>
    <w:rsid w:val="008721F4"/>
    <w:rsid w:val="008726B4"/>
    <w:rsid w:val="00886761"/>
    <w:rsid w:val="00887B14"/>
    <w:rsid w:val="008944FF"/>
    <w:rsid w:val="00896159"/>
    <w:rsid w:val="008965A3"/>
    <w:rsid w:val="00897B25"/>
    <w:rsid w:val="008A3532"/>
    <w:rsid w:val="008A4F34"/>
    <w:rsid w:val="008A6143"/>
    <w:rsid w:val="008A711F"/>
    <w:rsid w:val="008B202A"/>
    <w:rsid w:val="008B49EC"/>
    <w:rsid w:val="008B5F34"/>
    <w:rsid w:val="008B6740"/>
    <w:rsid w:val="008B7449"/>
    <w:rsid w:val="008C0F31"/>
    <w:rsid w:val="008C44F3"/>
    <w:rsid w:val="008C4563"/>
    <w:rsid w:val="008C4B4E"/>
    <w:rsid w:val="008C6731"/>
    <w:rsid w:val="008C7C37"/>
    <w:rsid w:val="008D1868"/>
    <w:rsid w:val="008D3099"/>
    <w:rsid w:val="008D31A7"/>
    <w:rsid w:val="008D35B6"/>
    <w:rsid w:val="008D5FD5"/>
    <w:rsid w:val="008E04CB"/>
    <w:rsid w:val="008E0598"/>
    <w:rsid w:val="008E7388"/>
    <w:rsid w:val="008F31E5"/>
    <w:rsid w:val="0090197C"/>
    <w:rsid w:val="00902D49"/>
    <w:rsid w:val="00910734"/>
    <w:rsid w:val="00912E7B"/>
    <w:rsid w:val="00917BA2"/>
    <w:rsid w:val="0092223C"/>
    <w:rsid w:val="0092281A"/>
    <w:rsid w:val="00925AA5"/>
    <w:rsid w:val="00927C14"/>
    <w:rsid w:val="00930C6C"/>
    <w:rsid w:val="0093195F"/>
    <w:rsid w:val="00932148"/>
    <w:rsid w:val="00932AF7"/>
    <w:rsid w:val="00935CD1"/>
    <w:rsid w:val="009373B6"/>
    <w:rsid w:val="00940225"/>
    <w:rsid w:val="00944787"/>
    <w:rsid w:val="009464EF"/>
    <w:rsid w:val="00954770"/>
    <w:rsid w:val="00954F98"/>
    <w:rsid w:val="00957ED5"/>
    <w:rsid w:val="009646BA"/>
    <w:rsid w:val="00964ECD"/>
    <w:rsid w:val="00966521"/>
    <w:rsid w:val="00966953"/>
    <w:rsid w:val="00976E8F"/>
    <w:rsid w:val="00976F3D"/>
    <w:rsid w:val="00977660"/>
    <w:rsid w:val="00977817"/>
    <w:rsid w:val="00981535"/>
    <w:rsid w:val="00983A39"/>
    <w:rsid w:val="00987BFC"/>
    <w:rsid w:val="00994536"/>
    <w:rsid w:val="00995AE4"/>
    <w:rsid w:val="0099617F"/>
    <w:rsid w:val="009A056B"/>
    <w:rsid w:val="009A106D"/>
    <w:rsid w:val="009A4244"/>
    <w:rsid w:val="009A4ED8"/>
    <w:rsid w:val="009A5427"/>
    <w:rsid w:val="009A67E4"/>
    <w:rsid w:val="009B1F40"/>
    <w:rsid w:val="009B20DC"/>
    <w:rsid w:val="009B3D77"/>
    <w:rsid w:val="009B59FE"/>
    <w:rsid w:val="009B6B11"/>
    <w:rsid w:val="009C0598"/>
    <w:rsid w:val="009C1BA1"/>
    <w:rsid w:val="009C2EF0"/>
    <w:rsid w:val="009C380F"/>
    <w:rsid w:val="009C466C"/>
    <w:rsid w:val="009C4848"/>
    <w:rsid w:val="009C51B8"/>
    <w:rsid w:val="009C5590"/>
    <w:rsid w:val="009C7346"/>
    <w:rsid w:val="009D1A6D"/>
    <w:rsid w:val="009D4D4F"/>
    <w:rsid w:val="009D554F"/>
    <w:rsid w:val="009D6991"/>
    <w:rsid w:val="009D71A8"/>
    <w:rsid w:val="009E45AA"/>
    <w:rsid w:val="009E49F2"/>
    <w:rsid w:val="009E6830"/>
    <w:rsid w:val="009E7AEC"/>
    <w:rsid w:val="009F1AFA"/>
    <w:rsid w:val="009F5C44"/>
    <w:rsid w:val="009F7B24"/>
    <w:rsid w:val="00A002E9"/>
    <w:rsid w:val="00A045FE"/>
    <w:rsid w:val="00A056A0"/>
    <w:rsid w:val="00A11BEA"/>
    <w:rsid w:val="00A15586"/>
    <w:rsid w:val="00A211F6"/>
    <w:rsid w:val="00A2169D"/>
    <w:rsid w:val="00A23838"/>
    <w:rsid w:val="00A23D51"/>
    <w:rsid w:val="00A24142"/>
    <w:rsid w:val="00A31372"/>
    <w:rsid w:val="00A321C1"/>
    <w:rsid w:val="00A321CC"/>
    <w:rsid w:val="00A36ED2"/>
    <w:rsid w:val="00A4416C"/>
    <w:rsid w:val="00A47031"/>
    <w:rsid w:val="00A51A65"/>
    <w:rsid w:val="00A52D3C"/>
    <w:rsid w:val="00A561B8"/>
    <w:rsid w:val="00A7015F"/>
    <w:rsid w:val="00A719FE"/>
    <w:rsid w:val="00A743A0"/>
    <w:rsid w:val="00A749D6"/>
    <w:rsid w:val="00A74EEC"/>
    <w:rsid w:val="00A76236"/>
    <w:rsid w:val="00A76A96"/>
    <w:rsid w:val="00A77E60"/>
    <w:rsid w:val="00A81559"/>
    <w:rsid w:val="00A85CED"/>
    <w:rsid w:val="00A86F7B"/>
    <w:rsid w:val="00A90730"/>
    <w:rsid w:val="00A90B8E"/>
    <w:rsid w:val="00A90C64"/>
    <w:rsid w:val="00A932A7"/>
    <w:rsid w:val="00A93878"/>
    <w:rsid w:val="00AA2D1E"/>
    <w:rsid w:val="00AA7BFD"/>
    <w:rsid w:val="00AA7FCD"/>
    <w:rsid w:val="00AB1211"/>
    <w:rsid w:val="00AB3591"/>
    <w:rsid w:val="00AB5A8F"/>
    <w:rsid w:val="00AC03C8"/>
    <w:rsid w:val="00AC270D"/>
    <w:rsid w:val="00AC4B06"/>
    <w:rsid w:val="00AC562D"/>
    <w:rsid w:val="00AC5B9C"/>
    <w:rsid w:val="00AE7736"/>
    <w:rsid w:val="00AE7AB4"/>
    <w:rsid w:val="00AF3108"/>
    <w:rsid w:val="00AF4D06"/>
    <w:rsid w:val="00AF6300"/>
    <w:rsid w:val="00B02131"/>
    <w:rsid w:val="00B0736C"/>
    <w:rsid w:val="00B12236"/>
    <w:rsid w:val="00B128D9"/>
    <w:rsid w:val="00B12A74"/>
    <w:rsid w:val="00B13E07"/>
    <w:rsid w:val="00B1415D"/>
    <w:rsid w:val="00B1463F"/>
    <w:rsid w:val="00B154EF"/>
    <w:rsid w:val="00B15B9A"/>
    <w:rsid w:val="00B17F02"/>
    <w:rsid w:val="00B21CA9"/>
    <w:rsid w:val="00B21EC5"/>
    <w:rsid w:val="00B22DE3"/>
    <w:rsid w:val="00B23992"/>
    <w:rsid w:val="00B32798"/>
    <w:rsid w:val="00B334E7"/>
    <w:rsid w:val="00B34028"/>
    <w:rsid w:val="00B346A5"/>
    <w:rsid w:val="00B34D31"/>
    <w:rsid w:val="00B36243"/>
    <w:rsid w:val="00B363B8"/>
    <w:rsid w:val="00B379B0"/>
    <w:rsid w:val="00B459FB"/>
    <w:rsid w:val="00B50E16"/>
    <w:rsid w:val="00B511C9"/>
    <w:rsid w:val="00B52287"/>
    <w:rsid w:val="00B53115"/>
    <w:rsid w:val="00B616BF"/>
    <w:rsid w:val="00B61BAE"/>
    <w:rsid w:val="00B62E15"/>
    <w:rsid w:val="00B6559F"/>
    <w:rsid w:val="00B7054C"/>
    <w:rsid w:val="00B712A9"/>
    <w:rsid w:val="00B71662"/>
    <w:rsid w:val="00B740D7"/>
    <w:rsid w:val="00B744E2"/>
    <w:rsid w:val="00B76194"/>
    <w:rsid w:val="00B82158"/>
    <w:rsid w:val="00B82802"/>
    <w:rsid w:val="00B84554"/>
    <w:rsid w:val="00B86A20"/>
    <w:rsid w:val="00B90999"/>
    <w:rsid w:val="00B91893"/>
    <w:rsid w:val="00B951C4"/>
    <w:rsid w:val="00B96DAF"/>
    <w:rsid w:val="00B97149"/>
    <w:rsid w:val="00BA1B6F"/>
    <w:rsid w:val="00BA2012"/>
    <w:rsid w:val="00BA645E"/>
    <w:rsid w:val="00BB1802"/>
    <w:rsid w:val="00BB1C59"/>
    <w:rsid w:val="00BB609E"/>
    <w:rsid w:val="00BB6366"/>
    <w:rsid w:val="00BB764A"/>
    <w:rsid w:val="00BB7E31"/>
    <w:rsid w:val="00BC07C8"/>
    <w:rsid w:val="00BC098E"/>
    <w:rsid w:val="00BC11FE"/>
    <w:rsid w:val="00BC2C14"/>
    <w:rsid w:val="00BC4D29"/>
    <w:rsid w:val="00BC5D78"/>
    <w:rsid w:val="00BC67DA"/>
    <w:rsid w:val="00BC7C95"/>
    <w:rsid w:val="00BD2590"/>
    <w:rsid w:val="00BD6051"/>
    <w:rsid w:val="00BE014F"/>
    <w:rsid w:val="00BE2C62"/>
    <w:rsid w:val="00BE2C9A"/>
    <w:rsid w:val="00BE2D19"/>
    <w:rsid w:val="00BE42E1"/>
    <w:rsid w:val="00BE7B59"/>
    <w:rsid w:val="00BF5D2E"/>
    <w:rsid w:val="00BF5E1F"/>
    <w:rsid w:val="00BF6CE8"/>
    <w:rsid w:val="00C02C85"/>
    <w:rsid w:val="00C04167"/>
    <w:rsid w:val="00C04FAD"/>
    <w:rsid w:val="00C1047B"/>
    <w:rsid w:val="00C10BCC"/>
    <w:rsid w:val="00C11B0D"/>
    <w:rsid w:val="00C2090F"/>
    <w:rsid w:val="00C21311"/>
    <w:rsid w:val="00C21CF9"/>
    <w:rsid w:val="00C22718"/>
    <w:rsid w:val="00C23614"/>
    <w:rsid w:val="00C23801"/>
    <w:rsid w:val="00C2414B"/>
    <w:rsid w:val="00C25044"/>
    <w:rsid w:val="00C25B9F"/>
    <w:rsid w:val="00C25FFB"/>
    <w:rsid w:val="00C27EAB"/>
    <w:rsid w:val="00C334EF"/>
    <w:rsid w:val="00C342AF"/>
    <w:rsid w:val="00C359FB"/>
    <w:rsid w:val="00C411A3"/>
    <w:rsid w:val="00C46E95"/>
    <w:rsid w:val="00C51A2C"/>
    <w:rsid w:val="00C523B7"/>
    <w:rsid w:val="00C52D98"/>
    <w:rsid w:val="00C55576"/>
    <w:rsid w:val="00C62177"/>
    <w:rsid w:val="00C654DC"/>
    <w:rsid w:val="00C65A3D"/>
    <w:rsid w:val="00C66B97"/>
    <w:rsid w:val="00C671B8"/>
    <w:rsid w:val="00C67394"/>
    <w:rsid w:val="00C70ADC"/>
    <w:rsid w:val="00C743B9"/>
    <w:rsid w:val="00C84E47"/>
    <w:rsid w:val="00C85309"/>
    <w:rsid w:val="00C85419"/>
    <w:rsid w:val="00C87818"/>
    <w:rsid w:val="00C9171C"/>
    <w:rsid w:val="00C92204"/>
    <w:rsid w:val="00C9437E"/>
    <w:rsid w:val="00CA0408"/>
    <w:rsid w:val="00CA233B"/>
    <w:rsid w:val="00CB5B81"/>
    <w:rsid w:val="00CB6BDF"/>
    <w:rsid w:val="00CC0676"/>
    <w:rsid w:val="00CC194E"/>
    <w:rsid w:val="00CC24BE"/>
    <w:rsid w:val="00CC40B9"/>
    <w:rsid w:val="00CC5AC7"/>
    <w:rsid w:val="00CC7A34"/>
    <w:rsid w:val="00CD2439"/>
    <w:rsid w:val="00CD2C3F"/>
    <w:rsid w:val="00CD3354"/>
    <w:rsid w:val="00CD57E6"/>
    <w:rsid w:val="00CD5F14"/>
    <w:rsid w:val="00CE0E8A"/>
    <w:rsid w:val="00CE4370"/>
    <w:rsid w:val="00CE54D3"/>
    <w:rsid w:val="00CE6CBF"/>
    <w:rsid w:val="00CF09B8"/>
    <w:rsid w:val="00CF5017"/>
    <w:rsid w:val="00CF5137"/>
    <w:rsid w:val="00CF6708"/>
    <w:rsid w:val="00CF6AF4"/>
    <w:rsid w:val="00D02E34"/>
    <w:rsid w:val="00D02FBC"/>
    <w:rsid w:val="00D05383"/>
    <w:rsid w:val="00D0715F"/>
    <w:rsid w:val="00D121EF"/>
    <w:rsid w:val="00D12391"/>
    <w:rsid w:val="00D12478"/>
    <w:rsid w:val="00D126D1"/>
    <w:rsid w:val="00D13435"/>
    <w:rsid w:val="00D136AA"/>
    <w:rsid w:val="00D224B1"/>
    <w:rsid w:val="00D25A3F"/>
    <w:rsid w:val="00D261D6"/>
    <w:rsid w:val="00D27E7C"/>
    <w:rsid w:val="00D27FA1"/>
    <w:rsid w:val="00D31599"/>
    <w:rsid w:val="00D337AE"/>
    <w:rsid w:val="00D33ED2"/>
    <w:rsid w:val="00D34C74"/>
    <w:rsid w:val="00D36E00"/>
    <w:rsid w:val="00D43EF0"/>
    <w:rsid w:val="00D51FE4"/>
    <w:rsid w:val="00D54E68"/>
    <w:rsid w:val="00D570BD"/>
    <w:rsid w:val="00D57E91"/>
    <w:rsid w:val="00D64996"/>
    <w:rsid w:val="00D65E88"/>
    <w:rsid w:val="00D67BF9"/>
    <w:rsid w:val="00D744E1"/>
    <w:rsid w:val="00D7597A"/>
    <w:rsid w:val="00D76340"/>
    <w:rsid w:val="00D76FFF"/>
    <w:rsid w:val="00D80ABD"/>
    <w:rsid w:val="00D8280F"/>
    <w:rsid w:val="00D8442A"/>
    <w:rsid w:val="00D84699"/>
    <w:rsid w:val="00D84C01"/>
    <w:rsid w:val="00D8757A"/>
    <w:rsid w:val="00D879DA"/>
    <w:rsid w:val="00D90B20"/>
    <w:rsid w:val="00D967E7"/>
    <w:rsid w:val="00D97ACC"/>
    <w:rsid w:val="00DA03D9"/>
    <w:rsid w:val="00DA21F0"/>
    <w:rsid w:val="00DA25E6"/>
    <w:rsid w:val="00DA26AF"/>
    <w:rsid w:val="00DA3D15"/>
    <w:rsid w:val="00DA59C7"/>
    <w:rsid w:val="00DA695D"/>
    <w:rsid w:val="00DA7894"/>
    <w:rsid w:val="00DB1A6E"/>
    <w:rsid w:val="00DB1B93"/>
    <w:rsid w:val="00DB37D4"/>
    <w:rsid w:val="00DC272F"/>
    <w:rsid w:val="00DC3F9F"/>
    <w:rsid w:val="00DC3FA6"/>
    <w:rsid w:val="00DC4B85"/>
    <w:rsid w:val="00DC5766"/>
    <w:rsid w:val="00DC77A7"/>
    <w:rsid w:val="00DC7973"/>
    <w:rsid w:val="00DD176A"/>
    <w:rsid w:val="00DD2056"/>
    <w:rsid w:val="00DD392A"/>
    <w:rsid w:val="00DD70C6"/>
    <w:rsid w:val="00DE07E1"/>
    <w:rsid w:val="00DE13A5"/>
    <w:rsid w:val="00DE3585"/>
    <w:rsid w:val="00DE3830"/>
    <w:rsid w:val="00DE5ACB"/>
    <w:rsid w:val="00DF0708"/>
    <w:rsid w:val="00DF30B1"/>
    <w:rsid w:val="00DF40F5"/>
    <w:rsid w:val="00DF4407"/>
    <w:rsid w:val="00DF4D7D"/>
    <w:rsid w:val="00DF526E"/>
    <w:rsid w:val="00E03B22"/>
    <w:rsid w:val="00E04243"/>
    <w:rsid w:val="00E05BEE"/>
    <w:rsid w:val="00E05C9D"/>
    <w:rsid w:val="00E13B04"/>
    <w:rsid w:val="00E1659C"/>
    <w:rsid w:val="00E17B79"/>
    <w:rsid w:val="00E21CA4"/>
    <w:rsid w:val="00E24166"/>
    <w:rsid w:val="00E24B8F"/>
    <w:rsid w:val="00E25711"/>
    <w:rsid w:val="00E26C64"/>
    <w:rsid w:val="00E272BF"/>
    <w:rsid w:val="00E32391"/>
    <w:rsid w:val="00E34191"/>
    <w:rsid w:val="00E34D07"/>
    <w:rsid w:val="00E35F47"/>
    <w:rsid w:val="00E439C6"/>
    <w:rsid w:val="00E45C12"/>
    <w:rsid w:val="00E45EBB"/>
    <w:rsid w:val="00E45F75"/>
    <w:rsid w:val="00E53694"/>
    <w:rsid w:val="00E560F5"/>
    <w:rsid w:val="00E569C5"/>
    <w:rsid w:val="00E6003F"/>
    <w:rsid w:val="00E62B44"/>
    <w:rsid w:val="00E6323C"/>
    <w:rsid w:val="00E67A8E"/>
    <w:rsid w:val="00E67B11"/>
    <w:rsid w:val="00E702AC"/>
    <w:rsid w:val="00E81B01"/>
    <w:rsid w:val="00E85F07"/>
    <w:rsid w:val="00E86DAF"/>
    <w:rsid w:val="00E8741F"/>
    <w:rsid w:val="00E95045"/>
    <w:rsid w:val="00E967E5"/>
    <w:rsid w:val="00E97757"/>
    <w:rsid w:val="00EA288C"/>
    <w:rsid w:val="00EA5105"/>
    <w:rsid w:val="00EA52A4"/>
    <w:rsid w:val="00EA69FE"/>
    <w:rsid w:val="00EB45EE"/>
    <w:rsid w:val="00EB63B5"/>
    <w:rsid w:val="00EB7F60"/>
    <w:rsid w:val="00EC0DEA"/>
    <w:rsid w:val="00EC2EAA"/>
    <w:rsid w:val="00EC3793"/>
    <w:rsid w:val="00EC60EF"/>
    <w:rsid w:val="00ED0278"/>
    <w:rsid w:val="00ED08D5"/>
    <w:rsid w:val="00ED17A6"/>
    <w:rsid w:val="00ED1FF5"/>
    <w:rsid w:val="00ED22F2"/>
    <w:rsid w:val="00ED286F"/>
    <w:rsid w:val="00ED30E4"/>
    <w:rsid w:val="00ED619C"/>
    <w:rsid w:val="00EE0395"/>
    <w:rsid w:val="00EE19B5"/>
    <w:rsid w:val="00EE1D5E"/>
    <w:rsid w:val="00EE7B6F"/>
    <w:rsid w:val="00EF360E"/>
    <w:rsid w:val="00EF6C8A"/>
    <w:rsid w:val="00F0171D"/>
    <w:rsid w:val="00F06647"/>
    <w:rsid w:val="00F06C7E"/>
    <w:rsid w:val="00F072BC"/>
    <w:rsid w:val="00F116AB"/>
    <w:rsid w:val="00F132CA"/>
    <w:rsid w:val="00F15C1A"/>
    <w:rsid w:val="00F17285"/>
    <w:rsid w:val="00F20700"/>
    <w:rsid w:val="00F20AB7"/>
    <w:rsid w:val="00F20CFC"/>
    <w:rsid w:val="00F21E93"/>
    <w:rsid w:val="00F227C7"/>
    <w:rsid w:val="00F31E5D"/>
    <w:rsid w:val="00F31F02"/>
    <w:rsid w:val="00F328C5"/>
    <w:rsid w:val="00F363F0"/>
    <w:rsid w:val="00F36790"/>
    <w:rsid w:val="00F37164"/>
    <w:rsid w:val="00F375A2"/>
    <w:rsid w:val="00F437B6"/>
    <w:rsid w:val="00F43D47"/>
    <w:rsid w:val="00F43DBD"/>
    <w:rsid w:val="00F44E4E"/>
    <w:rsid w:val="00F46376"/>
    <w:rsid w:val="00F519F6"/>
    <w:rsid w:val="00F52AF2"/>
    <w:rsid w:val="00F53D01"/>
    <w:rsid w:val="00F56D60"/>
    <w:rsid w:val="00F6204B"/>
    <w:rsid w:val="00F67B07"/>
    <w:rsid w:val="00F74B55"/>
    <w:rsid w:val="00F7505F"/>
    <w:rsid w:val="00F751F6"/>
    <w:rsid w:val="00F76645"/>
    <w:rsid w:val="00F76D73"/>
    <w:rsid w:val="00F80C6F"/>
    <w:rsid w:val="00F83D16"/>
    <w:rsid w:val="00F84F58"/>
    <w:rsid w:val="00F85930"/>
    <w:rsid w:val="00F8619E"/>
    <w:rsid w:val="00F868D2"/>
    <w:rsid w:val="00F879C9"/>
    <w:rsid w:val="00F9000F"/>
    <w:rsid w:val="00F9250F"/>
    <w:rsid w:val="00F956E9"/>
    <w:rsid w:val="00F96B83"/>
    <w:rsid w:val="00FA07ED"/>
    <w:rsid w:val="00FA3770"/>
    <w:rsid w:val="00FA6749"/>
    <w:rsid w:val="00FA6801"/>
    <w:rsid w:val="00FB16E5"/>
    <w:rsid w:val="00FB4E2D"/>
    <w:rsid w:val="00FB5B0E"/>
    <w:rsid w:val="00FB7444"/>
    <w:rsid w:val="00FB7F82"/>
    <w:rsid w:val="00FC0692"/>
    <w:rsid w:val="00FC143B"/>
    <w:rsid w:val="00FC38BC"/>
    <w:rsid w:val="00FC4295"/>
    <w:rsid w:val="00FC5686"/>
    <w:rsid w:val="00FC68D9"/>
    <w:rsid w:val="00FD040C"/>
    <w:rsid w:val="00FD2B8A"/>
    <w:rsid w:val="00FD3A4C"/>
    <w:rsid w:val="00FD3E7A"/>
    <w:rsid w:val="00FD426F"/>
    <w:rsid w:val="00FD5FCA"/>
    <w:rsid w:val="00FD6930"/>
    <w:rsid w:val="00FD7AD6"/>
    <w:rsid w:val="00FE0328"/>
    <w:rsid w:val="00FE0C88"/>
    <w:rsid w:val="00FE32C1"/>
    <w:rsid w:val="00FE57DC"/>
    <w:rsid w:val="00FE5B3B"/>
    <w:rsid w:val="00FE725E"/>
    <w:rsid w:val="00FE73B7"/>
    <w:rsid w:val="00FF0319"/>
    <w:rsid w:val="00FF4637"/>
    <w:rsid w:val="00FF5169"/>
    <w:rsid w:val="00FF617B"/>
    <w:rsid w:val="00FF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58E706-28DD-48ED-A93D-AB0E65885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43D47"/>
    <w:rPr>
      <w:kern w:val="20"/>
    </w:rPr>
  </w:style>
  <w:style w:type="paragraph" w:styleId="11">
    <w:name w:val="heading 1"/>
    <w:basedOn w:val="a2"/>
    <w:next w:val="a2"/>
    <w:link w:val="12"/>
    <w:uiPriority w:val="9"/>
    <w:qFormat/>
    <w:rsid w:val="007E676E"/>
    <w:pPr>
      <w:keepNext/>
      <w:spacing w:before="0" w:after="0" w:line="240" w:lineRule="auto"/>
      <w:outlineLvl w:val="0"/>
    </w:pPr>
    <w:rPr>
      <w:rFonts w:ascii="Times New Roman" w:eastAsia="Times New Roman" w:hAnsi="Times New Roman" w:cs="Times New Roman"/>
      <w:color w:val="auto"/>
      <w:kern w:val="0"/>
      <w:sz w:val="28"/>
    </w:rPr>
  </w:style>
  <w:style w:type="paragraph" w:styleId="22">
    <w:name w:val="heading 2"/>
    <w:basedOn w:val="a2"/>
    <w:link w:val="23"/>
    <w:uiPriority w:val="9"/>
    <w:qFormat/>
    <w:rsid w:val="00E6323C"/>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val="en-US" w:eastAsia="en-US"/>
    </w:rPr>
  </w:style>
  <w:style w:type="paragraph" w:styleId="31">
    <w:name w:val="heading 3"/>
    <w:basedOn w:val="a2"/>
    <w:next w:val="a2"/>
    <w:link w:val="32"/>
    <w:uiPriority w:val="9"/>
    <w:unhideWhenUsed/>
    <w:qFormat/>
    <w:rsid w:val="004E061C"/>
    <w:pPr>
      <w:keepNext/>
      <w:keepLines/>
      <w:spacing w:before="200" w:after="0"/>
      <w:outlineLvl w:val="2"/>
    </w:pPr>
    <w:rPr>
      <w:rFonts w:asciiTheme="majorHAnsi" w:eastAsiaTheme="majorEastAsia" w:hAnsiTheme="majorHAnsi" w:cstheme="majorBidi"/>
      <w:b/>
      <w:bCs/>
      <w:color w:val="7E97AD" w:themeColor="accent1"/>
    </w:rPr>
  </w:style>
  <w:style w:type="paragraph" w:styleId="41">
    <w:name w:val="heading 4"/>
    <w:basedOn w:val="a2"/>
    <w:next w:val="a2"/>
    <w:link w:val="42"/>
    <w:uiPriority w:val="9"/>
    <w:unhideWhenUsed/>
    <w:qFormat/>
    <w:rsid w:val="004E061C"/>
    <w:pPr>
      <w:keepNext/>
      <w:keepLines/>
      <w:spacing w:before="200" w:after="0"/>
      <w:outlineLvl w:val="3"/>
    </w:pPr>
    <w:rPr>
      <w:rFonts w:asciiTheme="majorHAnsi" w:eastAsiaTheme="majorEastAsia" w:hAnsiTheme="majorHAnsi" w:cstheme="majorBidi"/>
      <w:b/>
      <w:bCs/>
      <w:i/>
      <w:iCs/>
      <w:color w:val="7E97AD" w:themeColor="accent1"/>
    </w:rPr>
  </w:style>
  <w:style w:type="paragraph" w:styleId="51">
    <w:name w:val="heading 5"/>
    <w:basedOn w:val="a2"/>
    <w:next w:val="a2"/>
    <w:link w:val="52"/>
    <w:uiPriority w:val="9"/>
    <w:qFormat/>
    <w:rsid w:val="007E676E"/>
    <w:pPr>
      <w:keepNext/>
      <w:spacing w:before="0" w:after="0" w:line="240" w:lineRule="auto"/>
      <w:ind w:right="-766"/>
      <w:outlineLvl w:val="4"/>
    </w:pPr>
    <w:rPr>
      <w:rFonts w:ascii="Times New Roman" w:eastAsia="Times New Roman" w:hAnsi="Times New Roman" w:cs="Times New Roman"/>
      <w:color w:val="auto"/>
      <w:kern w:val="0"/>
      <w:sz w:val="28"/>
    </w:rPr>
  </w:style>
  <w:style w:type="paragraph" w:styleId="6">
    <w:name w:val="heading 6"/>
    <w:basedOn w:val="a2"/>
    <w:next w:val="a2"/>
    <w:link w:val="60"/>
    <w:uiPriority w:val="9"/>
    <w:qFormat/>
    <w:rsid w:val="007E676E"/>
    <w:pPr>
      <w:keepNext/>
      <w:spacing w:before="0" w:after="0" w:line="240" w:lineRule="auto"/>
      <w:outlineLvl w:val="5"/>
    </w:pPr>
    <w:rPr>
      <w:rFonts w:ascii="Times New Roman" w:eastAsia="Times New Roman" w:hAnsi="Times New Roman" w:cs="Times New Roman"/>
      <w:color w:val="auto"/>
      <w:kern w:val="0"/>
      <w:sz w:val="32"/>
    </w:rPr>
  </w:style>
  <w:style w:type="paragraph" w:styleId="7">
    <w:name w:val="heading 7"/>
    <w:basedOn w:val="a2"/>
    <w:next w:val="a2"/>
    <w:link w:val="70"/>
    <w:uiPriority w:val="9"/>
    <w:qFormat/>
    <w:rsid w:val="007E676E"/>
    <w:pPr>
      <w:spacing w:before="240" w:after="60" w:line="240" w:lineRule="auto"/>
      <w:outlineLvl w:val="6"/>
    </w:pPr>
    <w:rPr>
      <w:rFonts w:ascii="Times New Roman" w:eastAsia="Times New Roman" w:hAnsi="Times New Roman" w:cs="Times New Roman"/>
      <w:color w:val="auto"/>
      <w:kern w:val="0"/>
      <w:sz w:val="24"/>
      <w:szCs w:val="24"/>
    </w:rPr>
  </w:style>
  <w:style w:type="paragraph" w:styleId="8">
    <w:name w:val="heading 8"/>
    <w:basedOn w:val="a2"/>
    <w:next w:val="a2"/>
    <w:link w:val="80"/>
    <w:uiPriority w:val="9"/>
    <w:qFormat/>
    <w:rsid w:val="007E676E"/>
    <w:pPr>
      <w:spacing w:before="240" w:after="60" w:line="240" w:lineRule="auto"/>
      <w:outlineLvl w:val="7"/>
    </w:pPr>
    <w:rPr>
      <w:rFonts w:ascii="Times New Roman" w:eastAsia="Times New Roman" w:hAnsi="Times New Roman" w:cs="Times New Roman"/>
      <w:i/>
      <w:iCs/>
      <w:color w:val="auto"/>
      <w:kern w:val="0"/>
      <w:sz w:val="24"/>
      <w:szCs w:val="24"/>
    </w:rPr>
  </w:style>
  <w:style w:type="paragraph" w:styleId="9">
    <w:name w:val="heading 9"/>
    <w:basedOn w:val="a2"/>
    <w:next w:val="a2"/>
    <w:link w:val="90"/>
    <w:uiPriority w:val="9"/>
    <w:semiHidden/>
    <w:unhideWhenUsed/>
    <w:qFormat/>
    <w:rsid w:val="007F526E"/>
    <w:pPr>
      <w:keepNext/>
      <w:keepLines/>
      <w:spacing w:before="200" w:after="0" w:line="360" w:lineRule="auto"/>
      <w:ind w:left="709"/>
      <w:jc w:val="both"/>
      <w:outlineLvl w:val="8"/>
    </w:pPr>
    <w:rPr>
      <w:rFonts w:ascii="Cambria" w:eastAsia="Times New Roman" w:hAnsi="Cambria" w:cs="Times New Roman"/>
      <w:i/>
      <w:iCs/>
      <w:color w:val="404040"/>
      <w:kern w:val="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3">
    <w:name w:val="заголовок 1"/>
    <w:basedOn w:val="a2"/>
    <w:next w:val="a2"/>
    <w:link w:val="14"/>
    <w:qFormat/>
    <w:rsid w:val="00411CC9"/>
    <w:pPr>
      <w:pageBreakBefore/>
      <w:spacing w:before="0" w:after="360" w:line="240" w:lineRule="auto"/>
      <w:outlineLvl w:val="0"/>
    </w:pPr>
    <w:rPr>
      <w:sz w:val="36"/>
    </w:rPr>
  </w:style>
  <w:style w:type="paragraph" w:customStyle="1" w:styleId="24">
    <w:name w:val="заголовок 2"/>
    <w:basedOn w:val="a2"/>
    <w:next w:val="a2"/>
    <w:link w:val="25"/>
    <w:uiPriority w:val="1"/>
    <w:unhideWhenUsed/>
    <w:qFormat/>
    <w:rsid w:val="00411CC9"/>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customStyle="1" w:styleId="33">
    <w:name w:val="заголовок 3"/>
    <w:basedOn w:val="a2"/>
    <w:next w:val="a2"/>
    <w:link w:val="34"/>
    <w:uiPriority w:val="1"/>
    <w:unhideWhenUsed/>
    <w:qFormat/>
    <w:rsid w:val="00411CC9"/>
    <w:pPr>
      <w:keepNext/>
      <w:keepLines/>
      <w:spacing w:before="200" w:after="0"/>
      <w:outlineLvl w:val="2"/>
    </w:pPr>
    <w:rPr>
      <w:rFonts w:asciiTheme="majorHAnsi" w:eastAsiaTheme="majorEastAsia" w:hAnsiTheme="majorHAnsi" w:cstheme="majorBidi"/>
      <w:b/>
      <w:bCs/>
      <w:color w:val="7E97AD" w:themeColor="accent1"/>
    </w:rPr>
  </w:style>
  <w:style w:type="paragraph" w:customStyle="1" w:styleId="43">
    <w:name w:val="заголовок 4"/>
    <w:basedOn w:val="a2"/>
    <w:next w:val="a2"/>
    <w:link w:val="44"/>
    <w:uiPriority w:val="18"/>
    <w:semiHidden/>
    <w:unhideWhenUsed/>
    <w:qFormat/>
    <w:rsid w:val="00411CC9"/>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53">
    <w:name w:val="заголовок 5"/>
    <w:basedOn w:val="a2"/>
    <w:next w:val="a2"/>
    <w:link w:val="54"/>
    <w:uiPriority w:val="18"/>
    <w:semiHidden/>
    <w:unhideWhenUsed/>
    <w:qFormat/>
    <w:rsid w:val="00411CC9"/>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61">
    <w:name w:val="заголовок 6"/>
    <w:basedOn w:val="a2"/>
    <w:next w:val="a2"/>
    <w:link w:val="62"/>
    <w:unhideWhenUsed/>
    <w:qFormat/>
    <w:rsid w:val="00411CC9"/>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71">
    <w:name w:val="заголовок 7"/>
    <w:basedOn w:val="a2"/>
    <w:next w:val="a2"/>
    <w:link w:val="72"/>
    <w:uiPriority w:val="18"/>
    <w:semiHidden/>
    <w:unhideWhenUsed/>
    <w:qFormat/>
    <w:rsid w:val="00411CC9"/>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заголовок 8"/>
    <w:basedOn w:val="a2"/>
    <w:next w:val="a2"/>
    <w:link w:val="82"/>
    <w:uiPriority w:val="18"/>
    <w:semiHidden/>
    <w:unhideWhenUsed/>
    <w:qFormat/>
    <w:rsid w:val="00411CC9"/>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91">
    <w:name w:val="заголовок 9"/>
    <w:basedOn w:val="a2"/>
    <w:next w:val="a2"/>
    <w:link w:val="92"/>
    <w:uiPriority w:val="18"/>
    <w:semiHidden/>
    <w:unhideWhenUsed/>
    <w:qFormat/>
    <w:rsid w:val="00411CC9"/>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a6">
    <w:name w:val="верхний колонтитул"/>
    <w:basedOn w:val="a2"/>
    <w:link w:val="a7"/>
    <w:uiPriority w:val="99"/>
    <w:unhideWhenUsed/>
    <w:rsid w:val="00411CC9"/>
    <w:pPr>
      <w:tabs>
        <w:tab w:val="center" w:pos="4680"/>
        <w:tab w:val="right" w:pos="9360"/>
      </w:tabs>
      <w:spacing w:before="0" w:after="0" w:line="240" w:lineRule="auto"/>
    </w:pPr>
  </w:style>
  <w:style w:type="character" w:customStyle="1" w:styleId="a7">
    <w:name w:val="Верхний колонтитул (знак)"/>
    <w:basedOn w:val="a3"/>
    <w:link w:val="a6"/>
    <w:uiPriority w:val="99"/>
    <w:rsid w:val="00411CC9"/>
    <w:rPr>
      <w:kern w:val="20"/>
    </w:rPr>
  </w:style>
  <w:style w:type="paragraph" w:customStyle="1" w:styleId="a8">
    <w:name w:val="нижний колонтитул"/>
    <w:basedOn w:val="a2"/>
    <w:link w:val="a9"/>
    <w:uiPriority w:val="99"/>
    <w:unhideWhenUsed/>
    <w:rsid w:val="00411CC9"/>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9">
    <w:name w:val="Нижний колонтитул (знак)"/>
    <w:basedOn w:val="a3"/>
    <w:link w:val="a8"/>
    <w:uiPriority w:val="99"/>
    <w:rsid w:val="00411CC9"/>
    <w:rPr>
      <w:kern w:val="20"/>
    </w:rPr>
  </w:style>
  <w:style w:type="table" w:styleId="aa">
    <w:name w:val="Table Grid"/>
    <w:basedOn w:val="a4"/>
    <w:uiPriority w:val="59"/>
    <w:rsid w:val="00411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Без интервала1"/>
    <w:link w:val="ab"/>
    <w:qFormat/>
    <w:rsid w:val="00411CC9"/>
    <w:pPr>
      <w:spacing w:after="0" w:line="240" w:lineRule="auto"/>
    </w:pPr>
  </w:style>
  <w:style w:type="paragraph" w:styleId="ac">
    <w:name w:val="Balloon Text"/>
    <w:basedOn w:val="a2"/>
    <w:link w:val="ad"/>
    <w:uiPriority w:val="99"/>
    <w:unhideWhenUsed/>
    <w:rsid w:val="00411CC9"/>
    <w:pPr>
      <w:spacing w:after="0" w:line="240" w:lineRule="auto"/>
    </w:pPr>
    <w:rPr>
      <w:rFonts w:ascii="Tahoma" w:hAnsi="Tahoma" w:cs="Tahoma"/>
      <w:sz w:val="16"/>
    </w:rPr>
  </w:style>
  <w:style w:type="character" w:customStyle="1" w:styleId="ad">
    <w:name w:val="Текст выноски Знак"/>
    <w:basedOn w:val="a3"/>
    <w:link w:val="ac"/>
    <w:uiPriority w:val="99"/>
    <w:rsid w:val="00411CC9"/>
    <w:rPr>
      <w:rFonts w:ascii="Tahoma" w:hAnsi="Tahoma" w:cs="Tahoma"/>
      <w:sz w:val="16"/>
    </w:rPr>
  </w:style>
  <w:style w:type="character" w:customStyle="1" w:styleId="14">
    <w:name w:val="Заголовок 1 (знак)"/>
    <w:basedOn w:val="a3"/>
    <w:link w:val="13"/>
    <w:rsid w:val="00411CC9"/>
    <w:rPr>
      <w:kern w:val="20"/>
      <w:sz w:val="36"/>
    </w:rPr>
  </w:style>
  <w:style w:type="character" w:customStyle="1" w:styleId="25">
    <w:name w:val="Заголовок 2 (знак)"/>
    <w:basedOn w:val="a3"/>
    <w:link w:val="24"/>
    <w:uiPriority w:val="1"/>
    <w:rsid w:val="00411CC9"/>
    <w:rPr>
      <w:rFonts w:asciiTheme="majorHAnsi" w:eastAsiaTheme="majorEastAsia" w:hAnsiTheme="majorHAnsi" w:cstheme="majorBidi"/>
      <w:caps/>
      <w:color w:val="577188" w:themeColor="accent1" w:themeShade="BF"/>
      <w:kern w:val="20"/>
      <w:sz w:val="24"/>
    </w:rPr>
  </w:style>
  <w:style w:type="character" w:styleId="ae">
    <w:name w:val="Placeholder Text"/>
    <w:basedOn w:val="a3"/>
    <w:uiPriority w:val="99"/>
    <w:semiHidden/>
    <w:rsid w:val="00411CC9"/>
    <w:rPr>
      <w:color w:val="808080"/>
    </w:rPr>
  </w:style>
  <w:style w:type="paragraph" w:styleId="af">
    <w:name w:val="Block Text"/>
    <w:basedOn w:val="a2"/>
    <w:link w:val="af0"/>
    <w:unhideWhenUsed/>
    <w:rsid w:val="00411CC9"/>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character" w:customStyle="1" w:styleId="af0">
    <w:name w:val="Цитата Знак"/>
    <w:basedOn w:val="a3"/>
    <w:link w:val="af"/>
    <w:rsid w:val="00411CC9"/>
    <w:rPr>
      <w:i/>
      <w:iCs/>
      <w:color w:val="7E97AD" w:themeColor="accent1"/>
      <w:kern w:val="20"/>
      <w:sz w:val="28"/>
    </w:rPr>
  </w:style>
  <w:style w:type="paragraph" w:styleId="af1">
    <w:name w:val="Bibliography"/>
    <w:basedOn w:val="a2"/>
    <w:next w:val="a2"/>
    <w:uiPriority w:val="37"/>
    <w:semiHidden/>
    <w:unhideWhenUsed/>
    <w:rsid w:val="00411CC9"/>
  </w:style>
  <w:style w:type="paragraph" w:styleId="af2">
    <w:name w:val="Body Text"/>
    <w:basedOn w:val="a2"/>
    <w:link w:val="af3"/>
    <w:unhideWhenUsed/>
    <w:qFormat/>
    <w:rsid w:val="00411CC9"/>
    <w:pPr>
      <w:spacing w:after="120"/>
    </w:pPr>
  </w:style>
  <w:style w:type="character" w:customStyle="1" w:styleId="af3">
    <w:name w:val="Основной текст Знак"/>
    <w:basedOn w:val="a3"/>
    <w:link w:val="af2"/>
    <w:rsid w:val="00411CC9"/>
  </w:style>
  <w:style w:type="paragraph" w:styleId="26">
    <w:name w:val="Body Text 2"/>
    <w:basedOn w:val="a2"/>
    <w:link w:val="27"/>
    <w:uiPriority w:val="99"/>
    <w:unhideWhenUsed/>
    <w:rsid w:val="00411CC9"/>
    <w:pPr>
      <w:spacing w:after="120" w:line="480" w:lineRule="auto"/>
    </w:pPr>
  </w:style>
  <w:style w:type="character" w:customStyle="1" w:styleId="27">
    <w:name w:val="Основной текст 2 Знак"/>
    <w:basedOn w:val="a3"/>
    <w:link w:val="26"/>
    <w:uiPriority w:val="99"/>
    <w:rsid w:val="00411CC9"/>
  </w:style>
  <w:style w:type="paragraph" w:styleId="35">
    <w:name w:val="Body Text 3"/>
    <w:basedOn w:val="a2"/>
    <w:link w:val="36"/>
    <w:uiPriority w:val="99"/>
    <w:unhideWhenUsed/>
    <w:rsid w:val="00411CC9"/>
    <w:pPr>
      <w:spacing w:after="120"/>
    </w:pPr>
    <w:rPr>
      <w:sz w:val="16"/>
    </w:rPr>
  </w:style>
  <w:style w:type="character" w:customStyle="1" w:styleId="36">
    <w:name w:val="Основной текст 3 Знак"/>
    <w:basedOn w:val="a3"/>
    <w:link w:val="35"/>
    <w:uiPriority w:val="99"/>
    <w:rsid w:val="00411CC9"/>
    <w:rPr>
      <w:sz w:val="16"/>
    </w:rPr>
  </w:style>
  <w:style w:type="paragraph" w:styleId="af4">
    <w:name w:val="Body Text First Indent"/>
    <w:basedOn w:val="af2"/>
    <w:link w:val="af5"/>
    <w:uiPriority w:val="99"/>
    <w:semiHidden/>
    <w:unhideWhenUsed/>
    <w:rsid w:val="00411CC9"/>
    <w:pPr>
      <w:spacing w:after="200"/>
      <w:ind w:firstLine="360"/>
    </w:pPr>
  </w:style>
  <w:style w:type="character" w:customStyle="1" w:styleId="af5">
    <w:name w:val="Красная строка Знак"/>
    <w:basedOn w:val="af3"/>
    <w:link w:val="af4"/>
    <w:uiPriority w:val="99"/>
    <w:semiHidden/>
    <w:rsid w:val="00411CC9"/>
  </w:style>
  <w:style w:type="paragraph" w:styleId="af6">
    <w:name w:val="Body Text Indent"/>
    <w:basedOn w:val="a2"/>
    <w:link w:val="af7"/>
    <w:uiPriority w:val="99"/>
    <w:unhideWhenUsed/>
    <w:rsid w:val="00411CC9"/>
    <w:pPr>
      <w:spacing w:after="120"/>
      <w:ind w:left="360"/>
    </w:pPr>
  </w:style>
  <w:style w:type="character" w:customStyle="1" w:styleId="af7">
    <w:name w:val="Основной текст с отступом Знак"/>
    <w:basedOn w:val="a3"/>
    <w:link w:val="af6"/>
    <w:uiPriority w:val="99"/>
    <w:rsid w:val="00411CC9"/>
  </w:style>
  <w:style w:type="paragraph" w:styleId="28">
    <w:name w:val="Body Text First Indent 2"/>
    <w:basedOn w:val="af6"/>
    <w:link w:val="29"/>
    <w:uiPriority w:val="99"/>
    <w:semiHidden/>
    <w:unhideWhenUsed/>
    <w:rsid w:val="00411CC9"/>
    <w:pPr>
      <w:spacing w:after="200"/>
      <w:ind w:firstLine="360"/>
    </w:pPr>
  </w:style>
  <w:style w:type="character" w:customStyle="1" w:styleId="29">
    <w:name w:val="Красная строка 2 Знак"/>
    <w:basedOn w:val="af7"/>
    <w:link w:val="28"/>
    <w:uiPriority w:val="99"/>
    <w:semiHidden/>
    <w:rsid w:val="00411CC9"/>
  </w:style>
  <w:style w:type="paragraph" w:styleId="2a">
    <w:name w:val="Body Text Indent 2"/>
    <w:basedOn w:val="a2"/>
    <w:link w:val="2b"/>
    <w:uiPriority w:val="99"/>
    <w:unhideWhenUsed/>
    <w:rsid w:val="00411CC9"/>
    <w:pPr>
      <w:spacing w:after="120" w:line="480" w:lineRule="auto"/>
      <w:ind w:left="360"/>
    </w:pPr>
  </w:style>
  <w:style w:type="character" w:customStyle="1" w:styleId="2b">
    <w:name w:val="Основной текст с отступом 2 Знак"/>
    <w:basedOn w:val="a3"/>
    <w:link w:val="2a"/>
    <w:uiPriority w:val="99"/>
    <w:rsid w:val="00411CC9"/>
  </w:style>
  <w:style w:type="paragraph" w:styleId="37">
    <w:name w:val="Body Text Indent 3"/>
    <w:basedOn w:val="a2"/>
    <w:link w:val="38"/>
    <w:uiPriority w:val="99"/>
    <w:unhideWhenUsed/>
    <w:rsid w:val="00411CC9"/>
    <w:pPr>
      <w:spacing w:after="120"/>
      <w:ind w:left="360"/>
    </w:pPr>
    <w:rPr>
      <w:sz w:val="16"/>
    </w:rPr>
  </w:style>
  <w:style w:type="character" w:customStyle="1" w:styleId="38">
    <w:name w:val="Основной текст с отступом 3 Знак"/>
    <w:basedOn w:val="a3"/>
    <w:link w:val="37"/>
    <w:uiPriority w:val="99"/>
    <w:rsid w:val="00411CC9"/>
    <w:rPr>
      <w:sz w:val="16"/>
    </w:rPr>
  </w:style>
  <w:style w:type="character" w:styleId="af8">
    <w:name w:val="Book Title"/>
    <w:basedOn w:val="a3"/>
    <w:uiPriority w:val="33"/>
    <w:unhideWhenUsed/>
    <w:qFormat/>
    <w:rsid w:val="00411CC9"/>
    <w:rPr>
      <w:b/>
      <w:bCs/>
      <w:smallCaps/>
      <w:spacing w:val="5"/>
    </w:rPr>
  </w:style>
  <w:style w:type="paragraph" w:customStyle="1" w:styleId="af9">
    <w:name w:val="название"/>
    <w:basedOn w:val="a2"/>
    <w:next w:val="a2"/>
    <w:uiPriority w:val="35"/>
    <w:semiHidden/>
    <w:unhideWhenUsed/>
    <w:qFormat/>
    <w:rsid w:val="00411CC9"/>
    <w:pPr>
      <w:spacing w:line="240" w:lineRule="auto"/>
    </w:pPr>
    <w:rPr>
      <w:b/>
      <w:bCs/>
      <w:color w:val="7E97AD" w:themeColor="accent1"/>
      <w:sz w:val="18"/>
    </w:rPr>
  </w:style>
  <w:style w:type="paragraph" w:customStyle="1" w:styleId="afa">
    <w:name w:val="Заключение"/>
    <w:basedOn w:val="a2"/>
    <w:link w:val="afb"/>
    <w:uiPriority w:val="99"/>
    <w:semiHidden/>
    <w:unhideWhenUsed/>
    <w:rsid w:val="00411CC9"/>
    <w:pPr>
      <w:spacing w:after="0" w:line="240" w:lineRule="auto"/>
      <w:ind w:left="4320"/>
    </w:pPr>
  </w:style>
  <w:style w:type="character" w:customStyle="1" w:styleId="afb">
    <w:name w:val="Заключение (знак)"/>
    <w:basedOn w:val="a3"/>
    <w:link w:val="afa"/>
    <w:uiPriority w:val="99"/>
    <w:semiHidden/>
    <w:rsid w:val="00411CC9"/>
  </w:style>
  <w:style w:type="table" w:customStyle="1" w:styleId="16">
    <w:name w:val="Цветная сетка1"/>
    <w:basedOn w:val="a4"/>
    <w:uiPriority w:val="73"/>
    <w:rsid w:val="00411C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7">
    <w:name w:val="Цветная сетка — Акцент 1"/>
    <w:basedOn w:val="a4"/>
    <w:uiPriority w:val="73"/>
    <w:rsid w:val="00411C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c">
    <w:name w:val="Цветная сетка — Акцент 2"/>
    <w:basedOn w:val="a4"/>
    <w:uiPriority w:val="73"/>
    <w:rsid w:val="00411C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9">
    <w:name w:val="Цветная сетка — Акцент 3"/>
    <w:basedOn w:val="a4"/>
    <w:uiPriority w:val="73"/>
    <w:rsid w:val="00411C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5">
    <w:name w:val="Цветная сетка — Акцент 4"/>
    <w:basedOn w:val="a4"/>
    <w:uiPriority w:val="73"/>
    <w:rsid w:val="00411C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5">
    <w:name w:val="Цветная сетка — Акцент 5"/>
    <w:basedOn w:val="a4"/>
    <w:uiPriority w:val="73"/>
    <w:rsid w:val="00411C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3">
    <w:name w:val="Цветная сетка — Акцент 6"/>
    <w:basedOn w:val="a4"/>
    <w:uiPriority w:val="73"/>
    <w:rsid w:val="00411C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18">
    <w:name w:val="Цветной список1"/>
    <w:basedOn w:val="a4"/>
    <w:uiPriority w:val="72"/>
    <w:rsid w:val="00411CC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9">
    <w:name w:val="Цветной список — Акцент 1"/>
    <w:basedOn w:val="a4"/>
    <w:uiPriority w:val="72"/>
    <w:rsid w:val="00411CC9"/>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d">
    <w:name w:val="Цветной список — Акцент 2"/>
    <w:basedOn w:val="a4"/>
    <w:uiPriority w:val="72"/>
    <w:rsid w:val="00411CC9"/>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a">
    <w:name w:val="Цветной список — Акцент 3"/>
    <w:basedOn w:val="a4"/>
    <w:uiPriority w:val="72"/>
    <w:rsid w:val="00411CC9"/>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6">
    <w:name w:val="Цветной список — Акцент 4"/>
    <w:basedOn w:val="a4"/>
    <w:uiPriority w:val="72"/>
    <w:rsid w:val="00411CC9"/>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6">
    <w:name w:val="Цветной список — Акцент 5"/>
    <w:basedOn w:val="a4"/>
    <w:uiPriority w:val="72"/>
    <w:rsid w:val="00411CC9"/>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4">
    <w:name w:val="Цветной список — Акцент 6"/>
    <w:basedOn w:val="a4"/>
    <w:uiPriority w:val="72"/>
    <w:rsid w:val="00411CC9"/>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1a">
    <w:name w:val="Цветная заливка1"/>
    <w:basedOn w:val="a4"/>
    <w:uiPriority w:val="71"/>
    <w:rsid w:val="00411CC9"/>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b">
    <w:name w:val="Цветная заливка — Акцент 1"/>
    <w:basedOn w:val="a4"/>
    <w:uiPriority w:val="71"/>
    <w:rsid w:val="00411CC9"/>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e">
    <w:name w:val="Цветная заливка — Акцент 2"/>
    <w:basedOn w:val="a4"/>
    <w:uiPriority w:val="71"/>
    <w:rsid w:val="00411CC9"/>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b">
    <w:name w:val="Цветная заливка — Акцент 3"/>
    <w:basedOn w:val="a4"/>
    <w:uiPriority w:val="71"/>
    <w:rsid w:val="00411CC9"/>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7">
    <w:name w:val="Цветная заливка — Акцент 4"/>
    <w:basedOn w:val="a4"/>
    <w:uiPriority w:val="71"/>
    <w:rsid w:val="00411CC9"/>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7">
    <w:name w:val="Цветная заливка — Акцент 5"/>
    <w:basedOn w:val="a4"/>
    <w:uiPriority w:val="71"/>
    <w:rsid w:val="00411CC9"/>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5">
    <w:name w:val="Цветная заливка — Акцент 6"/>
    <w:basedOn w:val="a4"/>
    <w:uiPriority w:val="71"/>
    <w:rsid w:val="00411CC9"/>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fc">
    <w:name w:val="ссылка на примечание"/>
    <w:basedOn w:val="a3"/>
    <w:uiPriority w:val="99"/>
    <w:semiHidden/>
    <w:unhideWhenUsed/>
    <w:rsid w:val="00411CC9"/>
    <w:rPr>
      <w:sz w:val="16"/>
    </w:rPr>
  </w:style>
  <w:style w:type="paragraph" w:customStyle="1" w:styleId="afd">
    <w:name w:val="текст примечания"/>
    <w:basedOn w:val="a2"/>
    <w:link w:val="afe"/>
    <w:uiPriority w:val="99"/>
    <w:semiHidden/>
    <w:unhideWhenUsed/>
    <w:rsid w:val="00411CC9"/>
    <w:pPr>
      <w:spacing w:line="240" w:lineRule="auto"/>
    </w:pPr>
  </w:style>
  <w:style w:type="character" w:customStyle="1" w:styleId="afe">
    <w:name w:val="Текст примечания (знак)"/>
    <w:basedOn w:val="a3"/>
    <w:link w:val="afd"/>
    <w:uiPriority w:val="99"/>
    <w:semiHidden/>
    <w:rsid w:val="00411CC9"/>
    <w:rPr>
      <w:sz w:val="20"/>
    </w:rPr>
  </w:style>
  <w:style w:type="paragraph" w:customStyle="1" w:styleId="aff">
    <w:name w:val="тема примечания"/>
    <w:basedOn w:val="afd"/>
    <w:next w:val="afd"/>
    <w:link w:val="aff0"/>
    <w:uiPriority w:val="99"/>
    <w:semiHidden/>
    <w:unhideWhenUsed/>
    <w:rsid w:val="00411CC9"/>
    <w:rPr>
      <w:b/>
      <w:bCs/>
    </w:rPr>
  </w:style>
  <w:style w:type="character" w:customStyle="1" w:styleId="aff0">
    <w:name w:val="Тема примечания (знак)"/>
    <w:basedOn w:val="afe"/>
    <w:link w:val="aff"/>
    <w:uiPriority w:val="99"/>
    <w:semiHidden/>
    <w:rsid w:val="00411CC9"/>
    <w:rPr>
      <w:b/>
      <w:bCs/>
      <w:sz w:val="20"/>
    </w:rPr>
  </w:style>
  <w:style w:type="table" w:customStyle="1" w:styleId="1c">
    <w:name w:val="Темный список1"/>
    <w:basedOn w:val="a4"/>
    <w:uiPriority w:val="70"/>
    <w:rsid w:val="00411CC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d">
    <w:name w:val="Темный список — Акцент 1"/>
    <w:basedOn w:val="a4"/>
    <w:uiPriority w:val="70"/>
    <w:rsid w:val="00411CC9"/>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f">
    <w:name w:val="Темный список — Акцент 2"/>
    <w:basedOn w:val="a4"/>
    <w:uiPriority w:val="70"/>
    <w:rsid w:val="00411CC9"/>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c">
    <w:name w:val="Темный список — Акцент 3"/>
    <w:basedOn w:val="a4"/>
    <w:uiPriority w:val="70"/>
    <w:rsid w:val="00411CC9"/>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8">
    <w:name w:val="Темный список — Акцент 4"/>
    <w:basedOn w:val="a4"/>
    <w:uiPriority w:val="70"/>
    <w:rsid w:val="00411CC9"/>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8">
    <w:name w:val="Темный список — Акцент 5"/>
    <w:basedOn w:val="a4"/>
    <w:uiPriority w:val="70"/>
    <w:rsid w:val="00411CC9"/>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6">
    <w:name w:val="Темный список — Акцент 6"/>
    <w:basedOn w:val="a4"/>
    <w:uiPriority w:val="70"/>
    <w:rsid w:val="00411CC9"/>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aff1">
    <w:name w:val="Date"/>
    <w:basedOn w:val="a2"/>
    <w:next w:val="a2"/>
    <w:link w:val="aff2"/>
    <w:uiPriority w:val="99"/>
    <w:semiHidden/>
    <w:unhideWhenUsed/>
    <w:rsid w:val="00411CC9"/>
  </w:style>
  <w:style w:type="character" w:customStyle="1" w:styleId="aff2">
    <w:name w:val="Дата Знак"/>
    <w:basedOn w:val="a3"/>
    <w:link w:val="aff1"/>
    <w:uiPriority w:val="99"/>
    <w:semiHidden/>
    <w:rsid w:val="00411CC9"/>
  </w:style>
  <w:style w:type="paragraph" w:styleId="aff3">
    <w:name w:val="Document Map"/>
    <w:basedOn w:val="a2"/>
    <w:link w:val="aff4"/>
    <w:uiPriority w:val="99"/>
    <w:semiHidden/>
    <w:unhideWhenUsed/>
    <w:rsid w:val="00411CC9"/>
    <w:pPr>
      <w:spacing w:after="0" w:line="240" w:lineRule="auto"/>
    </w:pPr>
    <w:rPr>
      <w:rFonts w:ascii="Tahoma" w:hAnsi="Tahoma" w:cs="Tahoma"/>
      <w:sz w:val="16"/>
    </w:rPr>
  </w:style>
  <w:style w:type="character" w:customStyle="1" w:styleId="aff4">
    <w:name w:val="Схема документа Знак"/>
    <w:basedOn w:val="a3"/>
    <w:link w:val="aff3"/>
    <w:uiPriority w:val="99"/>
    <w:semiHidden/>
    <w:rsid w:val="00411CC9"/>
    <w:rPr>
      <w:rFonts w:ascii="Tahoma" w:hAnsi="Tahoma" w:cs="Tahoma"/>
      <w:sz w:val="16"/>
    </w:rPr>
  </w:style>
  <w:style w:type="paragraph" w:styleId="aff5">
    <w:name w:val="E-mail Signature"/>
    <w:basedOn w:val="a2"/>
    <w:link w:val="aff6"/>
    <w:uiPriority w:val="99"/>
    <w:semiHidden/>
    <w:unhideWhenUsed/>
    <w:rsid w:val="00411CC9"/>
    <w:pPr>
      <w:spacing w:after="0" w:line="240" w:lineRule="auto"/>
    </w:pPr>
  </w:style>
  <w:style w:type="character" w:customStyle="1" w:styleId="aff6">
    <w:name w:val="Электронная подпись Знак"/>
    <w:basedOn w:val="a3"/>
    <w:link w:val="aff5"/>
    <w:uiPriority w:val="99"/>
    <w:semiHidden/>
    <w:rsid w:val="00411CC9"/>
  </w:style>
  <w:style w:type="character" w:customStyle="1" w:styleId="aff7">
    <w:name w:val="курсив"/>
    <w:basedOn w:val="a3"/>
    <w:uiPriority w:val="20"/>
    <w:semiHidden/>
    <w:unhideWhenUsed/>
    <w:rsid w:val="00411CC9"/>
    <w:rPr>
      <w:i/>
      <w:iCs/>
    </w:rPr>
  </w:style>
  <w:style w:type="character" w:customStyle="1" w:styleId="aff8">
    <w:name w:val="знак концевой сноски"/>
    <w:basedOn w:val="a3"/>
    <w:uiPriority w:val="99"/>
    <w:semiHidden/>
    <w:unhideWhenUsed/>
    <w:rsid w:val="00411CC9"/>
    <w:rPr>
      <w:vertAlign w:val="superscript"/>
    </w:rPr>
  </w:style>
  <w:style w:type="paragraph" w:customStyle="1" w:styleId="aff9">
    <w:name w:val="текст концевой сноски"/>
    <w:basedOn w:val="a2"/>
    <w:link w:val="affa"/>
    <w:uiPriority w:val="99"/>
    <w:semiHidden/>
    <w:unhideWhenUsed/>
    <w:rsid w:val="00411CC9"/>
    <w:pPr>
      <w:spacing w:after="0" w:line="240" w:lineRule="auto"/>
    </w:pPr>
  </w:style>
  <w:style w:type="character" w:customStyle="1" w:styleId="affa">
    <w:name w:val="Текст концевой сноски (знак)"/>
    <w:basedOn w:val="a3"/>
    <w:link w:val="aff9"/>
    <w:uiPriority w:val="99"/>
    <w:semiHidden/>
    <w:rsid w:val="00411CC9"/>
    <w:rPr>
      <w:sz w:val="20"/>
    </w:rPr>
  </w:style>
  <w:style w:type="paragraph" w:customStyle="1" w:styleId="affb">
    <w:name w:val="адрес на конверте"/>
    <w:basedOn w:val="a2"/>
    <w:uiPriority w:val="99"/>
    <w:semiHidden/>
    <w:unhideWhenUsed/>
    <w:rsid w:val="00411CC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affc">
    <w:name w:val="обратный адрес"/>
    <w:basedOn w:val="a2"/>
    <w:uiPriority w:val="99"/>
    <w:semiHidden/>
    <w:unhideWhenUsed/>
    <w:rsid w:val="00411CC9"/>
    <w:pPr>
      <w:spacing w:after="0" w:line="240" w:lineRule="auto"/>
    </w:pPr>
    <w:rPr>
      <w:rFonts w:asciiTheme="majorHAnsi" w:eastAsiaTheme="majorEastAsia" w:hAnsiTheme="majorHAnsi" w:cstheme="majorBidi"/>
    </w:rPr>
  </w:style>
  <w:style w:type="character" w:styleId="affd">
    <w:name w:val="FollowedHyperlink"/>
    <w:basedOn w:val="a3"/>
    <w:uiPriority w:val="99"/>
    <w:semiHidden/>
    <w:unhideWhenUsed/>
    <w:rsid w:val="00411CC9"/>
    <w:rPr>
      <w:color w:val="969696" w:themeColor="followedHyperlink"/>
      <w:u w:val="single"/>
    </w:rPr>
  </w:style>
  <w:style w:type="character" w:customStyle="1" w:styleId="affe">
    <w:name w:val="знак сноски"/>
    <w:basedOn w:val="a3"/>
    <w:uiPriority w:val="99"/>
    <w:semiHidden/>
    <w:unhideWhenUsed/>
    <w:rsid w:val="00411CC9"/>
    <w:rPr>
      <w:vertAlign w:val="superscript"/>
    </w:rPr>
  </w:style>
  <w:style w:type="paragraph" w:customStyle="1" w:styleId="afff">
    <w:name w:val="текст сноски"/>
    <w:basedOn w:val="a2"/>
    <w:link w:val="afff0"/>
    <w:uiPriority w:val="99"/>
    <w:semiHidden/>
    <w:unhideWhenUsed/>
    <w:rsid w:val="00411CC9"/>
    <w:pPr>
      <w:spacing w:after="0" w:line="240" w:lineRule="auto"/>
    </w:pPr>
  </w:style>
  <w:style w:type="character" w:customStyle="1" w:styleId="afff0">
    <w:name w:val="Текст сноски (знак)"/>
    <w:basedOn w:val="a3"/>
    <w:link w:val="afff"/>
    <w:uiPriority w:val="99"/>
    <w:semiHidden/>
    <w:rsid w:val="00411CC9"/>
    <w:rPr>
      <w:sz w:val="20"/>
    </w:rPr>
  </w:style>
  <w:style w:type="character" w:customStyle="1" w:styleId="34">
    <w:name w:val="Заголовок 3 (знак)"/>
    <w:basedOn w:val="a3"/>
    <w:link w:val="33"/>
    <w:uiPriority w:val="1"/>
    <w:rsid w:val="00411CC9"/>
    <w:rPr>
      <w:rFonts w:asciiTheme="majorHAnsi" w:eastAsiaTheme="majorEastAsia" w:hAnsiTheme="majorHAnsi" w:cstheme="majorBidi"/>
      <w:b/>
      <w:bCs/>
      <w:color w:val="7E97AD" w:themeColor="accent1"/>
      <w:kern w:val="20"/>
    </w:rPr>
  </w:style>
  <w:style w:type="character" w:customStyle="1" w:styleId="44">
    <w:name w:val="Заголовок 4 (знак)"/>
    <w:basedOn w:val="a3"/>
    <w:link w:val="43"/>
    <w:uiPriority w:val="18"/>
    <w:semiHidden/>
    <w:rsid w:val="00411CC9"/>
    <w:rPr>
      <w:rFonts w:asciiTheme="majorHAnsi" w:eastAsiaTheme="majorEastAsia" w:hAnsiTheme="majorHAnsi" w:cstheme="majorBidi"/>
      <w:b/>
      <w:bCs/>
      <w:i/>
      <w:iCs/>
      <w:color w:val="7E97AD" w:themeColor="accent1"/>
      <w:kern w:val="20"/>
    </w:rPr>
  </w:style>
  <w:style w:type="character" w:customStyle="1" w:styleId="54">
    <w:name w:val="Заголовок 5 (знак)"/>
    <w:basedOn w:val="a3"/>
    <w:link w:val="53"/>
    <w:uiPriority w:val="18"/>
    <w:semiHidden/>
    <w:rsid w:val="00411CC9"/>
    <w:rPr>
      <w:rFonts w:asciiTheme="majorHAnsi" w:eastAsiaTheme="majorEastAsia" w:hAnsiTheme="majorHAnsi" w:cstheme="majorBidi"/>
      <w:color w:val="394B5A" w:themeColor="accent1" w:themeShade="7F"/>
      <w:kern w:val="20"/>
    </w:rPr>
  </w:style>
  <w:style w:type="character" w:customStyle="1" w:styleId="62">
    <w:name w:val="Заголовок 6 (знак)"/>
    <w:basedOn w:val="a3"/>
    <w:link w:val="61"/>
    <w:rsid w:val="00411CC9"/>
    <w:rPr>
      <w:rFonts w:asciiTheme="majorHAnsi" w:eastAsiaTheme="majorEastAsia" w:hAnsiTheme="majorHAnsi" w:cstheme="majorBidi"/>
      <w:i/>
      <w:iCs/>
      <w:color w:val="394B5A" w:themeColor="accent1" w:themeShade="7F"/>
      <w:kern w:val="20"/>
    </w:rPr>
  </w:style>
  <w:style w:type="character" w:customStyle="1" w:styleId="72">
    <w:name w:val="Заголовок 7 (знак)"/>
    <w:basedOn w:val="a3"/>
    <w:link w:val="71"/>
    <w:uiPriority w:val="18"/>
    <w:semiHidden/>
    <w:rsid w:val="00411CC9"/>
    <w:rPr>
      <w:rFonts w:asciiTheme="majorHAnsi" w:eastAsiaTheme="majorEastAsia" w:hAnsiTheme="majorHAnsi" w:cstheme="majorBidi"/>
      <w:i/>
      <w:iCs/>
      <w:color w:val="404040" w:themeColor="text1" w:themeTint="BF"/>
      <w:kern w:val="20"/>
    </w:rPr>
  </w:style>
  <w:style w:type="character" w:customStyle="1" w:styleId="82">
    <w:name w:val="Заголовок 8 (знак)"/>
    <w:basedOn w:val="a3"/>
    <w:link w:val="81"/>
    <w:uiPriority w:val="18"/>
    <w:semiHidden/>
    <w:rsid w:val="00411CC9"/>
    <w:rPr>
      <w:rFonts w:asciiTheme="majorHAnsi" w:eastAsiaTheme="majorEastAsia" w:hAnsiTheme="majorHAnsi" w:cstheme="majorBidi"/>
      <w:color w:val="404040" w:themeColor="text1" w:themeTint="BF"/>
      <w:kern w:val="20"/>
    </w:rPr>
  </w:style>
  <w:style w:type="character" w:customStyle="1" w:styleId="92">
    <w:name w:val="Заголовок 9 (знак)"/>
    <w:basedOn w:val="a3"/>
    <w:link w:val="91"/>
    <w:uiPriority w:val="18"/>
    <w:semiHidden/>
    <w:rsid w:val="00411CC9"/>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rsid w:val="00411CC9"/>
  </w:style>
  <w:style w:type="paragraph" w:customStyle="1" w:styleId="HTML0">
    <w:name w:val="HTML Адрес"/>
    <w:basedOn w:val="a2"/>
    <w:link w:val="HTML1"/>
    <w:uiPriority w:val="99"/>
    <w:semiHidden/>
    <w:unhideWhenUsed/>
    <w:rsid w:val="00411CC9"/>
    <w:pPr>
      <w:spacing w:after="0" w:line="240" w:lineRule="auto"/>
    </w:pPr>
    <w:rPr>
      <w:i/>
      <w:iCs/>
    </w:rPr>
  </w:style>
  <w:style w:type="character" w:customStyle="1" w:styleId="HTML1">
    <w:name w:val="Адрес HTML Знак"/>
    <w:basedOn w:val="a3"/>
    <w:link w:val="HTML0"/>
    <w:uiPriority w:val="99"/>
    <w:semiHidden/>
    <w:rsid w:val="00411CC9"/>
    <w:rPr>
      <w:i/>
      <w:iCs/>
    </w:rPr>
  </w:style>
  <w:style w:type="character" w:styleId="HTML2">
    <w:name w:val="HTML Cite"/>
    <w:basedOn w:val="a3"/>
    <w:uiPriority w:val="99"/>
    <w:semiHidden/>
    <w:unhideWhenUsed/>
    <w:rsid w:val="00411CC9"/>
    <w:rPr>
      <w:i/>
      <w:iCs/>
    </w:rPr>
  </w:style>
  <w:style w:type="character" w:styleId="HTML3">
    <w:name w:val="HTML Code"/>
    <w:basedOn w:val="a3"/>
    <w:uiPriority w:val="99"/>
    <w:semiHidden/>
    <w:unhideWhenUsed/>
    <w:rsid w:val="00411CC9"/>
    <w:rPr>
      <w:rFonts w:ascii="Consolas" w:hAnsi="Consolas" w:cs="Consolas"/>
      <w:sz w:val="20"/>
    </w:rPr>
  </w:style>
  <w:style w:type="character" w:styleId="HTML4">
    <w:name w:val="HTML Definition"/>
    <w:basedOn w:val="a3"/>
    <w:uiPriority w:val="99"/>
    <w:semiHidden/>
    <w:unhideWhenUsed/>
    <w:rsid w:val="00411CC9"/>
    <w:rPr>
      <w:i/>
      <w:iCs/>
    </w:rPr>
  </w:style>
  <w:style w:type="character" w:styleId="HTML5">
    <w:name w:val="HTML Keyboard"/>
    <w:basedOn w:val="a3"/>
    <w:uiPriority w:val="99"/>
    <w:semiHidden/>
    <w:unhideWhenUsed/>
    <w:rsid w:val="00411CC9"/>
    <w:rPr>
      <w:rFonts w:ascii="Consolas" w:hAnsi="Consolas" w:cs="Consolas"/>
      <w:sz w:val="20"/>
    </w:rPr>
  </w:style>
  <w:style w:type="paragraph" w:styleId="HTML6">
    <w:name w:val="HTML Preformatted"/>
    <w:basedOn w:val="a2"/>
    <w:link w:val="HTML7"/>
    <w:uiPriority w:val="99"/>
    <w:semiHidden/>
    <w:unhideWhenUsed/>
    <w:rsid w:val="00411CC9"/>
    <w:pPr>
      <w:spacing w:after="0" w:line="240" w:lineRule="auto"/>
    </w:pPr>
    <w:rPr>
      <w:rFonts w:ascii="Consolas" w:hAnsi="Consolas" w:cs="Consolas"/>
    </w:rPr>
  </w:style>
  <w:style w:type="character" w:customStyle="1" w:styleId="HTML7">
    <w:name w:val="Стандартный HTML Знак"/>
    <w:basedOn w:val="a3"/>
    <w:link w:val="HTML6"/>
    <w:uiPriority w:val="99"/>
    <w:semiHidden/>
    <w:rsid w:val="00411CC9"/>
    <w:rPr>
      <w:rFonts w:ascii="Consolas" w:hAnsi="Consolas" w:cs="Consolas"/>
      <w:sz w:val="20"/>
    </w:rPr>
  </w:style>
  <w:style w:type="character" w:styleId="HTML8">
    <w:name w:val="HTML Sample"/>
    <w:basedOn w:val="a3"/>
    <w:uiPriority w:val="99"/>
    <w:semiHidden/>
    <w:unhideWhenUsed/>
    <w:rsid w:val="00411CC9"/>
    <w:rPr>
      <w:rFonts w:ascii="Consolas" w:hAnsi="Consolas" w:cs="Consolas"/>
      <w:sz w:val="24"/>
    </w:rPr>
  </w:style>
  <w:style w:type="character" w:styleId="HTML9">
    <w:name w:val="HTML Typewriter"/>
    <w:basedOn w:val="a3"/>
    <w:uiPriority w:val="99"/>
    <w:semiHidden/>
    <w:unhideWhenUsed/>
    <w:rsid w:val="00411CC9"/>
    <w:rPr>
      <w:rFonts w:ascii="Consolas" w:hAnsi="Consolas" w:cs="Consolas"/>
      <w:sz w:val="20"/>
    </w:rPr>
  </w:style>
  <w:style w:type="character" w:styleId="HTMLa">
    <w:name w:val="HTML Variable"/>
    <w:basedOn w:val="a3"/>
    <w:uiPriority w:val="99"/>
    <w:semiHidden/>
    <w:unhideWhenUsed/>
    <w:rsid w:val="00411CC9"/>
    <w:rPr>
      <w:i/>
      <w:iCs/>
    </w:rPr>
  </w:style>
  <w:style w:type="character" w:styleId="afff1">
    <w:name w:val="Hyperlink"/>
    <w:basedOn w:val="a3"/>
    <w:uiPriority w:val="99"/>
    <w:unhideWhenUsed/>
    <w:rsid w:val="00411CC9"/>
    <w:rPr>
      <w:color w:val="646464" w:themeColor="hyperlink"/>
      <w:u w:val="single"/>
    </w:rPr>
  </w:style>
  <w:style w:type="paragraph" w:customStyle="1" w:styleId="1e">
    <w:name w:val="указатель 1"/>
    <w:basedOn w:val="a2"/>
    <w:next w:val="a2"/>
    <w:autoRedefine/>
    <w:uiPriority w:val="99"/>
    <w:semiHidden/>
    <w:unhideWhenUsed/>
    <w:rsid w:val="00411CC9"/>
    <w:pPr>
      <w:spacing w:after="0" w:line="240" w:lineRule="auto"/>
      <w:ind w:left="220" w:hanging="220"/>
    </w:pPr>
  </w:style>
  <w:style w:type="paragraph" w:customStyle="1" w:styleId="2f0">
    <w:name w:val="указатель 2"/>
    <w:basedOn w:val="a2"/>
    <w:next w:val="a2"/>
    <w:autoRedefine/>
    <w:uiPriority w:val="99"/>
    <w:semiHidden/>
    <w:unhideWhenUsed/>
    <w:rsid w:val="00411CC9"/>
    <w:pPr>
      <w:spacing w:after="0" w:line="240" w:lineRule="auto"/>
      <w:ind w:left="440" w:hanging="220"/>
    </w:pPr>
  </w:style>
  <w:style w:type="paragraph" w:customStyle="1" w:styleId="3d">
    <w:name w:val="указатель 3"/>
    <w:basedOn w:val="a2"/>
    <w:next w:val="a2"/>
    <w:autoRedefine/>
    <w:uiPriority w:val="99"/>
    <w:semiHidden/>
    <w:unhideWhenUsed/>
    <w:rsid w:val="00411CC9"/>
    <w:pPr>
      <w:spacing w:after="0" w:line="240" w:lineRule="auto"/>
      <w:ind w:left="660" w:hanging="220"/>
    </w:pPr>
  </w:style>
  <w:style w:type="paragraph" w:customStyle="1" w:styleId="49">
    <w:name w:val="указатель 4"/>
    <w:basedOn w:val="a2"/>
    <w:next w:val="a2"/>
    <w:autoRedefine/>
    <w:uiPriority w:val="99"/>
    <w:semiHidden/>
    <w:unhideWhenUsed/>
    <w:rsid w:val="00411CC9"/>
    <w:pPr>
      <w:spacing w:after="0" w:line="240" w:lineRule="auto"/>
      <w:ind w:left="880" w:hanging="220"/>
    </w:pPr>
  </w:style>
  <w:style w:type="paragraph" w:customStyle="1" w:styleId="59">
    <w:name w:val="указатель 5"/>
    <w:basedOn w:val="a2"/>
    <w:next w:val="a2"/>
    <w:autoRedefine/>
    <w:uiPriority w:val="99"/>
    <w:semiHidden/>
    <w:unhideWhenUsed/>
    <w:rsid w:val="00411CC9"/>
    <w:pPr>
      <w:spacing w:after="0" w:line="240" w:lineRule="auto"/>
      <w:ind w:left="1100" w:hanging="220"/>
    </w:pPr>
  </w:style>
  <w:style w:type="paragraph" w:customStyle="1" w:styleId="67">
    <w:name w:val="указатель 6"/>
    <w:basedOn w:val="a2"/>
    <w:next w:val="a2"/>
    <w:autoRedefine/>
    <w:uiPriority w:val="99"/>
    <w:semiHidden/>
    <w:unhideWhenUsed/>
    <w:rsid w:val="00411CC9"/>
    <w:pPr>
      <w:spacing w:after="0" w:line="240" w:lineRule="auto"/>
      <w:ind w:left="1320" w:hanging="220"/>
    </w:pPr>
  </w:style>
  <w:style w:type="paragraph" w:customStyle="1" w:styleId="73">
    <w:name w:val="указатель 7"/>
    <w:basedOn w:val="a2"/>
    <w:next w:val="a2"/>
    <w:autoRedefine/>
    <w:uiPriority w:val="99"/>
    <w:semiHidden/>
    <w:unhideWhenUsed/>
    <w:rsid w:val="00411CC9"/>
    <w:pPr>
      <w:spacing w:after="0" w:line="240" w:lineRule="auto"/>
      <w:ind w:left="1540" w:hanging="220"/>
    </w:pPr>
  </w:style>
  <w:style w:type="paragraph" w:customStyle="1" w:styleId="83">
    <w:name w:val="указатель 8"/>
    <w:basedOn w:val="a2"/>
    <w:next w:val="a2"/>
    <w:autoRedefine/>
    <w:uiPriority w:val="99"/>
    <w:semiHidden/>
    <w:unhideWhenUsed/>
    <w:rsid w:val="00411CC9"/>
    <w:pPr>
      <w:spacing w:after="0" w:line="240" w:lineRule="auto"/>
      <w:ind w:left="1760" w:hanging="220"/>
    </w:pPr>
  </w:style>
  <w:style w:type="paragraph" w:customStyle="1" w:styleId="93">
    <w:name w:val="указатель 9"/>
    <w:basedOn w:val="a2"/>
    <w:next w:val="a2"/>
    <w:autoRedefine/>
    <w:uiPriority w:val="99"/>
    <w:semiHidden/>
    <w:unhideWhenUsed/>
    <w:rsid w:val="00411CC9"/>
    <w:pPr>
      <w:spacing w:after="0" w:line="240" w:lineRule="auto"/>
      <w:ind w:left="1980" w:hanging="220"/>
    </w:pPr>
  </w:style>
  <w:style w:type="paragraph" w:customStyle="1" w:styleId="afff2">
    <w:name w:val="указатель"/>
    <w:basedOn w:val="a2"/>
    <w:next w:val="1e"/>
    <w:uiPriority w:val="99"/>
    <w:semiHidden/>
    <w:unhideWhenUsed/>
    <w:rsid w:val="00411CC9"/>
    <w:rPr>
      <w:rFonts w:asciiTheme="majorHAnsi" w:eastAsiaTheme="majorEastAsia" w:hAnsiTheme="majorHAnsi" w:cstheme="majorBidi"/>
      <w:b/>
      <w:bCs/>
    </w:rPr>
  </w:style>
  <w:style w:type="character" w:styleId="afff3">
    <w:name w:val="Intense Emphasis"/>
    <w:basedOn w:val="a3"/>
    <w:uiPriority w:val="21"/>
    <w:unhideWhenUsed/>
    <w:qFormat/>
    <w:rsid w:val="00411CC9"/>
    <w:rPr>
      <w:b/>
      <w:bCs/>
      <w:i/>
      <w:iCs/>
      <w:color w:val="7E97AD" w:themeColor="accent1"/>
    </w:rPr>
  </w:style>
  <w:style w:type="paragraph" w:styleId="afff4">
    <w:name w:val="Intense Quote"/>
    <w:basedOn w:val="a2"/>
    <w:next w:val="a2"/>
    <w:link w:val="afff5"/>
    <w:uiPriority w:val="30"/>
    <w:unhideWhenUsed/>
    <w:qFormat/>
    <w:rsid w:val="00411CC9"/>
    <w:pPr>
      <w:pBdr>
        <w:bottom w:val="single" w:sz="4" w:space="4" w:color="7E97AD" w:themeColor="accent1"/>
      </w:pBdr>
      <w:spacing w:before="200" w:after="280"/>
      <w:ind w:left="936" w:right="936"/>
    </w:pPr>
    <w:rPr>
      <w:b/>
      <w:bCs/>
      <w:i/>
      <w:iCs/>
      <w:color w:val="7E97AD" w:themeColor="accent1"/>
    </w:rPr>
  </w:style>
  <w:style w:type="character" w:customStyle="1" w:styleId="afff5">
    <w:name w:val="Выделенная цитата Знак"/>
    <w:basedOn w:val="a3"/>
    <w:link w:val="afff4"/>
    <w:uiPriority w:val="30"/>
    <w:rsid w:val="00411CC9"/>
    <w:rPr>
      <w:b/>
      <w:bCs/>
      <w:i/>
      <w:iCs/>
      <w:color w:val="7E97AD" w:themeColor="accent1"/>
    </w:rPr>
  </w:style>
  <w:style w:type="character" w:styleId="afff6">
    <w:name w:val="Intense Reference"/>
    <w:basedOn w:val="a3"/>
    <w:uiPriority w:val="32"/>
    <w:unhideWhenUsed/>
    <w:qFormat/>
    <w:rsid w:val="00411CC9"/>
    <w:rPr>
      <w:b/>
      <w:bCs/>
      <w:smallCaps/>
      <w:color w:val="CC8E60" w:themeColor="accent2"/>
      <w:spacing w:val="5"/>
      <w:u w:val="single"/>
    </w:rPr>
  </w:style>
  <w:style w:type="table" w:customStyle="1" w:styleId="1f">
    <w:name w:val="Светлая сетка1"/>
    <w:basedOn w:val="a4"/>
    <w:uiPriority w:val="62"/>
    <w:rsid w:val="00411CC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f0">
    <w:name w:val="Светлая сетка — Акцент 1"/>
    <w:basedOn w:val="a4"/>
    <w:uiPriority w:val="62"/>
    <w:rsid w:val="00411CC9"/>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f1">
    <w:name w:val="Светлая сетка — Акцент 2"/>
    <w:basedOn w:val="a4"/>
    <w:uiPriority w:val="62"/>
    <w:rsid w:val="00411CC9"/>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e">
    <w:name w:val="Светлая сетка — Акцент 3"/>
    <w:basedOn w:val="a4"/>
    <w:uiPriority w:val="62"/>
    <w:rsid w:val="00411CC9"/>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a">
    <w:name w:val="Светлая сетка — Акцент 4"/>
    <w:basedOn w:val="a4"/>
    <w:uiPriority w:val="62"/>
    <w:rsid w:val="00411CC9"/>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a">
    <w:name w:val="Светлая сетка — Акцент 5"/>
    <w:basedOn w:val="a4"/>
    <w:uiPriority w:val="62"/>
    <w:rsid w:val="00411CC9"/>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8">
    <w:name w:val="Светлая сетка — Акцент 6"/>
    <w:basedOn w:val="a4"/>
    <w:uiPriority w:val="62"/>
    <w:rsid w:val="00411CC9"/>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1f1">
    <w:name w:val="Светлый список1"/>
    <w:basedOn w:val="a4"/>
    <w:uiPriority w:val="61"/>
    <w:rsid w:val="00411CC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f2">
    <w:name w:val="Светлый список — Акцент 1"/>
    <w:basedOn w:val="a4"/>
    <w:uiPriority w:val="61"/>
    <w:rsid w:val="00411CC9"/>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f2">
    <w:name w:val="Светлый список — Акцент 2"/>
    <w:basedOn w:val="a4"/>
    <w:uiPriority w:val="61"/>
    <w:rsid w:val="00411CC9"/>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f">
    <w:name w:val="Светлый список — Акцент 3"/>
    <w:basedOn w:val="a4"/>
    <w:uiPriority w:val="61"/>
    <w:rsid w:val="00411CC9"/>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b">
    <w:name w:val="Светлый список — Акцент 4"/>
    <w:basedOn w:val="a4"/>
    <w:uiPriority w:val="61"/>
    <w:rsid w:val="00411CC9"/>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b">
    <w:name w:val="Светлый список — Акцент 5"/>
    <w:basedOn w:val="a4"/>
    <w:uiPriority w:val="61"/>
    <w:rsid w:val="00411CC9"/>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9">
    <w:name w:val="Светлый список — Акцент 6"/>
    <w:basedOn w:val="a4"/>
    <w:uiPriority w:val="61"/>
    <w:rsid w:val="00411CC9"/>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afff7">
    <w:name w:val="Светлая штриховка"/>
    <w:basedOn w:val="a4"/>
    <w:uiPriority w:val="60"/>
    <w:rsid w:val="00411C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 — Акцент 1"/>
    <w:basedOn w:val="a4"/>
    <w:uiPriority w:val="60"/>
    <w:rsid w:val="00411CC9"/>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f3">
    <w:name w:val="Светлая заливка — Акцент 2"/>
    <w:basedOn w:val="a4"/>
    <w:uiPriority w:val="60"/>
    <w:rsid w:val="00411CC9"/>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f0">
    <w:name w:val="Светлая заливка — Акцент 3"/>
    <w:basedOn w:val="a4"/>
    <w:uiPriority w:val="60"/>
    <w:rsid w:val="00411CC9"/>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c">
    <w:name w:val="Светлая заливка — Акцент 4"/>
    <w:basedOn w:val="a4"/>
    <w:uiPriority w:val="60"/>
    <w:rsid w:val="00411CC9"/>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c">
    <w:name w:val="Светлая заливка — Акцент 5"/>
    <w:basedOn w:val="a4"/>
    <w:uiPriority w:val="60"/>
    <w:rsid w:val="00411CC9"/>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a">
    <w:name w:val="Светлая заливка — Акцент 6"/>
    <w:basedOn w:val="a4"/>
    <w:uiPriority w:val="60"/>
    <w:rsid w:val="00411CC9"/>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afff8">
    <w:name w:val="номер строки"/>
    <w:basedOn w:val="a3"/>
    <w:uiPriority w:val="99"/>
    <w:semiHidden/>
    <w:unhideWhenUsed/>
    <w:rsid w:val="00411CC9"/>
  </w:style>
  <w:style w:type="paragraph" w:styleId="afff9">
    <w:name w:val="List"/>
    <w:basedOn w:val="a2"/>
    <w:uiPriority w:val="99"/>
    <w:semiHidden/>
    <w:unhideWhenUsed/>
    <w:rsid w:val="00411CC9"/>
    <w:pPr>
      <w:ind w:left="360" w:hanging="360"/>
      <w:contextualSpacing/>
    </w:pPr>
  </w:style>
  <w:style w:type="paragraph" w:styleId="2f4">
    <w:name w:val="List 2"/>
    <w:basedOn w:val="a2"/>
    <w:unhideWhenUsed/>
    <w:rsid w:val="00411CC9"/>
    <w:pPr>
      <w:ind w:left="720" w:hanging="360"/>
      <w:contextualSpacing/>
    </w:pPr>
  </w:style>
  <w:style w:type="paragraph" w:styleId="3f1">
    <w:name w:val="List 3"/>
    <w:basedOn w:val="a2"/>
    <w:unhideWhenUsed/>
    <w:rsid w:val="00411CC9"/>
    <w:pPr>
      <w:ind w:left="1080" w:hanging="360"/>
      <w:contextualSpacing/>
    </w:pPr>
  </w:style>
  <w:style w:type="paragraph" w:styleId="4d">
    <w:name w:val="List 4"/>
    <w:basedOn w:val="a2"/>
    <w:uiPriority w:val="99"/>
    <w:semiHidden/>
    <w:unhideWhenUsed/>
    <w:rsid w:val="00411CC9"/>
    <w:pPr>
      <w:ind w:left="1440" w:hanging="360"/>
      <w:contextualSpacing/>
    </w:pPr>
  </w:style>
  <w:style w:type="paragraph" w:styleId="5d">
    <w:name w:val="List 5"/>
    <w:basedOn w:val="a2"/>
    <w:uiPriority w:val="99"/>
    <w:semiHidden/>
    <w:unhideWhenUsed/>
    <w:rsid w:val="00411CC9"/>
    <w:pPr>
      <w:ind w:left="1800" w:hanging="360"/>
      <w:contextualSpacing/>
    </w:pPr>
  </w:style>
  <w:style w:type="paragraph" w:styleId="a">
    <w:name w:val="List Bullet"/>
    <w:basedOn w:val="a2"/>
    <w:uiPriority w:val="1"/>
    <w:unhideWhenUsed/>
    <w:qFormat/>
    <w:rsid w:val="00411CC9"/>
    <w:pPr>
      <w:numPr>
        <w:numId w:val="1"/>
      </w:numPr>
      <w:spacing w:after="40"/>
    </w:pPr>
  </w:style>
  <w:style w:type="paragraph" w:customStyle="1" w:styleId="2">
    <w:name w:val="Маркер 2"/>
    <w:basedOn w:val="a2"/>
    <w:uiPriority w:val="99"/>
    <w:semiHidden/>
    <w:unhideWhenUsed/>
    <w:rsid w:val="00411CC9"/>
    <w:pPr>
      <w:numPr>
        <w:numId w:val="2"/>
      </w:numPr>
      <w:contextualSpacing/>
    </w:pPr>
  </w:style>
  <w:style w:type="paragraph" w:customStyle="1" w:styleId="3">
    <w:name w:val="Маркер 3"/>
    <w:basedOn w:val="a2"/>
    <w:uiPriority w:val="99"/>
    <w:semiHidden/>
    <w:unhideWhenUsed/>
    <w:rsid w:val="00411CC9"/>
    <w:pPr>
      <w:numPr>
        <w:numId w:val="3"/>
      </w:numPr>
      <w:contextualSpacing/>
    </w:pPr>
  </w:style>
  <w:style w:type="paragraph" w:customStyle="1" w:styleId="4">
    <w:name w:val="Маркер 4"/>
    <w:basedOn w:val="a2"/>
    <w:uiPriority w:val="99"/>
    <w:semiHidden/>
    <w:unhideWhenUsed/>
    <w:rsid w:val="00411CC9"/>
    <w:pPr>
      <w:numPr>
        <w:numId w:val="4"/>
      </w:numPr>
      <w:contextualSpacing/>
    </w:pPr>
  </w:style>
  <w:style w:type="paragraph" w:customStyle="1" w:styleId="5">
    <w:name w:val="Маркер 5"/>
    <w:basedOn w:val="a2"/>
    <w:uiPriority w:val="99"/>
    <w:semiHidden/>
    <w:unhideWhenUsed/>
    <w:rsid w:val="00411CC9"/>
    <w:pPr>
      <w:numPr>
        <w:numId w:val="5"/>
      </w:numPr>
      <w:contextualSpacing/>
    </w:pPr>
  </w:style>
  <w:style w:type="paragraph" w:styleId="afffa">
    <w:name w:val="List Continue"/>
    <w:basedOn w:val="a2"/>
    <w:uiPriority w:val="99"/>
    <w:semiHidden/>
    <w:unhideWhenUsed/>
    <w:rsid w:val="00411CC9"/>
    <w:pPr>
      <w:spacing w:after="120"/>
      <w:ind w:left="360"/>
      <w:contextualSpacing/>
    </w:pPr>
  </w:style>
  <w:style w:type="paragraph" w:styleId="2f5">
    <w:name w:val="List Continue 2"/>
    <w:basedOn w:val="a2"/>
    <w:unhideWhenUsed/>
    <w:rsid w:val="00411CC9"/>
    <w:pPr>
      <w:spacing w:after="120"/>
      <w:ind w:left="720"/>
      <w:contextualSpacing/>
    </w:pPr>
  </w:style>
  <w:style w:type="paragraph" w:styleId="3f2">
    <w:name w:val="List Continue 3"/>
    <w:basedOn w:val="a2"/>
    <w:uiPriority w:val="99"/>
    <w:semiHidden/>
    <w:unhideWhenUsed/>
    <w:rsid w:val="00411CC9"/>
    <w:pPr>
      <w:spacing w:after="120"/>
      <w:ind w:left="1080"/>
      <w:contextualSpacing/>
    </w:pPr>
  </w:style>
  <w:style w:type="paragraph" w:styleId="4e">
    <w:name w:val="List Continue 4"/>
    <w:basedOn w:val="a2"/>
    <w:uiPriority w:val="99"/>
    <w:semiHidden/>
    <w:unhideWhenUsed/>
    <w:rsid w:val="00411CC9"/>
    <w:pPr>
      <w:spacing w:after="120"/>
      <w:ind w:left="1440"/>
      <w:contextualSpacing/>
    </w:pPr>
  </w:style>
  <w:style w:type="paragraph" w:styleId="5e">
    <w:name w:val="List Continue 5"/>
    <w:basedOn w:val="a2"/>
    <w:uiPriority w:val="99"/>
    <w:semiHidden/>
    <w:unhideWhenUsed/>
    <w:rsid w:val="00411CC9"/>
    <w:pPr>
      <w:spacing w:after="120"/>
      <w:ind w:left="1800"/>
      <w:contextualSpacing/>
    </w:pPr>
  </w:style>
  <w:style w:type="paragraph" w:styleId="a1">
    <w:name w:val="List Number"/>
    <w:basedOn w:val="a2"/>
    <w:uiPriority w:val="1"/>
    <w:unhideWhenUsed/>
    <w:qFormat/>
    <w:rsid w:val="00411CC9"/>
    <w:pPr>
      <w:numPr>
        <w:numId w:val="7"/>
      </w:numPr>
      <w:contextualSpacing/>
    </w:pPr>
  </w:style>
  <w:style w:type="paragraph" w:styleId="20">
    <w:name w:val="List Number 2"/>
    <w:basedOn w:val="a2"/>
    <w:uiPriority w:val="1"/>
    <w:unhideWhenUsed/>
    <w:qFormat/>
    <w:rsid w:val="00411CC9"/>
    <w:pPr>
      <w:numPr>
        <w:ilvl w:val="1"/>
        <w:numId w:val="7"/>
      </w:numPr>
      <w:contextualSpacing/>
    </w:pPr>
  </w:style>
  <w:style w:type="paragraph" w:styleId="30">
    <w:name w:val="List Number 3"/>
    <w:basedOn w:val="a2"/>
    <w:uiPriority w:val="18"/>
    <w:unhideWhenUsed/>
    <w:qFormat/>
    <w:rsid w:val="00411CC9"/>
    <w:pPr>
      <w:numPr>
        <w:ilvl w:val="2"/>
        <w:numId w:val="7"/>
      </w:numPr>
      <w:contextualSpacing/>
    </w:pPr>
  </w:style>
  <w:style w:type="paragraph" w:styleId="40">
    <w:name w:val="List Number 4"/>
    <w:basedOn w:val="a2"/>
    <w:uiPriority w:val="18"/>
    <w:semiHidden/>
    <w:unhideWhenUsed/>
    <w:rsid w:val="00411CC9"/>
    <w:pPr>
      <w:numPr>
        <w:ilvl w:val="3"/>
        <w:numId w:val="7"/>
      </w:numPr>
      <w:contextualSpacing/>
    </w:pPr>
  </w:style>
  <w:style w:type="paragraph" w:styleId="50">
    <w:name w:val="List Number 5"/>
    <w:basedOn w:val="a2"/>
    <w:uiPriority w:val="18"/>
    <w:semiHidden/>
    <w:unhideWhenUsed/>
    <w:rsid w:val="00411CC9"/>
    <w:pPr>
      <w:numPr>
        <w:ilvl w:val="4"/>
        <w:numId w:val="7"/>
      </w:numPr>
      <w:contextualSpacing/>
    </w:pPr>
  </w:style>
  <w:style w:type="paragraph" w:styleId="afffb">
    <w:name w:val="List Paragraph"/>
    <w:aliases w:val="ПАРАГРАФ,Абзац списка11"/>
    <w:basedOn w:val="a2"/>
    <w:link w:val="afffc"/>
    <w:uiPriority w:val="34"/>
    <w:unhideWhenUsed/>
    <w:qFormat/>
    <w:rsid w:val="00411CC9"/>
    <w:pPr>
      <w:ind w:left="720"/>
      <w:contextualSpacing/>
    </w:pPr>
  </w:style>
  <w:style w:type="paragraph" w:customStyle="1" w:styleId="afffd">
    <w:name w:val="макрос"/>
    <w:link w:val="-"/>
    <w:uiPriority w:val="99"/>
    <w:semiHidden/>
    <w:unhideWhenUsed/>
    <w:rsid w:val="00411CC9"/>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
    <w:name w:val="Макро-текст (знак)"/>
    <w:basedOn w:val="a3"/>
    <w:link w:val="afffd"/>
    <w:uiPriority w:val="99"/>
    <w:semiHidden/>
    <w:rsid w:val="00411CC9"/>
    <w:rPr>
      <w:rFonts w:ascii="Consolas" w:hAnsi="Consolas" w:cs="Consolas"/>
      <w:sz w:val="20"/>
    </w:rPr>
  </w:style>
  <w:style w:type="table" w:customStyle="1" w:styleId="110">
    <w:name w:val="Средняя сетка 11"/>
    <w:basedOn w:val="a4"/>
    <w:uiPriority w:val="67"/>
    <w:rsid w:val="00411CC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1">
    <w:name w:val="Средняя сетка 1 — Акцент 1"/>
    <w:basedOn w:val="a4"/>
    <w:uiPriority w:val="67"/>
    <w:rsid w:val="00411CC9"/>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0">
    <w:name w:val="Средняя сетка 1 — Акцент 2"/>
    <w:basedOn w:val="a4"/>
    <w:uiPriority w:val="67"/>
    <w:rsid w:val="00411CC9"/>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0">
    <w:name w:val="Средняя сетка 1 — Акцент 3"/>
    <w:basedOn w:val="a4"/>
    <w:uiPriority w:val="67"/>
    <w:rsid w:val="00411CC9"/>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0">
    <w:name w:val="Средняя сетка 1 — Акцент 4"/>
    <w:basedOn w:val="a4"/>
    <w:uiPriority w:val="67"/>
    <w:rsid w:val="00411CC9"/>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0">
    <w:name w:val="Средняя сетка 1 — Акцент 5"/>
    <w:basedOn w:val="a4"/>
    <w:uiPriority w:val="67"/>
    <w:rsid w:val="00411CC9"/>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0">
    <w:name w:val="Средняя сетка 1 — Акцент 6"/>
    <w:basedOn w:val="a4"/>
    <w:uiPriority w:val="67"/>
    <w:rsid w:val="00411CC9"/>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210">
    <w:name w:val="Средняя сетка 21"/>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
    <w:name w:val="Средняя сетка 2 — Акцент 1"/>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310">
    <w:name w:val="Средняя сетка 31"/>
    <w:basedOn w:val="a4"/>
    <w:uiPriority w:val="69"/>
    <w:rsid w:val="00411C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1">
    <w:name w:val="Средняя сетка 3 — Акцент 1"/>
    <w:basedOn w:val="a4"/>
    <w:uiPriority w:val="69"/>
    <w:rsid w:val="00411C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0">
    <w:name w:val="Средняя сетка 3 — Акцент 2"/>
    <w:basedOn w:val="a4"/>
    <w:uiPriority w:val="69"/>
    <w:rsid w:val="00411C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0">
    <w:name w:val="Средняя сетка 3 — Акцент 3"/>
    <w:basedOn w:val="a4"/>
    <w:uiPriority w:val="69"/>
    <w:rsid w:val="00411C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0">
    <w:name w:val="Средняя сетка 3 — Акцент 4"/>
    <w:basedOn w:val="a4"/>
    <w:uiPriority w:val="69"/>
    <w:rsid w:val="00411C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0">
    <w:name w:val="Средняя сетка 3 — Акцент 5"/>
    <w:basedOn w:val="a4"/>
    <w:uiPriority w:val="69"/>
    <w:rsid w:val="00411C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0">
    <w:name w:val="Средняя сетка 3 — Акцент 6"/>
    <w:basedOn w:val="a4"/>
    <w:uiPriority w:val="69"/>
    <w:rsid w:val="00411C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112">
    <w:name w:val="Средний список 11"/>
    <w:basedOn w:val="a4"/>
    <w:uiPriority w:val="65"/>
    <w:rsid w:val="00411CC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3">
    <w:name w:val="Средний список 1 — Акцент 1"/>
    <w:basedOn w:val="a4"/>
    <w:uiPriority w:val="65"/>
    <w:rsid w:val="00411CC9"/>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
    <w:name w:val="Средний список 1 — Акцент 2"/>
    <w:basedOn w:val="a4"/>
    <w:uiPriority w:val="65"/>
    <w:rsid w:val="00411CC9"/>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
    <w:name w:val="Средний список 1 — Акцент 3"/>
    <w:basedOn w:val="a4"/>
    <w:uiPriority w:val="65"/>
    <w:rsid w:val="00411CC9"/>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
    <w:name w:val="Средний список 1 — Акцент 4"/>
    <w:basedOn w:val="a4"/>
    <w:uiPriority w:val="65"/>
    <w:rsid w:val="00411CC9"/>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
    <w:name w:val="Средний список 1 — Акцент 5"/>
    <w:basedOn w:val="a4"/>
    <w:uiPriority w:val="65"/>
    <w:rsid w:val="00411CC9"/>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
    <w:name w:val="Средний список 1 — Акцент 6"/>
    <w:basedOn w:val="a4"/>
    <w:uiPriority w:val="65"/>
    <w:rsid w:val="00411CC9"/>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212">
    <w:name w:val="Средний список 21"/>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3">
    <w:name w:val="Средний список 2 — Акцент 1"/>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4">
    <w:name w:val="Средняя заливка 11"/>
    <w:basedOn w:val="a4"/>
    <w:uiPriority w:val="63"/>
    <w:rsid w:val="00411CC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5">
    <w:name w:val="Средняя заливка 1 — Акцент 1"/>
    <w:basedOn w:val="a4"/>
    <w:uiPriority w:val="63"/>
    <w:rsid w:val="00411CC9"/>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4"/>
    <w:uiPriority w:val="63"/>
    <w:rsid w:val="00411CC9"/>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4"/>
    <w:uiPriority w:val="63"/>
    <w:rsid w:val="00411CC9"/>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4"/>
    <w:uiPriority w:val="63"/>
    <w:rsid w:val="00411CC9"/>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4"/>
    <w:uiPriority w:val="63"/>
    <w:rsid w:val="00411CC9"/>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4"/>
    <w:uiPriority w:val="63"/>
    <w:rsid w:val="00411CC9"/>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214">
    <w:name w:val="Средняя заливка 21"/>
    <w:basedOn w:val="a4"/>
    <w:uiPriority w:val="64"/>
    <w:rsid w:val="00411C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 — Акцент 1"/>
    <w:basedOn w:val="a4"/>
    <w:uiPriority w:val="64"/>
    <w:rsid w:val="00411C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4"/>
    <w:uiPriority w:val="64"/>
    <w:rsid w:val="00411C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4"/>
    <w:uiPriority w:val="64"/>
    <w:rsid w:val="00411C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4"/>
    <w:uiPriority w:val="64"/>
    <w:rsid w:val="00411C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4"/>
    <w:uiPriority w:val="64"/>
    <w:rsid w:val="00411C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4"/>
    <w:uiPriority w:val="64"/>
    <w:rsid w:val="00411C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e">
    <w:name w:val="Полный заголовок"/>
    <w:basedOn w:val="a2"/>
    <w:link w:val="affff"/>
    <w:uiPriority w:val="99"/>
    <w:semiHidden/>
    <w:unhideWhenUsed/>
    <w:rsid w:val="00411CC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affff">
    <w:name w:val="Полный заголовок (знак)"/>
    <w:basedOn w:val="a3"/>
    <w:link w:val="afffe"/>
    <w:uiPriority w:val="99"/>
    <w:semiHidden/>
    <w:rsid w:val="00411CC9"/>
    <w:rPr>
      <w:rFonts w:asciiTheme="majorHAnsi" w:eastAsiaTheme="majorEastAsia" w:hAnsiTheme="majorHAnsi" w:cstheme="majorBidi"/>
      <w:sz w:val="24"/>
      <w:shd w:val="pct20" w:color="auto" w:fill="auto"/>
    </w:rPr>
  </w:style>
  <w:style w:type="paragraph" w:styleId="affff0">
    <w:name w:val="Normal (Web)"/>
    <w:aliases w:val="Обычный (Web),Обычный (Web)1"/>
    <w:basedOn w:val="a2"/>
    <w:uiPriority w:val="99"/>
    <w:unhideWhenUsed/>
    <w:rsid w:val="00411CC9"/>
    <w:rPr>
      <w:rFonts w:ascii="Times New Roman" w:hAnsi="Times New Roman" w:cs="Times New Roman"/>
      <w:sz w:val="24"/>
    </w:rPr>
  </w:style>
  <w:style w:type="paragraph" w:styleId="affff1">
    <w:name w:val="Normal Indent"/>
    <w:basedOn w:val="a2"/>
    <w:uiPriority w:val="99"/>
    <w:semiHidden/>
    <w:unhideWhenUsed/>
    <w:rsid w:val="00411CC9"/>
    <w:pPr>
      <w:ind w:left="720"/>
    </w:pPr>
  </w:style>
  <w:style w:type="paragraph" w:styleId="affff2">
    <w:name w:val="Note Heading"/>
    <w:basedOn w:val="a2"/>
    <w:next w:val="a2"/>
    <w:link w:val="affff3"/>
    <w:uiPriority w:val="99"/>
    <w:semiHidden/>
    <w:unhideWhenUsed/>
    <w:rsid w:val="00411CC9"/>
    <w:pPr>
      <w:spacing w:after="0" w:line="240" w:lineRule="auto"/>
    </w:pPr>
  </w:style>
  <w:style w:type="character" w:customStyle="1" w:styleId="affff3">
    <w:name w:val="Заголовок записки Знак"/>
    <w:basedOn w:val="a3"/>
    <w:link w:val="affff2"/>
    <w:uiPriority w:val="99"/>
    <w:semiHidden/>
    <w:rsid w:val="00411CC9"/>
  </w:style>
  <w:style w:type="character" w:customStyle="1" w:styleId="affff4">
    <w:name w:val="номер страницы"/>
    <w:basedOn w:val="a3"/>
    <w:uiPriority w:val="99"/>
    <w:semiHidden/>
    <w:unhideWhenUsed/>
    <w:rsid w:val="00411CC9"/>
  </w:style>
  <w:style w:type="paragraph" w:customStyle="1" w:styleId="affff5">
    <w:name w:val="Обычный текст"/>
    <w:basedOn w:val="a2"/>
    <w:link w:val="affff6"/>
    <w:uiPriority w:val="99"/>
    <w:semiHidden/>
    <w:unhideWhenUsed/>
    <w:rsid w:val="00411CC9"/>
    <w:pPr>
      <w:spacing w:after="0" w:line="240" w:lineRule="auto"/>
    </w:pPr>
    <w:rPr>
      <w:rFonts w:ascii="Consolas" w:hAnsi="Consolas" w:cs="Consolas"/>
      <w:sz w:val="21"/>
    </w:rPr>
  </w:style>
  <w:style w:type="character" w:customStyle="1" w:styleId="affff6">
    <w:name w:val="Обычный текст (знак)"/>
    <w:basedOn w:val="a3"/>
    <w:link w:val="affff5"/>
    <w:uiPriority w:val="99"/>
    <w:semiHidden/>
    <w:rsid w:val="00411CC9"/>
    <w:rPr>
      <w:rFonts w:ascii="Consolas" w:hAnsi="Consolas" w:cs="Consolas"/>
      <w:sz w:val="21"/>
    </w:rPr>
  </w:style>
  <w:style w:type="paragraph" w:styleId="affff7">
    <w:name w:val="Salutation"/>
    <w:basedOn w:val="a2"/>
    <w:next w:val="a2"/>
    <w:link w:val="affff8"/>
    <w:uiPriority w:val="99"/>
    <w:semiHidden/>
    <w:unhideWhenUsed/>
    <w:rsid w:val="00411CC9"/>
  </w:style>
  <w:style w:type="character" w:customStyle="1" w:styleId="affff8">
    <w:name w:val="Приветствие Знак"/>
    <w:basedOn w:val="a3"/>
    <w:link w:val="affff7"/>
    <w:uiPriority w:val="99"/>
    <w:semiHidden/>
    <w:rsid w:val="00411CC9"/>
  </w:style>
  <w:style w:type="paragraph" w:styleId="affff9">
    <w:name w:val="Signature"/>
    <w:basedOn w:val="a2"/>
    <w:link w:val="affffa"/>
    <w:uiPriority w:val="20"/>
    <w:unhideWhenUsed/>
    <w:qFormat/>
    <w:rsid w:val="00411CC9"/>
    <w:pPr>
      <w:spacing w:before="720" w:after="0" w:line="312" w:lineRule="auto"/>
      <w:contextualSpacing/>
    </w:pPr>
  </w:style>
  <w:style w:type="character" w:customStyle="1" w:styleId="affffa">
    <w:name w:val="Подпись Знак"/>
    <w:basedOn w:val="a3"/>
    <w:link w:val="affff9"/>
    <w:uiPriority w:val="20"/>
    <w:rsid w:val="00411CC9"/>
    <w:rPr>
      <w:kern w:val="20"/>
    </w:rPr>
  </w:style>
  <w:style w:type="character" w:customStyle="1" w:styleId="affffb">
    <w:name w:val="Сильно"/>
    <w:basedOn w:val="a3"/>
    <w:uiPriority w:val="1"/>
    <w:unhideWhenUsed/>
    <w:qFormat/>
    <w:rsid w:val="00411CC9"/>
    <w:rPr>
      <w:b/>
      <w:bCs/>
    </w:rPr>
  </w:style>
  <w:style w:type="paragraph" w:styleId="affffc">
    <w:name w:val="Subtitle"/>
    <w:basedOn w:val="a2"/>
    <w:next w:val="a2"/>
    <w:link w:val="affffd"/>
    <w:uiPriority w:val="11"/>
    <w:unhideWhenUsed/>
    <w:qFormat/>
    <w:rsid w:val="00411CC9"/>
    <w:pPr>
      <w:numPr>
        <w:ilvl w:val="1"/>
      </w:numPr>
      <w:ind w:left="432" w:right="1080"/>
    </w:pPr>
    <w:rPr>
      <w:rFonts w:asciiTheme="majorHAnsi" w:eastAsiaTheme="majorEastAsia" w:hAnsiTheme="majorHAnsi" w:cstheme="majorBidi"/>
      <w:caps/>
      <w:color w:val="7E97AD" w:themeColor="accent1"/>
      <w:sz w:val="56"/>
    </w:rPr>
  </w:style>
  <w:style w:type="character" w:customStyle="1" w:styleId="affffd">
    <w:name w:val="Подзаголовок Знак"/>
    <w:basedOn w:val="a3"/>
    <w:link w:val="affffc"/>
    <w:uiPriority w:val="11"/>
    <w:rsid w:val="00411CC9"/>
    <w:rPr>
      <w:rFonts w:asciiTheme="majorHAnsi" w:eastAsiaTheme="majorEastAsia" w:hAnsiTheme="majorHAnsi" w:cstheme="majorBidi"/>
      <w:caps/>
      <w:color w:val="7E97AD" w:themeColor="accent1"/>
      <w:kern w:val="20"/>
      <w:sz w:val="56"/>
    </w:rPr>
  </w:style>
  <w:style w:type="character" w:styleId="affffe">
    <w:name w:val="Subtle Emphasis"/>
    <w:basedOn w:val="a3"/>
    <w:uiPriority w:val="19"/>
    <w:unhideWhenUsed/>
    <w:qFormat/>
    <w:rsid w:val="00411CC9"/>
    <w:rPr>
      <w:i/>
      <w:iCs/>
      <w:color w:val="808080" w:themeColor="text1" w:themeTint="7F"/>
    </w:rPr>
  </w:style>
  <w:style w:type="character" w:styleId="afffff">
    <w:name w:val="Subtle Reference"/>
    <w:basedOn w:val="a3"/>
    <w:uiPriority w:val="31"/>
    <w:unhideWhenUsed/>
    <w:qFormat/>
    <w:rsid w:val="00411CC9"/>
    <w:rPr>
      <w:smallCaps/>
      <w:color w:val="CC8E60" w:themeColor="accent2"/>
      <w:u w:val="single"/>
    </w:rPr>
  </w:style>
  <w:style w:type="table" w:styleId="1f4">
    <w:name w:val="Table 3D effects 1"/>
    <w:basedOn w:val="a4"/>
    <w:uiPriority w:val="99"/>
    <w:semiHidden/>
    <w:unhideWhenUsed/>
    <w:rsid w:val="00411CC9"/>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uiPriority w:val="99"/>
    <w:semiHidden/>
    <w:unhideWhenUsed/>
    <w:rsid w:val="00411CC9"/>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4"/>
    <w:uiPriority w:val="99"/>
    <w:semiHidden/>
    <w:unhideWhenUsed/>
    <w:rsid w:val="00411CC9"/>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uiPriority w:val="99"/>
    <w:semiHidden/>
    <w:unhideWhenUsed/>
    <w:rsid w:val="00411CC9"/>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4"/>
    <w:uiPriority w:val="99"/>
    <w:semiHidden/>
    <w:unhideWhenUsed/>
    <w:rsid w:val="00411CC9"/>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4"/>
    <w:uiPriority w:val="99"/>
    <w:semiHidden/>
    <w:unhideWhenUsed/>
    <w:rsid w:val="00411CC9"/>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uiPriority w:val="99"/>
    <w:semiHidden/>
    <w:unhideWhenUsed/>
    <w:rsid w:val="00411CC9"/>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Colorful 1"/>
    <w:basedOn w:val="a4"/>
    <w:uiPriority w:val="99"/>
    <w:semiHidden/>
    <w:unhideWhenUsed/>
    <w:rsid w:val="00411CC9"/>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uiPriority w:val="99"/>
    <w:semiHidden/>
    <w:unhideWhenUsed/>
    <w:rsid w:val="00411CC9"/>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4"/>
    <w:uiPriority w:val="99"/>
    <w:semiHidden/>
    <w:unhideWhenUsed/>
    <w:rsid w:val="00411CC9"/>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4"/>
    <w:uiPriority w:val="99"/>
    <w:semiHidden/>
    <w:unhideWhenUsed/>
    <w:rsid w:val="00411CC9"/>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uiPriority w:val="99"/>
    <w:semiHidden/>
    <w:unhideWhenUsed/>
    <w:rsid w:val="00411CC9"/>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411CC9"/>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4"/>
    <w:uiPriority w:val="99"/>
    <w:semiHidden/>
    <w:unhideWhenUsed/>
    <w:rsid w:val="00411CC9"/>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4"/>
    <w:uiPriority w:val="99"/>
    <w:semiHidden/>
    <w:unhideWhenUsed/>
    <w:rsid w:val="00411CC9"/>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0">
    <w:name w:val="Table Contemporary"/>
    <w:basedOn w:val="a4"/>
    <w:uiPriority w:val="99"/>
    <w:semiHidden/>
    <w:unhideWhenUsed/>
    <w:rsid w:val="00411CC9"/>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1">
    <w:name w:val="Table Elegant"/>
    <w:basedOn w:val="a4"/>
    <w:uiPriority w:val="99"/>
    <w:semiHidden/>
    <w:unhideWhenUsed/>
    <w:rsid w:val="00411CC9"/>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8">
    <w:name w:val="Table Grid 1"/>
    <w:basedOn w:val="a4"/>
    <w:uiPriority w:val="99"/>
    <w:semiHidden/>
    <w:unhideWhenUsed/>
    <w:rsid w:val="00411CC9"/>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4"/>
    <w:uiPriority w:val="99"/>
    <w:semiHidden/>
    <w:unhideWhenUsed/>
    <w:rsid w:val="00411CC9"/>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iPriority w:val="99"/>
    <w:semiHidden/>
    <w:unhideWhenUsed/>
    <w:rsid w:val="00411CC9"/>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4"/>
    <w:uiPriority w:val="99"/>
    <w:semiHidden/>
    <w:unhideWhenUsed/>
    <w:rsid w:val="00411CC9"/>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4"/>
    <w:uiPriority w:val="99"/>
    <w:semiHidden/>
    <w:unhideWhenUsed/>
    <w:rsid w:val="00411CC9"/>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4"/>
    <w:uiPriority w:val="99"/>
    <w:semiHidden/>
    <w:unhideWhenUsed/>
    <w:rsid w:val="00411CC9"/>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411CC9"/>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uiPriority w:val="99"/>
    <w:semiHidden/>
    <w:unhideWhenUsed/>
    <w:rsid w:val="00411CC9"/>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uiPriority w:val="99"/>
    <w:semiHidden/>
    <w:unhideWhenUsed/>
    <w:rsid w:val="00411CC9"/>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uiPriority w:val="99"/>
    <w:semiHidden/>
    <w:unhideWhenUsed/>
    <w:rsid w:val="00411CC9"/>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uiPriority w:val="99"/>
    <w:semiHidden/>
    <w:unhideWhenUsed/>
    <w:rsid w:val="00411CC9"/>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iPriority w:val="99"/>
    <w:semiHidden/>
    <w:unhideWhenUsed/>
    <w:rsid w:val="00411CC9"/>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unhideWhenUsed/>
    <w:rsid w:val="00411CC9"/>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iPriority w:val="99"/>
    <w:semiHidden/>
    <w:unhideWhenUsed/>
    <w:rsid w:val="00411CC9"/>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411CC9"/>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411CC9"/>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2">
    <w:name w:val="таблица ссылок"/>
    <w:basedOn w:val="a2"/>
    <w:next w:val="a2"/>
    <w:uiPriority w:val="99"/>
    <w:semiHidden/>
    <w:unhideWhenUsed/>
    <w:rsid w:val="00411CC9"/>
    <w:pPr>
      <w:spacing w:after="0"/>
      <w:ind w:left="220" w:hanging="220"/>
    </w:pPr>
  </w:style>
  <w:style w:type="paragraph" w:customStyle="1" w:styleId="afffff3">
    <w:name w:val="перечень рисунков"/>
    <w:basedOn w:val="a2"/>
    <w:next w:val="a2"/>
    <w:uiPriority w:val="99"/>
    <w:semiHidden/>
    <w:unhideWhenUsed/>
    <w:rsid w:val="00411CC9"/>
    <w:pPr>
      <w:spacing w:after="0"/>
    </w:pPr>
  </w:style>
  <w:style w:type="table" w:styleId="afffff4">
    <w:name w:val="Table Professional"/>
    <w:basedOn w:val="a4"/>
    <w:uiPriority w:val="99"/>
    <w:semiHidden/>
    <w:unhideWhenUsed/>
    <w:rsid w:val="00411CC9"/>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imple 1"/>
    <w:basedOn w:val="a4"/>
    <w:uiPriority w:val="99"/>
    <w:semiHidden/>
    <w:unhideWhenUsed/>
    <w:rsid w:val="00411CC9"/>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uiPriority w:val="99"/>
    <w:semiHidden/>
    <w:unhideWhenUsed/>
    <w:rsid w:val="00411CC9"/>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4"/>
    <w:uiPriority w:val="99"/>
    <w:semiHidden/>
    <w:unhideWhenUsed/>
    <w:rsid w:val="00411CC9"/>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Subtle 1"/>
    <w:basedOn w:val="a4"/>
    <w:uiPriority w:val="99"/>
    <w:semiHidden/>
    <w:unhideWhenUsed/>
    <w:rsid w:val="00411CC9"/>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4"/>
    <w:uiPriority w:val="99"/>
    <w:semiHidden/>
    <w:unhideWhenUsed/>
    <w:rsid w:val="00411CC9"/>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5">
    <w:name w:val="Table Theme"/>
    <w:basedOn w:val="a4"/>
    <w:uiPriority w:val="99"/>
    <w:semiHidden/>
    <w:unhideWhenUsed/>
    <w:rsid w:val="00411CC9"/>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4"/>
    <w:uiPriority w:val="99"/>
    <w:semiHidden/>
    <w:unhideWhenUsed/>
    <w:rsid w:val="00411CC9"/>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uiPriority w:val="99"/>
    <w:semiHidden/>
    <w:unhideWhenUsed/>
    <w:rsid w:val="00411CC9"/>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uiPriority w:val="99"/>
    <w:semiHidden/>
    <w:unhideWhenUsed/>
    <w:rsid w:val="00411CC9"/>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6">
    <w:name w:val="Title"/>
    <w:basedOn w:val="a2"/>
    <w:next w:val="a2"/>
    <w:link w:val="afffff7"/>
    <w:uiPriority w:val="10"/>
    <w:unhideWhenUsed/>
    <w:qFormat/>
    <w:rsid w:val="00411CC9"/>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rPr>
  </w:style>
  <w:style w:type="character" w:customStyle="1" w:styleId="afffff7">
    <w:name w:val="Название Знак"/>
    <w:basedOn w:val="a3"/>
    <w:link w:val="afffff6"/>
    <w:uiPriority w:val="10"/>
    <w:rsid w:val="00411CC9"/>
    <w:rPr>
      <w:rFonts w:asciiTheme="majorHAnsi" w:eastAsiaTheme="majorEastAsia" w:hAnsiTheme="majorHAnsi" w:cstheme="majorBidi"/>
      <w:caps/>
      <w:color w:val="FFFFFF" w:themeColor="background1"/>
      <w:kern w:val="28"/>
      <w:sz w:val="72"/>
      <w:shd w:val="clear" w:color="auto" w:fill="7E97AD" w:themeFill="accent1"/>
    </w:rPr>
  </w:style>
  <w:style w:type="paragraph" w:customStyle="1" w:styleId="afffff8">
    <w:name w:val="заголовок таблицы ссылок"/>
    <w:basedOn w:val="a2"/>
    <w:next w:val="a2"/>
    <w:uiPriority w:val="99"/>
    <w:semiHidden/>
    <w:unhideWhenUsed/>
    <w:rsid w:val="00411CC9"/>
    <w:pPr>
      <w:spacing w:before="120"/>
    </w:pPr>
    <w:rPr>
      <w:rFonts w:asciiTheme="majorHAnsi" w:eastAsiaTheme="majorEastAsia" w:hAnsiTheme="majorHAnsi" w:cstheme="majorBidi"/>
      <w:b/>
      <w:bCs/>
      <w:sz w:val="24"/>
    </w:rPr>
  </w:style>
  <w:style w:type="paragraph" w:customStyle="1" w:styleId="1fb">
    <w:name w:val="оглавление 1"/>
    <w:basedOn w:val="a2"/>
    <w:next w:val="a2"/>
    <w:autoRedefine/>
    <w:uiPriority w:val="39"/>
    <w:unhideWhenUsed/>
    <w:rsid w:val="00411CC9"/>
    <w:pPr>
      <w:tabs>
        <w:tab w:val="right" w:leader="underscore" w:pos="9090"/>
      </w:tabs>
      <w:spacing w:after="100"/>
    </w:pPr>
    <w:rPr>
      <w:color w:val="7F7F7F" w:themeColor="text1" w:themeTint="80"/>
      <w:sz w:val="22"/>
    </w:rPr>
  </w:style>
  <w:style w:type="paragraph" w:customStyle="1" w:styleId="2fd">
    <w:name w:val="оглавление 2"/>
    <w:basedOn w:val="a2"/>
    <w:next w:val="a2"/>
    <w:autoRedefine/>
    <w:uiPriority w:val="39"/>
    <w:unhideWhenUsed/>
    <w:rsid w:val="00411CC9"/>
    <w:pPr>
      <w:spacing w:after="100"/>
      <w:ind w:left="220"/>
    </w:pPr>
  </w:style>
  <w:style w:type="paragraph" w:customStyle="1" w:styleId="3f9">
    <w:name w:val="оглавление 3"/>
    <w:basedOn w:val="a2"/>
    <w:next w:val="a2"/>
    <w:autoRedefine/>
    <w:uiPriority w:val="39"/>
    <w:semiHidden/>
    <w:unhideWhenUsed/>
    <w:rsid w:val="00411CC9"/>
    <w:pPr>
      <w:spacing w:after="100"/>
      <w:ind w:left="440"/>
    </w:pPr>
  </w:style>
  <w:style w:type="paragraph" w:customStyle="1" w:styleId="4f2">
    <w:name w:val="оглавление 4"/>
    <w:basedOn w:val="a2"/>
    <w:next w:val="a2"/>
    <w:autoRedefine/>
    <w:uiPriority w:val="39"/>
    <w:semiHidden/>
    <w:unhideWhenUsed/>
    <w:rsid w:val="00411CC9"/>
    <w:pPr>
      <w:spacing w:after="100"/>
      <w:ind w:left="660"/>
    </w:pPr>
  </w:style>
  <w:style w:type="paragraph" w:customStyle="1" w:styleId="5f1">
    <w:name w:val="оглавление 5"/>
    <w:basedOn w:val="a2"/>
    <w:next w:val="a2"/>
    <w:autoRedefine/>
    <w:uiPriority w:val="39"/>
    <w:semiHidden/>
    <w:unhideWhenUsed/>
    <w:rsid w:val="00411CC9"/>
    <w:pPr>
      <w:spacing w:after="100"/>
      <w:ind w:left="880"/>
    </w:pPr>
  </w:style>
  <w:style w:type="paragraph" w:customStyle="1" w:styleId="6c">
    <w:name w:val="оглавление 6"/>
    <w:basedOn w:val="a2"/>
    <w:next w:val="a2"/>
    <w:autoRedefine/>
    <w:uiPriority w:val="39"/>
    <w:semiHidden/>
    <w:unhideWhenUsed/>
    <w:rsid w:val="00411CC9"/>
    <w:pPr>
      <w:spacing w:after="100"/>
      <w:ind w:left="1100"/>
    </w:pPr>
  </w:style>
  <w:style w:type="paragraph" w:customStyle="1" w:styleId="75">
    <w:name w:val="оглавление 7"/>
    <w:basedOn w:val="a2"/>
    <w:next w:val="a2"/>
    <w:autoRedefine/>
    <w:uiPriority w:val="39"/>
    <w:semiHidden/>
    <w:unhideWhenUsed/>
    <w:rsid w:val="00411CC9"/>
    <w:pPr>
      <w:spacing w:after="100"/>
      <w:ind w:left="1320"/>
    </w:pPr>
  </w:style>
  <w:style w:type="paragraph" w:customStyle="1" w:styleId="85">
    <w:name w:val="оглавление 8"/>
    <w:basedOn w:val="a2"/>
    <w:next w:val="a2"/>
    <w:autoRedefine/>
    <w:uiPriority w:val="39"/>
    <w:semiHidden/>
    <w:unhideWhenUsed/>
    <w:rsid w:val="00411CC9"/>
    <w:pPr>
      <w:spacing w:after="100"/>
      <w:ind w:left="1540"/>
    </w:pPr>
  </w:style>
  <w:style w:type="paragraph" w:customStyle="1" w:styleId="94">
    <w:name w:val="оглавление 9"/>
    <w:basedOn w:val="a2"/>
    <w:next w:val="a2"/>
    <w:autoRedefine/>
    <w:uiPriority w:val="39"/>
    <w:semiHidden/>
    <w:unhideWhenUsed/>
    <w:rsid w:val="00411CC9"/>
    <w:pPr>
      <w:spacing w:after="100"/>
      <w:ind w:left="1760"/>
    </w:pPr>
  </w:style>
  <w:style w:type="paragraph" w:styleId="afffff9">
    <w:name w:val="TOC Heading"/>
    <w:basedOn w:val="13"/>
    <w:next w:val="a2"/>
    <w:uiPriority w:val="39"/>
    <w:unhideWhenUsed/>
    <w:qFormat/>
    <w:rsid w:val="00411CC9"/>
    <w:pPr>
      <w:outlineLvl w:val="9"/>
    </w:pPr>
  </w:style>
  <w:style w:type="character" w:customStyle="1" w:styleId="ab">
    <w:name w:val="Без интервала (знак)"/>
    <w:basedOn w:val="a3"/>
    <w:link w:val="15"/>
    <w:rsid w:val="00411CC9"/>
  </w:style>
  <w:style w:type="paragraph" w:customStyle="1" w:styleId="afffffa">
    <w:name w:val="Заголовок таблицы"/>
    <w:basedOn w:val="a2"/>
    <w:uiPriority w:val="10"/>
    <w:qFormat/>
    <w:rsid w:val="00411CC9"/>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afffffb">
    <w:name w:val="Сведения об организации"/>
    <w:basedOn w:val="a2"/>
    <w:uiPriority w:val="2"/>
    <w:qFormat/>
    <w:rsid w:val="00411CC9"/>
    <w:pPr>
      <w:spacing w:after="40"/>
    </w:pPr>
  </w:style>
  <w:style w:type="table" w:customStyle="1" w:styleId="afffffc">
    <w:name w:val="Финансовая таблица"/>
    <w:basedOn w:val="a4"/>
    <w:uiPriority w:val="99"/>
    <w:rsid w:val="00411CC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0">
    <w:name w:val="Годовой отчет"/>
    <w:uiPriority w:val="99"/>
    <w:rsid w:val="00411CC9"/>
    <w:pPr>
      <w:numPr>
        <w:numId w:val="6"/>
      </w:numPr>
    </w:pPr>
  </w:style>
  <w:style w:type="paragraph" w:customStyle="1" w:styleId="afffffd">
    <w:name w:val="Аннотация"/>
    <w:basedOn w:val="a2"/>
    <w:uiPriority w:val="20"/>
    <w:qFormat/>
    <w:rsid w:val="00411CC9"/>
    <w:pPr>
      <w:spacing w:before="360" w:after="0" w:line="240" w:lineRule="auto"/>
      <w:ind w:left="432" w:right="1080"/>
    </w:pPr>
    <w:rPr>
      <w:i/>
      <w:iCs/>
      <w:color w:val="7F7F7F" w:themeColor="text1" w:themeTint="80"/>
      <w:sz w:val="28"/>
    </w:rPr>
  </w:style>
  <w:style w:type="paragraph" w:customStyle="1" w:styleId="afffffe">
    <w:name w:val="Текст таблиц"/>
    <w:basedOn w:val="a2"/>
    <w:uiPriority w:val="10"/>
    <w:qFormat/>
    <w:rsid w:val="00411CC9"/>
    <w:pPr>
      <w:spacing w:before="60" w:after="60" w:line="240" w:lineRule="auto"/>
      <w:ind w:left="144" w:right="144"/>
    </w:pPr>
  </w:style>
  <w:style w:type="paragraph" w:customStyle="1" w:styleId="affffff">
    <w:name w:val="Обратный заголовок таблицы"/>
    <w:basedOn w:val="a2"/>
    <w:uiPriority w:val="10"/>
    <w:qFormat/>
    <w:rsid w:val="00411CC9"/>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affffff0">
    <w:name w:val="Верхний колонтитул с тенью"/>
    <w:basedOn w:val="a2"/>
    <w:uiPriority w:val="99"/>
    <w:qFormat/>
    <w:rsid w:val="00411CC9"/>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affffff1">
    <w:name w:val="header"/>
    <w:basedOn w:val="a2"/>
    <w:link w:val="affffff2"/>
    <w:uiPriority w:val="99"/>
    <w:unhideWhenUsed/>
    <w:rsid w:val="00772194"/>
    <w:pPr>
      <w:tabs>
        <w:tab w:val="center" w:pos="4677"/>
        <w:tab w:val="right" w:pos="9355"/>
      </w:tabs>
      <w:spacing w:before="0" w:after="0" w:line="240" w:lineRule="auto"/>
    </w:pPr>
  </w:style>
  <w:style w:type="character" w:customStyle="1" w:styleId="affffff2">
    <w:name w:val="Верхний колонтитул Знак"/>
    <w:basedOn w:val="a3"/>
    <w:link w:val="affffff1"/>
    <w:uiPriority w:val="99"/>
    <w:rsid w:val="00772194"/>
    <w:rPr>
      <w:kern w:val="20"/>
    </w:rPr>
  </w:style>
  <w:style w:type="paragraph" w:styleId="affffff3">
    <w:name w:val="footer"/>
    <w:basedOn w:val="a2"/>
    <w:link w:val="affffff4"/>
    <w:uiPriority w:val="99"/>
    <w:unhideWhenUsed/>
    <w:rsid w:val="00772194"/>
    <w:pPr>
      <w:tabs>
        <w:tab w:val="center" w:pos="4677"/>
        <w:tab w:val="right" w:pos="9355"/>
      </w:tabs>
      <w:spacing w:before="0" w:after="0" w:line="240" w:lineRule="auto"/>
    </w:pPr>
  </w:style>
  <w:style w:type="character" w:customStyle="1" w:styleId="affffff4">
    <w:name w:val="Нижний колонтитул Знак"/>
    <w:basedOn w:val="a3"/>
    <w:link w:val="affffff3"/>
    <w:uiPriority w:val="99"/>
    <w:rsid w:val="00772194"/>
    <w:rPr>
      <w:kern w:val="20"/>
    </w:rPr>
  </w:style>
  <w:style w:type="paragraph" w:styleId="1fc">
    <w:name w:val="toc 1"/>
    <w:basedOn w:val="a2"/>
    <w:next w:val="a2"/>
    <w:autoRedefine/>
    <w:uiPriority w:val="39"/>
    <w:unhideWhenUsed/>
    <w:qFormat/>
    <w:rsid w:val="00E702AC"/>
    <w:pPr>
      <w:spacing w:after="100"/>
    </w:pPr>
  </w:style>
  <w:style w:type="paragraph" w:styleId="2fe">
    <w:name w:val="toc 2"/>
    <w:basedOn w:val="a2"/>
    <w:next w:val="a2"/>
    <w:autoRedefine/>
    <w:uiPriority w:val="39"/>
    <w:unhideWhenUsed/>
    <w:qFormat/>
    <w:rsid w:val="00E702AC"/>
    <w:pPr>
      <w:spacing w:after="100"/>
      <w:ind w:left="200"/>
    </w:pPr>
  </w:style>
  <w:style w:type="character" w:customStyle="1" w:styleId="23">
    <w:name w:val="Заголовок 2 Знак"/>
    <w:basedOn w:val="a3"/>
    <w:link w:val="22"/>
    <w:uiPriority w:val="9"/>
    <w:rsid w:val="00E6323C"/>
    <w:rPr>
      <w:rFonts w:ascii="Times New Roman" w:eastAsia="Times New Roman" w:hAnsi="Times New Roman" w:cs="Times New Roman"/>
      <w:b/>
      <w:bCs/>
      <w:color w:val="auto"/>
      <w:sz w:val="36"/>
      <w:szCs w:val="36"/>
      <w:lang w:val="en-US" w:eastAsia="en-US"/>
    </w:rPr>
  </w:style>
  <w:style w:type="character" w:customStyle="1" w:styleId="32">
    <w:name w:val="Заголовок 3 Знак"/>
    <w:basedOn w:val="a3"/>
    <w:link w:val="31"/>
    <w:uiPriority w:val="9"/>
    <w:rsid w:val="004E061C"/>
    <w:rPr>
      <w:rFonts w:asciiTheme="majorHAnsi" w:eastAsiaTheme="majorEastAsia" w:hAnsiTheme="majorHAnsi" w:cstheme="majorBidi"/>
      <w:b/>
      <w:bCs/>
      <w:color w:val="7E97AD" w:themeColor="accent1"/>
      <w:kern w:val="20"/>
    </w:rPr>
  </w:style>
  <w:style w:type="character" w:customStyle="1" w:styleId="42">
    <w:name w:val="Заголовок 4 Знак"/>
    <w:basedOn w:val="a3"/>
    <w:link w:val="41"/>
    <w:uiPriority w:val="9"/>
    <w:rsid w:val="004E061C"/>
    <w:rPr>
      <w:rFonts w:asciiTheme="majorHAnsi" w:eastAsiaTheme="majorEastAsia" w:hAnsiTheme="majorHAnsi" w:cstheme="majorBidi"/>
      <w:b/>
      <w:bCs/>
      <w:i/>
      <w:iCs/>
      <w:color w:val="7E97AD" w:themeColor="accent1"/>
      <w:kern w:val="20"/>
    </w:rPr>
  </w:style>
  <w:style w:type="paragraph" w:customStyle="1" w:styleId="text">
    <w:name w:val="text"/>
    <w:basedOn w:val="a2"/>
    <w:rsid w:val="004E061C"/>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rsid w:val="00E13B04"/>
    <w:pPr>
      <w:autoSpaceDE w:val="0"/>
      <w:autoSpaceDN w:val="0"/>
      <w:adjustRightInd w:val="0"/>
      <w:spacing w:before="0" w:after="0" w:line="240" w:lineRule="auto"/>
    </w:pPr>
    <w:rPr>
      <w:rFonts w:ascii="Georgia" w:hAnsi="Georgia" w:cs="Georgia"/>
      <w:color w:val="000000"/>
      <w:sz w:val="24"/>
      <w:szCs w:val="24"/>
    </w:rPr>
  </w:style>
  <w:style w:type="character" w:customStyle="1" w:styleId="afffc">
    <w:name w:val="Абзац списка Знак"/>
    <w:aliases w:val="ПАРАГРАФ Знак,Абзац списка11 Знак"/>
    <w:link w:val="afffb"/>
    <w:uiPriority w:val="34"/>
    <w:rsid w:val="000D71E1"/>
    <w:rPr>
      <w:kern w:val="20"/>
    </w:rPr>
  </w:style>
  <w:style w:type="character" w:customStyle="1" w:styleId="12">
    <w:name w:val="Заголовок 1 Знак"/>
    <w:basedOn w:val="a3"/>
    <w:link w:val="11"/>
    <w:uiPriority w:val="9"/>
    <w:rsid w:val="007E676E"/>
    <w:rPr>
      <w:rFonts w:ascii="Times New Roman" w:eastAsia="Times New Roman" w:hAnsi="Times New Roman" w:cs="Times New Roman"/>
      <w:color w:val="auto"/>
      <w:sz w:val="28"/>
    </w:rPr>
  </w:style>
  <w:style w:type="character" w:customStyle="1" w:styleId="52">
    <w:name w:val="Заголовок 5 Знак"/>
    <w:basedOn w:val="a3"/>
    <w:link w:val="51"/>
    <w:uiPriority w:val="9"/>
    <w:rsid w:val="007E676E"/>
    <w:rPr>
      <w:rFonts w:ascii="Times New Roman" w:eastAsia="Times New Roman" w:hAnsi="Times New Roman" w:cs="Times New Roman"/>
      <w:color w:val="auto"/>
      <w:sz w:val="28"/>
    </w:rPr>
  </w:style>
  <w:style w:type="character" w:customStyle="1" w:styleId="60">
    <w:name w:val="Заголовок 6 Знак"/>
    <w:basedOn w:val="a3"/>
    <w:link w:val="6"/>
    <w:uiPriority w:val="9"/>
    <w:rsid w:val="007E676E"/>
    <w:rPr>
      <w:rFonts w:ascii="Times New Roman" w:eastAsia="Times New Roman" w:hAnsi="Times New Roman" w:cs="Times New Roman"/>
      <w:color w:val="auto"/>
      <w:sz w:val="32"/>
    </w:rPr>
  </w:style>
  <w:style w:type="character" w:customStyle="1" w:styleId="70">
    <w:name w:val="Заголовок 7 Знак"/>
    <w:basedOn w:val="a3"/>
    <w:link w:val="7"/>
    <w:uiPriority w:val="9"/>
    <w:rsid w:val="007E676E"/>
    <w:rPr>
      <w:rFonts w:ascii="Times New Roman" w:eastAsia="Times New Roman" w:hAnsi="Times New Roman" w:cs="Times New Roman"/>
      <w:color w:val="auto"/>
      <w:sz w:val="24"/>
      <w:szCs w:val="24"/>
    </w:rPr>
  </w:style>
  <w:style w:type="character" w:customStyle="1" w:styleId="80">
    <w:name w:val="Заголовок 8 Знак"/>
    <w:basedOn w:val="a3"/>
    <w:link w:val="8"/>
    <w:uiPriority w:val="9"/>
    <w:rsid w:val="007E676E"/>
    <w:rPr>
      <w:rFonts w:ascii="Times New Roman" w:eastAsia="Times New Roman" w:hAnsi="Times New Roman" w:cs="Times New Roman"/>
      <w:i/>
      <w:iCs/>
      <w:color w:val="auto"/>
      <w:sz w:val="24"/>
      <w:szCs w:val="24"/>
    </w:rPr>
  </w:style>
  <w:style w:type="paragraph" w:customStyle="1" w:styleId="Noeeu1">
    <w:name w:val="Noeeu1"/>
    <w:basedOn w:val="a2"/>
    <w:rsid w:val="007E676E"/>
    <w:pPr>
      <w:spacing w:before="0" w:after="0" w:line="360" w:lineRule="auto"/>
      <w:ind w:firstLine="709"/>
      <w:jc w:val="both"/>
    </w:pPr>
    <w:rPr>
      <w:rFonts w:ascii="Times New Roman" w:eastAsia="Times New Roman" w:hAnsi="Times New Roman" w:cs="Times New Roman"/>
      <w:color w:val="auto"/>
      <w:kern w:val="0"/>
      <w:sz w:val="28"/>
      <w:szCs w:val="28"/>
    </w:rPr>
  </w:style>
  <w:style w:type="paragraph" w:customStyle="1" w:styleId="FR2">
    <w:name w:val="FR2"/>
    <w:rsid w:val="007E676E"/>
    <w:pPr>
      <w:widowControl w:val="0"/>
      <w:snapToGrid w:val="0"/>
      <w:spacing w:before="0" w:after="0" w:line="300" w:lineRule="auto"/>
      <w:ind w:left="160" w:right="800" w:firstLine="100"/>
      <w:jc w:val="both"/>
    </w:pPr>
    <w:rPr>
      <w:rFonts w:ascii="Arial" w:eastAsia="Times New Roman" w:hAnsi="Arial" w:cs="Times New Roman"/>
      <w:color w:val="auto"/>
      <w:sz w:val="28"/>
    </w:rPr>
  </w:style>
  <w:style w:type="character" w:styleId="affffff5">
    <w:name w:val="page number"/>
    <w:basedOn w:val="a3"/>
    <w:rsid w:val="007E676E"/>
  </w:style>
  <w:style w:type="paragraph" w:styleId="affffff6">
    <w:name w:val="Plain Text"/>
    <w:basedOn w:val="a2"/>
    <w:link w:val="affffff7"/>
    <w:uiPriority w:val="99"/>
    <w:rsid w:val="007E676E"/>
    <w:pPr>
      <w:spacing w:before="0" w:after="0" w:line="240" w:lineRule="auto"/>
    </w:pPr>
    <w:rPr>
      <w:rFonts w:ascii="Courier New" w:eastAsia="Times New Roman" w:hAnsi="Courier New" w:cs="Times New Roman"/>
      <w:color w:val="auto"/>
      <w:kern w:val="0"/>
    </w:rPr>
  </w:style>
  <w:style w:type="character" w:customStyle="1" w:styleId="affffff7">
    <w:name w:val="Текст Знак"/>
    <w:basedOn w:val="a3"/>
    <w:link w:val="affffff6"/>
    <w:uiPriority w:val="99"/>
    <w:rsid w:val="007E676E"/>
    <w:rPr>
      <w:rFonts w:ascii="Courier New" w:eastAsia="Times New Roman" w:hAnsi="Courier New" w:cs="Times New Roman"/>
      <w:color w:val="auto"/>
    </w:rPr>
  </w:style>
  <w:style w:type="paragraph" w:customStyle="1" w:styleId="216">
    <w:name w:val="Основной текст 2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b/>
      <w:i/>
      <w:color w:val="auto"/>
      <w:kern w:val="0"/>
      <w:sz w:val="26"/>
    </w:rPr>
  </w:style>
  <w:style w:type="paragraph" w:customStyle="1" w:styleId="BodyText21">
    <w:name w:val="Body Text 2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b/>
      <w:i/>
      <w:color w:val="auto"/>
      <w:kern w:val="0"/>
      <w:sz w:val="26"/>
    </w:rPr>
  </w:style>
  <w:style w:type="paragraph" w:customStyle="1" w:styleId="1fd">
    <w:name w:val="Обычный1"/>
    <w:rsid w:val="007E676E"/>
    <w:pPr>
      <w:spacing w:before="0" w:after="0" w:line="240" w:lineRule="auto"/>
    </w:pPr>
    <w:rPr>
      <w:rFonts w:ascii="Times New Roman" w:eastAsia="Times New Roman" w:hAnsi="Times New Roman" w:cs="Times New Roman"/>
      <w:color w:val="auto"/>
      <w:sz w:val="24"/>
    </w:rPr>
  </w:style>
  <w:style w:type="paragraph" w:customStyle="1" w:styleId="312">
    <w:name w:val="Основной текст с отступом 3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color w:val="auto"/>
      <w:kern w:val="0"/>
      <w:sz w:val="24"/>
    </w:rPr>
  </w:style>
  <w:style w:type="paragraph" w:customStyle="1" w:styleId="affffff8">
    <w:name w:val="Нормальный"/>
    <w:rsid w:val="007E676E"/>
    <w:pPr>
      <w:spacing w:before="0" w:after="0" w:line="360" w:lineRule="auto"/>
      <w:ind w:firstLine="720"/>
      <w:jc w:val="both"/>
    </w:pPr>
    <w:rPr>
      <w:rFonts w:ascii="Times New Roman" w:eastAsia="Times New Roman" w:hAnsi="Times New Roman" w:cs="Times New Roman"/>
      <w:snapToGrid w:val="0"/>
      <w:color w:val="auto"/>
      <w:sz w:val="28"/>
    </w:rPr>
  </w:style>
  <w:style w:type="paragraph" w:customStyle="1" w:styleId="217">
    <w:name w:val="Основной текст с отступом 21"/>
    <w:basedOn w:val="a2"/>
    <w:rsid w:val="007E676E"/>
    <w:pPr>
      <w:overflowPunct w:val="0"/>
      <w:autoSpaceDE w:val="0"/>
      <w:autoSpaceDN w:val="0"/>
      <w:adjustRightInd w:val="0"/>
      <w:spacing w:before="0" w:after="0" w:line="240" w:lineRule="auto"/>
      <w:ind w:firstLine="851"/>
      <w:textAlignment w:val="baseline"/>
    </w:pPr>
    <w:rPr>
      <w:rFonts w:ascii="Times New Roman" w:eastAsia="Times New Roman" w:hAnsi="Times New Roman" w:cs="Times New Roman"/>
      <w:color w:val="auto"/>
      <w:kern w:val="0"/>
      <w:sz w:val="28"/>
    </w:rPr>
  </w:style>
  <w:style w:type="paragraph" w:customStyle="1" w:styleId="313">
    <w:name w:val="Основной текст 31"/>
    <w:basedOn w:val="216"/>
    <w:rsid w:val="007E676E"/>
    <w:pPr>
      <w:spacing w:after="120"/>
      <w:ind w:left="283" w:firstLine="0"/>
      <w:jc w:val="left"/>
    </w:pPr>
    <w:rPr>
      <w:b w:val="0"/>
      <w:i w:val="0"/>
      <w:sz w:val="20"/>
    </w:rPr>
  </w:style>
  <w:style w:type="paragraph" w:customStyle="1" w:styleId="affffff9">
    <w:name w:val="Îáû÷íûé"/>
    <w:rsid w:val="007E676E"/>
    <w:pPr>
      <w:spacing w:before="0" w:after="0" w:line="240" w:lineRule="auto"/>
    </w:pPr>
    <w:rPr>
      <w:rFonts w:ascii="Times New Roman" w:eastAsia="Times New Roman" w:hAnsi="Times New Roman" w:cs="Times New Roman"/>
      <w:color w:val="auto"/>
    </w:rPr>
  </w:style>
  <w:style w:type="paragraph" w:customStyle="1" w:styleId="affffffa">
    <w:name w:val="Стиль"/>
    <w:rsid w:val="007E676E"/>
    <w:pPr>
      <w:overflowPunct w:val="0"/>
      <w:autoSpaceDE w:val="0"/>
      <w:autoSpaceDN w:val="0"/>
      <w:adjustRightInd w:val="0"/>
      <w:spacing w:before="0" w:after="0" w:line="240" w:lineRule="auto"/>
      <w:textAlignment w:val="baseline"/>
    </w:pPr>
    <w:rPr>
      <w:rFonts w:ascii="Times New Roman" w:eastAsia="Times New Roman" w:hAnsi="Times New Roman" w:cs="Times New Roman"/>
      <w:color w:val="auto"/>
    </w:rPr>
  </w:style>
  <w:style w:type="paragraph" w:customStyle="1" w:styleId="5f2">
    <w:name w:val="Стиль5"/>
    <w:basedOn w:val="affffffa"/>
    <w:rsid w:val="007E676E"/>
  </w:style>
  <w:style w:type="paragraph" w:customStyle="1" w:styleId="218">
    <w:name w:val="Основной текст 21"/>
    <w:basedOn w:val="a2"/>
    <w:rsid w:val="007E676E"/>
    <w:pPr>
      <w:widowControl w:val="0"/>
      <w:overflowPunct w:val="0"/>
      <w:autoSpaceDE w:val="0"/>
      <w:autoSpaceDN w:val="0"/>
      <w:adjustRightInd w:val="0"/>
      <w:spacing w:before="0" w:after="0" w:line="240" w:lineRule="auto"/>
      <w:textAlignment w:val="baseline"/>
    </w:pPr>
    <w:rPr>
      <w:rFonts w:ascii="Times New Roman" w:eastAsia="Times New Roman" w:hAnsi="Times New Roman" w:cs="Times New Roman"/>
      <w:color w:val="auto"/>
      <w:kern w:val="0"/>
      <w:sz w:val="28"/>
    </w:rPr>
  </w:style>
  <w:style w:type="paragraph" w:customStyle="1" w:styleId="4f3">
    <w:name w:val="Стиль4"/>
    <w:basedOn w:val="31"/>
    <w:rsid w:val="007E676E"/>
    <w:pPr>
      <w:keepLines w:val="0"/>
      <w:spacing w:before="0" w:line="240" w:lineRule="auto"/>
      <w:ind w:firstLine="709"/>
      <w:jc w:val="center"/>
    </w:pPr>
    <w:rPr>
      <w:rFonts w:ascii="Times New Roman" w:eastAsia="Times New Roman" w:hAnsi="Times New Roman" w:cs="Arial"/>
      <w:color w:val="auto"/>
      <w:kern w:val="0"/>
      <w:sz w:val="28"/>
      <w:szCs w:val="26"/>
    </w:rPr>
  </w:style>
  <w:style w:type="character" w:customStyle="1" w:styleId="s5">
    <w:name w:val="s5"/>
    <w:rsid w:val="007E676E"/>
    <w:rPr>
      <w:rFonts w:cs="Times New Roman"/>
    </w:rPr>
  </w:style>
  <w:style w:type="paragraph" w:customStyle="1" w:styleId="s13">
    <w:name w:val="s13"/>
    <w:basedOn w:val="a2"/>
    <w:uiPriority w:val="99"/>
    <w:rsid w:val="007E676E"/>
    <w:pPr>
      <w:spacing w:before="100" w:beforeAutospacing="1" w:after="100" w:afterAutospacing="1" w:line="240" w:lineRule="auto"/>
    </w:pPr>
    <w:rPr>
      <w:rFonts w:ascii="Times New Roman" w:eastAsia="Calibri" w:hAnsi="Times New Roman" w:cs="Times New Roman"/>
      <w:color w:val="auto"/>
      <w:kern w:val="0"/>
      <w:sz w:val="24"/>
      <w:szCs w:val="24"/>
    </w:rPr>
  </w:style>
  <w:style w:type="paragraph" w:customStyle="1" w:styleId="10">
    <w:name w:val="Абзац списка1"/>
    <w:basedOn w:val="a2"/>
    <w:link w:val="ListParagraphChar"/>
    <w:rsid w:val="007E676E"/>
    <w:pPr>
      <w:numPr>
        <w:numId w:val="10"/>
      </w:numPr>
      <w:tabs>
        <w:tab w:val="left" w:pos="993"/>
      </w:tabs>
      <w:spacing w:before="0" w:after="0" w:line="360" w:lineRule="auto"/>
      <w:jc w:val="both"/>
    </w:pPr>
    <w:rPr>
      <w:rFonts w:ascii="Calibri" w:eastAsia="Times New Roman" w:hAnsi="Calibri" w:cs="Times New Roman"/>
      <w:color w:val="auto"/>
      <w:kern w:val="0"/>
      <w:sz w:val="28"/>
      <w:szCs w:val="24"/>
      <w:lang w:eastAsia="en-US"/>
    </w:rPr>
  </w:style>
  <w:style w:type="character" w:customStyle="1" w:styleId="ListParagraphChar">
    <w:name w:val="List Paragraph Char"/>
    <w:link w:val="10"/>
    <w:locked/>
    <w:rsid w:val="007E676E"/>
    <w:rPr>
      <w:rFonts w:ascii="Calibri" w:eastAsia="Times New Roman" w:hAnsi="Calibri" w:cs="Times New Roman"/>
      <w:color w:val="auto"/>
      <w:sz w:val="28"/>
      <w:szCs w:val="24"/>
      <w:lang w:eastAsia="en-US"/>
    </w:rPr>
  </w:style>
  <w:style w:type="character" w:styleId="affffffb">
    <w:name w:val="Strong"/>
    <w:uiPriority w:val="22"/>
    <w:qFormat/>
    <w:rsid w:val="007E676E"/>
    <w:rPr>
      <w:rFonts w:cs="Times New Roman"/>
      <w:b/>
      <w:bCs/>
    </w:rPr>
  </w:style>
  <w:style w:type="paragraph" w:customStyle="1" w:styleId="affffffc">
    <w:name w:val="МОН"/>
    <w:basedOn w:val="a2"/>
    <w:rsid w:val="007E676E"/>
    <w:pPr>
      <w:spacing w:before="0" w:after="0" w:line="360" w:lineRule="auto"/>
      <w:ind w:firstLine="709"/>
      <w:jc w:val="both"/>
    </w:pPr>
    <w:rPr>
      <w:rFonts w:ascii="Times New Roman" w:eastAsia="Calibri" w:hAnsi="Times New Roman" w:cs="Times New Roman"/>
      <w:color w:val="auto"/>
      <w:kern w:val="0"/>
      <w:sz w:val="28"/>
    </w:rPr>
  </w:style>
  <w:style w:type="paragraph" w:customStyle="1" w:styleId="2ff">
    <w:name w:val="Без интервала2"/>
    <w:rsid w:val="007E676E"/>
    <w:pPr>
      <w:spacing w:before="0" w:after="0" w:line="240" w:lineRule="auto"/>
    </w:pPr>
    <w:rPr>
      <w:rFonts w:ascii="Calibri" w:eastAsia="Calibri" w:hAnsi="Calibri" w:cs="Times New Roman"/>
      <w:color w:val="auto"/>
      <w:sz w:val="22"/>
      <w:szCs w:val="22"/>
      <w:lang w:eastAsia="en-US"/>
    </w:rPr>
  </w:style>
  <w:style w:type="paragraph" w:customStyle="1" w:styleId="ConsPlusNormal">
    <w:name w:val="ConsPlusNormal"/>
    <w:rsid w:val="007E676E"/>
    <w:pPr>
      <w:widowControl w:val="0"/>
      <w:autoSpaceDE w:val="0"/>
      <w:autoSpaceDN w:val="0"/>
      <w:adjustRightInd w:val="0"/>
      <w:spacing w:before="0" w:after="0" w:line="240" w:lineRule="auto"/>
      <w:ind w:firstLine="720"/>
    </w:pPr>
    <w:rPr>
      <w:rFonts w:ascii="Arial" w:eastAsia="Times New Roman" w:hAnsi="Arial" w:cs="Arial"/>
      <w:color w:val="auto"/>
    </w:rPr>
  </w:style>
  <w:style w:type="paragraph" w:styleId="affffffd">
    <w:name w:val="No Spacing"/>
    <w:basedOn w:val="a2"/>
    <w:link w:val="affffffe"/>
    <w:uiPriority w:val="99"/>
    <w:qFormat/>
    <w:rsid w:val="007E676E"/>
    <w:pPr>
      <w:spacing w:before="0" w:after="0" w:line="240" w:lineRule="auto"/>
    </w:pPr>
    <w:rPr>
      <w:rFonts w:ascii="Times New Roman" w:eastAsia="Times New Roman" w:hAnsi="Times New Roman" w:cs="Times New Roman"/>
      <w:color w:val="auto"/>
      <w:kern w:val="0"/>
      <w:sz w:val="24"/>
      <w:szCs w:val="32"/>
      <w:lang w:eastAsia="en-US"/>
    </w:rPr>
  </w:style>
  <w:style w:type="paragraph" w:customStyle="1" w:styleId="afffffff">
    <w:name w:val="Таблица"/>
    <w:basedOn w:val="a2"/>
    <w:link w:val="afffffff0"/>
    <w:qFormat/>
    <w:rsid w:val="007E676E"/>
    <w:pPr>
      <w:tabs>
        <w:tab w:val="decimal" w:pos="567"/>
      </w:tabs>
      <w:spacing w:before="0" w:after="0" w:line="240" w:lineRule="exact"/>
    </w:pPr>
    <w:rPr>
      <w:rFonts w:ascii="Arial" w:eastAsia="Times New Roman" w:hAnsi="Arial" w:cs="Times New Roman"/>
      <w:color w:val="auto"/>
      <w:kern w:val="0"/>
    </w:rPr>
  </w:style>
  <w:style w:type="character" w:customStyle="1" w:styleId="afffffff0">
    <w:name w:val="Таблица Знак"/>
    <w:link w:val="afffffff"/>
    <w:rsid w:val="007E676E"/>
    <w:rPr>
      <w:rFonts w:ascii="Arial" w:eastAsia="Times New Roman" w:hAnsi="Arial" w:cs="Times New Roman"/>
      <w:color w:val="auto"/>
    </w:rPr>
  </w:style>
  <w:style w:type="paragraph" w:customStyle="1" w:styleId="ConsNormal">
    <w:name w:val="ConsNormal"/>
    <w:uiPriority w:val="99"/>
    <w:rsid w:val="007E676E"/>
    <w:pPr>
      <w:widowControl w:val="0"/>
      <w:autoSpaceDE w:val="0"/>
      <w:autoSpaceDN w:val="0"/>
      <w:adjustRightInd w:val="0"/>
      <w:spacing w:before="0" w:after="0" w:line="240" w:lineRule="auto"/>
      <w:ind w:right="19772" w:firstLine="720"/>
    </w:pPr>
    <w:rPr>
      <w:rFonts w:ascii="Arial" w:eastAsia="Times New Roman" w:hAnsi="Arial" w:cs="Arial"/>
      <w:color w:val="auto"/>
    </w:rPr>
  </w:style>
  <w:style w:type="numbering" w:customStyle="1" w:styleId="1">
    <w:name w:val="Стиль маркированный1"/>
    <w:basedOn w:val="a5"/>
    <w:rsid w:val="007E676E"/>
    <w:pPr>
      <w:numPr>
        <w:numId w:val="11"/>
      </w:numPr>
    </w:pPr>
  </w:style>
  <w:style w:type="numbering" w:customStyle="1" w:styleId="21">
    <w:name w:val="Стиль маркированный21"/>
    <w:basedOn w:val="a5"/>
    <w:rsid w:val="007E676E"/>
    <w:pPr>
      <w:numPr>
        <w:numId w:val="12"/>
      </w:numPr>
    </w:pPr>
  </w:style>
  <w:style w:type="paragraph" w:customStyle="1" w:styleId="Style17">
    <w:name w:val="Style17"/>
    <w:basedOn w:val="a2"/>
    <w:uiPriority w:val="99"/>
    <w:rsid w:val="007E676E"/>
    <w:pPr>
      <w:widowControl w:val="0"/>
      <w:autoSpaceDE w:val="0"/>
      <w:autoSpaceDN w:val="0"/>
      <w:adjustRightInd w:val="0"/>
      <w:spacing w:before="0" w:after="0" w:line="322" w:lineRule="exact"/>
      <w:ind w:firstLine="720"/>
      <w:jc w:val="both"/>
    </w:pPr>
    <w:rPr>
      <w:rFonts w:ascii="Times New Roman" w:eastAsia="Times New Roman" w:hAnsi="Times New Roman" w:cs="Times New Roman"/>
      <w:color w:val="auto"/>
      <w:kern w:val="0"/>
      <w:sz w:val="24"/>
      <w:szCs w:val="24"/>
    </w:rPr>
  </w:style>
  <w:style w:type="character" w:customStyle="1" w:styleId="FontStyle25">
    <w:name w:val="Font Style25"/>
    <w:uiPriority w:val="99"/>
    <w:rsid w:val="007E676E"/>
    <w:rPr>
      <w:rFonts w:ascii="Times New Roman" w:hAnsi="Times New Roman" w:cs="Times New Roman"/>
      <w:sz w:val="26"/>
      <w:szCs w:val="26"/>
    </w:rPr>
  </w:style>
  <w:style w:type="character" w:customStyle="1" w:styleId="FontStyle23">
    <w:name w:val="Font Style23"/>
    <w:uiPriority w:val="99"/>
    <w:rsid w:val="007E676E"/>
    <w:rPr>
      <w:rFonts w:ascii="Times New Roman" w:hAnsi="Times New Roman" w:cs="Times New Roman"/>
      <w:sz w:val="22"/>
      <w:szCs w:val="22"/>
    </w:rPr>
  </w:style>
  <w:style w:type="paragraph" w:styleId="3fa">
    <w:name w:val="toc 3"/>
    <w:basedOn w:val="a2"/>
    <w:next w:val="a2"/>
    <w:autoRedefine/>
    <w:uiPriority w:val="39"/>
    <w:unhideWhenUsed/>
    <w:qFormat/>
    <w:rsid w:val="00837523"/>
    <w:pPr>
      <w:spacing w:after="100"/>
      <w:ind w:left="400"/>
    </w:pPr>
  </w:style>
  <w:style w:type="character" w:customStyle="1" w:styleId="apple-converted-space">
    <w:name w:val="apple-converted-space"/>
    <w:basedOn w:val="a3"/>
    <w:rsid w:val="00EC2EAA"/>
  </w:style>
  <w:style w:type="table" w:styleId="1-1">
    <w:name w:val="Medium Shading 1 Accent 1"/>
    <w:basedOn w:val="a4"/>
    <w:uiPriority w:val="63"/>
    <w:rsid w:val="008167C9"/>
    <w:pPr>
      <w:spacing w:before="0"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11">
    <w:name w:val="Light Grid Accent 1"/>
    <w:basedOn w:val="a4"/>
    <w:uiPriority w:val="62"/>
    <w:rsid w:val="008167C9"/>
    <w:pPr>
      <w:spacing w:before="0"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116">
    <w:name w:val="Светлая сетка — Акцент 11"/>
    <w:basedOn w:val="a4"/>
    <w:uiPriority w:val="62"/>
    <w:rsid w:val="00DF0708"/>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paragraph" w:customStyle="1" w:styleId="Iauiue">
    <w:name w:val="Iau?iue"/>
    <w:uiPriority w:val="99"/>
    <w:rsid w:val="003F4A5B"/>
    <w:pPr>
      <w:widowControl w:val="0"/>
      <w:spacing w:before="0" w:after="0" w:line="240" w:lineRule="auto"/>
    </w:pPr>
    <w:rPr>
      <w:rFonts w:ascii="Peterburg" w:eastAsia="Times New Roman" w:hAnsi="Peterburg" w:cs="Times New Roman"/>
      <w:color w:val="auto"/>
      <w:sz w:val="24"/>
    </w:rPr>
  </w:style>
  <w:style w:type="paragraph" w:styleId="afffffff1">
    <w:name w:val="footnote text"/>
    <w:basedOn w:val="a2"/>
    <w:link w:val="afffffff2"/>
    <w:uiPriority w:val="99"/>
    <w:semiHidden/>
    <w:unhideWhenUsed/>
    <w:rsid w:val="00462663"/>
    <w:pPr>
      <w:spacing w:before="0" w:after="0" w:line="240" w:lineRule="auto"/>
    </w:pPr>
    <w:rPr>
      <w:color w:val="auto"/>
      <w:kern w:val="0"/>
      <w:lang w:eastAsia="en-US"/>
    </w:rPr>
  </w:style>
  <w:style w:type="character" w:customStyle="1" w:styleId="afffffff2">
    <w:name w:val="Текст сноски Знак"/>
    <w:basedOn w:val="a3"/>
    <w:link w:val="afffffff1"/>
    <w:uiPriority w:val="99"/>
    <w:semiHidden/>
    <w:rsid w:val="00462663"/>
    <w:rPr>
      <w:color w:val="auto"/>
      <w:lang w:eastAsia="en-US"/>
    </w:rPr>
  </w:style>
  <w:style w:type="character" w:styleId="afffffff3">
    <w:name w:val="footnote reference"/>
    <w:basedOn w:val="a3"/>
    <w:uiPriority w:val="99"/>
    <w:semiHidden/>
    <w:unhideWhenUsed/>
    <w:rsid w:val="00462663"/>
    <w:rPr>
      <w:vertAlign w:val="superscript"/>
    </w:rPr>
  </w:style>
  <w:style w:type="paragraph" w:customStyle="1" w:styleId="afffffff4">
    <w:name w:val="ОсновнойРПС"/>
    <w:basedOn w:val="a2"/>
    <w:uiPriority w:val="99"/>
    <w:rsid w:val="00A90730"/>
    <w:pPr>
      <w:spacing w:before="0" w:after="0" w:line="240" w:lineRule="auto"/>
      <w:ind w:firstLine="709"/>
      <w:jc w:val="both"/>
    </w:pPr>
    <w:rPr>
      <w:rFonts w:ascii="Times New Roman" w:eastAsia="Times New Roman" w:hAnsi="Times New Roman" w:cs="Times New Roman"/>
      <w:color w:val="auto"/>
      <w:kern w:val="0"/>
      <w:sz w:val="28"/>
    </w:rPr>
  </w:style>
  <w:style w:type="paragraph" w:customStyle="1" w:styleId="afffffff5">
    <w:name w:val="Текст в таблицах"/>
    <w:basedOn w:val="a2"/>
    <w:uiPriority w:val="99"/>
    <w:rsid w:val="00A90730"/>
    <w:pPr>
      <w:spacing w:before="0" w:after="0" w:line="240" w:lineRule="auto"/>
    </w:pPr>
    <w:rPr>
      <w:rFonts w:ascii="Times New Roman" w:eastAsia="Times New Roman" w:hAnsi="Times New Roman" w:cs="Times New Roman"/>
      <w:color w:val="auto"/>
      <w:kern w:val="0"/>
      <w:sz w:val="24"/>
      <w:szCs w:val="24"/>
    </w:rPr>
  </w:style>
  <w:style w:type="paragraph" w:customStyle="1" w:styleId="afffffff6">
    <w:name w:val="Шапка таблицы"/>
    <w:basedOn w:val="a2"/>
    <w:uiPriority w:val="99"/>
    <w:rsid w:val="00A90730"/>
    <w:pPr>
      <w:spacing w:before="0" w:after="0" w:line="240" w:lineRule="auto"/>
      <w:jc w:val="center"/>
    </w:pPr>
    <w:rPr>
      <w:rFonts w:ascii="Times New Roman" w:eastAsia="Times New Roman" w:hAnsi="Times New Roman" w:cs="Times New Roman"/>
      <w:color w:val="auto"/>
      <w:kern w:val="0"/>
      <w:sz w:val="24"/>
      <w:szCs w:val="24"/>
    </w:rPr>
  </w:style>
  <w:style w:type="character" w:customStyle="1" w:styleId="90">
    <w:name w:val="Заголовок 9 Знак"/>
    <w:basedOn w:val="a3"/>
    <w:link w:val="9"/>
    <w:uiPriority w:val="9"/>
    <w:semiHidden/>
    <w:rsid w:val="007F526E"/>
    <w:rPr>
      <w:rFonts w:ascii="Cambria" w:eastAsia="Times New Roman" w:hAnsi="Cambria" w:cs="Times New Roman"/>
      <w:i/>
      <w:iCs/>
      <w:color w:val="404040"/>
      <w:lang w:eastAsia="en-US"/>
    </w:rPr>
  </w:style>
  <w:style w:type="character" w:styleId="afffffff7">
    <w:name w:val="Emphasis"/>
    <w:uiPriority w:val="20"/>
    <w:qFormat/>
    <w:rsid w:val="007F526E"/>
    <w:rPr>
      <w:rFonts w:ascii="Times New Roman" w:hAnsi="Times New Roman" w:cs="Times New Roman" w:hint="default"/>
      <w:i/>
      <w:iCs w:val="0"/>
    </w:rPr>
  </w:style>
  <w:style w:type="paragraph" w:styleId="afffffff8">
    <w:name w:val="annotation text"/>
    <w:basedOn w:val="a2"/>
    <w:link w:val="afffffff9"/>
    <w:uiPriority w:val="99"/>
    <w:semiHidden/>
    <w:unhideWhenUsed/>
    <w:rsid w:val="007F526E"/>
    <w:pPr>
      <w:spacing w:before="0" w:after="0" w:line="240" w:lineRule="auto"/>
      <w:ind w:firstLine="709"/>
      <w:jc w:val="both"/>
    </w:pPr>
    <w:rPr>
      <w:rFonts w:ascii="Times New Roman" w:eastAsia="Times New Roman" w:hAnsi="Times New Roman" w:cs="Times New Roman"/>
      <w:color w:val="auto"/>
      <w:kern w:val="0"/>
      <w:lang w:eastAsia="en-US"/>
    </w:rPr>
  </w:style>
  <w:style w:type="character" w:customStyle="1" w:styleId="afffffff9">
    <w:name w:val="Текст примечания Знак"/>
    <w:basedOn w:val="a3"/>
    <w:link w:val="afffffff8"/>
    <w:uiPriority w:val="99"/>
    <w:semiHidden/>
    <w:rsid w:val="007F526E"/>
    <w:rPr>
      <w:rFonts w:ascii="Times New Roman" w:eastAsia="Times New Roman" w:hAnsi="Times New Roman" w:cs="Times New Roman"/>
      <w:color w:val="auto"/>
      <w:lang w:eastAsia="en-US"/>
    </w:rPr>
  </w:style>
  <w:style w:type="paragraph" w:styleId="afffffffa">
    <w:name w:val="caption"/>
    <w:basedOn w:val="a2"/>
    <w:next w:val="a2"/>
    <w:uiPriority w:val="35"/>
    <w:semiHidden/>
    <w:unhideWhenUsed/>
    <w:qFormat/>
    <w:rsid w:val="007F526E"/>
    <w:pPr>
      <w:spacing w:before="0" w:after="0" w:line="360" w:lineRule="auto"/>
      <w:jc w:val="center"/>
    </w:pPr>
    <w:rPr>
      <w:rFonts w:ascii="Times New Roman" w:eastAsia="Times New Roman" w:hAnsi="Times New Roman" w:cs="Times New Roman"/>
      <w:bCs/>
      <w:color w:val="auto"/>
      <w:kern w:val="0"/>
      <w:sz w:val="28"/>
      <w:szCs w:val="18"/>
      <w:lang w:eastAsia="en-US"/>
    </w:rPr>
  </w:style>
  <w:style w:type="paragraph" w:styleId="afffffffb">
    <w:name w:val="annotation subject"/>
    <w:basedOn w:val="afffffff8"/>
    <w:next w:val="afffffff8"/>
    <w:link w:val="afffffffc"/>
    <w:uiPriority w:val="99"/>
    <w:semiHidden/>
    <w:unhideWhenUsed/>
    <w:rsid w:val="007F526E"/>
    <w:rPr>
      <w:b/>
      <w:bCs/>
    </w:rPr>
  </w:style>
  <w:style w:type="character" w:customStyle="1" w:styleId="afffffffc">
    <w:name w:val="Тема примечания Знак"/>
    <w:basedOn w:val="afffffff9"/>
    <w:link w:val="afffffffb"/>
    <w:uiPriority w:val="99"/>
    <w:semiHidden/>
    <w:rsid w:val="007F526E"/>
    <w:rPr>
      <w:rFonts w:ascii="Times New Roman" w:eastAsia="Times New Roman" w:hAnsi="Times New Roman" w:cs="Times New Roman"/>
      <w:b/>
      <w:bCs/>
      <w:color w:val="auto"/>
      <w:lang w:eastAsia="en-US"/>
    </w:rPr>
  </w:style>
  <w:style w:type="character" w:customStyle="1" w:styleId="affffffe">
    <w:name w:val="Без интервала Знак"/>
    <w:link w:val="affffffd"/>
    <w:uiPriority w:val="1"/>
    <w:locked/>
    <w:rsid w:val="007F526E"/>
    <w:rPr>
      <w:rFonts w:ascii="Times New Roman" w:eastAsia="Times New Roman" w:hAnsi="Times New Roman" w:cs="Times New Roman"/>
      <w:color w:val="auto"/>
      <w:sz w:val="24"/>
      <w:szCs w:val="32"/>
      <w:lang w:eastAsia="en-US"/>
    </w:rPr>
  </w:style>
  <w:style w:type="paragraph" w:styleId="2ff0">
    <w:name w:val="Quote"/>
    <w:basedOn w:val="a2"/>
    <w:next w:val="a2"/>
    <w:link w:val="2ff1"/>
    <w:uiPriority w:val="29"/>
    <w:qFormat/>
    <w:rsid w:val="007F526E"/>
    <w:pPr>
      <w:spacing w:before="0" w:after="0" w:line="360" w:lineRule="auto"/>
      <w:ind w:firstLine="709"/>
      <w:jc w:val="both"/>
    </w:pPr>
    <w:rPr>
      <w:rFonts w:ascii="Times New Roman" w:eastAsia="Times New Roman" w:hAnsi="Times New Roman" w:cs="Times New Roman"/>
      <w:i/>
      <w:iCs/>
      <w:color w:val="000000"/>
      <w:kern w:val="0"/>
      <w:sz w:val="24"/>
      <w:szCs w:val="22"/>
      <w:lang w:eastAsia="en-US"/>
    </w:rPr>
  </w:style>
  <w:style w:type="character" w:customStyle="1" w:styleId="2ff1">
    <w:name w:val="Цитата 2 Знак"/>
    <w:basedOn w:val="a3"/>
    <w:link w:val="2ff0"/>
    <w:uiPriority w:val="29"/>
    <w:rsid w:val="007F526E"/>
    <w:rPr>
      <w:rFonts w:ascii="Times New Roman" w:eastAsia="Times New Roman" w:hAnsi="Times New Roman" w:cs="Times New Roman"/>
      <w:i/>
      <w:iCs/>
      <w:color w:val="000000"/>
      <w:sz w:val="24"/>
      <w:szCs w:val="22"/>
      <w:lang w:eastAsia="en-US"/>
    </w:rPr>
  </w:style>
  <w:style w:type="paragraph" w:customStyle="1" w:styleId="ConsPlusNonformat">
    <w:name w:val="ConsPlusNonformat"/>
    <w:uiPriority w:val="99"/>
    <w:rsid w:val="007F526E"/>
    <w:pPr>
      <w:widowControl w:val="0"/>
      <w:autoSpaceDE w:val="0"/>
      <w:autoSpaceDN w:val="0"/>
      <w:adjustRightInd w:val="0"/>
      <w:spacing w:before="0" w:after="0" w:line="240" w:lineRule="auto"/>
    </w:pPr>
    <w:rPr>
      <w:rFonts w:ascii="Courier New" w:eastAsia="Times New Roman" w:hAnsi="Courier New" w:cs="Courier New"/>
      <w:color w:val="auto"/>
      <w:lang w:eastAsia="en-US"/>
    </w:rPr>
  </w:style>
  <w:style w:type="paragraph" w:customStyle="1" w:styleId="consplustitle">
    <w:name w:val="consplustitle"/>
    <w:basedOn w:val="a2"/>
    <w:uiPriority w:val="99"/>
    <w:rsid w:val="007F526E"/>
    <w:pPr>
      <w:spacing w:before="100" w:beforeAutospacing="1" w:after="100" w:afterAutospacing="1" w:line="240" w:lineRule="auto"/>
      <w:ind w:firstLine="709"/>
      <w:jc w:val="both"/>
    </w:pPr>
    <w:rPr>
      <w:rFonts w:ascii="Times New Roman" w:eastAsia="Times New Roman" w:hAnsi="Times New Roman" w:cs="Times New Roman"/>
      <w:color w:val="auto"/>
      <w:kern w:val="0"/>
      <w:sz w:val="24"/>
      <w:szCs w:val="24"/>
      <w:lang w:eastAsia="en-US"/>
    </w:rPr>
  </w:style>
  <w:style w:type="paragraph" w:customStyle="1" w:styleId="afffffffd">
    <w:name w:val="Знак Знак Знак Знак Знак Знак Знак Знак Знак Знак"/>
    <w:basedOn w:val="a2"/>
    <w:uiPriority w:val="99"/>
    <w:rsid w:val="007F526E"/>
    <w:pPr>
      <w:spacing w:before="100" w:beforeAutospacing="1" w:after="100" w:afterAutospacing="1" w:line="240" w:lineRule="auto"/>
    </w:pPr>
    <w:rPr>
      <w:rFonts w:ascii="Tahoma" w:eastAsia="Times New Roman" w:hAnsi="Tahoma" w:cs="Tahoma"/>
      <w:color w:val="auto"/>
      <w:kern w:val="0"/>
      <w:lang w:val="en-US" w:eastAsia="en-US"/>
    </w:rPr>
  </w:style>
  <w:style w:type="paragraph" w:customStyle="1" w:styleId="Style1">
    <w:name w:val="Style1"/>
    <w:basedOn w:val="a2"/>
    <w:uiPriority w:val="99"/>
    <w:rsid w:val="007F526E"/>
    <w:pPr>
      <w:widowControl w:val="0"/>
      <w:autoSpaceDE w:val="0"/>
      <w:autoSpaceDN w:val="0"/>
      <w:adjustRightInd w:val="0"/>
      <w:spacing w:before="0" w:after="0" w:line="240" w:lineRule="auto"/>
    </w:pPr>
    <w:rPr>
      <w:rFonts w:ascii="Times New Roman" w:eastAsia="Times New Roman" w:hAnsi="Times New Roman" w:cs="Times New Roman"/>
      <w:color w:val="auto"/>
      <w:kern w:val="0"/>
      <w:sz w:val="24"/>
      <w:szCs w:val="24"/>
    </w:rPr>
  </w:style>
  <w:style w:type="paragraph" w:customStyle="1" w:styleId="Style2">
    <w:name w:val="Style2"/>
    <w:basedOn w:val="a2"/>
    <w:uiPriority w:val="99"/>
    <w:rsid w:val="007F526E"/>
    <w:pPr>
      <w:widowControl w:val="0"/>
      <w:autoSpaceDE w:val="0"/>
      <w:autoSpaceDN w:val="0"/>
      <w:adjustRightInd w:val="0"/>
      <w:spacing w:before="0" w:after="0" w:line="643" w:lineRule="exact"/>
      <w:ind w:hanging="216"/>
      <w:jc w:val="both"/>
    </w:pPr>
    <w:rPr>
      <w:rFonts w:ascii="Times New Roman" w:eastAsia="Times New Roman" w:hAnsi="Times New Roman" w:cs="Times New Roman"/>
      <w:color w:val="auto"/>
      <w:kern w:val="0"/>
      <w:sz w:val="24"/>
      <w:szCs w:val="24"/>
    </w:rPr>
  </w:style>
  <w:style w:type="paragraph" w:customStyle="1" w:styleId="Style3">
    <w:name w:val="Style3"/>
    <w:basedOn w:val="a2"/>
    <w:uiPriority w:val="99"/>
    <w:rsid w:val="007F526E"/>
    <w:pPr>
      <w:widowControl w:val="0"/>
      <w:autoSpaceDE w:val="0"/>
      <w:autoSpaceDN w:val="0"/>
      <w:adjustRightInd w:val="0"/>
      <w:spacing w:before="0" w:after="0" w:line="240" w:lineRule="auto"/>
    </w:pPr>
    <w:rPr>
      <w:rFonts w:ascii="Times New Roman" w:eastAsia="Times New Roman" w:hAnsi="Times New Roman" w:cs="Times New Roman"/>
      <w:color w:val="auto"/>
      <w:kern w:val="0"/>
      <w:sz w:val="24"/>
      <w:szCs w:val="24"/>
    </w:rPr>
  </w:style>
  <w:style w:type="character" w:styleId="afffffffe">
    <w:name w:val="annotation reference"/>
    <w:uiPriority w:val="99"/>
    <w:semiHidden/>
    <w:unhideWhenUsed/>
    <w:rsid w:val="007F526E"/>
    <w:rPr>
      <w:rFonts w:ascii="Times New Roman" w:hAnsi="Times New Roman" w:cs="Times New Roman" w:hint="default"/>
      <w:sz w:val="16"/>
    </w:rPr>
  </w:style>
  <w:style w:type="character" w:customStyle="1" w:styleId="lead">
    <w:name w:val="lead"/>
    <w:rsid w:val="007F526E"/>
    <w:rPr>
      <w:rFonts w:ascii="Times New Roman" w:hAnsi="Times New Roman" w:cs="Times New Roman" w:hint="default"/>
    </w:rPr>
  </w:style>
  <w:style w:type="character" w:customStyle="1" w:styleId="FontStyle270">
    <w:name w:val="Font Style270"/>
    <w:uiPriority w:val="99"/>
    <w:rsid w:val="007F526E"/>
    <w:rPr>
      <w:rFonts w:ascii="Times New Roman" w:hAnsi="Times New Roman" w:cs="Times New Roman" w:hint="default"/>
      <w:b/>
      <w:bCs/>
      <w:color w:val="000000"/>
      <w:spacing w:val="-10"/>
      <w:sz w:val="138"/>
      <w:szCs w:val="138"/>
    </w:rPr>
  </w:style>
  <w:style w:type="character" w:customStyle="1" w:styleId="FontStyle271">
    <w:name w:val="Font Style271"/>
    <w:uiPriority w:val="99"/>
    <w:rsid w:val="007F526E"/>
    <w:rPr>
      <w:rFonts w:ascii="Times New Roman" w:hAnsi="Times New Roman" w:cs="Times New Roman" w:hint="default"/>
      <w:b/>
      <w:bCs/>
      <w:color w:val="000000"/>
      <w:sz w:val="52"/>
      <w:szCs w:val="52"/>
    </w:rPr>
  </w:style>
  <w:style w:type="table" w:customStyle="1" w:styleId="1fe">
    <w:name w:val="Сетка таблицы1"/>
    <w:basedOn w:val="a4"/>
    <w:uiPriority w:val="59"/>
    <w:rsid w:val="007F526E"/>
    <w:pPr>
      <w:spacing w:before="0" w:after="0" w:line="240" w:lineRule="auto"/>
    </w:pPr>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Сетка таблицы2"/>
    <w:basedOn w:val="a4"/>
    <w:uiPriority w:val="59"/>
    <w:rsid w:val="007F526E"/>
    <w:pPr>
      <w:spacing w:before="0" w:after="0" w:line="240" w:lineRule="auto"/>
    </w:pPr>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2"/>
    <w:rsid w:val="008C4B4E"/>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formattext">
    <w:name w:val="formattext"/>
    <w:basedOn w:val="a2"/>
    <w:rsid w:val="008C4B4E"/>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w">
    <w:name w:val="w"/>
    <w:basedOn w:val="a3"/>
    <w:rsid w:val="008C4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3889">
      <w:bodyDiv w:val="1"/>
      <w:marLeft w:val="0"/>
      <w:marRight w:val="0"/>
      <w:marTop w:val="0"/>
      <w:marBottom w:val="0"/>
      <w:divBdr>
        <w:top w:val="none" w:sz="0" w:space="0" w:color="auto"/>
        <w:left w:val="none" w:sz="0" w:space="0" w:color="auto"/>
        <w:bottom w:val="none" w:sz="0" w:space="0" w:color="auto"/>
        <w:right w:val="none" w:sz="0" w:space="0" w:color="auto"/>
      </w:divBdr>
    </w:div>
    <w:div w:id="15083575">
      <w:bodyDiv w:val="1"/>
      <w:marLeft w:val="0"/>
      <w:marRight w:val="0"/>
      <w:marTop w:val="0"/>
      <w:marBottom w:val="0"/>
      <w:divBdr>
        <w:top w:val="none" w:sz="0" w:space="0" w:color="auto"/>
        <w:left w:val="none" w:sz="0" w:space="0" w:color="auto"/>
        <w:bottom w:val="none" w:sz="0" w:space="0" w:color="auto"/>
        <w:right w:val="none" w:sz="0" w:space="0" w:color="auto"/>
      </w:divBdr>
    </w:div>
    <w:div w:id="32970432">
      <w:bodyDiv w:val="1"/>
      <w:marLeft w:val="0"/>
      <w:marRight w:val="0"/>
      <w:marTop w:val="0"/>
      <w:marBottom w:val="0"/>
      <w:divBdr>
        <w:top w:val="none" w:sz="0" w:space="0" w:color="auto"/>
        <w:left w:val="none" w:sz="0" w:space="0" w:color="auto"/>
        <w:bottom w:val="none" w:sz="0" w:space="0" w:color="auto"/>
        <w:right w:val="none" w:sz="0" w:space="0" w:color="auto"/>
      </w:divBdr>
    </w:div>
    <w:div w:id="49769714">
      <w:bodyDiv w:val="1"/>
      <w:marLeft w:val="0"/>
      <w:marRight w:val="0"/>
      <w:marTop w:val="0"/>
      <w:marBottom w:val="0"/>
      <w:divBdr>
        <w:top w:val="none" w:sz="0" w:space="0" w:color="auto"/>
        <w:left w:val="none" w:sz="0" w:space="0" w:color="auto"/>
        <w:bottom w:val="none" w:sz="0" w:space="0" w:color="auto"/>
        <w:right w:val="none" w:sz="0" w:space="0" w:color="auto"/>
      </w:divBdr>
    </w:div>
    <w:div w:id="51849358">
      <w:bodyDiv w:val="1"/>
      <w:marLeft w:val="0"/>
      <w:marRight w:val="0"/>
      <w:marTop w:val="0"/>
      <w:marBottom w:val="0"/>
      <w:divBdr>
        <w:top w:val="none" w:sz="0" w:space="0" w:color="auto"/>
        <w:left w:val="none" w:sz="0" w:space="0" w:color="auto"/>
        <w:bottom w:val="none" w:sz="0" w:space="0" w:color="auto"/>
        <w:right w:val="none" w:sz="0" w:space="0" w:color="auto"/>
      </w:divBdr>
    </w:div>
    <w:div w:id="65417613">
      <w:bodyDiv w:val="1"/>
      <w:marLeft w:val="0"/>
      <w:marRight w:val="0"/>
      <w:marTop w:val="0"/>
      <w:marBottom w:val="0"/>
      <w:divBdr>
        <w:top w:val="none" w:sz="0" w:space="0" w:color="auto"/>
        <w:left w:val="none" w:sz="0" w:space="0" w:color="auto"/>
        <w:bottom w:val="none" w:sz="0" w:space="0" w:color="auto"/>
        <w:right w:val="none" w:sz="0" w:space="0" w:color="auto"/>
      </w:divBdr>
    </w:div>
    <w:div w:id="66995426">
      <w:bodyDiv w:val="1"/>
      <w:marLeft w:val="0"/>
      <w:marRight w:val="0"/>
      <w:marTop w:val="0"/>
      <w:marBottom w:val="0"/>
      <w:divBdr>
        <w:top w:val="none" w:sz="0" w:space="0" w:color="auto"/>
        <w:left w:val="none" w:sz="0" w:space="0" w:color="auto"/>
        <w:bottom w:val="none" w:sz="0" w:space="0" w:color="auto"/>
        <w:right w:val="none" w:sz="0" w:space="0" w:color="auto"/>
      </w:divBdr>
    </w:div>
    <w:div w:id="68038256">
      <w:bodyDiv w:val="1"/>
      <w:marLeft w:val="0"/>
      <w:marRight w:val="0"/>
      <w:marTop w:val="0"/>
      <w:marBottom w:val="0"/>
      <w:divBdr>
        <w:top w:val="none" w:sz="0" w:space="0" w:color="auto"/>
        <w:left w:val="none" w:sz="0" w:space="0" w:color="auto"/>
        <w:bottom w:val="none" w:sz="0" w:space="0" w:color="auto"/>
        <w:right w:val="none" w:sz="0" w:space="0" w:color="auto"/>
      </w:divBdr>
    </w:div>
    <w:div w:id="87193356">
      <w:bodyDiv w:val="1"/>
      <w:marLeft w:val="0"/>
      <w:marRight w:val="0"/>
      <w:marTop w:val="0"/>
      <w:marBottom w:val="0"/>
      <w:divBdr>
        <w:top w:val="none" w:sz="0" w:space="0" w:color="auto"/>
        <w:left w:val="none" w:sz="0" w:space="0" w:color="auto"/>
        <w:bottom w:val="none" w:sz="0" w:space="0" w:color="auto"/>
        <w:right w:val="none" w:sz="0" w:space="0" w:color="auto"/>
      </w:divBdr>
    </w:div>
    <w:div w:id="100612728">
      <w:bodyDiv w:val="1"/>
      <w:marLeft w:val="0"/>
      <w:marRight w:val="0"/>
      <w:marTop w:val="0"/>
      <w:marBottom w:val="0"/>
      <w:divBdr>
        <w:top w:val="none" w:sz="0" w:space="0" w:color="auto"/>
        <w:left w:val="none" w:sz="0" w:space="0" w:color="auto"/>
        <w:bottom w:val="none" w:sz="0" w:space="0" w:color="auto"/>
        <w:right w:val="none" w:sz="0" w:space="0" w:color="auto"/>
      </w:divBdr>
    </w:div>
    <w:div w:id="118033201">
      <w:bodyDiv w:val="1"/>
      <w:marLeft w:val="0"/>
      <w:marRight w:val="0"/>
      <w:marTop w:val="0"/>
      <w:marBottom w:val="0"/>
      <w:divBdr>
        <w:top w:val="none" w:sz="0" w:space="0" w:color="auto"/>
        <w:left w:val="none" w:sz="0" w:space="0" w:color="auto"/>
        <w:bottom w:val="none" w:sz="0" w:space="0" w:color="auto"/>
        <w:right w:val="none" w:sz="0" w:space="0" w:color="auto"/>
      </w:divBdr>
    </w:div>
    <w:div w:id="120736408">
      <w:bodyDiv w:val="1"/>
      <w:marLeft w:val="0"/>
      <w:marRight w:val="0"/>
      <w:marTop w:val="0"/>
      <w:marBottom w:val="0"/>
      <w:divBdr>
        <w:top w:val="none" w:sz="0" w:space="0" w:color="auto"/>
        <w:left w:val="none" w:sz="0" w:space="0" w:color="auto"/>
        <w:bottom w:val="none" w:sz="0" w:space="0" w:color="auto"/>
        <w:right w:val="none" w:sz="0" w:space="0" w:color="auto"/>
      </w:divBdr>
    </w:div>
    <w:div w:id="139351354">
      <w:bodyDiv w:val="1"/>
      <w:marLeft w:val="0"/>
      <w:marRight w:val="0"/>
      <w:marTop w:val="0"/>
      <w:marBottom w:val="0"/>
      <w:divBdr>
        <w:top w:val="none" w:sz="0" w:space="0" w:color="auto"/>
        <w:left w:val="none" w:sz="0" w:space="0" w:color="auto"/>
        <w:bottom w:val="none" w:sz="0" w:space="0" w:color="auto"/>
        <w:right w:val="none" w:sz="0" w:space="0" w:color="auto"/>
      </w:divBdr>
    </w:div>
    <w:div w:id="146286309">
      <w:bodyDiv w:val="1"/>
      <w:marLeft w:val="0"/>
      <w:marRight w:val="0"/>
      <w:marTop w:val="0"/>
      <w:marBottom w:val="0"/>
      <w:divBdr>
        <w:top w:val="none" w:sz="0" w:space="0" w:color="auto"/>
        <w:left w:val="none" w:sz="0" w:space="0" w:color="auto"/>
        <w:bottom w:val="none" w:sz="0" w:space="0" w:color="auto"/>
        <w:right w:val="none" w:sz="0" w:space="0" w:color="auto"/>
      </w:divBdr>
    </w:div>
    <w:div w:id="154032313">
      <w:bodyDiv w:val="1"/>
      <w:marLeft w:val="0"/>
      <w:marRight w:val="0"/>
      <w:marTop w:val="0"/>
      <w:marBottom w:val="0"/>
      <w:divBdr>
        <w:top w:val="none" w:sz="0" w:space="0" w:color="auto"/>
        <w:left w:val="none" w:sz="0" w:space="0" w:color="auto"/>
        <w:bottom w:val="none" w:sz="0" w:space="0" w:color="auto"/>
        <w:right w:val="none" w:sz="0" w:space="0" w:color="auto"/>
      </w:divBdr>
    </w:div>
    <w:div w:id="158810634">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1526980">
      <w:bodyDiv w:val="1"/>
      <w:marLeft w:val="0"/>
      <w:marRight w:val="0"/>
      <w:marTop w:val="0"/>
      <w:marBottom w:val="0"/>
      <w:divBdr>
        <w:top w:val="none" w:sz="0" w:space="0" w:color="auto"/>
        <w:left w:val="none" w:sz="0" w:space="0" w:color="auto"/>
        <w:bottom w:val="none" w:sz="0" w:space="0" w:color="auto"/>
        <w:right w:val="none" w:sz="0" w:space="0" w:color="auto"/>
      </w:divBdr>
    </w:div>
    <w:div w:id="172307198">
      <w:bodyDiv w:val="1"/>
      <w:marLeft w:val="0"/>
      <w:marRight w:val="0"/>
      <w:marTop w:val="0"/>
      <w:marBottom w:val="0"/>
      <w:divBdr>
        <w:top w:val="none" w:sz="0" w:space="0" w:color="auto"/>
        <w:left w:val="none" w:sz="0" w:space="0" w:color="auto"/>
        <w:bottom w:val="none" w:sz="0" w:space="0" w:color="auto"/>
        <w:right w:val="none" w:sz="0" w:space="0" w:color="auto"/>
      </w:divBdr>
    </w:div>
    <w:div w:id="174659974">
      <w:bodyDiv w:val="1"/>
      <w:marLeft w:val="0"/>
      <w:marRight w:val="0"/>
      <w:marTop w:val="0"/>
      <w:marBottom w:val="0"/>
      <w:divBdr>
        <w:top w:val="none" w:sz="0" w:space="0" w:color="auto"/>
        <w:left w:val="none" w:sz="0" w:space="0" w:color="auto"/>
        <w:bottom w:val="none" w:sz="0" w:space="0" w:color="auto"/>
        <w:right w:val="none" w:sz="0" w:space="0" w:color="auto"/>
      </w:divBdr>
    </w:div>
    <w:div w:id="187376208">
      <w:bodyDiv w:val="1"/>
      <w:marLeft w:val="0"/>
      <w:marRight w:val="0"/>
      <w:marTop w:val="0"/>
      <w:marBottom w:val="0"/>
      <w:divBdr>
        <w:top w:val="none" w:sz="0" w:space="0" w:color="auto"/>
        <w:left w:val="none" w:sz="0" w:space="0" w:color="auto"/>
        <w:bottom w:val="none" w:sz="0" w:space="0" w:color="auto"/>
        <w:right w:val="none" w:sz="0" w:space="0" w:color="auto"/>
      </w:divBdr>
    </w:div>
    <w:div w:id="195430674">
      <w:bodyDiv w:val="1"/>
      <w:marLeft w:val="0"/>
      <w:marRight w:val="0"/>
      <w:marTop w:val="0"/>
      <w:marBottom w:val="0"/>
      <w:divBdr>
        <w:top w:val="none" w:sz="0" w:space="0" w:color="auto"/>
        <w:left w:val="none" w:sz="0" w:space="0" w:color="auto"/>
        <w:bottom w:val="none" w:sz="0" w:space="0" w:color="auto"/>
        <w:right w:val="none" w:sz="0" w:space="0" w:color="auto"/>
      </w:divBdr>
    </w:div>
    <w:div w:id="201795060">
      <w:bodyDiv w:val="1"/>
      <w:marLeft w:val="0"/>
      <w:marRight w:val="0"/>
      <w:marTop w:val="0"/>
      <w:marBottom w:val="0"/>
      <w:divBdr>
        <w:top w:val="none" w:sz="0" w:space="0" w:color="auto"/>
        <w:left w:val="none" w:sz="0" w:space="0" w:color="auto"/>
        <w:bottom w:val="none" w:sz="0" w:space="0" w:color="auto"/>
        <w:right w:val="none" w:sz="0" w:space="0" w:color="auto"/>
      </w:divBdr>
    </w:div>
    <w:div w:id="215510341">
      <w:bodyDiv w:val="1"/>
      <w:marLeft w:val="0"/>
      <w:marRight w:val="0"/>
      <w:marTop w:val="0"/>
      <w:marBottom w:val="0"/>
      <w:divBdr>
        <w:top w:val="none" w:sz="0" w:space="0" w:color="auto"/>
        <w:left w:val="none" w:sz="0" w:space="0" w:color="auto"/>
        <w:bottom w:val="none" w:sz="0" w:space="0" w:color="auto"/>
        <w:right w:val="none" w:sz="0" w:space="0" w:color="auto"/>
      </w:divBdr>
    </w:div>
    <w:div w:id="217593373">
      <w:bodyDiv w:val="1"/>
      <w:marLeft w:val="0"/>
      <w:marRight w:val="0"/>
      <w:marTop w:val="0"/>
      <w:marBottom w:val="0"/>
      <w:divBdr>
        <w:top w:val="none" w:sz="0" w:space="0" w:color="auto"/>
        <w:left w:val="none" w:sz="0" w:space="0" w:color="auto"/>
        <w:bottom w:val="none" w:sz="0" w:space="0" w:color="auto"/>
        <w:right w:val="none" w:sz="0" w:space="0" w:color="auto"/>
      </w:divBdr>
    </w:div>
    <w:div w:id="219173439">
      <w:bodyDiv w:val="1"/>
      <w:marLeft w:val="0"/>
      <w:marRight w:val="0"/>
      <w:marTop w:val="0"/>
      <w:marBottom w:val="0"/>
      <w:divBdr>
        <w:top w:val="none" w:sz="0" w:space="0" w:color="auto"/>
        <w:left w:val="none" w:sz="0" w:space="0" w:color="auto"/>
        <w:bottom w:val="none" w:sz="0" w:space="0" w:color="auto"/>
        <w:right w:val="none" w:sz="0" w:space="0" w:color="auto"/>
      </w:divBdr>
    </w:div>
    <w:div w:id="220478866">
      <w:bodyDiv w:val="1"/>
      <w:marLeft w:val="0"/>
      <w:marRight w:val="0"/>
      <w:marTop w:val="0"/>
      <w:marBottom w:val="0"/>
      <w:divBdr>
        <w:top w:val="none" w:sz="0" w:space="0" w:color="auto"/>
        <w:left w:val="none" w:sz="0" w:space="0" w:color="auto"/>
        <w:bottom w:val="none" w:sz="0" w:space="0" w:color="auto"/>
        <w:right w:val="none" w:sz="0" w:space="0" w:color="auto"/>
      </w:divBdr>
    </w:div>
    <w:div w:id="222108802">
      <w:bodyDiv w:val="1"/>
      <w:marLeft w:val="0"/>
      <w:marRight w:val="0"/>
      <w:marTop w:val="0"/>
      <w:marBottom w:val="0"/>
      <w:divBdr>
        <w:top w:val="none" w:sz="0" w:space="0" w:color="auto"/>
        <w:left w:val="none" w:sz="0" w:space="0" w:color="auto"/>
        <w:bottom w:val="none" w:sz="0" w:space="0" w:color="auto"/>
        <w:right w:val="none" w:sz="0" w:space="0" w:color="auto"/>
      </w:divBdr>
    </w:div>
    <w:div w:id="235365067">
      <w:bodyDiv w:val="1"/>
      <w:marLeft w:val="0"/>
      <w:marRight w:val="0"/>
      <w:marTop w:val="0"/>
      <w:marBottom w:val="0"/>
      <w:divBdr>
        <w:top w:val="none" w:sz="0" w:space="0" w:color="auto"/>
        <w:left w:val="none" w:sz="0" w:space="0" w:color="auto"/>
        <w:bottom w:val="none" w:sz="0" w:space="0" w:color="auto"/>
        <w:right w:val="none" w:sz="0" w:space="0" w:color="auto"/>
      </w:divBdr>
    </w:div>
    <w:div w:id="238057991">
      <w:bodyDiv w:val="1"/>
      <w:marLeft w:val="0"/>
      <w:marRight w:val="0"/>
      <w:marTop w:val="0"/>
      <w:marBottom w:val="0"/>
      <w:divBdr>
        <w:top w:val="none" w:sz="0" w:space="0" w:color="auto"/>
        <w:left w:val="none" w:sz="0" w:space="0" w:color="auto"/>
        <w:bottom w:val="none" w:sz="0" w:space="0" w:color="auto"/>
        <w:right w:val="none" w:sz="0" w:space="0" w:color="auto"/>
      </w:divBdr>
    </w:div>
    <w:div w:id="241263675">
      <w:bodyDiv w:val="1"/>
      <w:marLeft w:val="0"/>
      <w:marRight w:val="0"/>
      <w:marTop w:val="0"/>
      <w:marBottom w:val="0"/>
      <w:divBdr>
        <w:top w:val="none" w:sz="0" w:space="0" w:color="auto"/>
        <w:left w:val="none" w:sz="0" w:space="0" w:color="auto"/>
        <w:bottom w:val="none" w:sz="0" w:space="0" w:color="auto"/>
        <w:right w:val="none" w:sz="0" w:space="0" w:color="auto"/>
      </w:divBdr>
    </w:div>
    <w:div w:id="254822937">
      <w:bodyDiv w:val="1"/>
      <w:marLeft w:val="0"/>
      <w:marRight w:val="0"/>
      <w:marTop w:val="0"/>
      <w:marBottom w:val="0"/>
      <w:divBdr>
        <w:top w:val="none" w:sz="0" w:space="0" w:color="auto"/>
        <w:left w:val="none" w:sz="0" w:space="0" w:color="auto"/>
        <w:bottom w:val="none" w:sz="0" w:space="0" w:color="auto"/>
        <w:right w:val="none" w:sz="0" w:space="0" w:color="auto"/>
      </w:divBdr>
    </w:div>
    <w:div w:id="254897432">
      <w:bodyDiv w:val="1"/>
      <w:marLeft w:val="0"/>
      <w:marRight w:val="0"/>
      <w:marTop w:val="0"/>
      <w:marBottom w:val="0"/>
      <w:divBdr>
        <w:top w:val="none" w:sz="0" w:space="0" w:color="auto"/>
        <w:left w:val="none" w:sz="0" w:space="0" w:color="auto"/>
        <w:bottom w:val="none" w:sz="0" w:space="0" w:color="auto"/>
        <w:right w:val="none" w:sz="0" w:space="0" w:color="auto"/>
      </w:divBdr>
    </w:div>
    <w:div w:id="262612311">
      <w:bodyDiv w:val="1"/>
      <w:marLeft w:val="0"/>
      <w:marRight w:val="0"/>
      <w:marTop w:val="0"/>
      <w:marBottom w:val="0"/>
      <w:divBdr>
        <w:top w:val="none" w:sz="0" w:space="0" w:color="auto"/>
        <w:left w:val="none" w:sz="0" w:space="0" w:color="auto"/>
        <w:bottom w:val="none" w:sz="0" w:space="0" w:color="auto"/>
        <w:right w:val="none" w:sz="0" w:space="0" w:color="auto"/>
      </w:divBdr>
    </w:div>
    <w:div w:id="263535840">
      <w:bodyDiv w:val="1"/>
      <w:marLeft w:val="0"/>
      <w:marRight w:val="0"/>
      <w:marTop w:val="0"/>
      <w:marBottom w:val="0"/>
      <w:divBdr>
        <w:top w:val="none" w:sz="0" w:space="0" w:color="auto"/>
        <w:left w:val="none" w:sz="0" w:space="0" w:color="auto"/>
        <w:bottom w:val="none" w:sz="0" w:space="0" w:color="auto"/>
        <w:right w:val="none" w:sz="0" w:space="0" w:color="auto"/>
      </w:divBdr>
    </w:div>
    <w:div w:id="271326717">
      <w:bodyDiv w:val="1"/>
      <w:marLeft w:val="0"/>
      <w:marRight w:val="0"/>
      <w:marTop w:val="0"/>
      <w:marBottom w:val="0"/>
      <w:divBdr>
        <w:top w:val="none" w:sz="0" w:space="0" w:color="auto"/>
        <w:left w:val="none" w:sz="0" w:space="0" w:color="auto"/>
        <w:bottom w:val="none" w:sz="0" w:space="0" w:color="auto"/>
        <w:right w:val="none" w:sz="0" w:space="0" w:color="auto"/>
      </w:divBdr>
    </w:div>
    <w:div w:id="274531142">
      <w:bodyDiv w:val="1"/>
      <w:marLeft w:val="0"/>
      <w:marRight w:val="0"/>
      <w:marTop w:val="0"/>
      <w:marBottom w:val="0"/>
      <w:divBdr>
        <w:top w:val="none" w:sz="0" w:space="0" w:color="auto"/>
        <w:left w:val="none" w:sz="0" w:space="0" w:color="auto"/>
        <w:bottom w:val="none" w:sz="0" w:space="0" w:color="auto"/>
        <w:right w:val="none" w:sz="0" w:space="0" w:color="auto"/>
      </w:divBdr>
    </w:div>
    <w:div w:id="275871220">
      <w:bodyDiv w:val="1"/>
      <w:marLeft w:val="0"/>
      <w:marRight w:val="0"/>
      <w:marTop w:val="0"/>
      <w:marBottom w:val="0"/>
      <w:divBdr>
        <w:top w:val="none" w:sz="0" w:space="0" w:color="auto"/>
        <w:left w:val="none" w:sz="0" w:space="0" w:color="auto"/>
        <w:bottom w:val="none" w:sz="0" w:space="0" w:color="auto"/>
        <w:right w:val="none" w:sz="0" w:space="0" w:color="auto"/>
      </w:divBdr>
    </w:div>
    <w:div w:id="276564948">
      <w:bodyDiv w:val="1"/>
      <w:marLeft w:val="0"/>
      <w:marRight w:val="0"/>
      <w:marTop w:val="0"/>
      <w:marBottom w:val="0"/>
      <w:divBdr>
        <w:top w:val="none" w:sz="0" w:space="0" w:color="auto"/>
        <w:left w:val="none" w:sz="0" w:space="0" w:color="auto"/>
        <w:bottom w:val="none" w:sz="0" w:space="0" w:color="auto"/>
        <w:right w:val="none" w:sz="0" w:space="0" w:color="auto"/>
      </w:divBdr>
    </w:div>
    <w:div w:id="277177408">
      <w:bodyDiv w:val="1"/>
      <w:marLeft w:val="0"/>
      <w:marRight w:val="0"/>
      <w:marTop w:val="0"/>
      <w:marBottom w:val="0"/>
      <w:divBdr>
        <w:top w:val="none" w:sz="0" w:space="0" w:color="auto"/>
        <w:left w:val="none" w:sz="0" w:space="0" w:color="auto"/>
        <w:bottom w:val="none" w:sz="0" w:space="0" w:color="auto"/>
        <w:right w:val="none" w:sz="0" w:space="0" w:color="auto"/>
      </w:divBdr>
    </w:div>
    <w:div w:id="294602455">
      <w:bodyDiv w:val="1"/>
      <w:marLeft w:val="0"/>
      <w:marRight w:val="0"/>
      <w:marTop w:val="0"/>
      <w:marBottom w:val="0"/>
      <w:divBdr>
        <w:top w:val="none" w:sz="0" w:space="0" w:color="auto"/>
        <w:left w:val="none" w:sz="0" w:space="0" w:color="auto"/>
        <w:bottom w:val="none" w:sz="0" w:space="0" w:color="auto"/>
        <w:right w:val="none" w:sz="0" w:space="0" w:color="auto"/>
      </w:divBdr>
    </w:div>
    <w:div w:id="317419251">
      <w:bodyDiv w:val="1"/>
      <w:marLeft w:val="0"/>
      <w:marRight w:val="0"/>
      <w:marTop w:val="0"/>
      <w:marBottom w:val="0"/>
      <w:divBdr>
        <w:top w:val="none" w:sz="0" w:space="0" w:color="auto"/>
        <w:left w:val="none" w:sz="0" w:space="0" w:color="auto"/>
        <w:bottom w:val="none" w:sz="0" w:space="0" w:color="auto"/>
        <w:right w:val="none" w:sz="0" w:space="0" w:color="auto"/>
      </w:divBdr>
    </w:div>
    <w:div w:id="317732600">
      <w:bodyDiv w:val="1"/>
      <w:marLeft w:val="0"/>
      <w:marRight w:val="0"/>
      <w:marTop w:val="0"/>
      <w:marBottom w:val="0"/>
      <w:divBdr>
        <w:top w:val="none" w:sz="0" w:space="0" w:color="auto"/>
        <w:left w:val="none" w:sz="0" w:space="0" w:color="auto"/>
        <w:bottom w:val="none" w:sz="0" w:space="0" w:color="auto"/>
        <w:right w:val="none" w:sz="0" w:space="0" w:color="auto"/>
      </w:divBdr>
    </w:div>
    <w:div w:id="339544436">
      <w:bodyDiv w:val="1"/>
      <w:marLeft w:val="0"/>
      <w:marRight w:val="0"/>
      <w:marTop w:val="0"/>
      <w:marBottom w:val="0"/>
      <w:divBdr>
        <w:top w:val="none" w:sz="0" w:space="0" w:color="auto"/>
        <w:left w:val="none" w:sz="0" w:space="0" w:color="auto"/>
        <w:bottom w:val="none" w:sz="0" w:space="0" w:color="auto"/>
        <w:right w:val="none" w:sz="0" w:space="0" w:color="auto"/>
      </w:divBdr>
    </w:div>
    <w:div w:id="342318330">
      <w:bodyDiv w:val="1"/>
      <w:marLeft w:val="0"/>
      <w:marRight w:val="0"/>
      <w:marTop w:val="0"/>
      <w:marBottom w:val="0"/>
      <w:divBdr>
        <w:top w:val="none" w:sz="0" w:space="0" w:color="auto"/>
        <w:left w:val="none" w:sz="0" w:space="0" w:color="auto"/>
        <w:bottom w:val="none" w:sz="0" w:space="0" w:color="auto"/>
        <w:right w:val="none" w:sz="0" w:space="0" w:color="auto"/>
      </w:divBdr>
    </w:div>
    <w:div w:id="343364223">
      <w:bodyDiv w:val="1"/>
      <w:marLeft w:val="0"/>
      <w:marRight w:val="0"/>
      <w:marTop w:val="0"/>
      <w:marBottom w:val="0"/>
      <w:divBdr>
        <w:top w:val="none" w:sz="0" w:space="0" w:color="auto"/>
        <w:left w:val="none" w:sz="0" w:space="0" w:color="auto"/>
        <w:bottom w:val="none" w:sz="0" w:space="0" w:color="auto"/>
        <w:right w:val="none" w:sz="0" w:space="0" w:color="auto"/>
      </w:divBdr>
    </w:div>
    <w:div w:id="349111172">
      <w:bodyDiv w:val="1"/>
      <w:marLeft w:val="0"/>
      <w:marRight w:val="0"/>
      <w:marTop w:val="0"/>
      <w:marBottom w:val="0"/>
      <w:divBdr>
        <w:top w:val="none" w:sz="0" w:space="0" w:color="auto"/>
        <w:left w:val="none" w:sz="0" w:space="0" w:color="auto"/>
        <w:bottom w:val="none" w:sz="0" w:space="0" w:color="auto"/>
        <w:right w:val="none" w:sz="0" w:space="0" w:color="auto"/>
      </w:divBdr>
    </w:div>
    <w:div w:id="351297750">
      <w:bodyDiv w:val="1"/>
      <w:marLeft w:val="0"/>
      <w:marRight w:val="0"/>
      <w:marTop w:val="0"/>
      <w:marBottom w:val="0"/>
      <w:divBdr>
        <w:top w:val="none" w:sz="0" w:space="0" w:color="auto"/>
        <w:left w:val="none" w:sz="0" w:space="0" w:color="auto"/>
        <w:bottom w:val="none" w:sz="0" w:space="0" w:color="auto"/>
        <w:right w:val="none" w:sz="0" w:space="0" w:color="auto"/>
      </w:divBdr>
    </w:div>
    <w:div w:id="362632024">
      <w:bodyDiv w:val="1"/>
      <w:marLeft w:val="0"/>
      <w:marRight w:val="0"/>
      <w:marTop w:val="0"/>
      <w:marBottom w:val="0"/>
      <w:divBdr>
        <w:top w:val="none" w:sz="0" w:space="0" w:color="auto"/>
        <w:left w:val="none" w:sz="0" w:space="0" w:color="auto"/>
        <w:bottom w:val="none" w:sz="0" w:space="0" w:color="auto"/>
        <w:right w:val="none" w:sz="0" w:space="0" w:color="auto"/>
      </w:divBdr>
    </w:div>
    <w:div w:id="363483855">
      <w:bodyDiv w:val="1"/>
      <w:marLeft w:val="0"/>
      <w:marRight w:val="0"/>
      <w:marTop w:val="0"/>
      <w:marBottom w:val="0"/>
      <w:divBdr>
        <w:top w:val="none" w:sz="0" w:space="0" w:color="auto"/>
        <w:left w:val="none" w:sz="0" w:space="0" w:color="auto"/>
        <w:bottom w:val="none" w:sz="0" w:space="0" w:color="auto"/>
        <w:right w:val="none" w:sz="0" w:space="0" w:color="auto"/>
      </w:divBdr>
    </w:div>
    <w:div w:id="379865400">
      <w:bodyDiv w:val="1"/>
      <w:marLeft w:val="0"/>
      <w:marRight w:val="0"/>
      <w:marTop w:val="0"/>
      <w:marBottom w:val="0"/>
      <w:divBdr>
        <w:top w:val="none" w:sz="0" w:space="0" w:color="auto"/>
        <w:left w:val="none" w:sz="0" w:space="0" w:color="auto"/>
        <w:bottom w:val="none" w:sz="0" w:space="0" w:color="auto"/>
        <w:right w:val="none" w:sz="0" w:space="0" w:color="auto"/>
      </w:divBdr>
    </w:div>
    <w:div w:id="391000441">
      <w:bodyDiv w:val="1"/>
      <w:marLeft w:val="0"/>
      <w:marRight w:val="0"/>
      <w:marTop w:val="0"/>
      <w:marBottom w:val="0"/>
      <w:divBdr>
        <w:top w:val="none" w:sz="0" w:space="0" w:color="auto"/>
        <w:left w:val="none" w:sz="0" w:space="0" w:color="auto"/>
        <w:bottom w:val="none" w:sz="0" w:space="0" w:color="auto"/>
        <w:right w:val="none" w:sz="0" w:space="0" w:color="auto"/>
      </w:divBdr>
    </w:div>
    <w:div w:id="392773140">
      <w:bodyDiv w:val="1"/>
      <w:marLeft w:val="0"/>
      <w:marRight w:val="0"/>
      <w:marTop w:val="0"/>
      <w:marBottom w:val="0"/>
      <w:divBdr>
        <w:top w:val="none" w:sz="0" w:space="0" w:color="auto"/>
        <w:left w:val="none" w:sz="0" w:space="0" w:color="auto"/>
        <w:bottom w:val="none" w:sz="0" w:space="0" w:color="auto"/>
        <w:right w:val="none" w:sz="0" w:space="0" w:color="auto"/>
      </w:divBdr>
    </w:div>
    <w:div w:id="404258757">
      <w:bodyDiv w:val="1"/>
      <w:marLeft w:val="0"/>
      <w:marRight w:val="0"/>
      <w:marTop w:val="0"/>
      <w:marBottom w:val="0"/>
      <w:divBdr>
        <w:top w:val="none" w:sz="0" w:space="0" w:color="auto"/>
        <w:left w:val="none" w:sz="0" w:space="0" w:color="auto"/>
        <w:bottom w:val="none" w:sz="0" w:space="0" w:color="auto"/>
        <w:right w:val="none" w:sz="0" w:space="0" w:color="auto"/>
      </w:divBdr>
    </w:div>
    <w:div w:id="414086721">
      <w:bodyDiv w:val="1"/>
      <w:marLeft w:val="0"/>
      <w:marRight w:val="0"/>
      <w:marTop w:val="0"/>
      <w:marBottom w:val="0"/>
      <w:divBdr>
        <w:top w:val="none" w:sz="0" w:space="0" w:color="auto"/>
        <w:left w:val="none" w:sz="0" w:space="0" w:color="auto"/>
        <w:bottom w:val="none" w:sz="0" w:space="0" w:color="auto"/>
        <w:right w:val="none" w:sz="0" w:space="0" w:color="auto"/>
      </w:divBdr>
    </w:div>
    <w:div w:id="415975957">
      <w:bodyDiv w:val="1"/>
      <w:marLeft w:val="0"/>
      <w:marRight w:val="0"/>
      <w:marTop w:val="0"/>
      <w:marBottom w:val="0"/>
      <w:divBdr>
        <w:top w:val="none" w:sz="0" w:space="0" w:color="auto"/>
        <w:left w:val="none" w:sz="0" w:space="0" w:color="auto"/>
        <w:bottom w:val="none" w:sz="0" w:space="0" w:color="auto"/>
        <w:right w:val="none" w:sz="0" w:space="0" w:color="auto"/>
      </w:divBdr>
    </w:div>
    <w:div w:id="420949294">
      <w:bodyDiv w:val="1"/>
      <w:marLeft w:val="0"/>
      <w:marRight w:val="0"/>
      <w:marTop w:val="0"/>
      <w:marBottom w:val="0"/>
      <w:divBdr>
        <w:top w:val="none" w:sz="0" w:space="0" w:color="auto"/>
        <w:left w:val="none" w:sz="0" w:space="0" w:color="auto"/>
        <w:bottom w:val="none" w:sz="0" w:space="0" w:color="auto"/>
        <w:right w:val="none" w:sz="0" w:space="0" w:color="auto"/>
      </w:divBdr>
    </w:div>
    <w:div w:id="425810205">
      <w:bodyDiv w:val="1"/>
      <w:marLeft w:val="0"/>
      <w:marRight w:val="0"/>
      <w:marTop w:val="0"/>
      <w:marBottom w:val="0"/>
      <w:divBdr>
        <w:top w:val="none" w:sz="0" w:space="0" w:color="auto"/>
        <w:left w:val="none" w:sz="0" w:space="0" w:color="auto"/>
        <w:bottom w:val="none" w:sz="0" w:space="0" w:color="auto"/>
        <w:right w:val="none" w:sz="0" w:space="0" w:color="auto"/>
      </w:divBdr>
    </w:div>
    <w:div w:id="441650250">
      <w:bodyDiv w:val="1"/>
      <w:marLeft w:val="0"/>
      <w:marRight w:val="0"/>
      <w:marTop w:val="0"/>
      <w:marBottom w:val="0"/>
      <w:divBdr>
        <w:top w:val="none" w:sz="0" w:space="0" w:color="auto"/>
        <w:left w:val="none" w:sz="0" w:space="0" w:color="auto"/>
        <w:bottom w:val="none" w:sz="0" w:space="0" w:color="auto"/>
        <w:right w:val="none" w:sz="0" w:space="0" w:color="auto"/>
      </w:divBdr>
    </w:div>
    <w:div w:id="447512396">
      <w:bodyDiv w:val="1"/>
      <w:marLeft w:val="0"/>
      <w:marRight w:val="0"/>
      <w:marTop w:val="0"/>
      <w:marBottom w:val="0"/>
      <w:divBdr>
        <w:top w:val="none" w:sz="0" w:space="0" w:color="auto"/>
        <w:left w:val="none" w:sz="0" w:space="0" w:color="auto"/>
        <w:bottom w:val="none" w:sz="0" w:space="0" w:color="auto"/>
        <w:right w:val="none" w:sz="0" w:space="0" w:color="auto"/>
      </w:divBdr>
    </w:div>
    <w:div w:id="447894367">
      <w:bodyDiv w:val="1"/>
      <w:marLeft w:val="0"/>
      <w:marRight w:val="0"/>
      <w:marTop w:val="0"/>
      <w:marBottom w:val="0"/>
      <w:divBdr>
        <w:top w:val="none" w:sz="0" w:space="0" w:color="auto"/>
        <w:left w:val="none" w:sz="0" w:space="0" w:color="auto"/>
        <w:bottom w:val="none" w:sz="0" w:space="0" w:color="auto"/>
        <w:right w:val="none" w:sz="0" w:space="0" w:color="auto"/>
      </w:divBdr>
    </w:div>
    <w:div w:id="454760089">
      <w:bodyDiv w:val="1"/>
      <w:marLeft w:val="0"/>
      <w:marRight w:val="0"/>
      <w:marTop w:val="0"/>
      <w:marBottom w:val="0"/>
      <w:divBdr>
        <w:top w:val="none" w:sz="0" w:space="0" w:color="auto"/>
        <w:left w:val="none" w:sz="0" w:space="0" w:color="auto"/>
        <w:bottom w:val="none" w:sz="0" w:space="0" w:color="auto"/>
        <w:right w:val="none" w:sz="0" w:space="0" w:color="auto"/>
      </w:divBdr>
    </w:div>
    <w:div w:id="459806261">
      <w:bodyDiv w:val="1"/>
      <w:marLeft w:val="0"/>
      <w:marRight w:val="0"/>
      <w:marTop w:val="0"/>
      <w:marBottom w:val="0"/>
      <w:divBdr>
        <w:top w:val="none" w:sz="0" w:space="0" w:color="auto"/>
        <w:left w:val="none" w:sz="0" w:space="0" w:color="auto"/>
        <w:bottom w:val="none" w:sz="0" w:space="0" w:color="auto"/>
        <w:right w:val="none" w:sz="0" w:space="0" w:color="auto"/>
      </w:divBdr>
    </w:div>
    <w:div w:id="466971569">
      <w:bodyDiv w:val="1"/>
      <w:marLeft w:val="0"/>
      <w:marRight w:val="0"/>
      <w:marTop w:val="0"/>
      <w:marBottom w:val="0"/>
      <w:divBdr>
        <w:top w:val="none" w:sz="0" w:space="0" w:color="auto"/>
        <w:left w:val="none" w:sz="0" w:space="0" w:color="auto"/>
        <w:bottom w:val="none" w:sz="0" w:space="0" w:color="auto"/>
        <w:right w:val="none" w:sz="0" w:space="0" w:color="auto"/>
      </w:divBdr>
    </w:div>
    <w:div w:id="469446420">
      <w:bodyDiv w:val="1"/>
      <w:marLeft w:val="0"/>
      <w:marRight w:val="0"/>
      <w:marTop w:val="0"/>
      <w:marBottom w:val="0"/>
      <w:divBdr>
        <w:top w:val="none" w:sz="0" w:space="0" w:color="auto"/>
        <w:left w:val="none" w:sz="0" w:space="0" w:color="auto"/>
        <w:bottom w:val="none" w:sz="0" w:space="0" w:color="auto"/>
        <w:right w:val="none" w:sz="0" w:space="0" w:color="auto"/>
      </w:divBdr>
    </w:div>
    <w:div w:id="482507844">
      <w:bodyDiv w:val="1"/>
      <w:marLeft w:val="0"/>
      <w:marRight w:val="0"/>
      <w:marTop w:val="0"/>
      <w:marBottom w:val="0"/>
      <w:divBdr>
        <w:top w:val="none" w:sz="0" w:space="0" w:color="auto"/>
        <w:left w:val="none" w:sz="0" w:space="0" w:color="auto"/>
        <w:bottom w:val="none" w:sz="0" w:space="0" w:color="auto"/>
        <w:right w:val="none" w:sz="0" w:space="0" w:color="auto"/>
      </w:divBdr>
    </w:div>
    <w:div w:id="495465146">
      <w:bodyDiv w:val="1"/>
      <w:marLeft w:val="0"/>
      <w:marRight w:val="0"/>
      <w:marTop w:val="0"/>
      <w:marBottom w:val="0"/>
      <w:divBdr>
        <w:top w:val="none" w:sz="0" w:space="0" w:color="auto"/>
        <w:left w:val="none" w:sz="0" w:space="0" w:color="auto"/>
        <w:bottom w:val="none" w:sz="0" w:space="0" w:color="auto"/>
        <w:right w:val="none" w:sz="0" w:space="0" w:color="auto"/>
      </w:divBdr>
    </w:div>
    <w:div w:id="495848284">
      <w:bodyDiv w:val="1"/>
      <w:marLeft w:val="0"/>
      <w:marRight w:val="0"/>
      <w:marTop w:val="0"/>
      <w:marBottom w:val="0"/>
      <w:divBdr>
        <w:top w:val="none" w:sz="0" w:space="0" w:color="auto"/>
        <w:left w:val="none" w:sz="0" w:space="0" w:color="auto"/>
        <w:bottom w:val="none" w:sz="0" w:space="0" w:color="auto"/>
        <w:right w:val="none" w:sz="0" w:space="0" w:color="auto"/>
      </w:divBdr>
    </w:div>
    <w:div w:id="499586169">
      <w:bodyDiv w:val="1"/>
      <w:marLeft w:val="0"/>
      <w:marRight w:val="0"/>
      <w:marTop w:val="0"/>
      <w:marBottom w:val="0"/>
      <w:divBdr>
        <w:top w:val="none" w:sz="0" w:space="0" w:color="auto"/>
        <w:left w:val="none" w:sz="0" w:space="0" w:color="auto"/>
        <w:bottom w:val="none" w:sz="0" w:space="0" w:color="auto"/>
        <w:right w:val="none" w:sz="0" w:space="0" w:color="auto"/>
      </w:divBdr>
    </w:div>
    <w:div w:id="503672489">
      <w:bodyDiv w:val="1"/>
      <w:marLeft w:val="0"/>
      <w:marRight w:val="0"/>
      <w:marTop w:val="0"/>
      <w:marBottom w:val="0"/>
      <w:divBdr>
        <w:top w:val="none" w:sz="0" w:space="0" w:color="auto"/>
        <w:left w:val="none" w:sz="0" w:space="0" w:color="auto"/>
        <w:bottom w:val="none" w:sz="0" w:space="0" w:color="auto"/>
        <w:right w:val="none" w:sz="0" w:space="0" w:color="auto"/>
      </w:divBdr>
    </w:div>
    <w:div w:id="519009269">
      <w:bodyDiv w:val="1"/>
      <w:marLeft w:val="0"/>
      <w:marRight w:val="0"/>
      <w:marTop w:val="0"/>
      <w:marBottom w:val="0"/>
      <w:divBdr>
        <w:top w:val="none" w:sz="0" w:space="0" w:color="auto"/>
        <w:left w:val="none" w:sz="0" w:space="0" w:color="auto"/>
        <w:bottom w:val="none" w:sz="0" w:space="0" w:color="auto"/>
        <w:right w:val="none" w:sz="0" w:space="0" w:color="auto"/>
      </w:divBdr>
    </w:div>
    <w:div w:id="532571621">
      <w:bodyDiv w:val="1"/>
      <w:marLeft w:val="0"/>
      <w:marRight w:val="0"/>
      <w:marTop w:val="0"/>
      <w:marBottom w:val="0"/>
      <w:divBdr>
        <w:top w:val="none" w:sz="0" w:space="0" w:color="auto"/>
        <w:left w:val="none" w:sz="0" w:space="0" w:color="auto"/>
        <w:bottom w:val="none" w:sz="0" w:space="0" w:color="auto"/>
        <w:right w:val="none" w:sz="0" w:space="0" w:color="auto"/>
      </w:divBdr>
    </w:div>
    <w:div w:id="542206364">
      <w:bodyDiv w:val="1"/>
      <w:marLeft w:val="0"/>
      <w:marRight w:val="0"/>
      <w:marTop w:val="0"/>
      <w:marBottom w:val="0"/>
      <w:divBdr>
        <w:top w:val="none" w:sz="0" w:space="0" w:color="auto"/>
        <w:left w:val="none" w:sz="0" w:space="0" w:color="auto"/>
        <w:bottom w:val="none" w:sz="0" w:space="0" w:color="auto"/>
        <w:right w:val="none" w:sz="0" w:space="0" w:color="auto"/>
      </w:divBdr>
    </w:div>
    <w:div w:id="555047000">
      <w:bodyDiv w:val="1"/>
      <w:marLeft w:val="0"/>
      <w:marRight w:val="0"/>
      <w:marTop w:val="0"/>
      <w:marBottom w:val="0"/>
      <w:divBdr>
        <w:top w:val="none" w:sz="0" w:space="0" w:color="auto"/>
        <w:left w:val="none" w:sz="0" w:space="0" w:color="auto"/>
        <w:bottom w:val="none" w:sz="0" w:space="0" w:color="auto"/>
        <w:right w:val="none" w:sz="0" w:space="0" w:color="auto"/>
      </w:divBdr>
    </w:div>
    <w:div w:id="561141641">
      <w:bodyDiv w:val="1"/>
      <w:marLeft w:val="0"/>
      <w:marRight w:val="0"/>
      <w:marTop w:val="0"/>
      <w:marBottom w:val="0"/>
      <w:divBdr>
        <w:top w:val="none" w:sz="0" w:space="0" w:color="auto"/>
        <w:left w:val="none" w:sz="0" w:space="0" w:color="auto"/>
        <w:bottom w:val="none" w:sz="0" w:space="0" w:color="auto"/>
        <w:right w:val="none" w:sz="0" w:space="0" w:color="auto"/>
      </w:divBdr>
    </w:div>
    <w:div w:id="567957627">
      <w:bodyDiv w:val="1"/>
      <w:marLeft w:val="0"/>
      <w:marRight w:val="0"/>
      <w:marTop w:val="0"/>
      <w:marBottom w:val="0"/>
      <w:divBdr>
        <w:top w:val="none" w:sz="0" w:space="0" w:color="auto"/>
        <w:left w:val="none" w:sz="0" w:space="0" w:color="auto"/>
        <w:bottom w:val="none" w:sz="0" w:space="0" w:color="auto"/>
        <w:right w:val="none" w:sz="0" w:space="0" w:color="auto"/>
      </w:divBdr>
    </w:div>
    <w:div w:id="579172074">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84651599">
      <w:bodyDiv w:val="1"/>
      <w:marLeft w:val="0"/>
      <w:marRight w:val="0"/>
      <w:marTop w:val="0"/>
      <w:marBottom w:val="0"/>
      <w:divBdr>
        <w:top w:val="none" w:sz="0" w:space="0" w:color="auto"/>
        <w:left w:val="none" w:sz="0" w:space="0" w:color="auto"/>
        <w:bottom w:val="none" w:sz="0" w:space="0" w:color="auto"/>
        <w:right w:val="none" w:sz="0" w:space="0" w:color="auto"/>
      </w:divBdr>
    </w:div>
    <w:div w:id="592201492">
      <w:bodyDiv w:val="1"/>
      <w:marLeft w:val="0"/>
      <w:marRight w:val="0"/>
      <w:marTop w:val="0"/>
      <w:marBottom w:val="0"/>
      <w:divBdr>
        <w:top w:val="none" w:sz="0" w:space="0" w:color="auto"/>
        <w:left w:val="none" w:sz="0" w:space="0" w:color="auto"/>
        <w:bottom w:val="none" w:sz="0" w:space="0" w:color="auto"/>
        <w:right w:val="none" w:sz="0" w:space="0" w:color="auto"/>
      </w:divBdr>
    </w:div>
    <w:div w:id="593517847">
      <w:bodyDiv w:val="1"/>
      <w:marLeft w:val="0"/>
      <w:marRight w:val="0"/>
      <w:marTop w:val="0"/>
      <w:marBottom w:val="0"/>
      <w:divBdr>
        <w:top w:val="none" w:sz="0" w:space="0" w:color="auto"/>
        <w:left w:val="none" w:sz="0" w:space="0" w:color="auto"/>
        <w:bottom w:val="none" w:sz="0" w:space="0" w:color="auto"/>
        <w:right w:val="none" w:sz="0" w:space="0" w:color="auto"/>
      </w:divBdr>
    </w:div>
    <w:div w:id="617758986">
      <w:bodyDiv w:val="1"/>
      <w:marLeft w:val="0"/>
      <w:marRight w:val="0"/>
      <w:marTop w:val="0"/>
      <w:marBottom w:val="0"/>
      <w:divBdr>
        <w:top w:val="none" w:sz="0" w:space="0" w:color="auto"/>
        <w:left w:val="none" w:sz="0" w:space="0" w:color="auto"/>
        <w:bottom w:val="none" w:sz="0" w:space="0" w:color="auto"/>
        <w:right w:val="none" w:sz="0" w:space="0" w:color="auto"/>
      </w:divBdr>
    </w:div>
    <w:div w:id="630673241">
      <w:bodyDiv w:val="1"/>
      <w:marLeft w:val="0"/>
      <w:marRight w:val="0"/>
      <w:marTop w:val="0"/>
      <w:marBottom w:val="0"/>
      <w:divBdr>
        <w:top w:val="none" w:sz="0" w:space="0" w:color="auto"/>
        <w:left w:val="none" w:sz="0" w:space="0" w:color="auto"/>
        <w:bottom w:val="none" w:sz="0" w:space="0" w:color="auto"/>
        <w:right w:val="none" w:sz="0" w:space="0" w:color="auto"/>
      </w:divBdr>
    </w:div>
    <w:div w:id="635570151">
      <w:bodyDiv w:val="1"/>
      <w:marLeft w:val="0"/>
      <w:marRight w:val="0"/>
      <w:marTop w:val="0"/>
      <w:marBottom w:val="0"/>
      <w:divBdr>
        <w:top w:val="none" w:sz="0" w:space="0" w:color="auto"/>
        <w:left w:val="none" w:sz="0" w:space="0" w:color="auto"/>
        <w:bottom w:val="none" w:sz="0" w:space="0" w:color="auto"/>
        <w:right w:val="none" w:sz="0" w:space="0" w:color="auto"/>
      </w:divBdr>
    </w:div>
    <w:div w:id="637497016">
      <w:bodyDiv w:val="1"/>
      <w:marLeft w:val="0"/>
      <w:marRight w:val="0"/>
      <w:marTop w:val="0"/>
      <w:marBottom w:val="0"/>
      <w:divBdr>
        <w:top w:val="none" w:sz="0" w:space="0" w:color="auto"/>
        <w:left w:val="none" w:sz="0" w:space="0" w:color="auto"/>
        <w:bottom w:val="none" w:sz="0" w:space="0" w:color="auto"/>
        <w:right w:val="none" w:sz="0" w:space="0" w:color="auto"/>
      </w:divBdr>
    </w:div>
    <w:div w:id="640502007">
      <w:bodyDiv w:val="1"/>
      <w:marLeft w:val="0"/>
      <w:marRight w:val="0"/>
      <w:marTop w:val="0"/>
      <w:marBottom w:val="0"/>
      <w:divBdr>
        <w:top w:val="none" w:sz="0" w:space="0" w:color="auto"/>
        <w:left w:val="none" w:sz="0" w:space="0" w:color="auto"/>
        <w:bottom w:val="none" w:sz="0" w:space="0" w:color="auto"/>
        <w:right w:val="none" w:sz="0" w:space="0" w:color="auto"/>
      </w:divBdr>
    </w:div>
    <w:div w:id="661079447">
      <w:bodyDiv w:val="1"/>
      <w:marLeft w:val="0"/>
      <w:marRight w:val="0"/>
      <w:marTop w:val="0"/>
      <w:marBottom w:val="0"/>
      <w:divBdr>
        <w:top w:val="none" w:sz="0" w:space="0" w:color="auto"/>
        <w:left w:val="none" w:sz="0" w:space="0" w:color="auto"/>
        <w:bottom w:val="none" w:sz="0" w:space="0" w:color="auto"/>
        <w:right w:val="none" w:sz="0" w:space="0" w:color="auto"/>
      </w:divBdr>
      <w:divsChild>
        <w:div w:id="1841582189">
          <w:marLeft w:val="0"/>
          <w:marRight w:val="0"/>
          <w:marTop w:val="0"/>
          <w:marBottom w:val="0"/>
          <w:divBdr>
            <w:top w:val="none" w:sz="0" w:space="0" w:color="auto"/>
            <w:left w:val="none" w:sz="0" w:space="0" w:color="auto"/>
            <w:bottom w:val="none" w:sz="0" w:space="0" w:color="auto"/>
            <w:right w:val="none" w:sz="0" w:space="0" w:color="auto"/>
          </w:divBdr>
        </w:div>
        <w:div w:id="235281904">
          <w:marLeft w:val="0"/>
          <w:marRight w:val="0"/>
          <w:marTop w:val="0"/>
          <w:marBottom w:val="0"/>
          <w:divBdr>
            <w:top w:val="none" w:sz="0" w:space="0" w:color="auto"/>
            <w:left w:val="none" w:sz="0" w:space="0" w:color="auto"/>
            <w:bottom w:val="none" w:sz="0" w:space="0" w:color="auto"/>
            <w:right w:val="none" w:sz="0" w:space="0" w:color="auto"/>
          </w:divBdr>
        </w:div>
        <w:div w:id="2123767399">
          <w:marLeft w:val="0"/>
          <w:marRight w:val="0"/>
          <w:marTop w:val="0"/>
          <w:marBottom w:val="0"/>
          <w:divBdr>
            <w:top w:val="none" w:sz="0" w:space="0" w:color="auto"/>
            <w:left w:val="none" w:sz="0" w:space="0" w:color="auto"/>
            <w:bottom w:val="none" w:sz="0" w:space="0" w:color="auto"/>
            <w:right w:val="none" w:sz="0" w:space="0" w:color="auto"/>
          </w:divBdr>
        </w:div>
        <w:div w:id="1423836178">
          <w:marLeft w:val="0"/>
          <w:marRight w:val="0"/>
          <w:marTop w:val="0"/>
          <w:marBottom w:val="0"/>
          <w:divBdr>
            <w:top w:val="none" w:sz="0" w:space="0" w:color="auto"/>
            <w:left w:val="none" w:sz="0" w:space="0" w:color="auto"/>
            <w:bottom w:val="none" w:sz="0" w:space="0" w:color="auto"/>
            <w:right w:val="none" w:sz="0" w:space="0" w:color="auto"/>
          </w:divBdr>
        </w:div>
        <w:div w:id="643118318">
          <w:marLeft w:val="0"/>
          <w:marRight w:val="0"/>
          <w:marTop w:val="0"/>
          <w:marBottom w:val="0"/>
          <w:divBdr>
            <w:top w:val="none" w:sz="0" w:space="0" w:color="auto"/>
            <w:left w:val="none" w:sz="0" w:space="0" w:color="auto"/>
            <w:bottom w:val="none" w:sz="0" w:space="0" w:color="auto"/>
            <w:right w:val="none" w:sz="0" w:space="0" w:color="auto"/>
          </w:divBdr>
        </w:div>
        <w:div w:id="653528591">
          <w:marLeft w:val="0"/>
          <w:marRight w:val="0"/>
          <w:marTop w:val="0"/>
          <w:marBottom w:val="0"/>
          <w:divBdr>
            <w:top w:val="none" w:sz="0" w:space="0" w:color="auto"/>
            <w:left w:val="none" w:sz="0" w:space="0" w:color="auto"/>
            <w:bottom w:val="none" w:sz="0" w:space="0" w:color="auto"/>
            <w:right w:val="none" w:sz="0" w:space="0" w:color="auto"/>
          </w:divBdr>
        </w:div>
        <w:div w:id="1870296924">
          <w:marLeft w:val="0"/>
          <w:marRight w:val="0"/>
          <w:marTop w:val="0"/>
          <w:marBottom w:val="0"/>
          <w:divBdr>
            <w:top w:val="none" w:sz="0" w:space="0" w:color="auto"/>
            <w:left w:val="none" w:sz="0" w:space="0" w:color="auto"/>
            <w:bottom w:val="none" w:sz="0" w:space="0" w:color="auto"/>
            <w:right w:val="none" w:sz="0" w:space="0" w:color="auto"/>
          </w:divBdr>
        </w:div>
        <w:div w:id="785271131">
          <w:marLeft w:val="0"/>
          <w:marRight w:val="0"/>
          <w:marTop w:val="0"/>
          <w:marBottom w:val="0"/>
          <w:divBdr>
            <w:top w:val="none" w:sz="0" w:space="0" w:color="auto"/>
            <w:left w:val="none" w:sz="0" w:space="0" w:color="auto"/>
            <w:bottom w:val="none" w:sz="0" w:space="0" w:color="auto"/>
            <w:right w:val="none" w:sz="0" w:space="0" w:color="auto"/>
          </w:divBdr>
        </w:div>
        <w:div w:id="1245342130">
          <w:marLeft w:val="0"/>
          <w:marRight w:val="0"/>
          <w:marTop w:val="0"/>
          <w:marBottom w:val="0"/>
          <w:divBdr>
            <w:top w:val="none" w:sz="0" w:space="0" w:color="auto"/>
            <w:left w:val="none" w:sz="0" w:space="0" w:color="auto"/>
            <w:bottom w:val="none" w:sz="0" w:space="0" w:color="auto"/>
            <w:right w:val="none" w:sz="0" w:space="0" w:color="auto"/>
          </w:divBdr>
        </w:div>
        <w:div w:id="26637128">
          <w:marLeft w:val="0"/>
          <w:marRight w:val="0"/>
          <w:marTop w:val="0"/>
          <w:marBottom w:val="0"/>
          <w:divBdr>
            <w:top w:val="none" w:sz="0" w:space="0" w:color="auto"/>
            <w:left w:val="none" w:sz="0" w:space="0" w:color="auto"/>
            <w:bottom w:val="none" w:sz="0" w:space="0" w:color="auto"/>
            <w:right w:val="none" w:sz="0" w:space="0" w:color="auto"/>
          </w:divBdr>
        </w:div>
        <w:div w:id="1199590166">
          <w:marLeft w:val="0"/>
          <w:marRight w:val="0"/>
          <w:marTop w:val="0"/>
          <w:marBottom w:val="0"/>
          <w:divBdr>
            <w:top w:val="none" w:sz="0" w:space="0" w:color="auto"/>
            <w:left w:val="none" w:sz="0" w:space="0" w:color="auto"/>
            <w:bottom w:val="none" w:sz="0" w:space="0" w:color="auto"/>
            <w:right w:val="none" w:sz="0" w:space="0" w:color="auto"/>
          </w:divBdr>
        </w:div>
        <w:div w:id="992218509">
          <w:marLeft w:val="0"/>
          <w:marRight w:val="0"/>
          <w:marTop w:val="0"/>
          <w:marBottom w:val="0"/>
          <w:divBdr>
            <w:top w:val="none" w:sz="0" w:space="0" w:color="auto"/>
            <w:left w:val="none" w:sz="0" w:space="0" w:color="auto"/>
            <w:bottom w:val="none" w:sz="0" w:space="0" w:color="auto"/>
            <w:right w:val="none" w:sz="0" w:space="0" w:color="auto"/>
          </w:divBdr>
        </w:div>
        <w:div w:id="1657606082">
          <w:marLeft w:val="0"/>
          <w:marRight w:val="0"/>
          <w:marTop w:val="0"/>
          <w:marBottom w:val="0"/>
          <w:divBdr>
            <w:top w:val="none" w:sz="0" w:space="0" w:color="auto"/>
            <w:left w:val="none" w:sz="0" w:space="0" w:color="auto"/>
            <w:bottom w:val="none" w:sz="0" w:space="0" w:color="auto"/>
            <w:right w:val="none" w:sz="0" w:space="0" w:color="auto"/>
          </w:divBdr>
        </w:div>
        <w:div w:id="178618266">
          <w:marLeft w:val="0"/>
          <w:marRight w:val="0"/>
          <w:marTop w:val="0"/>
          <w:marBottom w:val="0"/>
          <w:divBdr>
            <w:top w:val="none" w:sz="0" w:space="0" w:color="auto"/>
            <w:left w:val="none" w:sz="0" w:space="0" w:color="auto"/>
            <w:bottom w:val="none" w:sz="0" w:space="0" w:color="auto"/>
            <w:right w:val="none" w:sz="0" w:space="0" w:color="auto"/>
          </w:divBdr>
        </w:div>
        <w:div w:id="1456872631">
          <w:marLeft w:val="0"/>
          <w:marRight w:val="0"/>
          <w:marTop w:val="0"/>
          <w:marBottom w:val="0"/>
          <w:divBdr>
            <w:top w:val="none" w:sz="0" w:space="0" w:color="auto"/>
            <w:left w:val="none" w:sz="0" w:space="0" w:color="auto"/>
            <w:bottom w:val="none" w:sz="0" w:space="0" w:color="auto"/>
            <w:right w:val="none" w:sz="0" w:space="0" w:color="auto"/>
          </w:divBdr>
        </w:div>
        <w:div w:id="532233963">
          <w:marLeft w:val="0"/>
          <w:marRight w:val="0"/>
          <w:marTop w:val="0"/>
          <w:marBottom w:val="0"/>
          <w:divBdr>
            <w:top w:val="none" w:sz="0" w:space="0" w:color="auto"/>
            <w:left w:val="none" w:sz="0" w:space="0" w:color="auto"/>
            <w:bottom w:val="none" w:sz="0" w:space="0" w:color="auto"/>
            <w:right w:val="none" w:sz="0" w:space="0" w:color="auto"/>
          </w:divBdr>
        </w:div>
        <w:div w:id="1306937161">
          <w:marLeft w:val="0"/>
          <w:marRight w:val="0"/>
          <w:marTop w:val="0"/>
          <w:marBottom w:val="0"/>
          <w:divBdr>
            <w:top w:val="none" w:sz="0" w:space="0" w:color="auto"/>
            <w:left w:val="none" w:sz="0" w:space="0" w:color="auto"/>
            <w:bottom w:val="none" w:sz="0" w:space="0" w:color="auto"/>
            <w:right w:val="none" w:sz="0" w:space="0" w:color="auto"/>
          </w:divBdr>
        </w:div>
        <w:div w:id="1377854153">
          <w:marLeft w:val="0"/>
          <w:marRight w:val="0"/>
          <w:marTop w:val="0"/>
          <w:marBottom w:val="0"/>
          <w:divBdr>
            <w:top w:val="none" w:sz="0" w:space="0" w:color="auto"/>
            <w:left w:val="none" w:sz="0" w:space="0" w:color="auto"/>
            <w:bottom w:val="none" w:sz="0" w:space="0" w:color="auto"/>
            <w:right w:val="none" w:sz="0" w:space="0" w:color="auto"/>
          </w:divBdr>
        </w:div>
        <w:div w:id="1678187345">
          <w:marLeft w:val="0"/>
          <w:marRight w:val="0"/>
          <w:marTop w:val="0"/>
          <w:marBottom w:val="0"/>
          <w:divBdr>
            <w:top w:val="none" w:sz="0" w:space="0" w:color="auto"/>
            <w:left w:val="none" w:sz="0" w:space="0" w:color="auto"/>
            <w:bottom w:val="none" w:sz="0" w:space="0" w:color="auto"/>
            <w:right w:val="none" w:sz="0" w:space="0" w:color="auto"/>
          </w:divBdr>
        </w:div>
        <w:div w:id="303195378">
          <w:marLeft w:val="0"/>
          <w:marRight w:val="0"/>
          <w:marTop w:val="0"/>
          <w:marBottom w:val="0"/>
          <w:divBdr>
            <w:top w:val="none" w:sz="0" w:space="0" w:color="auto"/>
            <w:left w:val="none" w:sz="0" w:space="0" w:color="auto"/>
            <w:bottom w:val="none" w:sz="0" w:space="0" w:color="auto"/>
            <w:right w:val="none" w:sz="0" w:space="0" w:color="auto"/>
          </w:divBdr>
        </w:div>
        <w:div w:id="1251770146">
          <w:marLeft w:val="0"/>
          <w:marRight w:val="0"/>
          <w:marTop w:val="0"/>
          <w:marBottom w:val="0"/>
          <w:divBdr>
            <w:top w:val="none" w:sz="0" w:space="0" w:color="auto"/>
            <w:left w:val="none" w:sz="0" w:space="0" w:color="auto"/>
            <w:bottom w:val="none" w:sz="0" w:space="0" w:color="auto"/>
            <w:right w:val="none" w:sz="0" w:space="0" w:color="auto"/>
          </w:divBdr>
        </w:div>
        <w:div w:id="1954744754">
          <w:marLeft w:val="0"/>
          <w:marRight w:val="0"/>
          <w:marTop w:val="0"/>
          <w:marBottom w:val="0"/>
          <w:divBdr>
            <w:top w:val="none" w:sz="0" w:space="0" w:color="auto"/>
            <w:left w:val="none" w:sz="0" w:space="0" w:color="auto"/>
            <w:bottom w:val="none" w:sz="0" w:space="0" w:color="auto"/>
            <w:right w:val="none" w:sz="0" w:space="0" w:color="auto"/>
          </w:divBdr>
        </w:div>
        <w:div w:id="209791">
          <w:marLeft w:val="0"/>
          <w:marRight w:val="0"/>
          <w:marTop w:val="0"/>
          <w:marBottom w:val="0"/>
          <w:divBdr>
            <w:top w:val="none" w:sz="0" w:space="0" w:color="auto"/>
            <w:left w:val="none" w:sz="0" w:space="0" w:color="auto"/>
            <w:bottom w:val="none" w:sz="0" w:space="0" w:color="auto"/>
            <w:right w:val="none" w:sz="0" w:space="0" w:color="auto"/>
          </w:divBdr>
        </w:div>
        <w:div w:id="945163342">
          <w:marLeft w:val="0"/>
          <w:marRight w:val="0"/>
          <w:marTop w:val="0"/>
          <w:marBottom w:val="0"/>
          <w:divBdr>
            <w:top w:val="none" w:sz="0" w:space="0" w:color="auto"/>
            <w:left w:val="none" w:sz="0" w:space="0" w:color="auto"/>
            <w:bottom w:val="none" w:sz="0" w:space="0" w:color="auto"/>
            <w:right w:val="none" w:sz="0" w:space="0" w:color="auto"/>
          </w:divBdr>
        </w:div>
        <w:div w:id="616910771">
          <w:marLeft w:val="0"/>
          <w:marRight w:val="0"/>
          <w:marTop w:val="0"/>
          <w:marBottom w:val="0"/>
          <w:divBdr>
            <w:top w:val="none" w:sz="0" w:space="0" w:color="auto"/>
            <w:left w:val="none" w:sz="0" w:space="0" w:color="auto"/>
            <w:bottom w:val="none" w:sz="0" w:space="0" w:color="auto"/>
            <w:right w:val="none" w:sz="0" w:space="0" w:color="auto"/>
          </w:divBdr>
        </w:div>
        <w:div w:id="513958076">
          <w:marLeft w:val="0"/>
          <w:marRight w:val="0"/>
          <w:marTop w:val="0"/>
          <w:marBottom w:val="0"/>
          <w:divBdr>
            <w:top w:val="none" w:sz="0" w:space="0" w:color="auto"/>
            <w:left w:val="none" w:sz="0" w:space="0" w:color="auto"/>
            <w:bottom w:val="none" w:sz="0" w:space="0" w:color="auto"/>
            <w:right w:val="none" w:sz="0" w:space="0" w:color="auto"/>
          </w:divBdr>
        </w:div>
        <w:div w:id="559558851">
          <w:marLeft w:val="0"/>
          <w:marRight w:val="0"/>
          <w:marTop w:val="0"/>
          <w:marBottom w:val="0"/>
          <w:divBdr>
            <w:top w:val="none" w:sz="0" w:space="0" w:color="auto"/>
            <w:left w:val="none" w:sz="0" w:space="0" w:color="auto"/>
            <w:bottom w:val="none" w:sz="0" w:space="0" w:color="auto"/>
            <w:right w:val="none" w:sz="0" w:space="0" w:color="auto"/>
          </w:divBdr>
        </w:div>
        <w:div w:id="1383671890">
          <w:marLeft w:val="0"/>
          <w:marRight w:val="0"/>
          <w:marTop w:val="0"/>
          <w:marBottom w:val="0"/>
          <w:divBdr>
            <w:top w:val="none" w:sz="0" w:space="0" w:color="auto"/>
            <w:left w:val="none" w:sz="0" w:space="0" w:color="auto"/>
            <w:bottom w:val="none" w:sz="0" w:space="0" w:color="auto"/>
            <w:right w:val="none" w:sz="0" w:space="0" w:color="auto"/>
          </w:divBdr>
        </w:div>
        <w:div w:id="1406800295">
          <w:marLeft w:val="0"/>
          <w:marRight w:val="0"/>
          <w:marTop w:val="0"/>
          <w:marBottom w:val="0"/>
          <w:divBdr>
            <w:top w:val="none" w:sz="0" w:space="0" w:color="auto"/>
            <w:left w:val="none" w:sz="0" w:space="0" w:color="auto"/>
            <w:bottom w:val="none" w:sz="0" w:space="0" w:color="auto"/>
            <w:right w:val="none" w:sz="0" w:space="0" w:color="auto"/>
          </w:divBdr>
        </w:div>
        <w:div w:id="865021699">
          <w:marLeft w:val="0"/>
          <w:marRight w:val="0"/>
          <w:marTop w:val="0"/>
          <w:marBottom w:val="0"/>
          <w:divBdr>
            <w:top w:val="none" w:sz="0" w:space="0" w:color="auto"/>
            <w:left w:val="none" w:sz="0" w:space="0" w:color="auto"/>
            <w:bottom w:val="none" w:sz="0" w:space="0" w:color="auto"/>
            <w:right w:val="none" w:sz="0" w:space="0" w:color="auto"/>
          </w:divBdr>
        </w:div>
        <w:div w:id="516121062">
          <w:marLeft w:val="0"/>
          <w:marRight w:val="0"/>
          <w:marTop w:val="0"/>
          <w:marBottom w:val="0"/>
          <w:divBdr>
            <w:top w:val="none" w:sz="0" w:space="0" w:color="auto"/>
            <w:left w:val="none" w:sz="0" w:space="0" w:color="auto"/>
            <w:bottom w:val="none" w:sz="0" w:space="0" w:color="auto"/>
            <w:right w:val="none" w:sz="0" w:space="0" w:color="auto"/>
          </w:divBdr>
        </w:div>
        <w:div w:id="1701667911">
          <w:marLeft w:val="0"/>
          <w:marRight w:val="0"/>
          <w:marTop w:val="0"/>
          <w:marBottom w:val="0"/>
          <w:divBdr>
            <w:top w:val="none" w:sz="0" w:space="0" w:color="auto"/>
            <w:left w:val="none" w:sz="0" w:space="0" w:color="auto"/>
            <w:bottom w:val="none" w:sz="0" w:space="0" w:color="auto"/>
            <w:right w:val="none" w:sz="0" w:space="0" w:color="auto"/>
          </w:divBdr>
        </w:div>
        <w:div w:id="689570955">
          <w:marLeft w:val="0"/>
          <w:marRight w:val="0"/>
          <w:marTop w:val="0"/>
          <w:marBottom w:val="0"/>
          <w:divBdr>
            <w:top w:val="none" w:sz="0" w:space="0" w:color="auto"/>
            <w:left w:val="none" w:sz="0" w:space="0" w:color="auto"/>
            <w:bottom w:val="none" w:sz="0" w:space="0" w:color="auto"/>
            <w:right w:val="none" w:sz="0" w:space="0" w:color="auto"/>
          </w:divBdr>
        </w:div>
        <w:div w:id="1425344575">
          <w:marLeft w:val="0"/>
          <w:marRight w:val="0"/>
          <w:marTop w:val="0"/>
          <w:marBottom w:val="0"/>
          <w:divBdr>
            <w:top w:val="none" w:sz="0" w:space="0" w:color="auto"/>
            <w:left w:val="none" w:sz="0" w:space="0" w:color="auto"/>
            <w:bottom w:val="none" w:sz="0" w:space="0" w:color="auto"/>
            <w:right w:val="none" w:sz="0" w:space="0" w:color="auto"/>
          </w:divBdr>
        </w:div>
        <w:div w:id="1830636081">
          <w:marLeft w:val="0"/>
          <w:marRight w:val="0"/>
          <w:marTop w:val="0"/>
          <w:marBottom w:val="0"/>
          <w:divBdr>
            <w:top w:val="none" w:sz="0" w:space="0" w:color="auto"/>
            <w:left w:val="none" w:sz="0" w:space="0" w:color="auto"/>
            <w:bottom w:val="none" w:sz="0" w:space="0" w:color="auto"/>
            <w:right w:val="none" w:sz="0" w:space="0" w:color="auto"/>
          </w:divBdr>
        </w:div>
        <w:div w:id="1281956933">
          <w:marLeft w:val="0"/>
          <w:marRight w:val="0"/>
          <w:marTop w:val="0"/>
          <w:marBottom w:val="0"/>
          <w:divBdr>
            <w:top w:val="none" w:sz="0" w:space="0" w:color="auto"/>
            <w:left w:val="none" w:sz="0" w:space="0" w:color="auto"/>
            <w:bottom w:val="none" w:sz="0" w:space="0" w:color="auto"/>
            <w:right w:val="none" w:sz="0" w:space="0" w:color="auto"/>
          </w:divBdr>
        </w:div>
        <w:div w:id="434983988">
          <w:marLeft w:val="0"/>
          <w:marRight w:val="0"/>
          <w:marTop w:val="0"/>
          <w:marBottom w:val="0"/>
          <w:divBdr>
            <w:top w:val="none" w:sz="0" w:space="0" w:color="auto"/>
            <w:left w:val="none" w:sz="0" w:space="0" w:color="auto"/>
            <w:bottom w:val="none" w:sz="0" w:space="0" w:color="auto"/>
            <w:right w:val="none" w:sz="0" w:space="0" w:color="auto"/>
          </w:divBdr>
        </w:div>
        <w:div w:id="1882669105">
          <w:marLeft w:val="0"/>
          <w:marRight w:val="0"/>
          <w:marTop w:val="0"/>
          <w:marBottom w:val="0"/>
          <w:divBdr>
            <w:top w:val="none" w:sz="0" w:space="0" w:color="auto"/>
            <w:left w:val="none" w:sz="0" w:space="0" w:color="auto"/>
            <w:bottom w:val="none" w:sz="0" w:space="0" w:color="auto"/>
            <w:right w:val="none" w:sz="0" w:space="0" w:color="auto"/>
          </w:divBdr>
        </w:div>
        <w:div w:id="809791117">
          <w:marLeft w:val="0"/>
          <w:marRight w:val="0"/>
          <w:marTop w:val="0"/>
          <w:marBottom w:val="0"/>
          <w:divBdr>
            <w:top w:val="none" w:sz="0" w:space="0" w:color="auto"/>
            <w:left w:val="none" w:sz="0" w:space="0" w:color="auto"/>
            <w:bottom w:val="none" w:sz="0" w:space="0" w:color="auto"/>
            <w:right w:val="none" w:sz="0" w:space="0" w:color="auto"/>
          </w:divBdr>
        </w:div>
        <w:div w:id="1124231827">
          <w:marLeft w:val="0"/>
          <w:marRight w:val="0"/>
          <w:marTop w:val="0"/>
          <w:marBottom w:val="0"/>
          <w:divBdr>
            <w:top w:val="none" w:sz="0" w:space="0" w:color="auto"/>
            <w:left w:val="none" w:sz="0" w:space="0" w:color="auto"/>
            <w:bottom w:val="none" w:sz="0" w:space="0" w:color="auto"/>
            <w:right w:val="none" w:sz="0" w:space="0" w:color="auto"/>
          </w:divBdr>
        </w:div>
        <w:div w:id="1080523330">
          <w:marLeft w:val="0"/>
          <w:marRight w:val="0"/>
          <w:marTop w:val="0"/>
          <w:marBottom w:val="0"/>
          <w:divBdr>
            <w:top w:val="none" w:sz="0" w:space="0" w:color="auto"/>
            <w:left w:val="none" w:sz="0" w:space="0" w:color="auto"/>
            <w:bottom w:val="none" w:sz="0" w:space="0" w:color="auto"/>
            <w:right w:val="none" w:sz="0" w:space="0" w:color="auto"/>
          </w:divBdr>
        </w:div>
        <w:div w:id="1578982066">
          <w:marLeft w:val="0"/>
          <w:marRight w:val="0"/>
          <w:marTop w:val="0"/>
          <w:marBottom w:val="0"/>
          <w:divBdr>
            <w:top w:val="none" w:sz="0" w:space="0" w:color="auto"/>
            <w:left w:val="none" w:sz="0" w:space="0" w:color="auto"/>
            <w:bottom w:val="none" w:sz="0" w:space="0" w:color="auto"/>
            <w:right w:val="none" w:sz="0" w:space="0" w:color="auto"/>
          </w:divBdr>
        </w:div>
        <w:div w:id="1864515068">
          <w:marLeft w:val="0"/>
          <w:marRight w:val="0"/>
          <w:marTop w:val="0"/>
          <w:marBottom w:val="0"/>
          <w:divBdr>
            <w:top w:val="none" w:sz="0" w:space="0" w:color="auto"/>
            <w:left w:val="none" w:sz="0" w:space="0" w:color="auto"/>
            <w:bottom w:val="none" w:sz="0" w:space="0" w:color="auto"/>
            <w:right w:val="none" w:sz="0" w:space="0" w:color="auto"/>
          </w:divBdr>
        </w:div>
        <w:div w:id="2087267633">
          <w:marLeft w:val="0"/>
          <w:marRight w:val="0"/>
          <w:marTop w:val="0"/>
          <w:marBottom w:val="0"/>
          <w:divBdr>
            <w:top w:val="none" w:sz="0" w:space="0" w:color="auto"/>
            <w:left w:val="none" w:sz="0" w:space="0" w:color="auto"/>
            <w:bottom w:val="none" w:sz="0" w:space="0" w:color="auto"/>
            <w:right w:val="none" w:sz="0" w:space="0" w:color="auto"/>
          </w:divBdr>
        </w:div>
        <w:div w:id="1294601063">
          <w:marLeft w:val="0"/>
          <w:marRight w:val="0"/>
          <w:marTop w:val="0"/>
          <w:marBottom w:val="0"/>
          <w:divBdr>
            <w:top w:val="none" w:sz="0" w:space="0" w:color="auto"/>
            <w:left w:val="none" w:sz="0" w:space="0" w:color="auto"/>
            <w:bottom w:val="none" w:sz="0" w:space="0" w:color="auto"/>
            <w:right w:val="none" w:sz="0" w:space="0" w:color="auto"/>
          </w:divBdr>
        </w:div>
        <w:div w:id="123235085">
          <w:marLeft w:val="0"/>
          <w:marRight w:val="0"/>
          <w:marTop w:val="0"/>
          <w:marBottom w:val="0"/>
          <w:divBdr>
            <w:top w:val="none" w:sz="0" w:space="0" w:color="auto"/>
            <w:left w:val="none" w:sz="0" w:space="0" w:color="auto"/>
            <w:bottom w:val="none" w:sz="0" w:space="0" w:color="auto"/>
            <w:right w:val="none" w:sz="0" w:space="0" w:color="auto"/>
          </w:divBdr>
        </w:div>
        <w:div w:id="68771485">
          <w:marLeft w:val="0"/>
          <w:marRight w:val="0"/>
          <w:marTop w:val="0"/>
          <w:marBottom w:val="0"/>
          <w:divBdr>
            <w:top w:val="none" w:sz="0" w:space="0" w:color="auto"/>
            <w:left w:val="none" w:sz="0" w:space="0" w:color="auto"/>
            <w:bottom w:val="none" w:sz="0" w:space="0" w:color="auto"/>
            <w:right w:val="none" w:sz="0" w:space="0" w:color="auto"/>
          </w:divBdr>
        </w:div>
        <w:div w:id="1662125267">
          <w:marLeft w:val="0"/>
          <w:marRight w:val="0"/>
          <w:marTop w:val="0"/>
          <w:marBottom w:val="0"/>
          <w:divBdr>
            <w:top w:val="none" w:sz="0" w:space="0" w:color="auto"/>
            <w:left w:val="none" w:sz="0" w:space="0" w:color="auto"/>
            <w:bottom w:val="none" w:sz="0" w:space="0" w:color="auto"/>
            <w:right w:val="none" w:sz="0" w:space="0" w:color="auto"/>
          </w:divBdr>
        </w:div>
        <w:div w:id="395007923">
          <w:marLeft w:val="0"/>
          <w:marRight w:val="0"/>
          <w:marTop w:val="0"/>
          <w:marBottom w:val="0"/>
          <w:divBdr>
            <w:top w:val="none" w:sz="0" w:space="0" w:color="auto"/>
            <w:left w:val="none" w:sz="0" w:space="0" w:color="auto"/>
            <w:bottom w:val="none" w:sz="0" w:space="0" w:color="auto"/>
            <w:right w:val="none" w:sz="0" w:space="0" w:color="auto"/>
          </w:divBdr>
        </w:div>
        <w:div w:id="292293841">
          <w:marLeft w:val="0"/>
          <w:marRight w:val="0"/>
          <w:marTop w:val="0"/>
          <w:marBottom w:val="0"/>
          <w:divBdr>
            <w:top w:val="none" w:sz="0" w:space="0" w:color="auto"/>
            <w:left w:val="none" w:sz="0" w:space="0" w:color="auto"/>
            <w:bottom w:val="none" w:sz="0" w:space="0" w:color="auto"/>
            <w:right w:val="none" w:sz="0" w:space="0" w:color="auto"/>
          </w:divBdr>
        </w:div>
        <w:div w:id="769469219">
          <w:marLeft w:val="0"/>
          <w:marRight w:val="0"/>
          <w:marTop w:val="0"/>
          <w:marBottom w:val="0"/>
          <w:divBdr>
            <w:top w:val="none" w:sz="0" w:space="0" w:color="auto"/>
            <w:left w:val="none" w:sz="0" w:space="0" w:color="auto"/>
            <w:bottom w:val="none" w:sz="0" w:space="0" w:color="auto"/>
            <w:right w:val="none" w:sz="0" w:space="0" w:color="auto"/>
          </w:divBdr>
        </w:div>
        <w:div w:id="1868785688">
          <w:marLeft w:val="0"/>
          <w:marRight w:val="0"/>
          <w:marTop w:val="0"/>
          <w:marBottom w:val="0"/>
          <w:divBdr>
            <w:top w:val="none" w:sz="0" w:space="0" w:color="auto"/>
            <w:left w:val="none" w:sz="0" w:space="0" w:color="auto"/>
            <w:bottom w:val="none" w:sz="0" w:space="0" w:color="auto"/>
            <w:right w:val="none" w:sz="0" w:space="0" w:color="auto"/>
          </w:divBdr>
        </w:div>
        <w:div w:id="2063210467">
          <w:marLeft w:val="0"/>
          <w:marRight w:val="0"/>
          <w:marTop w:val="0"/>
          <w:marBottom w:val="0"/>
          <w:divBdr>
            <w:top w:val="none" w:sz="0" w:space="0" w:color="auto"/>
            <w:left w:val="none" w:sz="0" w:space="0" w:color="auto"/>
            <w:bottom w:val="none" w:sz="0" w:space="0" w:color="auto"/>
            <w:right w:val="none" w:sz="0" w:space="0" w:color="auto"/>
          </w:divBdr>
        </w:div>
        <w:div w:id="4326364">
          <w:marLeft w:val="0"/>
          <w:marRight w:val="0"/>
          <w:marTop w:val="0"/>
          <w:marBottom w:val="0"/>
          <w:divBdr>
            <w:top w:val="none" w:sz="0" w:space="0" w:color="auto"/>
            <w:left w:val="none" w:sz="0" w:space="0" w:color="auto"/>
            <w:bottom w:val="none" w:sz="0" w:space="0" w:color="auto"/>
            <w:right w:val="none" w:sz="0" w:space="0" w:color="auto"/>
          </w:divBdr>
        </w:div>
        <w:div w:id="338891611">
          <w:marLeft w:val="0"/>
          <w:marRight w:val="0"/>
          <w:marTop w:val="0"/>
          <w:marBottom w:val="0"/>
          <w:divBdr>
            <w:top w:val="none" w:sz="0" w:space="0" w:color="auto"/>
            <w:left w:val="none" w:sz="0" w:space="0" w:color="auto"/>
            <w:bottom w:val="none" w:sz="0" w:space="0" w:color="auto"/>
            <w:right w:val="none" w:sz="0" w:space="0" w:color="auto"/>
          </w:divBdr>
        </w:div>
        <w:div w:id="401878242">
          <w:marLeft w:val="0"/>
          <w:marRight w:val="0"/>
          <w:marTop w:val="0"/>
          <w:marBottom w:val="0"/>
          <w:divBdr>
            <w:top w:val="none" w:sz="0" w:space="0" w:color="auto"/>
            <w:left w:val="none" w:sz="0" w:space="0" w:color="auto"/>
            <w:bottom w:val="none" w:sz="0" w:space="0" w:color="auto"/>
            <w:right w:val="none" w:sz="0" w:space="0" w:color="auto"/>
          </w:divBdr>
        </w:div>
        <w:div w:id="1633563055">
          <w:marLeft w:val="0"/>
          <w:marRight w:val="0"/>
          <w:marTop w:val="0"/>
          <w:marBottom w:val="0"/>
          <w:divBdr>
            <w:top w:val="none" w:sz="0" w:space="0" w:color="auto"/>
            <w:left w:val="none" w:sz="0" w:space="0" w:color="auto"/>
            <w:bottom w:val="none" w:sz="0" w:space="0" w:color="auto"/>
            <w:right w:val="none" w:sz="0" w:space="0" w:color="auto"/>
          </w:divBdr>
        </w:div>
        <w:div w:id="197594486">
          <w:marLeft w:val="0"/>
          <w:marRight w:val="0"/>
          <w:marTop w:val="0"/>
          <w:marBottom w:val="0"/>
          <w:divBdr>
            <w:top w:val="none" w:sz="0" w:space="0" w:color="auto"/>
            <w:left w:val="none" w:sz="0" w:space="0" w:color="auto"/>
            <w:bottom w:val="none" w:sz="0" w:space="0" w:color="auto"/>
            <w:right w:val="none" w:sz="0" w:space="0" w:color="auto"/>
          </w:divBdr>
        </w:div>
        <w:div w:id="42364720">
          <w:marLeft w:val="0"/>
          <w:marRight w:val="0"/>
          <w:marTop w:val="0"/>
          <w:marBottom w:val="0"/>
          <w:divBdr>
            <w:top w:val="none" w:sz="0" w:space="0" w:color="auto"/>
            <w:left w:val="none" w:sz="0" w:space="0" w:color="auto"/>
            <w:bottom w:val="none" w:sz="0" w:space="0" w:color="auto"/>
            <w:right w:val="none" w:sz="0" w:space="0" w:color="auto"/>
          </w:divBdr>
        </w:div>
        <w:div w:id="1054548487">
          <w:marLeft w:val="0"/>
          <w:marRight w:val="0"/>
          <w:marTop w:val="0"/>
          <w:marBottom w:val="0"/>
          <w:divBdr>
            <w:top w:val="none" w:sz="0" w:space="0" w:color="auto"/>
            <w:left w:val="none" w:sz="0" w:space="0" w:color="auto"/>
            <w:bottom w:val="none" w:sz="0" w:space="0" w:color="auto"/>
            <w:right w:val="none" w:sz="0" w:space="0" w:color="auto"/>
          </w:divBdr>
        </w:div>
        <w:div w:id="1982222849">
          <w:marLeft w:val="0"/>
          <w:marRight w:val="0"/>
          <w:marTop w:val="0"/>
          <w:marBottom w:val="0"/>
          <w:divBdr>
            <w:top w:val="none" w:sz="0" w:space="0" w:color="auto"/>
            <w:left w:val="none" w:sz="0" w:space="0" w:color="auto"/>
            <w:bottom w:val="none" w:sz="0" w:space="0" w:color="auto"/>
            <w:right w:val="none" w:sz="0" w:space="0" w:color="auto"/>
          </w:divBdr>
        </w:div>
        <w:div w:id="444272463">
          <w:marLeft w:val="0"/>
          <w:marRight w:val="0"/>
          <w:marTop w:val="0"/>
          <w:marBottom w:val="0"/>
          <w:divBdr>
            <w:top w:val="none" w:sz="0" w:space="0" w:color="auto"/>
            <w:left w:val="none" w:sz="0" w:space="0" w:color="auto"/>
            <w:bottom w:val="none" w:sz="0" w:space="0" w:color="auto"/>
            <w:right w:val="none" w:sz="0" w:space="0" w:color="auto"/>
          </w:divBdr>
        </w:div>
        <w:div w:id="1412462497">
          <w:marLeft w:val="0"/>
          <w:marRight w:val="0"/>
          <w:marTop w:val="0"/>
          <w:marBottom w:val="0"/>
          <w:divBdr>
            <w:top w:val="none" w:sz="0" w:space="0" w:color="auto"/>
            <w:left w:val="none" w:sz="0" w:space="0" w:color="auto"/>
            <w:bottom w:val="none" w:sz="0" w:space="0" w:color="auto"/>
            <w:right w:val="none" w:sz="0" w:space="0" w:color="auto"/>
          </w:divBdr>
        </w:div>
        <w:div w:id="370233160">
          <w:marLeft w:val="0"/>
          <w:marRight w:val="0"/>
          <w:marTop w:val="0"/>
          <w:marBottom w:val="0"/>
          <w:divBdr>
            <w:top w:val="none" w:sz="0" w:space="0" w:color="auto"/>
            <w:left w:val="none" w:sz="0" w:space="0" w:color="auto"/>
            <w:bottom w:val="none" w:sz="0" w:space="0" w:color="auto"/>
            <w:right w:val="none" w:sz="0" w:space="0" w:color="auto"/>
          </w:divBdr>
        </w:div>
        <w:div w:id="221336539">
          <w:marLeft w:val="0"/>
          <w:marRight w:val="0"/>
          <w:marTop w:val="0"/>
          <w:marBottom w:val="0"/>
          <w:divBdr>
            <w:top w:val="none" w:sz="0" w:space="0" w:color="auto"/>
            <w:left w:val="none" w:sz="0" w:space="0" w:color="auto"/>
            <w:bottom w:val="none" w:sz="0" w:space="0" w:color="auto"/>
            <w:right w:val="none" w:sz="0" w:space="0" w:color="auto"/>
          </w:divBdr>
        </w:div>
        <w:div w:id="164788811">
          <w:marLeft w:val="0"/>
          <w:marRight w:val="0"/>
          <w:marTop w:val="0"/>
          <w:marBottom w:val="0"/>
          <w:divBdr>
            <w:top w:val="none" w:sz="0" w:space="0" w:color="auto"/>
            <w:left w:val="none" w:sz="0" w:space="0" w:color="auto"/>
            <w:bottom w:val="none" w:sz="0" w:space="0" w:color="auto"/>
            <w:right w:val="none" w:sz="0" w:space="0" w:color="auto"/>
          </w:divBdr>
        </w:div>
        <w:div w:id="1227304166">
          <w:marLeft w:val="0"/>
          <w:marRight w:val="0"/>
          <w:marTop w:val="0"/>
          <w:marBottom w:val="0"/>
          <w:divBdr>
            <w:top w:val="none" w:sz="0" w:space="0" w:color="auto"/>
            <w:left w:val="none" w:sz="0" w:space="0" w:color="auto"/>
            <w:bottom w:val="none" w:sz="0" w:space="0" w:color="auto"/>
            <w:right w:val="none" w:sz="0" w:space="0" w:color="auto"/>
          </w:divBdr>
        </w:div>
        <w:div w:id="71780383">
          <w:marLeft w:val="0"/>
          <w:marRight w:val="0"/>
          <w:marTop w:val="0"/>
          <w:marBottom w:val="0"/>
          <w:divBdr>
            <w:top w:val="none" w:sz="0" w:space="0" w:color="auto"/>
            <w:left w:val="none" w:sz="0" w:space="0" w:color="auto"/>
            <w:bottom w:val="none" w:sz="0" w:space="0" w:color="auto"/>
            <w:right w:val="none" w:sz="0" w:space="0" w:color="auto"/>
          </w:divBdr>
        </w:div>
        <w:div w:id="1790079084">
          <w:marLeft w:val="0"/>
          <w:marRight w:val="0"/>
          <w:marTop w:val="0"/>
          <w:marBottom w:val="0"/>
          <w:divBdr>
            <w:top w:val="none" w:sz="0" w:space="0" w:color="auto"/>
            <w:left w:val="none" w:sz="0" w:space="0" w:color="auto"/>
            <w:bottom w:val="none" w:sz="0" w:space="0" w:color="auto"/>
            <w:right w:val="none" w:sz="0" w:space="0" w:color="auto"/>
          </w:divBdr>
        </w:div>
        <w:div w:id="315494954">
          <w:marLeft w:val="0"/>
          <w:marRight w:val="0"/>
          <w:marTop w:val="0"/>
          <w:marBottom w:val="0"/>
          <w:divBdr>
            <w:top w:val="none" w:sz="0" w:space="0" w:color="auto"/>
            <w:left w:val="none" w:sz="0" w:space="0" w:color="auto"/>
            <w:bottom w:val="none" w:sz="0" w:space="0" w:color="auto"/>
            <w:right w:val="none" w:sz="0" w:space="0" w:color="auto"/>
          </w:divBdr>
        </w:div>
        <w:div w:id="1416317110">
          <w:marLeft w:val="0"/>
          <w:marRight w:val="0"/>
          <w:marTop w:val="0"/>
          <w:marBottom w:val="0"/>
          <w:divBdr>
            <w:top w:val="none" w:sz="0" w:space="0" w:color="auto"/>
            <w:left w:val="none" w:sz="0" w:space="0" w:color="auto"/>
            <w:bottom w:val="none" w:sz="0" w:space="0" w:color="auto"/>
            <w:right w:val="none" w:sz="0" w:space="0" w:color="auto"/>
          </w:divBdr>
        </w:div>
        <w:div w:id="69692015">
          <w:marLeft w:val="0"/>
          <w:marRight w:val="0"/>
          <w:marTop w:val="0"/>
          <w:marBottom w:val="0"/>
          <w:divBdr>
            <w:top w:val="none" w:sz="0" w:space="0" w:color="auto"/>
            <w:left w:val="none" w:sz="0" w:space="0" w:color="auto"/>
            <w:bottom w:val="none" w:sz="0" w:space="0" w:color="auto"/>
            <w:right w:val="none" w:sz="0" w:space="0" w:color="auto"/>
          </w:divBdr>
        </w:div>
        <w:div w:id="1398628508">
          <w:marLeft w:val="0"/>
          <w:marRight w:val="0"/>
          <w:marTop w:val="0"/>
          <w:marBottom w:val="0"/>
          <w:divBdr>
            <w:top w:val="none" w:sz="0" w:space="0" w:color="auto"/>
            <w:left w:val="none" w:sz="0" w:space="0" w:color="auto"/>
            <w:bottom w:val="none" w:sz="0" w:space="0" w:color="auto"/>
            <w:right w:val="none" w:sz="0" w:space="0" w:color="auto"/>
          </w:divBdr>
        </w:div>
        <w:div w:id="1677490434">
          <w:marLeft w:val="0"/>
          <w:marRight w:val="0"/>
          <w:marTop w:val="0"/>
          <w:marBottom w:val="0"/>
          <w:divBdr>
            <w:top w:val="none" w:sz="0" w:space="0" w:color="auto"/>
            <w:left w:val="none" w:sz="0" w:space="0" w:color="auto"/>
            <w:bottom w:val="none" w:sz="0" w:space="0" w:color="auto"/>
            <w:right w:val="none" w:sz="0" w:space="0" w:color="auto"/>
          </w:divBdr>
        </w:div>
        <w:div w:id="2145076433">
          <w:marLeft w:val="0"/>
          <w:marRight w:val="0"/>
          <w:marTop w:val="0"/>
          <w:marBottom w:val="0"/>
          <w:divBdr>
            <w:top w:val="none" w:sz="0" w:space="0" w:color="auto"/>
            <w:left w:val="none" w:sz="0" w:space="0" w:color="auto"/>
            <w:bottom w:val="none" w:sz="0" w:space="0" w:color="auto"/>
            <w:right w:val="none" w:sz="0" w:space="0" w:color="auto"/>
          </w:divBdr>
        </w:div>
        <w:div w:id="492834880">
          <w:marLeft w:val="0"/>
          <w:marRight w:val="0"/>
          <w:marTop w:val="0"/>
          <w:marBottom w:val="0"/>
          <w:divBdr>
            <w:top w:val="none" w:sz="0" w:space="0" w:color="auto"/>
            <w:left w:val="none" w:sz="0" w:space="0" w:color="auto"/>
            <w:bottom w:val="none" w:sz="0" w:space="0" w:color="auto"/>
            <w:right w:val="none" w:sz="0" w:space="0" w:color="auto"/>
          </w:divBdr>
        </w:div>
        <w:div w:id="1742675992">
          <w:marLeft w:val="0"/>
          <w:marRight w:val="0"/>
          <w:marTop w:val="0"/>
          <w:marBottom w:val="0"/>
          <w:divBdr>
            <w:top w:val="none" w:sz="0" w:space="0" w:color="auto"/>
            <w:left w:val="none" w:sz="0" w:space="0" w:color="auto"/>
            <w:bottom w:val="none" w:sz="0" w:space="0" w:color="auto"/>
            <w:right w:val="none" w:sz="0" w:space="0" w:color="auto"/>
          </w:divBdr>
        </w:div>
        <w:div w:id="1457606326">
          <w:marLeft w:val="0"/>
          <w:marRight w:val="0"/>
          <w:marTop w:val="0"/>
          <w:marBottom w:val="0"/>
          <w:divBdr>
            <w:top w:val="none" w:sz="0" w:space="0" w:color="auto"/>
            <w:left w:val="none" w:sz="0" w:space="0" w:color="auto"/>
            <w:bottom w:val="none" w:sz="0" w:space="0" w:color="auto"/>
            <w:right w:val="none" w:sz="0" w:space="0" w:color="auto"/>
          </w:divBdr>
        </w:div>
        <w:div w:id="1044402899">
          <w:marLeft w:val="0"/>
          <w:marRight w:val="0"/>
          <w:marTop w:val="0"/>
          <w:marBottom w:val="0"/>
          <w:divBdr>
            <w:top w:val="none" w:sz="0" w:space="0" w:color="auto"/>
            <w:left w:val="none" w:sz="0" w:space="0" w:color="auto"/>
            <w:bottom w:val="none" w:sz="0" w:space="0" w:color="auto"/>
            <w:right w:val="none" w:sz="0" w:space="0" w:color="auto"/>
          </w:divBdr>
        </w:div>
        <w:div w:id="184442044">
          <w:marLeft w:val="0"/>
          <w:marRight w:val="0"/>
          <w:marTop w:val="0"/>
          <w:marBottom w:val="0"/>
          <w:divBdr>
            <w:top w:val="none" w:sz="0" w:space="0" w:color="auto"/>
            <w:left w:val="none" w:sz="0" w:space="0" w:color="auto"/>
            <w:bottom w:val="none" w:sz="0" w:space="0" w:color="auto"/>
            <w:right w:val="none" w:sz="0" w:space="0" w:color="auto"/>
          </w:divBdr>
        </w:div>
        <w:div w:id="837158406">
          <w:marLeft w:val="0"/>
          <w:marRight w:val="0"/>
          <w:marTop w:val="0"/>
          <w:marBottom w:val="0"/>
          <w:divBdr>
            <w:top w:val="none" w:sz="0" w:space="0" w:color="auto"/>
            <w:left w:val="none" w:sz="0" w:space="0" w:color="auto"/>
            <w:bottom w:val="none" w:sz="0" w:space="0" w:color="auto"/>
            <w:right w:val="none" w:sz="0" w:space="0" w:color="auto"/>
          </w:divBdr>
        </w:div>
        <w:div w:id="617762642">
          <w:marLeft w:val="0"/>
          <w:marRight w:val="0"/>
          <w:marTop w:val="0"/>
          <w:marBottom w:val="0"/>
          <w:divBdr>
            <w:top w:val="none" w:sz="0" w:space="0" w:color="auto"/>
            <w:left w:val="none" w:sz="0" w:space="0" w:color="auto"/>
            <w:bottom w:val="none" w:sz="0" w:space="0" w:color="auto"/>
            <w:right w:val="none" w:sz="0" w:space="0" w:color="auto"/>
          </w:divBdr>
        </w:div>
        <w:div w:id="298069732">
          <w:marLeft w:val="0"/>
          <w:marRight w:val="0"/>
          <w:marTop w:val="0"/>
          <w:marBottom w:val="0"/>
          <w:divBdr>
            <w:top w:val="none" w:sz="0" w:space="0" w:color="auto"/>
            <w:left w:val="none" w:sz="0" w:space="0" w:color="auto"/>
            <w:bottom w:val="none" w:sz="0" w:space="0" w:color="auto"/>
            <w:right w:val="none" w:sz="0" w:space="0" w:color="auto"/>
          </w:divBdr>
        </w:div>
        <w:div w:id="54399755">
          <w:marLeft w:val="0"/>
          <w:marRight w:val="0"/>
          <w:marTop w:val="0"/>
          <w:marBottom w:val="0"/>
          <w:divBdr>
            <w:top w:val="none" w:sz="0" w:space="0" w:color="auto"/>
            <w:left w:val="none" w:sz="0" w:space="0" w:color="auto"/>
            <w:bottom w:val="none" w:sz="0" w:space="0" w:color="auto"/>
            <w:right w:val="none" w:sz="0" w:space="0" w:color="auto"/>
          </w:divBdr>
        </w:div>
        <w:div w:id="575893885">
          <w:marLeft w:val="0"/>
          <w:marRight w:val="0"/>
          <w:marTop w:val="0"/>
          <w:marBottom w:val="0"/>
          <w:divBdr>
            <w:top w:val="none" w:sz="0" w:space="0" w:color="auto"/>
            <w:left w:val="none" w:sz="0" w:space="0" w:color="auto"/>
            <w:bottom w:val="none" w:sz="0" w:space="0" w:color="auto"/>
            <w:right w:val="none" w:sz="0" w:space="0" w:color="auto"/>
          </w:divBdr>
        </w:div>
        <w:div w:id="1818648966">
          <w:marLeft w:val="0"/>
          <w:marRight w:val="0"/>
          <w:marTop w:val="0"/>
          <w:marBottom w:val="0"/>
          <w:divBdr>
            <w:top w:val="none" w:sz="0" w:space="0" w:color="auto"/>
            <w:left w:val="none" w:sz="0" w:space="0" w:color="auto"/>
            <w:bottom w:val="none" w:sz="0" w:space="0" w:color="auto"/>
            <w:right w:val="none" w:sz="0" w:space="0" w:color="auto"/>
          </w:divBdr>
        </w:div>
        <w:div w:id="1803183588">
          <w:marLeft w:val="0"/>
          <w:marRight w:val="0"/>
          <w:marTop w:val="0"/>
          <w:marBottom w:val="0"/>
          <w:divBdr>
            <w:top w:val="none" w:sz="0" w:space="0" w:color="auto"/>
            <w:left w:val="none" w:sz="0" w:space="0" w:color="auto"/>
            <w:bottom w:val="none" w:sz="0" w:space="0" w:color="auto"/>
            <w:right w:val="none" w:sz="0" w:space="0" w:color="auto"/>
          </w:divBdr>
        </w:div>
        <w:div w:id="2032533899">
          <w:marLeft w:val="0"/>
          <w:marRight w:val="0"/>
          <w:marTop w:val="0"/>
          <w:marBottom w:val="0"/>
          <w:divBdr>
            <w:top w:val="none" w:sz="0" w:space="0" w:color="auto"/>
            <w:left w:val="none" w:sz="0" w:space="0" w:color="auto"/>
            <w:bottom w:val="none" w:sz="0" w:space="0" w:color="auto"/>
            <w:right w:val="none" w:sz="0" w:space="0" w:color="auto"/>
          </w:divBdr>
        </w:div>
        <w:div w:id="1087459082">
          <w:marLeft w:val="0"/>
          <w:marRight w:val="0"/>
          <w:marTop w:val="0"/>
          <w:marBottom w:val="0"/>
          <w:divBdr>
            <w:top w:val="none" w:sz="0" w:space="0" w:color="auto"/>
            <w:left w:val="none" w:sz="0" w:space="0" w:color="auto"/>
            <w:bottom w:val="none" w:sz="0" w:space="0" w:color="auto"/>
            <w:right w:val="none" w:sz="0" w:space="0" w:color="auto"/>
          </w:divBdr>
        </w:div>
        <w:div w:id="1138759763">
          <w:marLeft w:val="0"/>
          <w:marRight w:val="0"/>
          <w:marTop w:val="0"/>
          <w:marBottom w:val="0"/>
          <w:divBdr>
            <w:top w:val="none" w:sz="0" w:space="0" w:color="auto"/>
            <w:left w:val="none" w:sz="0" w:space="0" w:color="auto"/>
            <w:bottom w:val="none" w:sz="0" w:space="0" w:color="auto"/>
            <w:right w:val="none" w:sz="0" w:space="0" w:color="auto"/>
          </w:divBdr>
        </w:div>
        <w:div w:id="980620841">
          <w:marLeft w:val="0"/>
          <w:marRight w:val="0"/>
          <w:marTop w:val="0"/>
          <w:marBottom w:val="0"/>
          <w:divBdr>
            <w:top w:val="none" w:sz="0" w:space="0" w:color="auto"/>
            <w:left w:val="none" w:sz="0" w:space="0" w:color="auto"/>
            <w:bottom w:val="none" w:sz="0" w:space="0" w:color="auto"/>
            <w:right w:val="none" w:sz="0" w:space="0" w:color="auto"/>
          </w:divBdr>
        </w:div>
        <w:div w:id="655644465">
          <w:marLeft w:val="0"/>
          <w:marRight w:val="0"/>
          <w:marTop w:val="0"/>
          <w:marBottom w:val="0"/>
          <w:divBdr>
            <w:top w:val="none" w:sz="0" w:space="0" w:color="auto"/>
            <w:left w:val="none" w:sz="0" w:space="0" w:color="auto"/>
            <w:bottom w:val="none" w:sz="0" w:space="0" w:color="auto"/>
            <w:right w:val="none" w:sz="0" w:space="0" w:color="auto"/>
          </w:divBdr>
        </w:div>
        <w:div w:id="496382397">
          <w:marLeft w:val="0"/>
          <w:marRight w:val="0"/>
          <w:marTop w:val="0"/>
          <w:marBottom w:val="0"/>
          <w:divBdr>
            <w:top w:val="none" w:sz="0" w:space="0" w:color="auto"/>
            <w:left w:val="none" w:sz="0" w:space="0" w:color="auto"/>
            <w:bottom w:val="none" w:sz="0" w:space="0" w:color="auto"/>
            <w:right w:val="none" w:sz="0" w:space="0" w:color="auto"/>
          </w:divBdr>
        </w:div>
        <w:div w:id="866021792">
          <w:marLeft w:val="0"/>
          <w:marRight w:val="0"/>
          <w:marTop w:val="0"/>
          <w:marBottom w:val="0"/>
          <w:divBdr>
            <w:top w:val="none" w:sz="0" w:space="0" w:color="auto"/>
            <w:left w:val="none" w:sz="0" w:space="0" w:color="auto"/>
            <w:bottom w:val="none" w:sz="0" w:space="0" w:color="auto"/>
            <w:right w:val="none" w:sz="0" w:space="0" w:color="auto"/>
          </w:divBdr>
        </w:div>
        <w:div w:id="964431506">
          <w:marLeft w:val="0"/>
          <w:marRight w:val="0"/>
          <w:marTop w:val="0"/>
          <w:marBottom w:val="0"/>
          <w:divBdr>
            <w:top w:val="none" w:sz="0" w:space="0" w:color="auto"/>
            <w:left w:val="none" w:sz="0" w:space="0" w:color="auto"/>
            <w:bottom w:val="none" w:sz="0" w:space="0" w:color="auto"/>
            <w:right w:val="none" w:sz="0" w:space="0" w:color="auto"/>
          </w:divBdr>
        </w:div>
        <w:div w:id="51196931">
          <w:marLeft w:val="0"/>
          <w:marRight w:val="0"/>
          <w:marTop w:val="0"/>
          <w:marBottom w:val="0"/>
          <w:divBdr>
            <w:top w:val="none" w:sz="0" w:space="0" w:color="auto"/>
            <w:left w:val="none" w:sz="0" w:space="0" w:color="auto"/>
            <w:bottom w:val="none" w:sz="0" w:space="0" w:color="auto"/>
            <w:right w:val="none" w:sz="0" w:space="0" w:color="auto"/>
          </w:divBdr>
        </w:div>
        <w:div w:id="1679573817">
          <w:marLeft w:val="0"/>
          <w:marRight w:val="0"/>
          <w:marTop w:val="0"/>
          <w:marBottom w:val="0"/>
          <w:divBdr>
            <w:top w:val="none" w:sz="0" w:space="0" w:color="auto"/>
            <w:left w:val="none" w:sz="0" w:space="0" w:color="auto"/>
            <w:bottom w:val="none" w:sz="0" w:space="0" w:color="auto"/>
            <w:right w:val="none" w:sz="0" w:space="0" w:color="auto"/>
          </w:divBdr>
        </w:div>
        <w:div w:id="153641744">
          <w:marLeft w:val="0"/>
          <w:marRight w:val="0"/>
          <w:marTop w:val="0"/>
          <w:marBottom w:val="0"/>
          <w:divBdr>
            <w:top w:val="none" w:sz="0" w:space="0" w:color="auto"/>
            <w:left w:val="none" w:sz="0" w:space="0" w:color="auto"/>
            <w:bottom w:val="none" w:sz="0" w:space="0" w:color="auto"/>
            <w:right w:val="none" w:sz="0" w:space="0" w:color="auto"/>
          </w:divBdr>
        </w:div>
        <w:div w:id="90123990">
          <w:marLeft w:val="0"/>
          <w:marRight w:val="0"/>
          <w:marTop w:val="0"/>
          <w:marBottom w:val="0"/>
          <w:divBdr>
            <w:top w:val="none" w:sz="0" w:space="0" w:color="auto"/>
            <w:left w:val="none" w:sz="0" w:space="0" w:color="auto"/>
            <w:bottom w:val="none" w:sz="0" w:space="0" w:color="auto"/>
            <w:right w:val="none" w:sz="0" w:space="0" w:color="auto"/>
          </w:divBdr>
        </w:div>
        <w:div w:id="1553694078">
          <w:marLeft w:val="0"/>
          <w:marRight w:val="0"/>
          <w:marTop w:val="0"/>
          <w:marBottom w:val="0"/>
          <w:divBdr>
            <w:top w:val="none" w:sz="0" w:space="0" w:color="auto"/>
            <w:left w:val="none" w:sz="0" w:space="0" w:color="auto"/>
            <w:bottom w:val="none" w:sz="0" w:space="0" w:color="auto"/>
            <w:right w:val="none" w:sz="0" w:space="0" w:color="auto"/>
          </w:divBdr>
        </w:div>
        <w:div w:id="2116249982">
          <w:marLeft w:val="0"/>
          <w:marRight w:val="0"/>
          <w:marTop w:val="0"/>
          <w:marBottom w:val="0"/>
          <w:divBdr>
            <w:top w:val="none" w:sz="0" w:space="0" w:color="auto"/>
            <w:left w:val="none" w:sz="0" w:space="0" w:color="auto"/>
            <w:bottom w:val="none" w:sz="0" w:space="0" w:color="auto"/>
            <w:right w:val="none" w:sz="0" w:space="0" w:color="auto"/>
          </w:divBdr>
        </w:div>
        <w:div w:id="697005157">
          <w:marLeft w:val="0"/>
          <w:marRight w:val="0"/>
          <w:marTop w:val="0"/>
          <w:marBottom w:val="0"/>
          <w:divBdr>
            <w:top w:val="none" w:sz="0" w:space="0" w:color="auto"/>
            <w:left w:val="none" w:sz="0" w:space="0" w:color="auto"/>
            <w:bottom w:val="none" w:sz="0" w:space="0" w:color="auto"/>
            <w:right w:val="none" w:sz="0" w:space="0" w:color="auto"/>
          </w:divBdr>
        </w:div>
        <w:div w:id="1712654419">
          <w:marLeft w:val="0"/>
          <w:marRight w:val="0"/>
          <w:marTop w:val="0"/>
          <w:marBottom w:val="0"/>
          <w:divBdr>
            <w:top w:val="none" w:sz="0" w:space="0" w:color="auto"/>
            <w:left w:val="none" w:sz="0" w:space="0" w:color="auto"/>
            <w:bottom w:val="none" w:sz="0" w:space="0" w:color="auto"/>
            <w:right w:val="none" w:sz="0" w:space="0" w:color="auto"/>
          </w:divBdr>
        </w:div>
        <w:div w:id="1732537333">
          <w:marLeft w:val="0"/>
          <w:marRight w:val="0"/>
          <w:marTop w:val="0"/>
          <w:marBottom w:val="0"/>
          <w:divBdr>
            <w:top w:val="none" w:sz="0" w:space="0" w:color="auto"/>
            <w:left w:val="none" w:sz="0" w:space="0" w:color="auto"/>
            <w:bottom w:val="none" w:sz="0" w:space="0" w:color="auto"/>
            <w:right w:val="none" w:sz="0" w:space="0" w:color="auto"/>
          </w:divBdr>
        </w:div>
        <w:div w:id="974793578">
          <w:marLeft w:val="0"/>
          <w:marRight w:val="0"/>
          <w:marTop w:val="0"/>
          <w:marBottom w:val="0"/>
          <w:divBdr>
            <w:top w:val="none" w:sz="0" w:space="0" w:color="auto"/>
            <w:left w:val="none" w:sz="0" w:space="0" w:color="auto"/>
            <w:bottom w:val="none" w:sz="0" w:space="0" w:color="auto"/>
            <w:right w:val="none" w:sz="0" w:space="0" w:color="auto"/>
          </w:divBdr>
        </w:div>
        <w:div w:id="615328314">
          <w:marLeft w:val="0"/>
          <w:marRight w:val="0"/>
          <w:marTop w:val="0"/>
          <w:marBottom w:val="0"/>
          <w:divBdr>
            <w:top w:val="none" w:sz="0" w:space="0" w:color="auto"/>
            <w:left w:val="none" w:sz="0" w:space="0" w:color="auto"/>
            <w:bottom w:val="none" w:sz="0" w:space="0" w:color="auto"/>
            <w:right w:val="none" w:sz="0" w:space="0" w:color="auto"/>
          </w:divBdr>
        </w:div>
        <w:div w:id="381708622">
          <w:marLeft w:val="0"/>
          <w:marRight w:val="0"/>
          <w:marTop w:val="0"/>
          <w:marBottom w:val="0"/>
          <w:divBdr>
            <w:top w:val="none" w:sz="0" w:space="0" w:color="auto"/>
            <w:left w:val="none" w:sz="0" w:space="0" w:color="auto"/>
            <w:bottom w:val="none" w:sz="0" w:space="0" w:color="auto"/>
            <w:right w:val="none" w:sz="0" w:space="0" w:color="auto"/>
          </w:divBdr>
        </w:div>
        <w:div w:id="1912303369">
          <w:marLeft w:val="0"/>
          <w:marRight w:val="0"/>
          <w:marTop w:val="0"/>
          <w:marBottom w:val="0"/>
          <w:divBdr>
            <w:top w:val="none" w:sz="0" w:space="0" w:color="auto"/>
            <w:left w:val="none" w:sz="0" w:space="0" w:color="auto"/>
            <w:bottom w:val="none" w:sz="0" w:space="0" w:color="auto"/>
            <w:right w:val="none" w:sz="0" w:space="0" w:color="auto"/>
          </w:divBdr>
        </w:div>
        <w:div w:id="1132870846">
          <w:marLeft w:val="0"/>
          <w:marRight w:val="0"/>
          <w:marTop w:val="0"/>
          <w:marBottom w:val="0"/>
          <w:divBdr>
            <w:top w:val="none" w:sz="0" w:space="0" w:color="auto"/>
            <w:left w:val="none" w:sz="0" w:space="0" w:color="auto"/>
            <w:bottom w:val="none" w:sz="0" w:space="0" w:color="auto"/>
            <w:right w:val="none" w:sz="0" w:space="0" w:color="auto"/>
          </w:divBdr>
        </w:div>
        <w:div w:id="1515683405">
          <w:marLeft w:val="0"/>
          <w:marRight w:val="0"/>
          <w:marTop w:val="0"/>
          <w:marBottom w:val="0"/>
          <w:divBdr>
            <w:top w:val="none" w:sz="0" w:space="0" w:color="auto"/>
            <w:left w:val="none" w:sz="0" w:space="0" w:color="auto"/>
            <w:bottom w:val="none" w:sz="0" w:space="0" w:color="auto"/>
            <w:right w:val="none" w:sz="0" w:space="0" w:color="auto"/>
          </w:divBdr>
        </w:div>
        <w:div w:id="108399405">
          <w:marLeft w:val="0"/>
          <w:marRight w:val="0"/>
          <w:marTop w:val="0"/>
          <w:marBottom w:val="0"/>
          <w:divBdr>
            <w:top w:val="none" w:sz="0" w:space="0" w:color="auto"/>
            <w:left w:val="none" w:sz="0" w:space="0" w:color="auto"/>
            <w:bottom w:val="none" w:sz="0" w:space="0" w:color="auto"/>
            <w:right w:val="none" w:sz="0" w:space="0" w:color="auto"/>
          </w:divBdr>
        </w:div>
        <w:div w:id="987782274">
          <w:marLeft w:val="0"/>
          <w:marRight w:val="0"/>
          <w:marTop w:val="0"/>
          <w:marBottom w:val="0"/>
          <w:divBdr>
            <w:top w:val="none" w:sz="0" w:space="0" w:color="auto"/>
            <w:left w:val="none" w:sz="0" w:space="0" w:color="auto"/>
            <w:bottom w:val="none" w:sz="0" w:space="0" w:color="auto"/>
            <w:right w:val="none" w:sz="0" w:space="0" w:color="auto"/>
          </w:divBdr>
        </w:div>
        <w:div w:id="10571910">
          <w:marLeft w:val="0"/>
          <w:marRight w:val="0"/>
          <w:marTop w:val="0"/>
          <w:marBottom w:val="0"/>
          <w:divBdr>
            <w:top w:val="none" w:sz="0" w:space="0" w:color="auto"/>
            <w:left w:val="none" w:sz="0" w:space="0" w:color="auto"/>
            <w:bottom w:val="none" w:sz="0" w:space="0" w:color="auto"/>
            <w:right w:val="none" w:sz="0" w:space="0" w:color="auto"/>
          </w:divBdr>
        </w:div>
        <w:div w:id="1335455615">
          <w:marLeft w:val="0"/>
          <w:marRight w:val="0"/>
          <w:marTop w:val="0"/>
          <w:marBottom w:val="0"/>
          <w:divBdr>
            <w:top w:val="none" w:sz="0" w:space="0" w:color="auto"/>
            <w:left w:val="none" w:sz="0" w:space="0" w:color="auto"/>
            <w:bottom w:val="none" w:sz="0" w:space="0" w:color="auto"/>
            <w:right w:val="none" w:sz="0" w:space="0" w:color="auto"/>
          </w:divBdr>
        </w:div>
        <w:div w:id="128985324">
          <w:marLeft w:val="0"/>
          <w:marRight w:val="0"/>
          <w:marTop w:val="0"/>
          <w:marBottom w:val="0"/>
          <w:divBdr>
            <w:top w:val="none" w:sz="0" w:space="0" w:color="auto"/>
            <w:left w:val="none" w:sz="0" w:space="0" w:color="auto"/>
            <w:bottom w:val="none" w:sz="0" w:space="0" w:color="auto"/>
            <w:right w:val="none" w:sz="0" w:space="0" w:color="auto"/>
          </w:divBdr>
        </w:div>
        <w:div w:id="2052798818">
          <w:marLeft w:val="0"/>
          <w:marRight w:val="0"/>
          <w:marTop w:val="0"/>
          <w:marBottom w:val="0"/>
          <w:divBdr>
            <w:top w:val="none" w:sz="0" w:space="0" w:color="auto"/>
            <w:left w:val="none" w:sz="0" w:space="0" w:color="auto"/>
            <w:bottom w:val="none" w:sz="0" w:space="0" w:color="auto"/>
            <w:right w:val="none" w:sz="0" w:space="0" w:color="auto"/>
          </w:divBdr>
        </w:div>
        <w:div w:id="70926768">
          <w:marLeft w:val="0"/>
          <w:marRight w:val="0"/>
          <w:marTop w:val="0"/>
          <w:marBottom w:val="0"/>
          <w:divBdr>
            <w:top w:val="none" w:sz="0" w:space="0" w:color="auto"/>
            <w:left w:val="none" w:sz="0" w:space="0" w:color="auto"/>
            <w:bottom w:val="none" w:sz="0" w:space="0" w:color="auto"/>
            <w:right w:val="none" w:sz="0" w:space="0" w:color="auto"/>
          </w:divBdr>
        </w:div>
      </w:divsChild>
    </w:div>
    <w:div w:id="663826283">
      <w:bodyDiv w:val="1"/>
      <w:marLeft w:val="0"/>
      <w:marRight w:val="0"/>
      <w:marTop w:val="0"/>
      <w:marBottom w:val="0"/>
      <w:divBdr>
        <w:top w:val="none" w:sz="0" w:space="0" w:color="auto"/>
        <w:left w:val="none" w:sz="0" w:space="0" w:color="auto"/>
        <w:bottom w:val="none" w:sz="0" w:space="0" w:color="auto"/>
        <w:right w:val="none" w:sz="0" w:space="0" w:color="auto"/>
      </w:divBdr>
    </w:div>
    <w:div w:id="670640210">
      <w:bodyDiv w:val="1"/>
      <w:marLeft w:val="0"/>
      <w:marRight w:val="0"/>
      <w:marTop w:val="0"/>
      <w:marBottom w:val="0"/>
      <w:divBdr>
        <w:top w:val="none" w:sz="0" w:space="0" w:color="auto"/>
        <w:left w:val="none" w:sz="0" w:space="0" w:color="auto"/>
        <w:bottom w:val="none" w:sz="0" w:space="0" w:color="auto"/>
        <w:right w:val="none" w:sz="0" w:space="0" w:color="auto"/>
      </w:divBdr>
    </w:div>
    <w:div w:id="677973431">
      <w:bodyDiv w:val="1"/>
      <w:marLeft w:val="0"/>
      <w:marRight w:val="0"/>
      <w:marTop w:val="0"/>
      <w:marBottom w:val="0"/>
      <w:divBdr>
        <w:top w:val="none" w:sz="0" w:space="0" w:color="auto"/>
        <w:left w:val="none" w:sz="0" w:space="0" w:color="auto"/>
        <w:bottom w:val="none" w:sz="0" w:space="0" w:color="auto"/>
        <w:right w:val="none" w:sz="0" w:space="0" w:color="auto"/>
      </w:divBdr>
    </w:div>
    <w:div w:id="682629822">
      <w:bodyDiv w:val="1"/>
      <w:marLeft w:val="0"/>
      <w:marRight w:val="0"/>
      <w:marTop w:val="0"/>
      <w:marBottom w:val="0"/>
      <w:divBdr>
        <w:top w:val="none" w:sz="0" w:space="0" w:color="auto"/>
        <w:left w:val="none" w:sz="0" w:space="0" w:color="auto"/>
        <w:bottom w:val="none" w:sz="0" w:space="0" w:color="auto"/>
        <w:right w:val="none" w:sz="0" w:space="0" w:color="auto"/>
      </w:divBdr>
    </w:div>
    <w:div w:id="689180208">
      <w:bodyDiv w:val="1"/>
      <w:marLeft w:val="0"/>
      <w:marRight w:val="0"/>
      <w:marTop w:val="0"/>
      <w:marBottom w:val="0"/>
      <w:divBdr>
        <w:top w:val="none" w:sz="0" w:space="0" w:color="auto"/>
        <w:left w:val="none" w:sz="0" w:space="0" w:color="auto"/>
        <w:bottom w:val="none" w:sz="0" w:space="0" w:color="auto"/>
        <w:right w:val="none" w:sz="0" w:space="0" w:color="auto"/>
      </w:divBdr>
    </w:div>
    <w:div w:id="689457498">
      <w:bodyDiv w:val="1"/>
      <w:marLeft w:val="0"/>
      <w:marRight w:val="0"/>
      <w:marTop w:val="0"/>
      <w:marBottom w:val="0"/>
      <w:divBdr>
        <w:top w:val="none" w:sz="0" w:space="0" w:color="auto"/>
        <w:left w:val="none" w:sz="0" w:space="0" w:color="auto"/>
        <w:bottom w:val="none" w:sz="0" w:space="0" w:color="auto"/>
        <w:right w:val="none" w:sz="0" w:space="0" w:color="auto"/>
      </w:divBdr>
    </w:div>
    <w:div w:id="691300942">
      <w:bodyDiv w:val="1"/>
      <w:marLeft w:val="0"/>
      <w:marRight w:val="0"/>
      <w:marTop w:val="0"/>
      <w:marBottom w:val="0"/>
      <w:divBdr>
        <w:top w:val="none" w:sz="0" w:space="0" w:color="auto"/>
        <w:left w:val="none" w:sz="0" w:space="0" w:color="auto"/>
        <w:bottom w:val="none" w:sz="0" w:space="0" w:color="auto"/>
        <w:right w:val="none" w:sz="0" w:space="0" w:color="auto"/>
      </w:divBdr>
    </w:div>
    <w:div w:id="696546784">
      <w:bodyDiv w:val="1"/>
      <w:marLeft w:val="0"/>
      <w:marRight w:val="0"/>
      <w:marTop w:val="0"/>
      <w:marBottom w:val="0"/>
      <w:divBdr>
        <w:top w:val="none" w:sz="0" w:space="0" w:color="auto"/>
        <w:left w:val="none" w:sz="0" w:space="0" w:color="auto"/>
        <w:bottom w:val="none" w:sz="0" w:space="0" w:color="auto"/>
        <w:right w:val="none" w:sz="0" w:space="0" w:color="auto"/>
      </w:divBdr>
    </w:div>
    <w:div w:id="712847462">
      <w:bodyDiv w:val="1"/>
      <w:marLeft w:val="0"/>
      <w:marRight w:val="0"/>
      <w:marTop w:val="0"/>
      <w:marBottom w:val="0"/>
      <w:divBdr>
        <w:top w:val="none" w:sz="0" w:space="0" w:color="auto"/>
        <w:left w:val="none" w:sz="0" w:space="0" w:color="auto"/>
        <w:bottom w:val="none" w:sz="0" w:space="0" w:color="auto"/>
        <w:right w:val="none" w:sz="0" w:space="0" w:color="auto"/>
      </w:divBdr>
    </w:div>
    <w:div w:id="720203466">
      <w:bodyDiv w:val="1"/>
      <w:marLeft w:val="0"/>
      <w:marRight w:val="0"/>
      <w:marTop w:val="0"/>
      <w:marBottom w:val="0"/>
      <w:divBdr>
        <w:top w:val="none" w:sz="0" w:space="0" w:color="auto"/>
        <w:left w:val="none" w:sz="0" w:space="0" w:color="auto"/>
        <w:bottom w:val="none" w:sz="0" w:space="0" w:color="auto"/>
        <w:right w:val="none" w:sz="0" w:space="0" w:color="auto"/>
      </w:divBdr>
    </w:div>
    <w:div w:id="722681435">
      <w:bodyDiv w:val="1"/>
      <w:marLeft w:val="0"/>
      <w:marRight w:val="0"/>
      <w:marTop w:val="0"/>
      <w:marBottom w:val="0"/>
      <w:divBdr>
        <w:top w:val="none" w:sz="0" w:space="0" w:color="auto"/>
        <w:left w:val="none" w:sz="0" w:space="0" w:color="auto"/>
        <w:bottom w:val="none" w:sz="0" w:space="0" w:color="auto"/>
        <w:right w:val="none" w:sz="0" w:space="0" w:color="auto"/>
      </w:divBdr>
    </w:div>
    <w:div w:id="723916372">
      <w:bodyDiv w:val="1"/>
      <w:marLeft w:val="0"/>
      <w:marRight w:val="0"/>
      <w:marTop w:val="0"/>
      <w:marBottom w:val="0"/>
      <w:divBdr>
        <w:top w:val="none" w:sz="0" w:space="0" w:color="auto"/>
        <w:left w:val="none" w:sz="0" w:space="0" w:color="auto"/>
        <w:bottom w:val="none" w:sz="0" w:space="0" w:color="auto"/>
        <w:right w:val="none" w:sz="0" w:space="0" w:color="auto"/>
      </w:divBdr>
    </w:div>
    <w:div w:id="741218403">
      <w:bodyDiv w:val="1"/>
      <w:marLeft w:val="0"/>
      <w:marRight w:val="0"/>
      <w:marTop w:val="0"/>
      <w:marBottom w:val="0"/>
      <w:divBdr>
        <w:top w:val="none" w:sz="0" w:space="0" w:color="auto"/>
        <w:left w:val="none" w:sz="0" w:space="0" w:color="auto"/>
        <w:bottom w:val="none" w:sz="0" w:space="0" w:color="auto"/>
        <w:right w:val="none" w:sz="0" w:space="0" w:color="auto"/>
      </w:divBdr>
    </w:div>
    <w:div w:id="741949445">
      <w:bodyDiv w:val="1"/>
      <w:marLeft w:val="0"/>
      <w:marRight w:val="0"/>
      <w:marTop w:val="0"/>
      <w:marBottom w:val="0"/>
      <w:divBdr>
        <w:top w:val="none" w:sz="0" w:space="0" w:color="auto"/>
        <w:left w:val="none" w:sz="0" w:space="0" w:color="auto"/>
        <w:bottom w:val="none" w:sz="0" w:space="0" w:color="auto"/>
        <w:right w:val="none" w:sz="0" w:space="0" w:color="auto"/>
      </w:divBdr>
    </w:div>
    <w:div w:id="745302696">
      <w:bodyDiv w:val="1"/>
      <w:marLeft w:val="0"/>
      <w:marRight w:val="0"/>
      <w:marTop w:val="0"/>
      <w:marBottom w:val="0"/>
      <w:divBdr>
        <w:top w:val="none" w:sz="0" w:space="0" w:color="auto"/>
        <w:left w:val="none" w:sz="0" w:space="0" w:color="auto"/>
        <w:bottom w:val="none" w:sz="0" w:space="0" w:color="auto"/>
        <w:right w:val="none" w:sz="0" w:space="0" w:color="auto"/>
      </w:divBdr>
    </w:div>
    <w:div w:id="754205827">
      <w:bodyDiv w:val="1"/>
      <w:marLeft w:val="0"/>
      <w:marRight w:val="0"/>
      <w:marTop w:val="0"/>
      <w:marBottom w:val="0"/>
      <w:divBdr>
        <w:top w:val="none" w:sz="0" w:space="0" w:color="auto"/>
        <w:left w:val="none" w:sz="0" w:space="0" w:color="auto"/>
        <w:bottom w:val="none" w:sz="0" w:space="0" w:color="auto"/>
        <w:right w:val="none" w:sz="0" w:space="0" w:color="auto"/>
      </w:divBdr>
    </w:div>
    <w:div w:id="758603601">
      <w:bodyDiv w:val="1"/>
      <w:marLeft w:val="0"/>
      <w:marRight w:val="0"/>
      <w:marTop w:val="0"/>
      <w:marBottom w:val="0"/>
      <w:divBdr>
        <w:top w:val="none" w:sz="0" w:space="0" w:color="auto"/>
        <w:left w:val="none" w:sz="0" w:space="0" w:color="auto"/>
        <w:bottom w:val="none" w:sz="0" w:space="0" w:color="auto"/>
        <w:right w:val="none" w:sz="0" w:space="0" w:color="auto"/>
      </w:divBdr>
    </w:div>
    <w:div w:id="764495772">
      <w:bodyDiv w:val="1"/>
      <w:marLeft w:val="0"/>
      <w:marRight w:val="0"/>
      <w:marTop w:val="0"/>
      <w:marBottom w:val="0"/>
      <w:divBdr>
        <w:top w:val="none" w:sz="0" w:space="0" w:color="auto"/>
        <w:left w:val="none" w:sz="0" w:space="0" w:color="auto"/>
        <w:bottom w:val="none" w:sz="0" w:space="0" w:color="auto"/>
        <w:right w:val="none" w:sz="0" w:space="0" w:color="auto"/>
      </w:divBdr>
    </w:div>
    <w:div w:id="769282605">
      <w:bodyDiv w:val="1"/>
      <w:marLeft w:val="0"/>
      <w:marRight w:val="0"/>
      <w:marTop w:val="0"/>
      <w:marBottom w:val="0"/>
      <w:divBdr>
        <w:top w:val="none" w:sz="0" w:space="0" w:color="auto"/>
        <w:left w:val="none" w:sz="0" w:space="0" w:color="auto"/>
        <w:bottom w:val="none" w:sz="0" w:space="0" w:color="auto"/>
        <w:right w:val="none" w:sz="0" w:space="0" w:color="auto"/>
      </w:divBdr>
    </w:div>
    <w:div w:id="773785653">
      <w:bodyDiv w:val="1"/>
      <w:marLeft w:val="0"/>
      <w:marRight w:val="0"/>
      <w:marTop w:val="0"/>
      <w:marBottom w:val="0"/>
      <w:divBdr>
        <w:top w:val="none" w:sz="0" w:space="0" w:color="auto"/>
        <w:left w:val="none" w:sz="0" w:space="0" w:color="auto"/>
        <w:bottom w:val="none" w:sz="0" w:space="0" w:color="auto"/>
        <w:right w:val="none" w:sz="0" w:space="0" w:color="auto"/>
      </w:divBdr>
    </w:div>
    <w:div w:id="777411641">
      <w:bodyDiv w:val="1"/>
      <w:marLeft w:val="0"/>
      <w:marRight w:val="0"/>
      <w:marTop w:val="0"/>
      <w:marBottom w:val="0"/>
      <w:divBdr>
        <w:top w:val="none" w:sz="0" w:space="0" w:color="auto"/>
        <w:left w:val="none" w:sz="0" w:space="0" w:color="auto"/>
        <w:bottom w:val="none" w:sz="0" w:space="0" w:color="auto"/>
        <w:right w:val="none" w:sz="0" w:space="0" w:color="auto"/>
      </w:divBdr>
    </w:div>
    <w:div w:id="785002025">
      <w:bodyDiv w:val="1"/>
      <w:marLeft w:val="0"/>
      <w:marRight w:val="0"/>
      <w:marTop w:val="0"/>
      <w:marBottom w:val="0"/>
      <w:divBdr>
        <w:top w:val="none" w:sz="0" w:space="0" w:color="auto"/>
        <w:left w:val="none" w:sz="0" w:space="0" w:color="auto"/>
        <w:bottom w:val="none" w:sz="0" w:space="0" w:color="auto"/>
        <w:right w:val="none" w:sz="0" w:space="0" w:color="auto"/>
      </w:divBdr>
    </w:div>
    <w:div w:id="787434791">
      <w:bodyDiv w:val="1"/>
      <w:marLeft w:val="0"/>
      <w:marRight w:val="0"/>
      <w:marTop w:val="0"/>
      <w:marBottom w:val="0"/>
      <w:divBdr>
        <w:top w:val="none" w:sz="0" w:space="0" w:color="auto"/>
        <w:left w:val="none" w:sz="0" w:space="0" w:color="auto"/>
        <w:bottom w:val="none" w:sz="0" w:space="0" w:color="auto"/>
        <w:right w:val="none" w:sz="0" w:space="0" w:color="auto"/>
      </w:divBdr>
    </w:div>
    <w:div w:id="788738473">
      <w:bodyDiv w:val="1"/>
      <w:marLeft w:val="0"/>
      <w:marRight w:val="0"/>
      <w:marTop w:val="0"/>
      <w:marBottom w:val="0"/>
      <w:divBdr>
        <w:top w:val="none" w:sz="0" w:space="0" w:color="auto"/>
        <w:left w:val="none" w:sz="0" w:space="0" w:color="auto"/>
        <w:bottom w:val="none" w:sz="0" w:space="0" w:color="auto"/>
        <w:right w:val="none" w:sz="0" w:space="0" w:color="auto"/>
      </w:divBdr>
    </w:div>
    <w:div w:id="789595994">
      <w:bodyDiv w:val="1"/>
      <w:marLeft w:val="0"/>
      <w:marRight w:val="0"/>
      <w:marTop w:val="0"/>
      <w:marBottom w:val="0"/>
      <w:divBdr>
        <w:top w:val="none" w:sz="0" w:space="0" w:color="auto"/>
        <w:left w:val="none" w:sz="0" w:space="0" w:color="auto"/>
        <w:bottom w:val="none" w:sz="0" w:space="0" w:color="auto"/>
        <w:right w:val="none" w:sz="0" w:space="0" w:color="auto"/>
      </w:divBdr>
    </w:div>
    <w:div w:id="801272063">
      <w:bodyDiv w:val="1"/>
      <w:marLeft w:val="0"/>
      <w:marRight w:val="0"/>
      <w:marTop w:val="0"/>
      <w:marBottom w:val="0"/>
      <w:divBdr>
        <w:top w:val="none" w:sz="0" w:space="0" w:color="auto"/>
        <w:left w:val="none" w:sz="0" w:space="0" w:color="auto"/>
        <w:bottom w:val="none" w:sz="0" w:space="0" w:color="auto"/>
        <w:right w:val="none" w:sz="0" w:space="0" w:color="auto"/>
      </w:divBdr>
    </w:div>
    <w:div w:id="805203015">
      <w:bodyDiv w:val="1"/>
      <w:marLeft w:val="0"/>
      <w:marRight w:val="0"/>
      <w:marTop w:val="0"/>
      <w:marBottom w:val="0"/>
      <w:divBdr>
        <w:top w:val="none" w:sz="0" w:space="0" w:color="auto"/>
        <w:left w:val="none" w:sz="0" w:space="0" w:color="auto"/>
        <w:bottom w:val="none" w:sz="0" w:space="0" w:color="auto"/>
        <w:right w:val="none" w:sz="0" w:space="0" w:color="auto"/>
      </w:divBdr>
    </w:div>
    <w:div w:id="809178591">
      <w:bodyDiv w:val="1"/>
      <w:marLeft w:val="0"/>
      <w:marRight w:val="0"/>
      <w:marTop w:val="0"/>
      <w:marBottom w:val="0"/>
      <w:divBdr>
        <w:top w:val="none" w:sz="0" w:space="0" w:color="auto"/>
        <w:left w:val="none" w:sz="0" w:space="0" w:color="auto"/>
        <w:bottom w:val="none" w:sz="0" w:space="0" w:color="auto"/>
        <w:right w:val="none" w:sz="0" w:space="0" w:color="auto"/>
      </w:divBdr>
    </w:div>
    <w:div w:id="820344807">
      <w:bodyDiv w:val="1"/>
      <w:marLeft w:val="0"/>
      <w:marRight w:val="0"/>
      <w:marTop w:val="0"/>
      <w:marBottom w:val="0"/>
      <w:divBdr>
        <w:top w:val="none" w:sz="0" w:space="0" w:color="auto"/>
        <w:left w:val="none" w:sz="0" w:space="0" w:color="auto"/>
        <w:bottom w:val="none" w:sz="0" w:space="0" w:color="auto"/>
        <w:right w:val="none" w:sz="0" w:space="0" w:color="auto"/>
      </w:divBdr>
    </w:div>
    <w:div w:id="831457317">
      <w:bodyDiv w:val="1"/>
      <w:marLeft w:val="0"/>
      <w:marRight w:val="0"/>
      <w:marTop w:val="0"/>
      <w:marBottom w:val="0"/>
      <w:divBdr>
        <w:top w:val="none" w:sz="0" w:space="0" w:color="auto"/>
        <w:left w:val="none" w:sz="0" w:space="0" w:color="auto"/>
        <w:bottom w:val="none" w:sz="0" w:space="0" w:color="auto"/>
        <w:right w:val="none" w:sz="0" w:space="0" w:color="auto"/>
      </w:divBdr>
    </w:div>
    <w:div w:id="840775073">
      <w:bodyDiv w:val="1"/>
      <w:marLeft w:val="0"/>
      <w:marRight w:val="0"/>
      <w:marTop w:val="0"/>
      <w:marBottom w:val="0"/>
      <w:divBdr>
        <w:top w:val="none" w:sz="0" w:space="0" w:color="auto"/>
        <w:left w:val="none" w:sz="0" w:space="0" w:color="auto"/>
        <w:bottom w:val="none" w:sz="0" w:space="0" w:color="auto"/>
        <w:right w:val="none" w:sz="0" w:space="0" w:color="auto"/>
      </w:divBdr>
    </w:div>
    <w:div w:id="852065308">
      <w:bodyDiv w:val="1"/>
      <w:marLeft w:val="0"/>
      <w:marRight w:val="0"/>
      <w:marTop w:val="0"/>
      <w:marBottom w:val="0"/>
      <w:divBdr>
        <w:top w:val="none" w:sz="0" w:space="0" w:color="auto"/>
        <w:left w:val="none" w:sz="0" w:space="0" w:color="auto"/>
        <w:bottom w:val="none" w:sz="0" w:space="0" w:color="auto"/>
        <w:right w:val="none" w:sz="0" w:space="0" w:color="auto"/>
      </w:divBdr>
    </w:div>
    <w:div w:id="856188680">
      <w:bodyDiv w:val="1"/>
      <w:marLeft w:val="0"/>
      <w:marRight w:val="0"/>
      <w:marTop w:val="0"/>
      <w:marBottom w:val="0"/>
      <w:divBdr>
        <w:top w:val="none" w:sz="0" w:space="0" w:color="auto"/>
        <w:left w:val="none" w:sz="0" w:space="0" w:color="auto"/>
        <w:bottom w:val="none" w:sz="0" w:space="0" w:color="auto"/>
        <w:right w:val="none" w:sz="0" w:space="0" w:color="auto"/>
      </w:divBdr>
    </w:div>
    <w:div w:id="872113256">
      <w:bodyDiv w:val="1"/>
      <w:marLeft w:val="0"/>
      <w:marRight w:val="0"/>
      <w:marTop w:val="0"/>
      <w:marBottom w:val="0"/>
      <w:divBdr>
        <w:top w:val="none" w:sz="0" w:space="0" w:color="auto"/>
        <w:left w:val="none" w:sz="0" w:space="0" w:color="auto"/>
        <w:bottom w:val="none" w:sz="0" w:space="0" w:color="auto"/>
        <w:right w:val="none" w:sz="0" w:space="0" w:color="auto"/>
      </w:divBdr>
    </w:div>
    <w:div w:id="874541879">
      <w:bodyDiv w:val="1"/>
      <w:marLeft w:val="0"/>
      <w:marRight w:val="0"/>
      <w:marTop w:val="0"/>
      <w:marBottom w:val="0"/>
      <w:divBdr>
        <w:top w:val="none" w:sz="0" w:space="0" w:color="auto"/>
        <w:left w:val="none" w:sz="0" w:space="0" w:color="auto"/>
        <w:bottom w:val="none" w:sz="0" w:space="0" w:color="auto"/>
        <w:right w:val="none" w:sz="0" w:space="0" w:color="auto"/>
      </w:divBdr>
    </w:div>
    <w:div w:id="882597530">
      <w:bodyDiv w:val="1"/>
      <w:marLeft w:val="0"/>
      <w:marRight w:val="0"/>
      <w:marTop w:val="0"/>
      <w:marBottom w:val="0"/>
      <w:divBdr>
        <w:top w:val="none" w:sz="0" w:space="0" w:color="auto"/>
        <w:left w:val="none" w:sz="0" w:space="0" w:color="auto"/>
        <w:bottom w:val="none" w:sz="0" w:space="0" w:color="auto"/>
        <w:right w:val="none" w:sz="0" w:space="0" w:color="auto"/>
      </w:divBdr>
    </w:div>
    <w:div w:id="975917467">
      <w:bodyDiv w:val="1"/>
      <w:marLeft w:val="0"/>
      <w:marRight w:val="0"/>
      <w:marTop w:val="0"/>
      <w:marBottom w:val="0"/>
      <w:divBdr>
        <w:top w:val="none" w:sz="0" w:space="0" w:color="auto"/>
        <w:left w:val="none" w:sz="0" w:space="0" w:color="auto"/>
        <w:bottom w:val="none" w:sz="0" w:space="0" w:color="auto"/>
        <w:right w:val="none" w:sz="0" w:space="0" w:color="auto"/>
      </w:divBdr>
    </w:div>
    <w:div w:id="976684953">
      <w:bodyDiv w:val="1"/>
      <w:marLeft w:val="0"/>
      <w:marRight w:val="0"/>
      <w:marTop w:val="0"/>
      <w:marBottom w:val="0"/>
      <w:divBdr>
        <w:top w:val="none" w:sz="0" w:space="0" w:color="auto"/>
        <w:left w:val="none" w:sz="0" w:space="0" w:color="auto"/>
        <w:bottom w:val="none" w:sz="0" w:space="0" w:color="auto"/>
        <w:right w:val="none" w:sz="0" w:space="0" w:color="auto"/>
      </w:divBdr>
    </w:div>
    <w:div w:id="986860832">
      <w:bodyDiv w:val="1"/>
      <w:marLeft w:val="0"/>
      <w:marRight w:val="0"/>
      <w:marTop w:val="0"/>
      <w:marBottom w:val="0"/>
      <w:divBdr>
        <w:top w:val="none" w:sz="0" w:space="0" w:color="auto"/>
        <w:left w:val="none" w:sz="0" w:space="0" w:color="auto"/>
        <w:bottom w:val="none" w:sz="0" w:space="0" w:color="auto"/>
        <w:right w:val="none" w:sz="0" w:space="0" w:color="auto"/>
      </w:divBdr>
    </w:div>
    <w:div w:id="998114486">
      <w:bodyDiv w:val="1"/>
      <w:marLeft w:val="0"/>
      <w:marRight w:val="0"/>
      <w:marTop w:val="0"/>
      <w:marBottom w:val="0"/>
      <w:divBdr>
        <w:top w:val="none" w:sz="0" w:space="0" w:color="auto"/>
        <w:left w:val="none" w:sz="0" w:space="0" w:color="auto"/>
        <w:bottom w:val="none" w:sz="0" w:space="0" w:color="auto"/>
        <w:right w:val="none" w:sz="0" w:space="0" w:color="auto"/>
      </w:divBdr>
    </w:div>
    <w:div w:id="1003894448">
      <w:bodyDiv w:val="1"/>
      <w:marLeft w:val="0"/>
      <w:marRight w:val="0"/>
      <w:marTop w:val="0"/>
      <w:marBottom w:val="0"/>
      <w:divBdr>
        <w:top w:val="none" w:sz="0" w:space="0" w:color="auto"/>
        <w:left w:val="none" w:sz="0" w:space="0" w:color="auto"/>
        <w:bottom w:val="none" w:sz="0" w:space="0" w:color="auto"/>
        <w:right w:val="none" w:sz="0" w:space="0" w:color="auto"/>
      </w:divBdr>
    </w:div>
    <w:div w:id="1020080863">
      <w:bodyDiv w:val="1"/>
      <w:marLeft w:val="0"/>
      <w:marRight w:val="0"/>
      <w:marTop w:val="0"/>
      <w:marBottom w:val="0"/>
      <w:divBdr>
        <w:top w:val="none" w:sz="0" w:space="0" w:color="auto"/>
        <w:left w:val="none" w:sz="0" w:space="0" w:color="auto"/>
        <w:bottom w:val="none" w:sz="0" w:space="0" w:color="auto"/>
        <w:right w:val="none" w:sz="0" w:space="0" w:color="auto"/>
      </w:divBdr>
    </w:div>
    <w:div w:id="1031148767">
      <w:bodyDiv w:val="1"/>
      <w:marLeft w:val="0"/>
      <w:marRight w:val="0"/>
      <w:marTop w:val="0"/>
      <w:marBottom w:val="0"/>
      <w:divBdr>
        <w:top w:val="none" w:sz="0" w:space="0" w:color="auto"/>
        <w:left w:val="none" w:sz="0" w:space="0" w:color="auto"/>
        <w:bottom w:val="none" w:sz="0" w:space="0" w:color="auto"/>
        <w:right w:val="none" w:sz="0" w:space="0" w:color="auto"/>
      </w:divBdr>
    </w:div>
    <w:div w:id="1041708136">
      <w:bodyDiv w:val="1"/>
      <w:marLeft w:val="0"/>
      <w:marRight w:val="0"/>
      <w:marTop w:val="0"/>
      <w:marBottom w:val="0"/>
      <w:divBdr>
        <w:top w:val="none" w:sz="0" w:space="0" w:color="auto"/>
        <w:left w:val="none" w:sz="0" w:space="0" w:color="auto"/>
        <w:bottom w:val="none" w:sz="0" w:space="0" w:color="auto"/>
        <w:right w:val="none" w:sz="0" w:space="0" w:color="auto"/>
      </w:divBdr>
    </w:div>
    <w:div w:id="1060204204">
      <w:bodyDiv w:val="1"/>
      <w:marLeft w:val="0"/>
      <w:marRight w:val="0"/>
      <w:marTop w:val="0"/>
      <w:marBottom w:val="0"/>
      <w:divBdr>
        <w:top w:val="none" w:sz="0" w:space="0" w:color="auto"/>
        <w:left w:val="none" w:sz="0" w:space="0" w:color="auto"/>
        <w:bottom w:val="none" w:sz="0" w:space="0" w:color="auto"/>
        <w:right w:val="none" w:sz="0" w:space="0" w:color="auto"/>
      </w:divBdr>
    </w:div>
    <w:div w:id="1073547717">
      <w:bodyDiv w:val="1"/>
      <w:marLeft w:val="0"/>
      <w:marRight w:val="0"/>
      <w:marTop w:val="0"/>
      <w:marBottom w:val="0"/>
      <w:divBdr>
        <w:top w:val="none" w:sz="0" w:space="0" w:color="auto"/>
        <w:left w:val="none" w:sz="0" w:space="0" w:color="auto"/>
        <w:bottom w:val="none" w:sz="0" w:space="0" w:color="auto"/>
        <w:right w:val="none" w:sz="0" w:space="0" w:color="auto"/>
      </w:divBdr>
    </w:div>
    <w:div w:id="1088505076">
      <w:bodyDiv w:val="1"/>
      <w:marLeft w:val="0"/>
      <w:marRight w:val="0"/>
      <w:marTop w:val="0"/>
      <w:marBottom w:val="0"/>
      <w:divBdr>
        <w:top w:val="none" w:sz="0" w:space="0" w:color="auto"/>
        <w:left w:val="none" w:sz="0" w:space="0" w:color="auto"/>
        <w:bottom w:val="none" w:sz="0" w:space="0" w:color="auto"/>
        <w:right w:val="none" w:sz="0" w:space="0" w:color="auto"/>
      </w:divBdr>
    </w:div>
    <w:div w:id="1101990997">
      <w:bodyDiv w:val="1"/>
      <w:marLeft w:val="0"/>
      <w:marRight w:val="0"/>
      <w:marTop w:val="0"/>
      <w:marBottom w:val="0"/>
      <w:divBdr>
        <w:top w:val="none" w:sz="0" w:space="0" w:color="auto"/>
        <w:left w:val="none" w:sz="0" w:space="0" w:color="auto"/>
        <w:bottom w:val="none" w:sz="0" w:space="0" w:color="auto"/>
        <w:right w:val="none" w:sz="0" w:space="0" w:color="auto"/>
      </w:divBdr>
    </w:div>
    <w:div w:id="1105418779">
      <w:bodyDiv w:val="1"/>
      <w:marLeft w:val="0"/>
      <w:marRight w:val="0"/>
      <w:marTop w:val="0"/>
      <w:marBottom w:val="0"/>
      <w:divBdr>
        <w:top w:val="none" w:sz="0" w:space="0" w:color="auto"/>
        <w:left w:val="none" w:sz="0" w:space="0" w:color="auto"/>
        <w:bottom w:val="none" w:sz="0" w:space="0" w:color="auto"/>
        <w:right w:val="none" w:sz="0" w:space="0" w:color="auto"/>
      </w:divBdr>
    </w:div>
    <w:div w:id="1108965835">
      <w:bodyDiv w:val="1"/>
      <w:marLeft w:val="0"/>
      <w:marRight w:val="0"/>
      <w:marTop w:val="0"/>
      <w:marBottom w:val="0"/>
      <w:divBdr>
        <w:top w:val="none" w:sz="0" w:space="0" w:color="auto"/>
        <w:left w:val="none" w:sz="0" w:space="0" w:color="auto"/>
        <w:bottom w:val="none" w:sz="0" w:space="0" w:color="auto"/>
        <w:right w:val="none" w:sz="0" w:space="0" w:color="auto"/>
      </w:divBdr>
    </w:div>
    <w:div w:id="1113751246">
      <w:bodyDiv w:val="1"/>
      <w:marLeft w:val="0"/>
      <w:marRight w:val="0"/>
      <w:marTop w:val="0"/>
      <w:marBottom w:val="0"/>
      <w:divBdr>
        <w:top w:val="none" w:sz="0" w:space="0" w:color="auto"/>
        <w:left w:val="none" w:sz="0" w:space="0" w:color="auto"/>
        <w:bottom w:val="none" w:sz="0" w:space="0" w:color="auto"/>
        <w:right w:val="none" w:sz="0" w:space="0" w:color="auto"/>
      </w:divBdr>
    </w:div>
    <w:div w:id="1134560785">
      <w:bodyDiv w:val="1"/>
      <w:marLeft w:val="0"/>
      <w:marRight w:val="0"/>
      <w:marTop w:val="0"/>
      <w:marBottom w:val="0"/>
      <w:divBdr>
        <w:top w:val="none" w:sz="0" w:space="0" w:color="auto"/>
        <w:left w:val="none" w:sz="0" w:space="0" w:color="auto"/>
        <w:bottom w:val="none" w:sz="0" w:space="0" w:color="auto"/>
        <w:right w:val="none" w:sz="0" w:space="0" w:color="auto"/>
      </w:divBdr>
    </w:div>
    <w:div w:id="1136222682">
      <w:bodyDiv w:val="1"/>
      <w:marLeft w:val="0"/>
      <w:marRight w:val="0"/>
      <w:marTop w:val="0"/>
      <w:marBottom w:val="0"/>
      <w:divBdr>
        <w:top w:val="none" w:sz="0" w:space="0" w:color="auto"/>
        <w:left w:val="none" w:sz="0" w:space="0" w:color="auto"/>
        <w:bottom w:val="none" w:sz="0" w:space="0" w:color="auto"/>
        <w:right w:val="none" w:sz="0" w:space="0" w:color="auto"/>
      </w:divBdr>
    </w:div>
    <w:div w:id="1146358382">
      <w:bodyDiv w:val="1"/>
      <w:marLeft w:val="0"/>
      <w:marRight w:val="0"/>
      <w:marTop w:val="0"/>
      <w:marBottom w:val="0"/>
      <w:divBdr>
        <w:top w:val="none" w:sz="0" w:space="0" w:color="auto"/>
        <w:left w:val="none" w:sz="0" w:space="0" w:color="auto"/>
        <w:bottom w:val="none" w:sz="0" w:space="0" w:color="auto"/>
        <w:right w:val="none" w:sz="0" w:space="0" w:color="auto"/>
      </w:divBdr>
    </w:div>
    <w:div w:id="1149908479">
      <w:bodyDiv w:val="1"/>
      <w:marLeft w:val="0"/>
      <w:marRight w:val="0"/>
      <w:marTop w:val="0"/>
      <w:marBottom w:val="0"/>
      <w:divBdr>
        <w:top w:val="none" w:sz="0" w:space="0" w:color="auto"/>
        <w:left w:val="none" w:sz="0" w:space="0" w:color="auto"/>
        <w:bottom w:val="none" w:sz="0" w:space="0" w:color="auto"/>
        <w:right w:val="none" w:sz="0" w:space="0" w:color="auto"/>
      </w:divBdr>
    </w:div>
    <w:div w:id="1169826093">
      <w:bodyDiv w:val="1"/>
      <w:marLeft w:val="0"/>
      <w:marRight w:val="0"/>
      <w:marTop w:val="0"/>
      <w:marBottom w:val="0"/>
      <w:divBdr>
        <w:top w:val="none" w:sz="0" w:space="0" w:color="auto"/>
        <w:left w:val="none" w:sz="0" w:space="0" w:color="auto"/>
        <w:bottom w:val="none" w:sz="0" w:space="0" w:color="auto"/>
        <w:right w:val="none" w:sz="0" w:space="0" w:color="auto"/>
      </w:divBdr>
    </w:div>
    <w:div w:id="1185559639">
      <w:bodyDiv w:val="1"/>
      <w:marLeft w:val="0"/>
      <w:marRight w:val="0"/>
      <w:marTop w:val="0"/>
      <w:marBottom w:val="0"/>
      <w:divBdr>
        <w:top w:val="none" w:sz="0" w:space="0" w:color="auto"/>
        <w:left w:val="none" w:sz="0" w:space="0" w:color="auto"/>
        <w:bottom w:val="none" w:sz="0" w:space="0" w:color="auto"/>
        <w:right w:val="none" w:sz="0" w:space="0" w:color="auto"/>
      </w:divBdr>
    </w:div>
    <w:div w:id="1202084896">
      <w:bodyDiv w:val="1"/>
      <w:marLeft w:val="0"/>
      <w:marRight w:val="0"/>
      <w:marTop w:val="0"/>
      <w:marBottom w:val="0"/>
      <w:divBdr>
        <w:top w:val="none" w:sz="0" w:space="0" w:color="auto"/>
        <w:left w:val="none" w:sz="0" w:space="0" w:color="auto"/>
        <w:bottom w:val="none" w:sz="0" w:space="0" w:color="auto"/>
        <w:right w:val="none" w:sz="0" w:space="0" w:color="auto"/>
      </w:divBdr>
    </w:div>
    <w:div w:id="1219442285">
      <w:bodyDiv w:val="1"/>
      <w:marLeft w:val="0"/>
      <w:marRight w:val="0"/>
      <w:marTop w:val="0"/>
      <w:marBottom w:val="0"/>
      <w:divBdr>
        <w:top w:val="none" w:sz="0" w:space="0" w:color="auto"/>
        <w:left w:val="none" w:sz="0" w:space="0" w:color="auto"/>
        <w:bottom w:val="none" w:sz="0" w:space="0" w:color="auto"/>
        <w:right w:val="none" w:sz="0" w:space="0" w:color="auto"/>
      </w:divBdr>
    </w:div>
    <w:div w:id="1231843920">
      <w:bodyDiv w:val="1"/>
      <w:marLeft w:val="0"/>
      <w:marRight w:val="0"/>
      <w:marTop w:val="0"/>
      <w:marBottom w:val="0"/>
      <w:divBdr>
        <w:top w:val="none" w:sz="0" w:space="0" w:color="auto"/>
        <w:left w:val="none" w:sz="0" w:space="0" w:color="auto"/>
        <w:bottom w:val="none" w:sz="0" w:space="0" w:color="auto"/>
        <w:right w:val="none" w:sz="0" w:space="0" w:color="auto"/>
      </w:divBdr>
    </w:div>
    <w:div w:id="1249198572">
      <w:bodyDiv w:val="1"/>
      <w:marLeft w:val="0"/>
      <w:marRight w:val="0"/>
      <w:marTop w:val="0"/>
      <w:marBottom w:val="0"/>
      <w:divBdr>
        <w:top w:val="none" w:sz="0" w:space="0" w:color="auto"/>
        <w:left w:val="none" w:sz="0" w:space="0" w:color="auto"/>
        <w:bottom w:val="none" w:sz="0" w:space="0" w:color="auto"/>
        <w:right w:val="none" w:sz="0" w:space="0" w:color="auto"/>
      </w:divBdr>
    </w:div>
    <w:div w:id="1265336192">
      <w:bodyDiv w:val="1"/>
      <w:marLeft w:val="0"/>
      <w:marRight w:val="0"/>
      <w:marTop w:val="0"/>
      <w:marBottom w:val="0"/>
      <w:divBdr>
        <w:top w:val="none" w:sz="0" w:space="0" w:color="auto"/>
        <w:left w:val="none" w:sz="0" w:space="0" w:color="auto"/>
        <w:bottom w:val="none" w:sz="0" w:space="0" w:color="auto"/>
        <w:right w:val="none" w:sz="0" w:space="0" w:color="auto"/>
      </w:divBdr>
    </w:div>
    <w:div w:id="1265655086">
      <w:bodyDiv w:val="1"/>
      <w:marLeft w:val="0"/>
      <w:marRight w:val="0"/>
      <w:marTop w:val="0"/>
      <w:marBottom w:val="0"/>
      <w:divBdr>
        <w:top w:val="none" w:sz="0" w:space="0" w:color="auto"/>
        <w:left w:val="none" w:sz="0" w:space="0" w:color="auto"/>
        <w:bottom w:val="none" w:sz="0" w:space="0" w:color="auto"/>
        <w:right w:val="none" w:sz="0" w:space="0" w:color="auto"/>
      </w:divBdr>
    </w:div>
    <w:div w:id="1266039543">
      <w:bodyDiv w:val="1"/>
      <w:marLeft w:val="0"/>
      <w:marRight w:val="0"/>
      <w:marTop w:val="0"/>
      <w:marBottom w:val="0"/>
      <w:divBdr>
        <w:top w:val="none" w:sz="0" w:space="0" w:color="auto"/>
        <w:left w:val="none" w:sz="0" w:space="0" w:color="auto"/>
        <w:bottom w:val="none" w:sz="0" w:space="0" w:color="auto"/>
        <w:right w:val="none" w:sz="0" w:space="0" w:color="auto"/>
      </w:divBdr>
    </w:div>
    <w:div w:id="1280724509">
      <w:bodyDiv w:val="1"/>
      <w:marLeft w:val="0"/>
      <w:marRight w:val="0"/>
      <w:marTop w:val="0"/>
      <w:marBottom w:val="0"/>
      <w:divBdr>
        <w:top w:val="none" w:sz="0" w:space="0" w:color="auto"/>
        <w:left w:val="none" w:sz="0" w:space="0" w:color="auto"/>
        <w:bottom w:val="none" w:sz="0" w:space="0" w:color="auto"/>
        <w:right w:val="none" w:sz="0" w:space="0" w:color="auto"/>
      </w:divBdr>
    </w:div>
    <w:div w:id="1283342747">
      <w:bodyDiv w:val="1"/>
      <w:marLeft w:val="0"/>
      <w:marRight w:val="0"/>
      <w:marTop w:val="0"/>
      <w:marBottom w:val="0"/>
      <w:divBdr>
        <w:top w:val="none" w:sz="0" w:space="0" w:color="auto"/>
        <w:left w:val="none" w:sz="0" w:space="0" w:color="auto"/>
        <w:bottom w:val="none" w:sz="0" w:space="0" w:color="auto"/>
        <w:right w:val="none" w:sz="0" w:space="0" w:color="auto"/>
      </w:divBdr>
    </w:div>
    <w:div w:id="1286883482">
      <w:bodyDiv w:val="1"/>
      <w:marLeft w:val="0"/>
      <w:marRight w:val="0"/>
      <w:marTop w:val="0"/>
      <w:marBottom w:val="0"/>
      <w:divBdr>
        <w:top w:val="none" w:sz="0" w:space="0" w:color="auto"/>
        <w:left w:val="none" w:sz="0" w:space="0" w:color="auto"/>
        <w:bottom w:val="none" w:sz="0" w:space="0" w:color="auto"/>
        <w:right w:val="none" w:sz="0" w:space="0" w:color="auto"/>
      </w:divBdr>
    </w:div>
    <w:div w:id="1288780252">
      <w:bodyDiv w:val="1"/>
      <w:marLeft w:val="0"/>
      <w:marRight w:val="0"/>
      <w:marTop w:val="0"/>
      <w:marBottom w:val="0"/>
      <w:divBdr>
        <w:top w:val="none" w:sz="0" w:space="0" w:color="auto"/>
        <w:left w:val="none" w:sz="0" w:space="0" w:color="auto"/>
        <w:bottom w:val="none" w:sz="0" w:space="0" w:color="auto"/>
        <w:right w:val="none" w:sz="0" w:space="0" w:color="auto"/>
      </w:divBdr>
    </w:div>
    <w:div w:id="1313674807">
      <w:bodyDiv w:val="1"/>
      <w:marLeft w:val="0"/>
      <w:marRight w:val="0"/>
      <w:marTop w:val="0"/>
      <w:marBottom w:val="0"/>
      <w:divBdr>
        <w:top w:val="none" w:sz="0" w:space="0" w:color="auto"/>
        <w:left w:val="none" w:sz="0" w:space="0" w:color="auto"/>
        <w:bottom w:val="none" w:sz="0" w:space="0" w:color="auto"/>
        <w:right w:val="none" w:sz="0" w:space="0" w:color="auto"/>
      </w:divBdr>
    </w:div>
    <w:div w:id="1313829555">
      <w:bodyDiv w:val="1"/>
      <w:marLeft w:val="0"/>
      <w:marRight w:val="0"/>
      <w:marTop w:val="0"/>
      <w:marBottom w:val="0"/>
      <w:divBdr>
        <w:top w:val="none" w:sz="0" w:space="0" w:color="auto"/>
        <w:left w:val="none" w:sz="0" w:space="0" w:color="auto"/>
        <w:bottom w:val="none" w:sz="0" w:space="0" w:color="auto"/>
        <w:right w:val="none" w:sz="0" w:space="0" w:color="auto"/>
      </w:divBdr>
    </w:div>
    <w:div w:id="1323389866">
      <w:bodyDiv w:val="1"/>
      <w:marLeft w:val="0"/>
      <w:marRight w:val="0"/>
      <w:marTop w:val="0"/>
      <w:marBottom w:val="0"/>
      <w:divBdr>
        <w:top w:val="none" w:sz="0" w:space="0" w:color="auto"/>
        <w:left w:val="none" w:sz="0" w:space="0" w:color="auto"/>
        <w:bottom w:val="none" w:sz="0" w:space="0" w:color="auto"/>
        <w:right w:val="none" w:sz="0" w:space="0" w:color="auto"/>
      </w:divBdr>
    </w:div>
    <w:div w:id="1323847996">
      <w:bodyDiv w:val="1"/>
      <w:marLeft w:val="0"/>
      <w:marRight w:val="0"/>
      <w:marTop w:val="0"/>
      <w:marBottom w:val="0"/>
      <w:divBdr>
        <w:top w:val="none" w:sz="0" w:space="0" w:color="auto"/>
        <w:left w:val="none" w:sz="0" w:space="0" w:color="auto"/>
        <w:bottom w:val="none" w:sz="0" w:space="0" w:color="auto"/>
        <w:right w:val="none" w:sz="0" w:space="0" w:color="auto"/>
      </w:divBdr>
    </w:div>
    <w:div w:id="1325743935">
      <w:bodyDiv w:val="1"/>
      <w:marLeft w:val="0"/>
      <w:marRight w:val="0"/>
      <w:marTop w:val="0"/>
      <w:marBottom w:val="0"/>
      <w:divBdr>
        <w:top w:val="none" w:sz="0" w:space="0" w:color="auto"/>
        <w:left w:val="none" w:sz="0" w:space="0" w:color="auto"/>
        <w:bottom w:val="none" w:sz="0" w:space="0" w:color="auto"/>
        <w:right w:val="none" w:sz="0" w:space="0" w:color="auto"/>
      </w:divBdr>
    </w:div>
    <w:div w:id="1331062661">
      <w:bodyDiv w:val="1"/>
      <w:marLeft w:val="0"/>
      <w:marRight w:val="0"/>
      <w:marTop w:val="0"/>
      <w:marBottom w:val="0"/>
      <w:divBdr>
        <w:top w:val="none" w:sz="0" w:space="0" w:color="auto"/>
        <w:left w:val="none" w:sz="0" w:space="0" w:color="auto"/>
        <w:bottom w:val="none" w:sz="0" w:space="0" w:color="auto"/>
        <w:right w:val="none" w:sz="0" w:space="0" w:color="auto"/>
      </w:divBdr>
    </w:div>
    <w:div w:id="1331907422">
      <w:bodyDiv w:val="1"/>
      <w:marLeft w:val="0"/>
      <w:marRight w:val="0"/>
      <w:marTop w:val="0"/>
      <w:marBottom w:val="0"/>
      <w:divBdr>
        <w:top w:val="none" w:sz="0" w:space="0" w:color="auto"/>
        <w:left w:val="none" w:sz="0" w:space="0" w:color="auto"/>
        <w:bottom w:val="none" w:sz="0" w:space="0" w:color="auto"/>
        <w:right w:val="none" w:sz="0" w:space="0" w:color="auto"/>
      </w:divBdr>
    </w:div>
    <w:div w:id="1341467770">
      <w:bodyDiv w:val="1"/>
      <w:marLeft w:val="0"/>
      <w:marRight w:val="0"/>
      <w:marTop w:val="0"/>
      <w:marBottom w:val="0"/>
      <w:divBdr>
        <w:top w:val="none" w:sz="0" w:space="0" w:color="auto"/>
        <w:left w:val="none" w:sz="0" w:space="0" w:color="auto"/>
        <w:bottom w:val="none" w:sz="0" w:space="0" w:color="auto"/>
        <w:right w:val="none" w:sz="0" w:space="0" w:color="auto"/>
      </w:divBdr>
    </w:div>
    <w:div w:id="1366441732">
      <w:bodyDiv w:val="1"/>
      <w:marLeft w:val="0"/>
      <w:marRight w:val="0"/>
      <w:marTop w:val="0"/>
      <w:marBottom w:val="0"/>
      <w:divBdr>
        <w:top w:val="none" w:sz="0" w:space="0" w:color="auto"/>
        <w:left w:val="none" w:sz="0" w:space="0" w:color="auto"/>
        <w:bottom w:val="none" w:sz="0" w:space="0" w:color="auto"/>
        <w:right w:val="none" w:sz="0" w:space="0" w:color="auto"/>
      </w:divBdr>
    </w:div>
    <w:div w:id="1387756531">
      <w:bodyDiv w:val="1"/>
      <w:marLeft w:val="0"/>
      <w:marRight w:val="0"/>
      <w:marTop w:val="0"/>
      <w:marBottom w:val="0"/>
      <w:divBdr>
        <w:top w:val="none" w:sz="0" w:space="0" w:color="auto"/>
        <w:left w:val="none" w:sz="0" w:space="0" w:color="auto"/>
        <w:bottom w:val="none" w:sz="0" w:space="0" w:color="auto"/>
        <w:right w:val="none" w:sz="0" w:space="0" w:color="auto"/>
      </w:divBdr>
    </w:div>
    <w:div w:id="1388841691">
      <w:bodyDiv w:val="1"/>
      <w:marLeft w:val="0"/>
      <w:marRight w:val="0"/>
      <w:marTop w:val="0"/>
      <w:marBottom w:val="0"/>
      <w:divBdr>
        <w:top w:val="none" w:sz="0" w:space="0" w:color="auto"/>
        <w:left w:val="none" w:sz="0" w:space="0" w:color="auto"/>
        <w:bottom w:val="none" w:sz="0" w:space="0" w:color="auto"/>
        <w:right w:val="none" w:sz="0" w:space="0" w:color="auto"/>
      </w:divBdr>
    </w:div>
    <w:div w:id="1389063456">
      <w:bodyDiv w:val="1"/>
      <w:marLeft w:val="0"/>
      <w:marRight w:val="0"/>
      <w:marTop w:val="0"/>
      <w:marBottom w:val="0"/>
      <w:divBdr>
        <w:top w:val="none" w:sz="0" w:space="0" w:color="auto"/>
        <w:left w:val="none" w:sz="0" w:space="0" w:color="auto"/>
        <w:bottom w:val="none" w:sz="0" w:space="0" w:color="auto"/>
        <w:right w:val="none" w:sz="0" w:space="0" w:color="auto"/>
      </w:divBdr>
    </w:div>
    <w:div w:id="1408991014">
      <w:bodyDiv w:val="1"/>
      <w:marLeft w:val="0"/>
      <w:marRight w:val="0"/>
      <w:marTop w:val="0"/>
      <w:marBottom w:val="0"/>
      <w:divBdr>
        <w:top w:val="none" w:sz="0" w:space="0" w:color="auto"/>
        <w:left w:val="none" w:sz="0" w:space="0" w:color="auto"/>
        <w:bottom w:val="none" w:sz="0" w:space="0" w:color="auto"/>
        <w:right w:val="none" w:sz="0" w:space="0" w:color="auto"/>
      </w:divBdr>
    </w:div>
    <w:div w:id="1413889631">
      <w:bodyDiv w:val="1"/>
      <w:marLeft w:val="0"/>
      <w:marRight w:val="0"/>
      <w:marTop w:val="0"/>
      <w:marBottom w:val="0"/>
      <w:divBdr>
        <w:top w:val="none" w:sz="0" w:space="0" w:color="auto"/>
        <w:left w:val="none" w:sz="0" w:space="0" w:color="auto"/>
        <w:bottom w:val="none" w:sz="0" w:space="0" w:color="auto"/>
        <w:right w:val="none" w:sz="0" w:space="0" w:color="auto"/>
      </w:divBdr>
    </w:div>
    <w:div w:id="1415977882">
      <w:bodyDiv w:val="1"/>
      <w:marLeft w:val="0"/>
      <w:marRight w:val="0"/>
      <w:marTop w:val="0"/>
      <w:marBottom w:val="0"/>
      <w:divBdr>
        <w:top w:val="none" w:sz="0" w:space="0" w:color="auto"/>
        <w:left w:val="none" w:sz="0" w:space="0" w:color="auto"/>
        <w:bottom w:val="none" w:sz="0" w:space="0" w:color="auto"/>
        <w:right w:val="none" w:sz="0" w:space="0" w:color="auto"/>
      </w:divBdr>
    </w:div>
    <w:div w:id="1422019722">
      <w:bodyDiv w:val="1"/>
      <w:marLeft w:val="0"/>
      <w:marRight w:val="0"/>
      <w:marTop w:val="0"/>
      <w:marBottom w:val="0"/>
      <w:divBdr>
        <w:top w:val="none" w:sz="0" w:space="0" w:color="auto"/>
        <w:left w:val="none" w:sz="0" w:space="0" w:color="auto"/>
        <w:bottom w:val="none" w:sz="0" w:space="0" w:color="auto"/>
        <w:right w:val="none" w:sz="0" w:space="0" w:color="auto"/>
      </w:divBdr>
    </w:div>
    <w:div w:id="1451704919">
      <w:bodyDiv w:val="1"/>
      <w:marLeft w:val="0"/>
      <w:marRight w:val="0"/>
      <w:marTop w:val="0"/>
      <w:marBottom w:val="0"/>
      <w:divBdr>
        <w:top w:val="none" w:sz="0" w:space="0" w:color="auto"/>
        <w:left w:val="none" w:sz="0" w:space="0" w:color="auto"/>
        <w:bottom w:val="none" w:sz="0" w:space="0" w:color="auto"/>
        <w:right w:val="none" w:sz="0" w:space="0" w:color="auto"/>
      </w:divBdr>
    </w:div>
    <w:div w:id="1489322150">
      <w:bodyDiv w:val="1"/>
      <w:marLeft w:val="0"/>
      <w:marRight w:val="0"/>
      <w:marTop w:val="0"/>
      <w:marBottom w:val="0"/>
      <w:divBdr>
        <w:top w:val="none" w:sz="0" w:space="0" w:color="auto"/>
        <w:left w:val="none" w:sz="0" w:space="0" w:color="auto"/>
        <w:bottom w:val="none" w:sz="0" w:space="0" w:color="auto"/>
        <w:right w:val="none" w:sz="0" w:space="0" w:color="auto"/>
      </w:divBdr>
    </w:div>
    <w:div w:id="1497306967">
      <w:bodyDiv w:val="1"/>
      <w:marLeft w:val="0"/>
      <w:marRight w:val="0"/>
      <w:marTop w:val="0"/>
      <w:marBottom w:val="0"/>
      <w:divBdr>
        <w:top w:val="none" w:sz="0" w:space="0" w:color="auto"/>
        <w:left w:val="none" w:sz="0" w:space="0" w:color="auto"/>
        <w:bottom w:val="none" w:sz="0" w:space="0" w:color="auto"/>
        <w:right w:val="none" w:sz="0" w:space="0" w:color="auto"/>
      </w:divBdr>
      <w:divsChild>
        <w:div w:id="572011380">
          <w:marLeft w:val="0"/>
          <w:marRight w:val="0"/>
          <w:marTop w:val="0"/>
          <w:marBottom w:val="0"/>
          <w:divBdr>
            <w:top w:val="none" w:sz="0" w:space="0" w:color="auto"/>
            <w:left w:val="none" w:sz="0" w:space="0" w:color="auto"/>
            <w:bottom w:val="none" w:sz="0" w:space="0" w:color="auto"/>
            <w:right w:val="none" w:sz="0" w:space="0" w:color="auto"/>
          </w:divBdr>
        </w:div>
        <w:div w:id="101386212">
          <w:marLeft w:val="0"/>
          <w:marRight w:val="0"/>
          <w:marTop w:val="0"/>
          <w:marBottom w:val="0"/>
          <w:divBdr>
            <w:top w:val="none" w:sz="0" w:space="0" w:color="auto"/>
            <w:left w:val="none" w:sz="0" w:space="0" w:color="auto"/>
            <w:bottom w:val="none" w:sz="0" w:space="0" w:color="auto"/>
            <w:right w:val="none" w:sz="0" w:space="0" w:color="auto"/>
          </w:divBdr>
        </w:div>
        <w:div w:id="1396078095">
          <w:marLeft w:val="0"/>
          <w:marRight w:val="0"/>
          <w:marTop w:val="0"/>
          <w:marBottom w:val="0"/>
          <w:divBdr>
            <w:top w:val="none" w:sz="0" w:space="0" w:color="auto"/>
            <w:left w:val="none" w:sz="0" w:space="0" w:color="auto"/>
            <w:bottom w:val="none" w:sz="0" w:space="0" w:color="auto"/>
            <w:right w:val="none" w:sz="0" w:space="0" w:color="auto"/>
          </w:divBdr>
        </w:div>
      </w:divsChild>
    </w:div>
    <w:div w:id="1497577916">
      <w:bodyDiv w:val="1"/>
      <w:marLeft w:val="0"/>
      <w:marRight w:val="0"/>
      <w:marTop w:val="0"/>
      <w:marBottom w:val="0"/>
      <w:divBdr>
        <w:top w:val="none" w:sz="0" w:space="0" w:color="auto"/>
        <w:left w:val="none" w:sz="0" w:space="0" w:color="auto"/>
        <w:bottom w:val="none" w:sz="0" w:space="0" w:color="auto"/>
        <w:right w:val="none" w:sz="0" w:space="0" w:color="auto"/>
      </w:divBdr>
    </w:div>
    <w:div w:id="1498495518">
      <w:bodyDiv w:val="1"/>
      <w:marLeft w:val="0"/>
      <w:marRight w:val="0"/>
      <w:marTop w:val="0"/>
      <w:marBottom w:val="0"/>
      <w:divBdr>
        <w:top w:val="none" w:sz="0" w:space="0" w:color="auto"/>
        <w:left w:val="none" w:sz="0" w:space="0" w:color="auto"/>
        <w:bottom w:val="none" w:sz="0" w:space="0" w:color="auto"/>
        <w:right w:val="none" w:sz="0" w:space="0" w:color="auto"/>
      </w:divBdr>
    </w:div>
    <w:div w:id="1502502337">
      <w:bodyDiv w:val="1"/>
      <w:marLeft w:val="0"/>
      <w:marRight w:val="0"/>
      <w:marTop w:val="0"/>
      <w:marBottom w:val="0"/>
      <w:divBdr>
        <w:top w:val="none" w:sz="0" w:space="0" w:color="auto"/>
        <w:left w:val="none" w:sz="0" w:space="0" w:color="auto"/>
        <w:bottom w:val="none" w:sz="0" w:space="0" w:color="auto"/>
        <w:right w:val="none" w:sz="0" w:space="0" w:color="auto"/>
      </w:divBdr>
    </w:div>
    <w:div w:id="1511068867">
      <w:bodyDiv w:val="1"/>
      <w:marLeft w:val="0"/>
      <w:marRight w:val="0"/>
      <w:marTop w:val="0"/>
      <w:marBottom w:val="0"/>
      <w:divBdr>
        <w:top w:val="none" w:sz="0" w:space="0" w:color="auto"/>
        <w:left w:val="none" w:sz="0" w:space="0" w:color="auto"/>
        <w:bottom w:val="none" w:sz="0" w:space="0" w:color="auto"/>
        <w:right w:val="none" w:sz="0" w:space="0" w:color="auto"/>
      </w:divBdr>
    </w:div>
    <w:div w:id="1515147350">
      <w:bodyDiv w:val="1"/>
      <w:marLeft w:val="0"/>
      <w:marRight w:val="0"/>
      <w:marTop w:val="0"/>
      <w:marBottom w:val="0"/>
      <w:divBdr>
        <w:top w:val="none" w:sz="0" w:space="0" w:color="auto"/>
        <w:left w:val="none" w:sz="0" w:space="0" w:color="auto"/>
        <w:bottom w:val="none" w:sz="0" w:space="0" w:color="auto"/>
        <w:right w:val="none" w:sz="0" w:space="0" w:color="auto"/>
      </w:divBdr>
    </w:div>
    <w:div w:id="1540629396">
      <w:bodyDiv w:val="1"/>
      <w:marLeft w:val="0"/>
      <w:marRight w:val="0"/>
      <w:marTop w:val="0"/>
      <w:marBottom w:val="0"/>
      <w:divBdr>
        <w:top w:val="none" w:sz="0" w:space="0" w:color="auto"/>
        <w:left w:val="none" w:sz="0" w:space="0" w:color="auto"/>
        <w:bottom w:val="none" w:sz="0" w:space="0" w:color="auto"/>
        <w:right w:val="none" w:sz="0" w:space="0" w:color="auto"/>
      </w:divBdr>
    </w:div>
    <w:div w:id="1540701409">
      <w:bodyDiv w:val="1"/>
      <w:marLeft w:val="0"/>
      <w:marRight w:val="0"/>
      <w:marTop w:val="0"/>
      <w:marBottom w:val="0"/>
      <w:divBdr>
        <w:top w:val="none" w:sz="0" w:space="0" w:color="auto"/>
        <w:left w:val="none" w:sz="0" w:space="0" w:color="auto"/>
        <w:bottom w:val="none" w:sz="0" w:space="0" w:color="auto"/>
        <w:right w:val="none" w:sz="0" w:space="0" w:color="auto"/>
      </w:divBdr>
    </w:div>
    <w:div w:id="1544169775">
      <w:bodyDiv w:val="1"/>
      <w:marLeft w:val="0"/>
      <w:marRight w:val="0"/>
      <w:marTop w:val="0"/>
      <w:marBottom w:val="0"/>
      <w:divBdr>
        <w:top w:val="none" w:sz="0" w:space="0" w:color="auto"/>
        <w:left w:val="none" w:sz="0" w:space="0" w:color="auto"/>
        <w:bottom w:val="none" w:sz="0" w:space="0" w:color="auto"/>
        <w:right w:val="none" w:sz="0" w:space="0" w:color="auto"/>
      </w:divBdr>
    </w:div>
    <w:div w:id="1556888920">
      <w:bodyDiv w:val="1"/>
      <w:marLeft w:val="0"/>
      <w:marRight w:val="0"/>
      <w:marTop w:val="0"/>
      <w:marBottom w:val="0"/>
      <w:divBdr>
        <w:top w:val="none" w:sz="0" w:space="0" w:color="auto"/>
        <w:left w:val="none" w:sz="0" w:space="0" w:color="auto"/>
        <w:bottom w:val="none" w:sz="0" w:space="0" w:color="auto"/>
        <w:right w:val="none" w:sz="0" w:space="0" w:color="auto"/>
      </w:divBdr>
    </w:div>
    <w:div w:id="1580215740">
      <w:bodyDiv w:val="1"/>
      <w:marLeft w:val="0"/>
      <w:marRight w:val="0"/>
      <w:marTop w:val="0"/>
      <w:marBottom w:val="0"/>
      <w:divBdr>
        <w:top w:val="none" w:sz="0" w:space="0" w:color="auto"/>
        <w:left w:val="none" w:sz="0" w:space="0" w:color="auto"/>
        <w:bottom w:val="none" w:sz="0" w:space="0" w:color="auto"/>
        <w:right w:val="none" w:sz="0" w:space="0" w:color="auto"/>
      </w:divBdr>
    </w:div>
    <w:div w:id="1589848699">
      <w:bodyDiv w:val="1"/>
      <w:marLeft w:val="0"/>
      <w:marRight w:val="0"/>
      <w:marTop w:val="0"/>
      <w:marBottom w:val="0"/>
      <w:divBdr>
        <w:top w:val="none" w:sz="0" w:space="0" w:color="auto"/>
        <w:left w:val="none" w:sz="0" w:space="0" w:color="auto"/>
        <w:bottom w:val="none" w:sz="0" w:space="0" w:color="auto"/>
        <w:right w:val="none" w:sz="0" w:space="0" w:color="auto"/>
      </w:divBdr>
    </w:div>
    <w:div w:id="1595748263">
      <w:bodyDiv w:val="1"/>
      <w:marLeft w:val="0"/>
      <w:marRight w:val="0"/>
      <w:marTop w:val="0"/>
      <w:marBottom w:val="0"/>
      <w:divBdr>
        <w:top w:val="none" w:sz="0" w:space="0" w:color="auto"/>
        <w:left w:val="none" w:sz="0" w:space="0" w:color="auto"/>
        <w:bottom w:val="none" w:sz="0" w:space="0" w:color="auto"/>
        <w:right w:val="none" w:sz="0" w:space="0" w:color="auto"/>
      </w:divBdr>
    </w:div>
    <w:div w:id="1597784645">
      <w:bodyDiv w:val="1"/>
      <w:marLeft w:val="0"/>
      <w:marRight w:val="0"/>
      <w:marTop w:val="0"/>
      <w:marBottom w:val="0"/>
      <w:divBdr>
        <w:top w:val="none" w:sz="0" w:space="0" w:color="auto"/>
        <w:left w:val="none" w:sz="0" w:space="0" w:color="auto"/>
        <w:bottom w:val="none" w:sz="0" w:space="0" w:color="auto"/>
        <w:right w:val="none" w:sz="0" w:space="0" w:color="auto"/>
      </w:divBdr>
    </w:div>
    <w:div w:id="1609581381">
      <w:bodyDiv w:val="1"/>
      <w:marLeft w:val="0"/>
      <w:marRight w:val="0"/>
      <w:marTop w:val="0"/>
      <w:marBottom w:val="0"/>
      <w:divBdr>
        <w:top w:val="none" w:sz="0" w:space="0" w:color="auto"/>
        <w:left w:val="none" w:sz="0" w:space="0" w:color="auto"/>
        <w:bottom w:val="none" w:sz="0" w:space="0" w:color="auto"/>
        <w:right w:val="none" w:sz="0" w:space="0" w:color="auto"/>
      </w:divBdr>
    </w:div>
    <w:div w:id="1639264051">
      <w:bodyDiv w:val="1"/>
      <w:marLeft w:val="0"/>
      <w:marRight w:val="0"/>
      <w:marTop w:val="0"/>
      <w:marBottom w:val="0"/>
      <w:divBdr>
        <w:top w:val="none" w:sz="0" w:space="0" w:color="auto"/>
        <w:left w:val="none" w:sz="0" w:space="0" w:color="auto"/>
        <w:bottom w:val="none" w:sz="0" w:space="0" w:color="auto"/>
        <w:right w:val="none" w:sz="0" w:space="0" w:color="auto"/>
      </w:divBdr>
    </w:div>
    <w:div w:id="1650596153">
      <w:bodyDiv w:val="1"/>
      <w:marLeft w:val="0"/>
      <w:marRight w:val="0"/>
      <w:marTop w:val="0"/>
      <w:marBottom w:val="0"/>
      <w:divBdr>
        <w:top w:val="none" w:sz="0" w:space="0" w:color="auto"/>
        <w:left w:val="none" w:sz="0" w:space="0" w:color="auto"/>
        <w:bottom w:val="none" w:sz="0" w:space="0" w:color="auto"/>
        <w:right w:val="none" w:sz="0" w:space="0" w:color="auto"/>
      </w:divBdr>
    </w:div>
    <w:div w:id="1659574134">
      <w:bodyDiv w:val="1"/>
      <w:marLeft w:val="0"/>
      <w:marRight w:val="0"/>
      <w:marTop w:val="0"/>
      <w:marBottom w:val="0"/>
      <w:divBdr>
        <w:top w:val="none" w:sz="0" w:space="0" w:color="auto"/>
        <w:left w:val="none" w:sz="0" w:space="0" w:color="auto"/>
        <w:bottom w:val="none" w:sz="0" w:space="0" w:color="auto"/>
        <w:right w:val="none" w:sz="0" w:space="0" w:color="auto"/>
      </w:divBdr>
    </w:div>
    <w:div w:id="1698462143">
      <w:bodyDiv w:val="1"/>
      <w:marLeft w:val="0"/>
      <w:marRight w:val="0"/>
      <w:marTop w:val="0"/>
      <w:marBottom w:val="0"/>
      <w:divBdr>
        <w:top w:val="none" w:sz="0" w:space="0" w:color="auto"/>
        <w:left w:val="none" w:sz="0" w:space="0" w:color="auto"/>
        <w:bottom w:val="none" w:sz="0" w:space="0" w:color="auto"/>
        <w:right w:val="none" w:sz="0" w:space="0" w:color="auto"/>
      </w:divBdr>
    </w:div>
    <w:div w:id="1699164242">
      <w:bodyDiv w:val="1"/>
      <w:marLeft w:val="0"/>
      <w:marRight w:val="0"/>
      <w:marTop w:val="0"/>
      <w:marBottom w:val="0"/>
      <w:divBdr>
        <w:top w:val="none" w:sz="0" w:space="0" w:color="auto"/>
        <w:left w:val="none" w:sz="0" w:space="0" w:color="auto"/>
        <w:bottom w:val="none" w:sz="0" w:space="0" w:color="auto"/>
        <w:right w:val="none" w:sz="0" w:space="0" w:color="auto"/>
      </w:divBdr>
    </w:div>
    <w:div w:id="1701513418">
      <w:bodyDiv w:val="1"/>
      <w:marLeft w:val="0"/>
      <w:marRight w:val="0"/>
      <w:marTop w:val="0"/>
      <w:marBottom w:val="0"/>
      <w:divBdr>
        <w:top w:val="none" w:sz="0" w:space="0" w:color="auto"/>
        <w:left w:val="none" w:sz="0" w:space="0" w:color="auto"/>
        <w:bottom w:val="none" w:sz="0" w:space="0" w:color="auto"/>
        <w:right w:val="none" w:sz="0" w:space="0" w:color="auto"/>
      </w:divBdr>
    </w:div>
    <w:div w:id="1702895566">
      <w:bodyDiv w:val="1"/>
      <w:marLeft w:val="0"/>
      <w:marRight w:val="0"/>
      <w:marTop w:val="0"/>
      <w:marBottom w:val="0"/>
      <w:divBdr>
        <w:top w:val="none" w:sz="0" w:space="0" w:color="auto"/>
        <w:left w:val="none" w:sz="0" w:space="0" w:color="auto"/>
        <w:bottom w:val="none" w:sz="0" w:space="0" w:color="auto"/>
        <w:right w:val="none" w:sz="0" w:space="0" w:color="auto"/>
      </w:divBdr>
    </w:div>
    <w:div w:id="1708217169">
      <w:bodyDiv w:val="1"/>
      <w:marLeft w:val="0"/>
      <w:marRight w:val="0"/>
      <w:marTop w:val="0"/>
      <w:marBottom w:val="0"/>
      <w:divBdr>
        <w:top w:val="none" w:sz="0" w:space="0" w:color="auto"/>
        <w:left w:val="none" w:sz="0" w:space="0" w:color="auto"/>
        <w:bottom w:val="none" w:sz="0" w:space="0" w:color="auto"/>
        <w:right w:val="none" w:sz="0" w:space="0" w:color="auto"/>
      </w:divBdr>
    </w:div>
    <w:div w:id="1711764994">
      <w:bodyDiv w:val="1"/>
      <w:marLeft w:val="0"/>
      <w:marRight w:val="0"/>
      <w:marTop w:val="0"/>
      <w:marBottom w:val="0"/>
      <w:divBdr>
        <w:top w:val="none" w:sz="0" w:space="0" w:color="auto"/>
        <w:left w:val="none" w:sz="0" w:space="0" w:color="auto"/>
        <w:bottom w:val="none" w:sz="0" w:space="0" w:color="auto"/>
        <w:right w:val="none" w:sz="0" w:space="0" w:color="auto"/>
      </w:divBdr>
    </w:div>
    <w:div w:id="1715038894">
      <w:bodyDiv w:val="1"/>
      <w:marLeft w:val="0"/>
      <w:marRight w:val="0"/>
      <w:marTop w:val="0"/>
      <w:marBottom w:val="0"/>
      <w:divBdr>
        <w:top w:val="none" w:sz="0" w:space="0" w:color="auto"/>
        <w:left w:val="none" w:sz="0" w:space="0" w:color="auto"/>
        <w:bottom w:val="none" w:sz="0" w:space="0" w:color="auto"/>
        <w:right w:val="none" w:sz="0" w:space="0" w:color="auto"/>
      </w:divBdr>
    </w:div>
    <w:div w:id="1718772580">
      <w:bodyDiv w:val="1"/>
      <w:marLeft w:val="0"/>
      <w:marRight w:val="0"/>
      <w:marTop w:val="0"/>
      <w:marBottom w:val="0"/>
      <w:divBdr>
        <w:top w:val="none" w:sz="0" w:space="0" w:color="auto"/>
        <w:left w:val="none" w:sz="0" w:space="0" w:color="auto"/>
        <w:bottom w:val="none" w:sz="0" w:space="0" w:color="auto"/>
        <w:right w:val="none" w:sz="0" w:space="0" w:color="auto"/>
      </w:divBdr>
    </w:div>
    <w:div w:id="1720324702">
      <w:bodyDiv w:val="1"/>
      <w:marLeft w:val="0"/>
      <w:marRight w:val="0"/>
      <w:marTop w:val="0"/>
      <w:marBottom w:val="0"/>
      <w:divBdr>
        <w:top w:val="none" w:sz="0" w:space="0" w:color="auto"/>
        <w:left w:val="none" w:sz="0" w:space="0" w:color="auto"/>
        <w:bottom w:val="none" w:sz="0" w:space="0" w:color="auto"/>
        <w:right w:val="none" w:sz="0" w:space="0" w:color="auto"/>
      </w:divBdr>
    </w:div>
    <w:div w:id="1724523421">
      <w:bodyDiv w:val="1"/>
      <w:marLeft w:val="0"/>
      <w:marRight w:val="0"/>
      <w:marTop w:val="0"/>
      <w:marBottom w:val="0"/>
      <w:divBdr>
        <w:top w:val="none" w:sz="0" w:space="0" w:color="auto"/>
        <w:left w:val="none" w:sz="0" w:space="0" w:color="auto"/>
        <w:bottom w:val="none" w:sz="0" w:space="0" w:color="auto"/>
        <w:right w:val="none" w:sz="0" w:space="0" w:color="auto"/>
      </w:divBdr>
    </w:div>
    <w:div w:id="1758597378">
      <w:bodyDiv w:val="1"/>
      <w:marLeft w:val="0"/>
      <w:marRight w:val="0"/>
      <w:marTop w:val="0"/>
      <w:marBottom w:val="0"/>
      <w:divBdr>
        <w:top w:val="none" w:sz="0" w:space="0" w:color="auto"/>
        <w:left w:val="none" w:sz="0" w:space="0" w:color="auto"/>
        <w:bottom w:val="none" w:sz="0" w:space="0" w:color="auto"/>
        <w:right w:val="none" w:sz="0" w:space="0" w:color="auto"/>
      </w:divBdr>
    </w:div>
    <w:div w:id="1764954791">
      <w:bodyDiv w:val="1"/>
      <w:marLeft w:val="0"/>
      <w:marRight w:val="0"/>
      <w:marTop w:val="0"/>
      <w:marBottom w:val="0"/>
      <w:divBdr>
        <w:top w:val="none" w:sz="0" w:space="0" w:color="auto"/>
        <w:left w:val="none" w:sz="0" w:space="0" w:color="auto"/>
        <w:bottom w:val="none" w:sz="0" w:space="0" w:color="auto"/>
        <w:right w:val="none" w:sz="0" w:space="0" w:color="auto"/>
      </w:divBdr>
    </w:div>
    <w:div w:id="1765615348">
      <w:bodyDiv w:val="1"/>
      <w:marLeft w:val="0"/>
      <w:marRight w:val="0"/>
      <w:marTop w:val="0"/>
      <w:marBottom w:val="0"/>
      <w:divBdr>
        <w:top w:val="none" w:sz="0" w:space="0" w:color="auto"/>
        <w:left w:val="none" w:sz="0" w:space="0" w:color="auto"/>
        <w:bottom w:val="none" w:sz="0" w:space="0" w:color="auto"/>
        <w:right w:val="none" w:sz="0" w:space="0" w:color="auto"/>
      </w:divBdr>
    </w:div>
    <w:div w:id="1780223475">
      <w:bodyDiv w:val="1"/>
      <w:marLeft w:val="0"/>
      <w:marRight w:val="0"/>
      <w:marTop w:val="0"/>
      <w:marBottom w:val="0"/>
      <w:divBdr>
        <w:top w:val="none" w:sz="0" w:space="0" w:color="auto"/>
        <w:left w:val="none" w:sz="0" w:space="0" w:color="auto"/>
        <w:bottom w:val="none" w:sz="0" w:space="0" w:color="auto"/>
        <w:right w:val="none" w:sz="0" w:space="0" w:color="auto"/>
      </w:divBdr>
    </w:div>
    <w:div w:id="1782454363">
      <w:bodyDiv w:val="1"/>
      <w:marLeft w:val="0"/>
      <w:marRight w:val="0"/>
      <w:marTop w:val="0"/>
      <w:marBottom w:val="0"/>
      <w:divBdr>
        <w:top w:val="none" w:sz="0" w:space="0" w:color="auto"/>
        <w:left w:val="none" w:sz="0" w:space="0" w:color="auto"/>
        <w:bottom w:val="none" w:sz="0" w:space="0" w:color="auto"/>
        <w:right w:val="none" w:sz="0" w:space="0" w:color="auto"/>
      </w:divBdr>
    </w:div>
    <w:div w:id="1795715323">
      <w:bodyDiv w:val="1"/>
      <w:marLeft w:val="0"/>
      <w:marRight w:val="0"/>
      <w:marTop w:val="0"/>
      <w:marBottom w:val="0"/>
      <w:divBdr>
        <w:top w:val="none" w:sz="0" w:space="0" w:color="auto"/>
        <w:left w:val="none" w:sz="0" w:space="0" w:color="auto"/>
        <w:bottom w:val="none" w:sz="0" w:space="0" w:color="auto"/>
        <w:right w:val="none" w:sz="0" w:space="0" w:color="auto"/>
      </w:divBdr>
    </w:div>
    <w:div w:id="1796827120">
      <w:bodyDiv w:val="1"/>
      <w:marLeft w:val="0"/>
      <w:marRight w:val="0"/>
      <w:marTop w:val="0"/>
      <w:marBottom w:val="0"/>
      <w:divBdr>
        <w:top w:val="none" w:sz="0" w:space="0" w:color="auto"/>
        <w:left w:val="none" w:sz="0" w:space="0" w:color="auto"/>
        <w:bottom w:val="none" w:sz="0" w:space="0" w:color="auto"/>
        <w:right w:val="none" w:sz="0" w:space="0" w:color="auto"/>
      </w:divBdr>
    </w:div>
    <w:div w:id="1818648002">
      <w:bodyDiv w:val="1"/>
      <w:marLeft w:val="0"/>
      <w:marRight w:val="0"/>
      <w:marTop w:val="0"/>
      <w:marBottom w:val="0"/>
      <w:divBdr>
        <w:top w:val="none" w:sz="0" w:space="0" w:color="auto"/>
        <w:left w:val="none" w:sz="0" w:space="0" w:color="auto"/>
        <w:bottom w:val="none" w:sz="0" w:space="0" w:color="auto"/>
        <w:right w:val="none" w:sz="0" w:space="0" w:color="auto"/>
      </w:divBdr>
    </w:div>
    <w:div w:id="1821114632">
      <w:bodyDiv w:val="1"/>
      <w:marLeft w:val="0"/>
      <w:marRight w:val="0"/>
      <w:marTop w:val="0"/>
      <w:marBottom w:val="0"/>
      <w:divBdr>
        <w:top w:val="none" w:sz="0" w:space="0" w:color="auto"/>
        <w:left w:val="none" w:sz="0" w:space="0" w:color="auto"/>
        <w:bottom w:val="none" w:sz="0" w:space="0" w:color="auto"/>
        <w:right w:val="none" w:sz="0" w:space="0" w:color="auto"/>
      </w:divBdr>
    </w:div>
    <w:div w:id="1832021239">
      <w:bodyDiv w:val="1"/>
      <w:marLeft w:val="0"/>
      <w:marRight w:val="0"/>
      <w:marTop w:val="0"/>
      <w:marBottom w:val="0"/>
      <w:divBdr>
        <w:top w:val="none" w:sz="0" w:space="0" w:color="auto"/>
        <w:left w:val="none" w:sz="0" w:space="0" w:color="auto"/>
        <w:bottom w:val="none" w:sz="0" w:space="0" w:color="auto"/>
        <w:right w:val="none" w:sz="0" w:space="0" w:color="auto"/>
      </w:divBdr>
    </w:div>
    <w:div w:id="1834568756">
      <w:bodyDiv w:val="1"/>
      <w:marLeft w:val="0"/>
      <w:marRight w:val="0"/>
      <w:marTop w:val="0"/>
      <w:marBottom w:val="0"/>
      <w:divBdr>
        <w:top w:val="none" w:sz="0" w:space="0" w:color="auto"/>
        <w:left w:val="none" w:sz="0" w:space="0" w:color="auto"/>
        <w:bottom w:val="none" w:sz="0" w:space="0" w:color="auto"/>
        <w:right w:val="none" w:sz="0" w:space="0" w:color="auto"/>
      </w:divBdr>
    </w:div>
    <w:div w:id="1845435578">
      <w:bodyDiv w:val="1"/>
      <w:marLeft w:val="0"/>
      <w:marRight w:val="0"/>
      <w:marTop w:val="0"/>
      <w:marBottom w:val="0"/>
      <w:divBdr>
        <w:top w:val="none" w:sz="0" w:space="0" w:color="auto"/>
        <w:left w:val="none" w:sz="0" w:space="0" w:color="auto"/>
        <w:bottom w:val="none" w:sz="0" w:space="0" w:color="auto"/>
        <w:right w:val="none" w:sz="0" w:space="0" w:color="auto"/>
      </w:divBdr>
    </w:div>
    <w:div w:id="1857763493">
      <w:bodyDiv w:val="1"/>
      <w:marLeft w:val="0"/>
      <w:marRight w:val="0"/>
      <w:marTop w:val="0"/>
      <w:marBottom w:val="0"/>
      <w:divBdr>
        <w:top w:val="none" w:sz="0" w:space="0" w:color="auto"/>
        <w:left w:val="none" w:sz="0" w:space="0" w:color="auto"/>
        <w:bottom w:val="none" w:sz="0" w:space="0" w:color="auto"/>
        <w:right w:val="none" w:sz="0" w:space="0" w:color="auto"/>
      </w:divBdr>
    </w:div>
    <w:div w:id="1859345197">
      <w:bodyDiv w:val="1"/>
      <w:marLeft w:val="0"/>
      <w:marRight w:val="0"/>
      <w:marTop w:val="0"/>
      <w:marBottom w:val="0"/>
      <w:divBdr>
        <w:top w:val="none" w:sz="0" w:space="0" w:color="auto"/>
        <w:left w:val="none" w:sz="0" w:space="0" w:color="auto"/>
        <w:bottom w:val="none" w:sz="0" w:space="0" w:color="auto"/>
        <w:right w:val="none" w:sz="0" w:space="0" w:color="auto"/>
      </w:divBdr>
    </w:div>
    <w:div w:id="1861237159">
      <w:bodyDiv w:val="1"/>
      <w:marLeft w:val="0"/>
      <w:marRight w:val="0"/>
      <w:marTop w:val="0"/>
      <w:marBottom w:val="0"/>
      <w:divBdr>
        <w:top w:val="none" w:sz="0" w:space="0" w:color="auto"/>
        <w:left w:val="none" w:sz="0" w:space="0" w:color="auto"/>
        <w:bottom w:val="none" w:sz="0" w:space="0" w:color="auto"/>
        <w:right w:val="none" w:sz="0" w:space="0" w:color="auto"/>
      </w:divBdr>
    </w:div>
    <w:div w:id="1864132579">
      <w:bodyDiv w:val="1"/>
      <w:marLeft w:val="0"/>
      <w:marRight w:val="0"/>
      <w:marTop w:val="0"/>
      <w:marBottom w:val="0"/>
      <w:divBdr>
        <w:top w:val="none" w:sz="0" w:space="0" w:color="auto"/>
        <w:left w:val="none" w:sz="0" w:space="0" w:color="auto"/>
        <w:bottom w:val="none" w:sz="0" w:space="0" w:color="auto"/>
        <w:right w:val="none" w:sz="0" w:space="0" w:color="auto"/>
      </w:divBdr>
    </w:div>
    <w:div w:id="1867020457">
      <w:bodyDiv w:val="1"/>
      <w:marLeft w:val="0"/>
      <w:marRight w:val="0"/>
      <w:marTop w:val="0"/>
      <w:marBottom w:val="0"/>
      <w:divBdr>
        <w:top w:val="none" w:sz="0" w:space="0" w:color="auto"/>
        <w:left w:val="none" w:sz="0" w:space="0" w:color="auto"/>
        <w:bottom w:val="none" w:sz="0" w:space="0" w:color="auto"/>
        <w:right w:val="none" w:sz="0" w:space="0" w:color="auto"/>
      </w:divBdr>
    </w:div>
    <w:div w:id="1867598879">
      <w:bodyDiv w:val="1"/>
      <w:marLeft w:val="0"/>
      <w:marRight w:val="0"/>
      <w:marTop w:val="0"/>
      <w:marBottom w:val="0"/>
      <w:divBdr>
        <w:top w:val="none" w:sz="0" w:space="0" w:color="auto"/>
        <w:left w:val="none" w:sz="0" w:space="0" w:color="auto"/>
        <w:bottom w:val="none" w:sz="0" w:space="0" w:color="auto"/>
        <w:right w:val="none" w:sz="0" w:space="0" w:color="auto"/>
      </w:divBdr>
    </w:div>
    <w:div w:id="1883325905">
      <w:bodyDiv w:val="1"/>
      <w:marLeft w:val="0"/>
      <w:marRight w:val="0"/>
      <w:marTop w:val="0"/>
      <w:marBottom w:val="0"/>
      <w:divBdr>
        <w:top w:val="none" w:sz="0" w:space="0" w:color="auto"/>
        <w:left w:val="none" w:sz="0" w:space="0" w:color="auto"/>
        <w:bottom w:val="none" w:sz="0" w:space="0" w:color="auto"/>
        <w:right w:val="none" w:sz="0" w:space="0" w:color="auto"/>
      </w:divBdr>
    </w:div>
    <w:div w:id="1893617155">
      <w:bodyDiv w:val="1"/>
      <w:marLeft w:val="0"/>
      <w:marRight w:val="0"/>
      <w:marTop w:val="0"/>
      <w:marBottom w:val="0"/>
      <w:divBdr>
        <w:top w:val="none" w:sz="0" w:space="0" w:color="auto"/>
        <w:left w:val="none" w:sz="0" w:space="0" w:color="auto"/>
        <w:bottom w:val="none" w:sz="0" w:space="0" w:color="auto"/>
        <w:right w:val="none" w:sz="0" w:space="0" w:color="auto"/>
      </w:divBdr>
    </w:div>
    <w:div w:id="1912346439">
      <w:bodyDiv w:val="1"/>
      <w:marLeft w:val="0"/>
      <w:marRight w:val="0"/>
      <w:marTop w:val="0"/>
      <w:marBottom w:val="0"/>
      <w:divBdr>
        <w:top w:val="none" w:sz="0" w:space="0" w:color="auto"/>
        <w:left w:val="none" w:sz="0" w:space="0" w:color="auto"/>
        <w:bottom w:val="none" w:sz="0" w:space="0" w:color="auto"/>
        <w:right w:val="none" w:sz="0" w:space="0" w:color="auto"/>
      </w:divBdr>
    </w:div>
    <w:div w:id="1912808400">
      <w:bodyDiv w:val="1"/>
      <w:marLeft w:val="0"/>
      <w:marRight w:val="0"/>
      <w:marTop w:val="0"/>
      <w:marBottom w:val="0"/>
      <w:divBdr>
        <w:top w:val="none" w:sz="0" w:space="0" w:color="auto"/>
        <w:left w:val="none" w:sz="0" w:space="0" w:color="auto"/>
        <w:bottom w:val="none" w:sz="0" w:space="0" w:color="auto"/>
        <w:right w:val="none" w:sz="0" w:space="0" w:color="auto"/>
      </w:divBdr>
    </w:div>
    <w:div w:id="1923946339">
      <w:bodyDiv w:val="1"/>
      <w:marLeft w:val="0"/>
      <w:marRight w:val="0"/>
      <w:marTop w:val="0"/>
      <w:marBottom w:val="0"/>
      <w:divBdr>
        <w:top w:val="none" w:sz="0" w:space="0" w:color="auto"/>
        <w:left w:val="none" w:sz="0" w:space="0" w:color="auto"/>
        <w:bottom w:val="none" w:sz="0" w:space="0" w:color="auto"/>
        <w:right w:val="none" w:sz="0" w:space="0" w:color="auto"/>
      </w:divBdr>
    </w:div>
    <w:div w:id="1936474671">
      <w:bodyDiv w:val="1"/>
      <w:marLeft w:val="0"/>
      <w:marRight w:val="0"/>
      <w:marTop w:val="0"/>
      <w:marBottom w:val="0"/>
      <w:divBdr>
        <w:top w:val="none" w:sz="0" w:space="0" w:color="auto"/>
        <w:left w:val="none" w:sz="0" w:space="0" w:color="auto"/>
        <w:bottom w:val="none" w:sz="0" w:space="0" w:color="auto"/>
        <w:right w:val="none" w:sz="0" w:space="0" w:color="auto"/>
      </w:divBdr>
    </w:div>
    <w:div w:id="1944917591">
      <w:bodyDiv w:val="1"/>
      <w:marLeft w:val="0"/>
      <w:marRight w:val="0"/>
      <w:marTop w:val="0"/>
      <w:marBottom w:val="0"/>
      <w:divBdr>
        <w:top w:val="none" w:sz="0" w:space="0" w:color="auto"/>
        <w:left w:val="none" w:sz="0" w:space="0" w:color="auto"/>
        <w:bottom w:val="none" w:sz="0" w:space="0" w:color="auto"/>
        <w:right w:val="none" w:sz="0" w:space="0" w:color="auto"/>
      </w:divBdr>
    </w:div>
    <w:div w:id="1944920191">
      <w:bodyDiv w:val="1"/>
      <w:marLeft w:val="0"/>
      <w:marRight w:val="0"/>
      <w:marTop w:val="0"/>
      <w:marBottom w:val="0"/>
      <w:divBdr>
        <w:top w:val="none" w:sz="0" w:space="0" w:color="auto"/>
        <w:left w:val="none" w:sz="0" w:space="0" w:color="auto"/>
        <w:bottom w:val="none" w:sz="0" w:space="0" w:color="auto"/>
        <w:right w:val="none" w:sz="0" w:space="0" w:color="auto"/>
      </w:divBdr>
    </w:div>
    <w:div w:id="1945841931">
      <w:bodyDiv w:val="1"/>
      <w:marLeft w:val="0"/>
      <w:marRight w:val="0"/>
      <w:marTop w:val="0"/>
      <w:marBottom w:val="0"/>
      <w:divBdr>
        <w:top w:val="none" w:sz="0" w:space="0" w:color="auto"/>
        <w:left w:val="none" w:sz="0" w:space="0" w:color="auto"/>
        <w:bottom w:val="none" w:sz="0" w:space="0" w:color="auto"/>
        <w:right w:val="none" w:sz="0" w:space="0" w:color="auto"/>
      </w:divBdr>
    </w:div>
    <w:div w:id="1950579165">
      <w:bodyDiv w:val="1"/>
      <w:marLeft w:val="0"/>
      <w:marRight w:val="0"/>
      <w:marTop w:val="0"/>
      <w:marBottom w:val="0"/>
      <w:divBdr>
        <w:top w:val="none" w:sz="0" w:space="0" w:color="auto"/>
        <w:left w:val="none" w:sz="0" w:space="0" w:color="auto"/>
        <w:bottom w:val="none" w:sz="0" w:space="0" w:color="auto"/>
        <w:right w:val="none" w:sz="0" w:space="0" w:color="auto"/>
      </w:divBdr>
      <w:divsChild>
        <w:div w:id="285433074">
          <w:marLeft w:val="0"/>
          <w:marRight w:val="0"/>
          <w:marTop w:val="0"/>
          <w:marBottom w:val="0"/>
          <w:divBdr>
            <w:top w:val="none" w:sz="0" w:space="0" w:color="auto"/>
            <w:left w:val="none" w:sz="0" w:space="0" w:color="auto"/>
            <w:bottom w:val="none" w:sz="0" w:space="0" w:color="auto"/>
            <w:right w:val="none" w:sz="0" w:space="0" w:color="auto"/>
          </w:divBdr>
        </w:div>
        <w:div w:id="1543251341">
          <w:marLeft w:val="0"/>
          <w:marRight w:val="0"/>
          <w:marTop w:val="0"/>
          <w:marBottom w:val="0"/>
          <w:divBdr>
            <w:top w:val="none" w:sz="0" w:space="0" w:color="auto"/>
            <w:left w:val="none" w:sz="0" w:space="0" w:color="auto"/>
            <w:bottom w:val="none" w:sz="0" w:space="0" w:color="auto"/>
            <w:right w:val="none" w:sz="0" w:space="0" w:color="auto"/>
          </w:divBdr>
        </w:div>
        <w:div w:id="395278694">
          <w:marLeft w:val="0"/>
          <w:marRight w:val="0"/>
          <w:marTop w:val="0"/>
          <w:marBottom w:val="0"/>
          <w:divBdr>
            <w:top w:val="none" w:sz="0" w:space="0" w:color="auto"/>
            <w:left w:val="none" w:sz="0" w:space="0" w:color="auto"/>
            <w:bottom w:val="none" w:sz="0" w:space="0" w:color="auto"/>
            <w:right w:val="none" w:sz="0" w:space="0" w:color="auto"/>
          </w:divBdr>
        </w:div>
      </w:divsChild>
    </w:div>
    <w:div w:id="1951813169">
      <w:bodyDiv w:val="1"/>
      <w:marLeft w:val="0"/>
      <w:marRight w:val="0"/>
      <w:marTop w:val="0"/>
      <w:marBottom w:val="0"/>
      <w:divBdr>
        <w:top w:val="none" w:sz="0" w:space="0" w:color="auto"/>
        <w:left w:val="none" w:sz="0" w:space="0" w:color="auto"/>
        <w:bottom w:val="none" w:sz="0" w:space="0" w:color="auto"/>
        <w:right w:val="none" w:sz="0" w:space="0" w:color="auto"/>
      </w:divBdr>
    </w:div>
    <w:div w:id="1956910397">
      <w:bodyDiv w:val="1"/>
      <w:marLeft w:val="0"/>
      <w:marRight w:val="0"/>
      <w:marTop w:val="0"/>
      <w:marBottom w:val="0"/>
      <w:divBdr>
        <w:top w:val="none" w:sz="0" w:space="0" w:color="auto"/>
        <w:left w:val="none" w:sz="0" w:space="0" w:color="auto"/>
        <w:bottom w:val="none" w:sz="0" w:space="0" w:color="auto"/>
        <w:right w:val="none" w:sz="0" w:space="0" w:color="auto"/>
      </w:divBdr>
    </w:div>
    <w:div w:id="1960062067">
      <w:bodyDiv w:val="1"/>
      <w:marLeft w:val="0"/>
      <w:marRight w:val="0"/>
      <w:marTop w:val="0"/>
      <w:marBottom w:val="0"/>
      <w:divBdr>
        <w:top w:val="none" w:sz="0" w:space="0" w:color="auto"/>
        <w:left w:val="none" w:sz="0" w:space="0" w:color="auto"/>
        <w:bottom w:val="none" w:sz="0" w:space="0" w:color="auto"/>
        <w:right w:val="none" w:sz="0" w:space="0" w:color="auto"/>
      </w:divBdr>
    </w:div>
    <w:div w:id="1964382799">
      <w:bodyDiv w:val="1"/>
      <w:marLeft w:val="0"/>
      <w:marRight w:val="0"/>
      <w:marTop w:val="0"/>
      <w:marBottom w:val="0"/>
      <w:divBdr>
        <w:top w:val="none" w:sz="0" w:space="0" w:color="auto"/>
        <w:left w:val="none" w:sz="0" w:space="0" w:color="auto"/>
        <w:bottom w:val="none" w:sz="0" w:space="0" w:color="auto"/>
        <w:right w:val="none" w:sz="0" w:space="0" w:color="auto"/>
      </w:divBdr>
    </w:div>
    <w:div w:id="1973171021">
      <w:bodyDiv w:val="1"/>
      <w:marLeft w:val="0"/>
      <w:marRight w:val="0"/>
      <w:marTop w:val="0"/>
      <w:marBottom w:val="0"/>
      <w:divBdr>
        <w:top w:val="none" w:sz="0" w:space="0" w:color="auto"/>
        <w:left w:val="none" w:sz="0" w:space="0" w:color="auto"/>
        <w:bottom w:val="none" w:sz="0" w:space="0" w:color="auto"/>
        <w:right w:val="none" w:sz="0" w:space="0" w:color="auto"/>
      </w:divBdr>
    </w:div>
    <w:div w:id="1977565157">
      <w:bodyDiv w:val="1"/>
      <w:marLeft w:val="0"/>
      <w:marRight w:val="0"/>
      <w:marTop w:val="0"/>
      <w:marBottom w:val="0"/>
      <w:divBdr>
        <w:top w:val="none" w:sz="0" w:space="0" w:color="auto"/>
        <w:left w:val="none" w:sz="0" w:space="0" w:color="auto"/>
        <w:bottom w:val="none" w:sz="0" w:space="0" w:color="auto"/>
        <w:right w:val="none" w:sz="0" w:space="0" w:color="auto"/>
      </w:divBdr>
    </w:div>
    <w:div w:id="1978415109">
      <w:bodyDiv w:val="1"/>
      <w:marLeft w:val="0"/>
      <w:marRight w:val="0"/>
      <w:marTop w:val="0"/>
      <w:marBottom w:val="0"/>
      <w:divBdr>
        <w:top w:val="none" w:sz="0" w:space="0" w:color="auto"/>
        <w:left w:val="none" w:sz="0" w:space="0" w:color="auto"/>
        <w:bottom w:val="none" w:sz="0" w:space="0" w:color="auto"/>
        <w:right w:val="none" w:sz="0" w:space="0" w:color="auto"/>
      </w:divBdr>
    </w:div>
    <w:div w:id="1982080925">
      <w:bodyDiv w:val="1"/>
      <w:marLeft w:val="0"/>
      <w:marRight w:val="0"/>
      <w:marTop w:val="0"/>
      <w:marBottom w:val="0"/>
      <w:divBdr>
        <w:top w:val="none" w:sz="0" w:space="0" w:color="auto"/>
        <w:left w:val="none" w:sz="0" w:space="0" w:color="auto"/>
        <w:bottom w:val="none" w:sz="0" w:space="0" w:color="auto"/>
        <w:right w:val="none" w:sz="0" w:space="0" w:color="auto"/>
      </w:divBdr>
    </w:div>
    <w:div w:id="2015301960">
      <w:bodyDiv w:val="1"/>
      <w:marLeft w:val="0"/>
      <w:marRight w:val="0"/>
      <w:marTop w:val="0"/>
      <w:marBottom w:val="0"/>
      <w:divBdr>
        <w:top w:val="none" w:sz="0" w:space="0" w:color="auto"/>
        <w:left w:val="none" w:sz="0" w:space="0" w:color="auto"/>
        <w:bottom w:val="none" w:sz="0" w:space="0" w:color="auto"/>
        <w:right w:val="none" w:sz="0" w:space="0" w:color="auto"/>
      </w:divBdr>
    </w:div>
    <w:div w:id="2018845290">
      <w:bodyDiv w:val="1"/>
      <w:marLeft w:val="0"/>
      <w:marRight w:val="0"/>
      <w:marTop w:val="0"/>
      <w:marBottom w:val="0"/>
      <w:divBdr>
        <w:top w:val="none" w:sz="0" w:space="0" w:color="auto"/>
        <w:left w:val="none" w:sz="0" w:space="0" w:color="auto"/>
        <w:bottom w:val="none" w:sz="0" w:space="0" w:color="auto"/>
        <w:right w:val="none" w:sz="0" w:space="0" w:color="auto"/>
      </w:divBdr>
    </w:div>
    <w:div w:id="2019651618">
      <w:bodyDiv w:val="1"/>
      <w:marLeft w:val="0"/>
      <w:marRight w:val="0"/>
      <w:marTop w:val="0"/>
      <w:marBottom w:val="0"/>
      <w:divBdr>
        <w:top w:val="none" w:sz="0" w:space="0" w:color="auto"/>
        <w:left w:val="none" w:sz="0" w:space="0" w:color="auto"/>
        <w:bottom w:val="none" w:sz="0" w:space="0" w:color="auto"/>
        <w:right w:val="none" w:sz="0" w:space="0" w:color="auto"/>
      </w:divBdr>
    </w:div>
    <w:div w:id="2030595890">
      <w:bodyDiv w:val="1"/>
      <w:marLeft w:val="0"/>
      <w:marRight w:val="0"/>
      <w:marTop w:val="0"/>
      <w:marBottom w:val="0"/>
      <w:divBdr>
        <w:top w:val="none" w:sz="0" w:space="0" w:color="auto"/>
        <w:left w:val="none" w:sz="0" w:space="0" w:color="auto"/>
        <w:bottom w:val="none" w:sz="0" w:space="0" w:color="auto"/>
        <w:right w:val="none" w:sz="0" w:space="0" w:color="auto"/>
      </w:divBdr>
    </w:div>
    <w:div w:id="2031179194">
      <w:bodyDiv w:val="1"/>
      <w:marLeft w:val="0"/>
      <w:marRight w:val="0"/>
      <w:marTop w:val="0"/>
      <w:marBottom w:val="0"/>
      <w:divBdr>
        <w:top w:val="none" w:sz="0" w:space="0" w:color="auto"/>
        <w:left w:val="none" w:sz="0" w:space="0" w:color="auto"/>
        <w:bottom w:val="none" w:sz="0" w:space="0" w:color="auto"/>
        <w:right w:val="none" w:sz="0" w:space="0" w:color="auto"/>
      </w:divBdr>
    </w:div>
    <w:div w:id="2038774414">
      <w:bodyDiv w:val="1"/>
      <w:marLeft w:val="0"/>
      <w:marRight w:val="0"/>
      <w:marTop w:val="0"/>
      <w:marBottom w:val="0"/>
      <w:divBdr>
        <w:top w:val="none" w:sz="0" w:space="0" w:color="auto"/>
        <w:left w:val="none" w:sz="0" w:space="0" w:color="auto"/>
        <w:bottom w:val="none" w:sz="0" w:space="0" w:color="auto"/>
        <w:right w:val="none" w:sz="0" w:space="0" w:color="auto"/>
      </w:divBdr>
    </w:div>
    <w:div w:id="2054689890">
      <w:bodyDiv w:val="1"/>
      <w:marLeft w:val="0"/>
      <w:marRight w:val="0"/>
      <w:marTop w:val="0"/>
      <w:marBottom w:val="0"/>
      <w:divBdr>
        <w:top w:val="none" w:sz="0" w:space="0" w:color="auto"/>
        <w:left w:val="none" w:sz="0" w:space="0" w:color="auto"/>
        <w:bottom w:val="none" w:sz="0" w:space="0" w:color="auto"/>
        <w:right w:val="none" w:sz="0" w:space="0" w:color="auto"/>
      </w:divBdr>
    </w:div>
    <w:div w:id="2055763868">
      <w:bodyDiv w:val="1"/>
      <w:marLeft w:val="0"/>
      <w:marRight w:val="0"/>
      <w:marTop w:val="0"/>
      <w:marBottom w:val="0"/>
      <w:divBdr>
        <w:top w:val="none" w:sz="0" w:space="0" w:color="auto"/>
        <w:left w:val="none" w:sz="0" w:space="0" w:color="auto"/>
        <w:bottom w:val="none" w:sz="0" w:space="0" w:color="auto"/>
        <w:right w:val="none" w:sz="0" w:space="0" w:color="auto"/>
      </w:divBdr>
    </w:div>
    <w:div w:id="2058356599">
      <w:bodyDiv w:val="1"/>
      <w:marLeft w:val="0"/>
      <w:marRight w:val="0"/>
      <w:marTop w:val="0"/>
      <w:marBottom w:val="0"/>
      <w:divBdr>
        <w:top w:val="none" w:sz="0" w:space="0" w:color="auto"/>
        <w:left w:val="none" w:sz="0" w:space="0" w:color="auto"/>
        <w:bottom w:val="none" w:sz="0" w:space="0" w:color="auto"/>
        <w:right w:val="none" w:sz="0" w:space="0" w:color="auto"/>
      </w:divBdr>
    </w:div>
    <w:div w:id="2061126464">
      <w:bodyDiv w:val="1"/>
      <w:marLeft w:val="0"/>
      <w:marRight w:val="0"/>
      <w:marTop w:val="0"/>
      <w:marBottom w:val="0"/>
      <w:divBdr>
        <w:top w:val="none" w:sz="0" w:space="0" w:color="auto"/>
        <w:left w:val="none" w:sz="0" w:space="0" w:color="auto"/>
        <w:bottom w:val="none" w:sz="0" w:space="0" w:color="auto"/>
        <w:right w:val="none" w:sz="0" w:space="0" w:color="auto"/>
      </w:divBdr>
    </w:div>
    <w:div w:id="2068409435">
      <w:bodyDiv w:val="1"/>
      <w:marLeft w:val="0"/>
      <w:marRight w:val="0"/>
      <w:marTop w:val="0"/>
      <w:marBottom w:val="0"/>
      <w:divBdr>
        <w:top w:val="none" w:sz="0" w:space="0" w:color="auto"/>
        <w:left w:val="none" w:sz="0" w:space="0" w:color="auto"/>
        <w:bottom w:val="none" w:sz="0" w:space="0" w:color="auto"/>
        <w:right w:val="none" w:sz="0" w:space="0" w:color="auto"/>
      </w:divBdr>
    </w:div>
    <w:div w:id="2072148734">
      <w:bodyDiv w:val="1"/>
      <w:marLeft w:val="0"/>
      <w:marRight w:val="0"/>
      <w:marTop w:val="0"/>
      <w:marBottom w:val="0"/>
      <w:divBdr>
        <w:top w:val="none" w:sz="0" w:space="0" w:color="auto"/>
        <w:left w:val="none" w:sz="0" w:space="0" w:color="auto"/>
        <w:bottom w:val="none" w:sz="0" w:space="0" w:color="auto"/>
        <w:right w:val="none" w:sz="0" w:space="0" w:color="auto"/>
      </w:divBdr>
    </w:div>
    <w:div w:id="2076394513">
      <w:bodyDiv w:val="1"/>
      <w:marLeft w:val="0"/>
      <w:marRight w:val="0"/>
      <w:marTop w:val="0"/>
      <w:marBottom w:val="0"/>
      <w:divBdr>
        <w:top w:val="none" w:sz="0" w:space="0" w:color="auto"/>
        <w:left w:val="none" w:sz="0" w:space="0" w:color="auto"/>
        <w:bottom w:val="none" w:sz="0" w:space="0" w:color="auto"/>
        <w:right w:val="none" w:sz="0" w:space="0" w:color="auto"/>
      </w:divBdr>
    </w:div>
    <w:div w:id="2093160407">
      <w:bodyDiv w:val="1"/>
      <w:marLeft w:val="0"/>
      <w:marRight w:val="0"/>
      <w:marTop w:val="0"/>
      <w:marBottom w:val="0"/>
      <w:divBdr>
        <w:top w:val="none" w:sz="0" w:space="0" w:color="auto"/>
        <w:left w:val="none" w:sz="0" w:space="0" w:color="auto"/>
        <w:bottom w:val="none" w:sz="0" w:space="0" w:color="auto"/>
        <w:right w:val="none" w:sz="0" w:space="0" w:color="auto"/>
      </w:divBdr>
    </w:div>
    <w:div w:id="2101948695">
      <w:bodyDiv w:val="1"/>
      <w:marLeft w:val="0"/>
      <w:marRight w:val="0"/>
      <w:marTop w:val="0"/>
      <w:marBottom w:val="0"/>
      <w:divBdr>
        <w:top w:val="none" w:sz="0" w:space="0" w:color="auto"/>
        <w:left w:val="none" w:sz="0" w:space="0" w:color="auto"/>
        <w:bottom w:val="none" w:sz="0" w:space="0" w:color="auto"/>
        <w:right w:val="none" w:sz="0" w:space="0" w:color="auto"/>
      </w:divBdr>
    </w:div>
    <w:div w:id="2112701083">
      <w:bodyDiv w:val="1"/>
      <w:marLeft w:val="0"/>
      <w:marRight w:val="0"/>
      <w:marTop w:val="0"/>
      <w:marBottom w:val="0"/>
      <w:divBdr>
        <w:top w:val="none" w:sz="0" w:space="0" w:color="auto"/>
        <w:left w:val="none" w:sz="0" w:space="0" w:color="auto"/>
        <w:bottom w:val="none" w:sz="0" w:space="0" w:color="auto"/>
        <w:right w:val="none" w:sz="0" w:space="0" w:color="auto"/>
      </w:divBdr>
    </w:div>
    <w:div w:id="2117484178">
      <w:bodyDiv w:val="1"/>
      <w:marLeft w:val="0"/>
      <w:marRight w:val="0"/>
      <w:marTop w:val="0"/>
      <w:marBottom w:val="0"/>
      <w:divBdr>
        <w:top w:val="none" w:sz="0" w:space="0" w:color="auto"/>
        <w:left w:val="none" w:sz="0" w:space="0" w:color="auto"/>
        <w:bottom w:val="none" w:sz="0" w:space="0" w:color="auto"/>
        <w:right w:val="none" w:sz="0" w:space="0" w:color="auto"/>
      </w:divBdr>
    </w:div>
    <w:div w:id="212561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ru.wikipedia.org/w/index.php?title=%D0%A1%D1%82%D0%B0%D1%80%D0%BE%D0%B5_%D0%93%D1%80%D0%B8%D1%88%D0%BA%D0%B8%D0%BD%D0%BE&amp;action=edit&amp;redlink=1" TargetMode="External"/><Relationship Id="rId26" Type="http://schemas.openxmlformats.org/officeDocument/2006/relationships/hyperlink" Target="https://ru.wikipedia.org/wiki/%D0%A2%D0%BE%D0%B9%D0%B3%D1%83%D0%B7%D0%B8%D0%BD%D1%81%D0%BA%D0%BE%D0%B5_%D1%81%D0%B5%D0%BB%D1%8C%D1%81%D0%BA%D0%BE%D0%B5_%D0%BF%D0%BE%D1%81%D0%B5%D0%BB%D0%B5%D0%BD%D0%B8%D0%B5" TargetMode="External"/><Relationship Id="rId39" Type="http://schemas.openxmlformats.org/officeDocument/2006/relationships/image" Target="media/image6.png"/><Relationship Id="rId21" Type="http://schemas.openxmlformats.org/officeDocument/2006/relationships/hyperlink" Target="https://ru.wikipedia.org/w/index.php?title=%D0%A2%D0%B0%D1%82%D0%B0%D1%80%D1%81%D0%BA%D0%B8%D0%B5_%D0%A7%D0%B5%D0%BB%D0%BD%D1%8B&amp;action=edit&amp;redlink=1" TargetMode="External"/><Relationship Id="rId34" Type="http://schemas.openxmlformats.org/officeDocument/2006/relationships/diagramQuickStyle" Target="diagrams/quickStyle1.xml"/><Relationship Id="rId42" Type="http://schemas.openxmlformats.org/officeDocument/2006/relationships/hyperlink" Target="consultantplus://offline/ref=E332555648268C9ED2E327C4AF91AF8ED0D02E3DF4E3BFF2BB913BB841632594R8j9O"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ru.wikipedia.org/wiki/%D0%A2%D1%83%D1%80%D0%B0%D0%B5%D0%B2%D1%81%D0%BA%D0%BE%D0%B5_%D1%81%D0%B5%D0%BB%D1%8C%D1%81%D0%BA%D0%BE%D0%B5_%D0%BF%D0%BE%D1%81%D0%B5%D0%BB%D0%B5%D0%BD%D0%B8%D0%B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u.wikipedia.org/w/index.php?title=%D0%A2%D0%B8%D1%85%D0%BE%D0%BD%D0%BE%D0%B2%D0%BE_(%D0%A2%D0%B0%D1%82%D0%B0%D1%80%D1%81%D1%82%D0%B0%D0%BD)&amp;action=edit&amp;redlink=1" TargetMode="External"/><Relationship Id="rId32" Type="http://schemas.openxmlformats.org/officeDocument/2006/relationships/diagramData" Target="diagrams/data1.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ru.wikipedia.org/wiki/%D0%A4%D0%B0%D0%B9%D0%BB:%D0%9C%D0%B5%D0%BD%D0%B4%D0%B5%D0%BB%D0%B5%D0%B5%D0%B2%D1%81%D0%BA.JPG" TargetMode="External"/><Relationship Id="rId23" Type="http://schemas.openxmlformats.org/officeDocument/2006/relationships/hyperlink" Target="https://ru.wikipedia.org/wiki/%D0%A2%D0%B8%D1%85%D0%BE%D0%BD%D0%BE%D0%B2%D1%81%D0%BA%D0%BE%D0%B5_%D1%81%D0%B5%D0%BB%D1%8C%D1%81%D0%BA%D0%BE%D0%B5_%D0%BF%D0%BE%D1%81%D0%B5%D0%BB%D0%B5%D0%BD%D0%B8%D0%B5_(%D0%A2%D0%B0%D1%82%D0%B0%D1%80%D1%81%D1%82%D0%B0%D0%BD)" TargetMode="External"/><Relationship Id="rId28" Type="http://schemas.openxmlformats.org/officeDocument/2006/relationships/hyperlink" Target="https://ru.wikipedia.org/wiki/%D0%9C%D0%B5%D0%BD%D0%B4%D0%B5%D0%BB%D0%B5%D0%B5%D0%B2%D1%81%D0%BA%D0%B8%D0%B9_%D1%80%D0%B0%D0%B9%D0%BE%D0%BD" TargetMode="External"/><Relationship Id="rId36"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yperlink" Target="https://ru.wikipedia.org/wiki/%D0%9C%D0%B5%D0%BD%D0%B4%D0%B5%D0%BB%D0%B5%D0%B5%D0%B2%D1%81%D0%BA%D0%B8%D0%B9_%D1%80%D0%B0%D0%B9%D0%BE%D0%BD" TargetMode="External"/><Relationship Id="rId31" Type="http://schemas.openxmlformats.org/officeDocument/2006/relationships/hyperlink" Target="https://ru.wikipedia.org/wiki/%D0%9C%D0%B5%D0%BD%D0%B4%D0%B5%D0%BB%D0%B5%D0%B5%D0%B2%D1%81%D0%BA%D0%B8%D0%B9_%D1%80%D0%B0%D0%B9%D0%BE%D0%BD" TargetMode="External"/><Relationship Id="rId44" Type="http://schemas.openxmlformats.org/officeDocument/2006/relationships/image" Target="NUL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ru.wikipedia.org/wiki/%D0%9C%D0%B5%D0%BD%D0%B4%D0%B5%D0%BB%D0%B5%D0%B5%D0%B2%D1%81%D0%BA%D0%B8%D0%B9_%D1%80%D0%B0%D0%B9%D0%BE%D0%BD" TargetMode="External"/><Relationship Id="rId27" Type="http://schemas.openxmlformats.org/officeDocument/2006/relationships/hyperlink" Target="https://ru.wikipedia.org/w/index.php?title=%D0%A2%D0%BE%D0%B9%D0%B3%D1%83%D0%B7%D0%B8%D0%BD%D0%BE&amp;action=edit&amp;redlink=1" TargetMode="External"/><Relationship Id="rId30" Type="http://schemas.openxmlformats.org/officeDocument/2006/relationships/hyperlink" Target="https://ru.wikipedia.org/w/index.php?title=%D0%A2%D1%83%D1%80%D0%B0%D0%B5%D0%B2%D0%BE_(%D0%A2%D0%B0%D1%82%D0%B0%D1%80%D1%81%D1%82%D0%B0%D0%BD)&amp;action=edit&amp;redlink=1" TargetMode="External"/><Relationship Id="rId35" Type="http://schemas.openxmlformats.org/officeDocument/2006/relationships/diagramColors" Target="diagrams/colors1.xml"/><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ru.wikipedia.org/wiki/%D0%A1%D1%82%D0%B0%D1%80%D0%BE%D0%B3%D1%80%D0%B8%D1%88%D0%BA%D0%B8%D0%BD%D1%81%D0%BA%D0%BE%D0%B5_%D1%81%D0%B5%D0%BB%D1%8C%D1%81%D0%BA%D0%BE%D0%B5_%D0%BF%D0%BE%D1%81%D0%B5%D0%BB%D0%B5%D0%BD%D0%B8%D0%B5" TargetMode="External"/><Relationship Id="rId25" Type="http://schemas.openxmlformats.org/officeDocument/2006/relationships/hyperlink" Target="https://ru.wikipedia.org/wiki/%D0%9C%D0%B5%D0%BD%D0%B4%D0%B5%D0%BB%D0%B5%D0%B5%D0%B2%D1%81%D0%BA%D0%B8%D0%B9_%D1%80%D0%B0%D0%B9%D0%BE%D0%BD" TargetMode="External"/><Relationship Id="rId33" Type="http://schemas.openxmlformats.org/officeDocument/2006/relationships/diagramLayout" Target="diagrams/layout1.xml"/><Relationship Id="rId38" Type="http://schemas.openxmlformats.org/officeDocument/2006/relationships/image" Target="media/image5.png"/><Relationship Id="rId46" Type="http://schemas.openxmlformats.org/officeDocument/2006/relationships/footer" Target="footer4.xml"/><Relationship Id="rId20" Type="http://schemas.openxmlformats.org/officeDocument/2006/relationships/hyperlink" Target="https://ru.wikipedia.org/wiki/%D0%A2%D0%B0%D1%82%D0%B0%D1%80%D1%81%D0%BA%D0%BE-%D0%A7%D0%B5%D0%BB%D0%BD%D0%B8%D0%BD%D1%81%D0%BA%D0%BE%D0%B5_%D1%81%D0%B5%D0%BB%D1%8C%D1%81%D0%BA%D0%BE%D0%B5_%D0%BF%D0%BE%D1%81%D0%B5%D0%BB%D0%B5%D0%BD%D0%B8%D0%B5" TargetMode="External"/><Relationship Id="rId4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6;&#1077;&#1074;&#1072;&#1079;\Downloads\TS10289659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0CD765-98C1-4DF7-968F-5AB9654C2FE2}" type="doc">
      <dgm:prSet loTypeId="urn:microsoft.com/office/officeart/2005/8/layout/target1" loCatId="relationship" qsTypeId="urn:microsoft.com/office/officeart/2005/8/quickstyle/simple2" qsCatId="simple" csTypeId="urn:microsoft.com/office/officeart/2005/8/colors/colorful1#1" csCatId="colorful" phldr="1"/>
      <dgm:spPr/>
    </dgm:pt>
    <dgm:pt modelId="{9890477D-C383-4381-98BC-799277E053F0}">
      <dgm:prSet phldrT="[Текст]" custT="1"/>
      <dgm:spPr/>
      <dgm:t>
        <a:bodyPr/>
        <a:lstStyle/>
        <a:p>
          <a:r>
            <a:rPr lang="ru-RU" sz="1000"/>
            <a:t>Менделеевский муниципальный район</a:t>
          </a:r>
        </a:p>
      </dgm:t>
    </dgm:pt>
    <dgm:pt modelId="{00BFE607-AE9F-4D22-888B-6568EC68D935}" type="parTrans" cxnId="{6E3B6856-6325-40B4-8550-9C666EC6CCB2}">
      <dgm:prSet/>
      <dgm:spPr/>
      <dgm:t>
        <a:bodyPr/>
        <a:lstStyle/>
        <a:p>
          <a:endParaRPr lang="ru-RU" sz="1000"/>
        </a:p>
      </dgm:t>
    </dgm:pt>
    <dgm:pt modelId="{9D9397F0-B18F-476D-97BF-D9C45B915F12}" type="sibTrans" cxnId="{6E3B6856-6325-40B4-8550-9C666EC6CCB2}">
      <dgm:prSet/>
      <dgm:spPr/>
      <dgm:t>
        <a:bodyPr/>
        <a:lstStyle/>
        <a:p>
          <a:endParaRPr lang="ru-RU" sz="1000"/>
        </a:p>
      </dgm:t>
    </dgm:pt>
    <dgm:pt modelId="{D1FDEA0D-CD9E-4BE8-AB23-42C04395E812}">
      <dgm:prSet phldrT="[Текст]" custT="1"/>
      <dgm:spPr/>
      <dgm:t>
        <a:bodyPr/>
        <a:lstStyle/>
        <a:p>
          <a:r>
            <a:rPr lang="ru-RU" sz="1000"/>
            <a:t>Республика Татарстан (региональный внешний круг)</a:t>
          </a:r>
        </a:p>
      </dgm:t>
    </dgm:pt>
    <dgm:pt modelId="{3BCD75E6-107D-4A5B-837A-2F9915382844}" type="parTrans" cxnId="{11556CAE-0F04-48C2-A02A-B78779462DEB}">
      <dgm:prSet/>
      <dgm:spPr/>
      <dgm:t>
        <a:bodyPr/>
        <a:lstStyle/>
        <a:p>
          <a:endParaRPr lang="ru-RU" sz="1000"/>
        </a:p>
      </dgm:t>
    </dgm:pt>
    <dgm:pt modelId="{5925B37A-ED36-4635-8285-5E0E5D547254}" type="sibTrans" cxnId="{11556CAE-0F04-48C2-A02A-B78779462DEB}">
      <dgm:prSet/>
      <dgm:spPr/>
      <dgm:t>
        <a:bodyPr/>
        <a:lstStyle/>
        <a:p>
          <a:endParaRPr lang="ru-RU" sz="1000"/>
        </a:p>
      </dgm:t>
    </dgm:pt>
    <dgm:pt modelId="{B73EAD57-6B09-489E-B4BE-FC27FCB4B0E5}">
      <dgm:prSet phldrT="[Текст]" custT="1"/>
      <dgm:spPr/>
      <dgm:t>
        <a:bodyPr/>
        <a:lstStyle/>
        <a:p>
          <a:r>
            <a:rPr lang="ru-RU" sz="1000"/>
            <a:t>Российская Федераци (национальный внешний круг)</a:t>
          </a:r>
        </a:p>
      </dgm:t>
    </dgm:pt>
    <dgm:pt modelId="{3AEC101C-7D11-47B6-96F5-31C298954156}" type="parTrans" cxnId="{AA956C22-EF47-478E-9E53-9532CD663BB4}">
      <dgm:prSet/>
      <dgm:spPr/>
      <dgm:t>
        <a:bodyPr/>
        <a:lstStyle/>
        <a:p>
          <a:endParaRPr lang="ru-RU" sz="1000"/>
        </a:p>
      </dgm:t>
    </dgm:pt>
    <dgm:pt modelId="{84545741-F680-4023-9859-6F9D0CA16208}" type="sibTrans" cxnId="{AA956C22-EF47-478E-9E53-9532CD663BB4}">
      <dgm:prSet/>
      <dgm:spPr/>
      <dgm:t>
        <a:bodyPr/>
        <a:lstStyle/>
        <a:p>
          <a:endParaRPr lang="ru-RU" sz="1000"/>
        </a:p>
      </dgm:t>
    </dgm:pt>
    <dgm:pt modelId="{2C4F283B-178E-4618-B3B0-E79F473288F5}">
      <dgm:prSet phldrT="[Текст]" custT="1"/>
      <dgm:spPr/>
      <dgm:t>
        <a:bodyPr/>
        <a:lstStyle/>
        <a:p>
          <a:r>
            <a:rPr lang="ru-RU" sz="1000"/>
            <a:t>Общество (общечеловеческие тенденции) в целом (глобальный внешний круг)</a:t>
          </a:r>
        </a:p>
      </dgm:t>
    </dgm:pt>
    <dgm:pt modelId="{2C1F5EFD-760C-48BE-9A4D-1CC3E712FA7A}" type="parTrans" cxnId="{D54F076D-7B83-4149-AD6A-D82421FA61DA}">
      <dgm:prSet/>
      <dgm:spPr/>
      <dgm:t>
        <a:bodyPr/>
        <a:lstStyle/>
        <a:p>
          <a:endParaRPr lang="ru-RU" sz="1000"/>
        </a:p>
      </dgm:t>
    </dgm:pt>
    <dgm:pt modelId="{4D391E45-8D9D-45D1-AC95-2A0E78B1ED43}" type="sibTrans" cxnId="{D54F076D-7B83-4149-AD6A-D82421FA61DA}">
      <dgm:prSet/>
      <dgm:spPr/>
      <dgm:t>
        <a:bodyPr/>
        <a:lstStyle/>
        <a:p>
          <a:endParaRPr lang="ru-RU" sz="1000"/>
        </a:p>
      </dgm:t>
    </dgm:pt>
    <dgm:pt modelId="{6CAB9C05-5D57-4FF3-AD97-8D06C83941AD}" type="pres">
      <dgm:prSet presAssocID="{F50CD765-98C1-4DF7-968F-5AB9654C2FE2}" presName="composite" presStyleCnt="0">
        <dgm:presLayoutVars>
          <dgm:chMax val="5"/>
          <dgm:dir/>
          <dgm:resizeHandles val="exact"/>
        </dgm:presLayoutVars>
      </dgm:prSet>
      <dgm:spPr/>
    </dgm:pt>
    <dgm:pt modelId="{FCDFD8D6-814C-4A9B-B8EF-3E4DB684F08A}" type="pres">
      <dgm:prSet presAssocID="{9890477D-C383-4381-98BC-799277E053F0}" presName="circle1" presStyleLbl="lnNode1" presStyleIdx="0" presStyleCnt="4"/>
      <dgm:spPr/>
    </dgm:pt>
    <dgm:pt modelId="{1662776F-7752-47E1-A5E5-AEC1C8D9DA6C}" type="pres">
      <dgm:prSet presAssocID="{9890477D-C383-4381-98BC-799277E053F0}" presName="text1" presStyleLbl="revTx" presStyleIdx="0" presStyleCnt="4">
        <dgm:presLayoutVars>
          <dgm:bulletEnabled val="1"/>
        </dgm:presLayoutVars>
      </dgm:prSet>
      <dgm:spPr/>
      <dgm:t>
        <a:bodyPr/>
        <a:lstStyle/>
        <a:p>
          <a:endParaRPr lang="ru-RU"/>
        </a:p>
      </dgm:t>
    </dgm:pt>
    <dgm:pt modelId="{E547685F-B2BD-4949-8AD2-8A074E1CF3FF}" type="pres">
      <dgm:prSet presAssocID="{9890477D-C383-4381-98BC-799277E053F0}" presName="line1" presStyleLbl="callout" presStyleIdx="0" presStyleCnt="8"/>
      <dgm:spPr/>
    </dgm:pt>
    <dgm:pt modelId="{942FAD3D-4BA7-4D50-987A-60DDB89027E6}" type="pres">
      <dgm:prSet presAssocID="{9890477D-C383-4381-98BC-799277E053F0}" presName="d1" presStyleLbl="callout" presStyleIdx="1" presStyleCnt="8"/>
      <dgm:spPr/>
    </dgm:pt>
    <dgm:pt modelId="{3952A478-521C-4A53-BE41-1EEF1A443D8B}" type="pres">
      <dgm:prSet presAssocID="{D1FDEA0D-CD9E-4BE8-AB23-42C04395E812}" presName="circle2" presStyleLbl="lnNode1" presStyleIdx="1" presStyleCnt="4"/>
      <dgm:spPr/>
    </dgm:pt>
    <dgm:pt modelId="{837CD636-6CAF-451A-BD9B-270BD8BAF9D2}" type="pres">
      <dgm:prSet presAssocID="{D1FDEA0D-CD9E-4BE8-AB23-42C04395E812}" presName="text2" presStyleLbl="revTx" presStyleIdx="1" presStyleCnt="4">
        <dgm:presLayoutVars>
          <dgm:bulletEnabled val="1"/>
        </dgm:presLayoutVars>
      </dgm:prSet>
      <dgm:spPr/>
      <dgm:t>
        <a:bodyPr/>
        <a:lstStyle/>
        <a:p>
          <a:endParaRPr lang="ru-RU"/>
        </a:p>
      </dgm:t>
    </dgm:pt>
    <dgm:pt modelId="{7B160DA4-5109-48C4-8C38-8DCCD2B1E85C}" type="pres">
      <dgm:prSet presAssocID="{D1FDEA0D-CD9E-4BE8-AB23-42C04395E812}" presName="line2" presStyleLbl="callout" presStyleIdx="2" presStyleCnt="8"/>
      <dgm:spPr/>
    </dgm:pt>
    <dgm:pt modelId="{84CACC2C-E789-491B-9477-3FCB5E4B903F}" type="pres">
      <dgm:prSet presAssocID="{D1FDEA0D-CD9E-4BE8-AB23-42C04395E812}" presName="d2" presStyleLbl="callout" presStyleIdx="3" presStyleCnt="8"/>
      <dgm:spPr/>
    </dgm:pt>
    <dgm:pt modelId="{09C79128-CA23-4317-B7FE-4427BA7A59EA}" type="pres">
      <dgm:prSet presAssocID="{B73EAD57-6B09-489E-B4BE-FC27FCB4B0E5}" presName="circle3" presStyleLbl="lnNode1" presStyleIdx="2" presStyleCnt="4"/>
      <dgm:spPr/>
    </dgm:pt>
    <dgm:pt modelId="{28B4CB00-D5CF-4E29-A1AB-51773461D4F8}" type="pres">
      <dgm:prSet presAssocID="{B73EAD57-6B09-489E-B4BE-FC27FCB4B0E5}" presName="text3" presStyleLbl="revTx" presStyleIdx="2" presStyleCnt="4" custLinFactNeighborY="23229">
        <dgm:presLayoutVars>
          <dgm:bulletEnabled val="1"/>
        </dgm:presLayoutVars>
      </dgm:prSet>
      <dgm:spPr/>
      <dgm:t>
        <a:bodyPr/>
        <a:lstStyle/>
        <a:p>
          <a:endParaRPr lang="ru-RU"/>
        </a:p>
      </dgm:t>
    </dgm:pt>
    <dgm:pt modelId="{9032D469-447D-4241-9E3C-F8F4085D9026}" type="pres">
      <dgm:prSet presAssocID="{B73EAD57-6B09-489E-B4BE-FC27FCB4B0E5}" presName="line3" presStyleLbl="callout" presStyleIdx="4" presStyleCnt="8"/>
      <dgm:spPr/>
    </dgm:pt>
    <dgm:pt modelId="{734A079C-5AE3-4624-94B4-B527BE2A1C01}" type="pres">
      <dgm:prSet presAssocID="{B73EAD57-6B09-489E-B4BE-FC27FCB4B0E5}" presName="d3" presStyleLbl="callout" presStyleIdx="5" presStyleCnt="8"/>
      <dgm:spPr/>
    </dgm:pt>
    <dgm:pt modelId="{ED3A0629-444C-4CCB-A722-02C0561CE80C}" type="pres">
      <dgm:prSet presAssocID="{2C4F283B-178E-4618-B3B0-E79F473288F5}" presName="circle4" presStyleLbl="lnNode1" presStyleIdx="3" presStyleCnt="4"/>
      <dgm:spPr/>
    </dgm:pt>
    <dgm:pt modelId="{18027B47-9071-4324-AAF6-F12100C2A49B}" type="pres">
      <dgm:prSet presAssocID="{2C4F283B-178E-4618-B3B0-E79F473288F5}" presName="text4" presStyleLbl="revTx" presStyleIdx="3" presStyleCnt="4" custScaleY="225834" custLinFactNeighborY="61390">
        <dgm:presLayoutVars>
          <dgm:bulletEnabled val="1"/>
        </dgm:presLayoutVars>
      </dgm:prSet>
      <dgm:spPr/>
      <dgm:t>
        <a:bodyPr/>
        <a:lstStyle/>
        <a:p>
          <a:endParaRPr lang="ru-RU"/>
        </a:p>
      </dgm:t>
    </dgm:pt>
    <dgm:pt modelId="{78A27590-9748-41D9-9E47-FD0971D330FD}" type="pres">
      <dgm:prSet presAssocID="{2C4F283B-178E-4618-B3B0-E79F473288F5}" presName="line4" presStyleLbl="callout" presStyleIdx="6" presStyleCnt="8"/>
      <dgm:spPr/>
    </dgm:pt>
    <dgm:pt modelId="{F54B56ED-5CBD-459F-A86B-B789B31430C1}" type="pres">
      <dgm:prSet presAssocID="{2C4F283B-178E-4618-B3B0-E79F473288F5}" presName="d4" presStyleLbl="callout" presStyleIdx="7" presStyleCnt="8"/>
      <dgm:spPr/>
    </dgm:pt>
  </dgm:ptLst>
  <dgm:cxnLst>
    <dgm:cxn modelId="{AA956C22-EF47-478E-9E53-9532CD663BB4}" srcId="{F50CD765-98C1-4DF7-968F-5AB9654C2FE2}" destId="{B73EAD57-6B09-489E-B4BE-FC27FCB4B0E5}" srcOrd="2" destOrd="0" parTransId="{3AEC101C-7D11-47B6-96F5-31C298954156}" sibTransId="{84545741-F680-4023-9859-6F9D0CA16208}"/>
    <dgm:cxn modelId="{94FF5F0C-A133-4AE3-AC8A-4541C504D235}" type="presOf" srcId="{9890477D-C383-4381-98BC-799277E053F0}" destId="{1662776F-7752-47E1-A5E5-AEC1C8D9DA6C}" srcOrd="0" destOrd="0" presId="urn:microsoft.com/office/officeart/2005/8/layout/target1"/>
    <dgm:cxn modelId="{B8BD99D1-3FB0-4474-9975-40D372C26A61}" type="presOf" srcId="{F50CD765-98C1-4DF7-968F-5AB9654C2FE2}" destId="{6CAB9C05-5D57-4FF3-AD97-8D06C83941AD}" srcOrd="0" destOrd="0" presId="urn:microsoft.com/office/officeart/2005/8/layout/target1"/>
    <dgm:cxn modelId="{6E3B6856-6325-40B4-8550-9C666EC6CCB2}" srcId="{F50CD765-98C1-4DF7-968F-5AB9654C2FE2}" destId="{9890477D-C383-4381-98BC-799277E053F0}" srcOrd="0" destOrd="0" parTransId="{00BFE607-AE9F-4D22-888B-6568EC68D935}" sibTransId="{9D9397F0-B18F-476D-97BF-D9C45B915F12}"/>
    <dgm:cxn modelId="{B4F7BEA4-13CE-48BA-979B-B36C02974730}" type="presOf" srcId="{B73EAD57-6B09-489E-B4BE-FC27FCB4B0E5}" destId="{28B4CB00-D5CF-4E29-A1AB-51773461D4F8}" srcOrd="0" destOrd="0" presId="urn:microsoft.com/office/officeart/2005/8/layout/target1"/>
    <dgm:cxn modelId="{63ECB81B-C055-456B-ABEF-A6B1A7510597}" type="presOf" srcId="{D1FDEA0D-CD9E-4BE8-AB23-42C04395E812}" destId="{837CD636-6CAF-451A-BD9B-270BD8BAF9D2}" srcOrd="0" destOrd="0" presId="urn:microsoft.com/office/officeart/2005/8/layout/target1"/>
    <dgm:cxn modelId="{11556CAE-0F04-48C2-A02A-B78779462DEB}" srcId="{F50CD765-98C1-4DF7-968F-5AB9654C2FE2}" destId="{D1FDEA0D-CD9E-4BE8-AB23-42C04395E812}" srcOrd="1" destOrd="0" parTransId="{3BCD75E6-107D-4A5B-837A-2F9915382844}" sibTransId="{5925B37A-ED36-4635-8285-5E0E5D547254}"/>
    <dgm:cxn modelId="{4927B100-E92E-474F-9466-A7CF3C8BEBEF}" type="presOf" srcId="{2C4F283B-178E-4618-B3B0-E79F473288F5}" destId="{18027B47-9071-4324-AAF6-F12100C2A49B}" srcOrd="0" destOrd="0" presId="urn:microsoft.com/office/officeart/2005/8/layout/target1"/>
    <dgm:cxn modelId="{D54F076D-7B83-4149-AD6A-D82421FA61DA}" srcId="{F50CD765-98C1-4DF7-968F-5AB9654C2FE2}" destId="{2C4F283B-178E-4618-B3B0-E79F473288F5}" srcOrd="3" destOrd="0" parTransId="{2C1F5EFD-760C-48BE-9A4D-1CC3E712FA7A}" sibTransId="{4D391E45-8D9D-45D1-AC95-2A0E78B1ED43}"/>
    <dgm:cxn modelId="{CE96CDD4-D958-48C0-A8F0-F152E9D11790}" type="presParOf" srcId="{6CAB9C05-5D57-4FF3-AD97-8D06C83941AD}" destId="{FCDFD8D6-814C-4A9B-B8EF-3E4DB684F08A}" srcOrd="0" destOrd="0" presId="urn:microsoft.com/office/officeart/2005/8/layout/target1"/>
    <dgm:cxn modelId="{45FE8322-BC58-41BA-A20E-DEC820F15852}" type="presParOf" srcId="{6CAB9C05-5D57-4FF3-AD97-8D06C83941AD}" destId="{1662776F-7752-47E1-A5E5-AEC1C8D9DA6C}" srcOrd="1" destOrd="0" presId="urn:microsoft.com/office/officeart/2005/8/layout/target1"/>
    <dgm:cxn modelId="{D37A39E1-1C95-43AD-8A0A-F2FBBBD5B71D}" type="presParOf" srcId="{6CAB9C05-5D57-4FF3-AD97-8D06C83941AD}" destId="{E547685F-B2BD-4949-8AD2-8A074E1CF3FF}" srcOrd="2" destOrd="0" presId="urn:microsoft.com/office/officeart/2005/8/layout/target1"/>
    <dgm:cxn modelId="{4B4299F1-060C-400D-8E4F-A564EF226AB2}" type="presParOf" srcId="{6CAB9C05-5D57-4FF3-AD97-8D06C83941AD}" destId="{942FAD3D-4BA7-4D50-987A-60DDB89027E6}" srcOrd="3" destOrd="0" presId="urn:microsoft.com/office/officeart/2005/8/layout/target1"/>
    <dgm:cxn modelId="{5A4DF736-3480-4E0D-AC8B-A92E971D97E6}" type="presParOf" srcId="{6CAB9C05-5D57-4FF3-AD97-8D06C83941AD}" destId="{3952A478-521C-4A53-BE41-1EEF1A443D8B}" srcOrd="4" destOrd="0" presId="urn:microsoft.com/office/officeart/2005/8/layout/target1"/>
    <dgm:cxn modelId="{0706CB67-1723-45BC-86C1-F0A2C8998561}" type="presParOf" srcId="{6CAB9C05-5D57-4FF3-AD97-8D06C83941AD}" destId="{837CD636-6CAF-451A-BD9B-270BD8BAF9D2}" srcOrd="5" destOrd="0" presId="urn:microsoft.com/office/officeart/2005/8/layout/target1"/>
    <dgm:cxn modelId="{9032EC06-9830-48A7-BC57-031BA0BEC6D3}" type="presParOf" srcId="{6CAB9C05-5D57-4FF3-AD97-8D06C83941AD}" destId="{7B160DA4-5109-48C4-8C38-8DCCD2B1E85C}" srcOrd="6" destOrd="0" presId="urn:microsoft.com/office/officeart/2005/8/layout/target1"/>
    <dgm:cxn modelId="{D0C6EC0E-896E-4563-BA2E-B3B8C8E6D421}" type="presParOf" srcId="{6CAB9C05-5D57-4FF3-AD97-8D06C83941AD}" destId="{84CACC2C-E789-491B-9477-3FCB5E4B903F}" srcOrd="7" destOrd="0" presId="urn:microsoft.com/office/officeart/2005/8/layout/target1"/>
    <dgm:cxn modelId="{A2FB9ECE-E579-4985-BCEC-319BAEB7B7DE}" type="presParOf" srcId="{6CAB9C05-5D57-4FF3-AD97-8D06C83941AD}" destId="{09C79128-CA23-4317-B7FE-4427BA7A59EA}" srcOrd="8" destOrd="0" presId="urn:microsoft.com/office/officeart/2005/8/layout/target1"/>
    <dgm:cxn modelId="{D1ACDE29-A195-4A64-BEF2-11BDD9605366}" type="presParOf" srcId="{6CAB9C05-5D57-4FF3-AD97-8D06C83941AD}" destId="{28B4CB00-D5CF-4E29-A1AB-51773461D4F8}" srcOrd="9" destOrd="0" presId="urn:microsoft.com/office/officeart/2005/8/layout/target1"/>
    <dgm:cxn modelId="{2E86C8CA-F817-4361-8E9A-C81134AD6D2F}" type="presParOf" srcId="{6CAB9C05-5D57-4FF3-AD97-8D06C83941AD}" destId="{9032D469-447D-4241-9E3C-F8F4085D9026}" srcOrd="10" destOrd="0" presId="urn:microsoft.com/office/officeart/2005/8/layout/target1"/>
    <dgm:cxn modelId="{EDCA1D40-9D34-4A38-9C51-B9AE9CB3529F}" type="presParOf" srcId="{6CAB9C05-5D57-4FF3-AD97-8D06C83941AD}" destId="{734A079C-5AE3-4624-94B4-B527BE2A1C01}" srcOrd="11" destOrd="0" presId="urn:microsoft.com/office/officeart/2005/8/layout/target1"/>
    <dgm:cxn modelId="{10CCD5DD-4BCB-4DBF-BFB9-8BEBB9AEEB44}" type="presParOf" srcId="{6CAB9C05-5D57-4FF3-AD97-8D06C83941AD}" destId="{ED3A0629-444C-4CCB-A722-02C0561CE80C}" srcOrd="12" destOrd="0" presId="urn:microsoft.com/office/officeart/2005/8/layout/target1"/>
    <dgm:cxn modelId="{4E852EC1-0DAA-478C-826B-8067234CAC47}" type="presParOf" srcId="{6CAB9C05-5D57-4FF3-AD97-8D06C83941AD}" destId="{18027B47-9071-4324-AAF6-F12100C2A49B}" srcOrd="13" destOrd="0" presId="urn:microsoft.com/office/officeart/2005/8/layout/target1"/>
    <dgm:cxn modelId="{21535E48-EA99-4147-9C39-552281AB3108}" type="presParOf" srcId="{6CAB9C05-5D57-4FF3-AD97-8D06C83941AD}" destId="{78A27590-9748-41D9-9E47-FD0971D330FD}" srcOrd="14" destOrd="0" presId="urn:microsoft.com/office/officeart/2005/8/layout/target1"/>
    <dgm:cxn modelId="{78D5C9BD-C921-4B8E-9683-D1A19F4DE5CC}" type="presParOf" srcId="{6CAB9C05-5D57-4FF3-AD97-8D06C83941AD}" destId="{F54B56ED-5CBD-459F-A86B-B789B31430C1}" srcOrd="15" destOrd="0" presId="urn:microsoft.com/office/officeart/2005/8/layout/targe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3A0629-444C-4CCB-A722-02C0561CE80C}">
      <dsp:nvSpPr>
        <dsp:cNvPr id="0" name=""/>
        <dsp:cNvSpPr/>
      </dsp:nvSpPr>
      <dsp:spPr>
        <a:xfrm>
          <a:off x="742950" y="800100"/>
          <a:ext cx="2400300" cy="2400300"/>
        </a:xfrm>
        <a:prstGeom prst="ellips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9C79128-CA23-4317-B7FE-4427BA7A59EA}">
      <dsp:nvSpPr>
        <dsp:cNvPr id="0" name=""/>
        <dsp:cNvSpPr/>
      </dsp:nvSpPr>
      <dsp:spPr>
        <a:xfrm>
          <a:off x="1085992" y="1143142"/>
          <a:ext cx="1714214" cy="1714214"/>
        </a:xfrm>
        <a:prstGeom prst="ellips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952A478-521C-4A53-BE41-1EEF1A443D8B}">
      <dsp:nvSpPr>
        <dsp:cNvPr id="0" name=""/>
        <dsp:cNvSpPr/>
      </dsp:nvSpPr>
      <dsp:spPr>
        <a:xfrm>
          <a:off x="1428835" y="1485985"/>
          <a:ext cx="1028528" cy="1028528"/>
        </a:xfrm>
        <a:prstGeom prst="ellips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CDFD8D6-814C-4A9B-B8EF-3E4DB684F08A}">
      <dsp:nvSpPr>
        <dsp:cNvPr id="0" name=""/>
        <dsp:cNvSpPr/>
      </dsp:nvSpPr>
      <dsp:spPr>
        <a:xfrm>
          <a:off x="1771678" y="1828828"/>
          <a:ext cx="342842" cy="342842"/>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662776F-7752-47E1-A5E5-AEC1C8D9DA6C}">
      <dsp:nvSpPr>
        <dsp:cNvPr id="0" name=""/>
        <dsp:cNvSpPr/>
      </dsp:nvSpPr>
      <dsp:spPr>
        <a:xfrm>
          <a:off x="3543300" y="0"/>
          <a:ext cx="1200150"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ru-RU" sz="1000" kern="1200"/>
            <a:t>Менделеевский муниципальный район</a:t>
          </a:r>
        </a:p>
      </dsp:txBody>
      <dsp:txXfrm>
        <a:off x="3543300" y="0"/>
        <a:ext cx="1200150" cy="574071"/>
      </dsp:txXfrm>
    </dsp:sp>
    <dsp:sp modelId="{E547685F-B2BD-4949-8AD2-8A074E1CF3FF}">
      <dsp:nvSpPr>
        <dsp:cNvPr id="0" name=""/>
        <dsp:cNvSpPr/>
      </dsp:nvSpPr>
      <dsp:spPr>
        <a:xfrm>
          <a:off x="3243262" y="287035"/>
          <a:ext cx="300037"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942FAD3D-4BA7-4D50-987A-60DDB89027E6}">
      <dsp:nvSpPr>
        <dsp:cNvPr id="0" name=""/>
        <dsp:cNvSpPr/>
      </dsp:nvSpPr>
      <dsp:spPr>
        <a:xfrm rot="5400000">
          <a:off x="1735074" y="476059"/>
          <a:ext cx="1696212" cy="1320165"/>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37CD636-6CAF-451A-BD9B-270BD8BAF9D2}">
      <dsp:nvSpPr>
        <dsp:cNvPr id="0" name=""/>
        <dsp:cNvSpPr/>
      </dsp:nvSpPr>
      <dsp:spPr>
        <a:xfrm>
          <a:off x="3543300" y="574071"/>
          <a:ext cx="1200150"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ru-RU" sz="1000" kern="1200"/>
            <a:t>Республика Татарстан (региональный внешний круг)</a:t>
          </a:r>
        </a:p>
      </dsp:txBody>
      <dsp:txXfrm>
        <a:off x="3543300" y="574071"/>
        <a:ext cx="1200150" cy="574071"/>
      </dsp:txXfrm>
    </dsp:sp>
    <dsp:sp modelId="{7B160DA4-5109-48C4-8C38-8DCCD2B1E85C}">
      <dsp:nvSpPr>
        <dsp:cNvPr id="0" name=""/>
        <dsp:cNvSpPr/>
      </dsp:nvSpPr>
      <dsp:spPr>
        <a:xfrm>
          <a:off x="3243262" y="861107"/>
          <a:ext cx="300037"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4CACC2C-E789-491B-9477-3FCB5E4B903F}">
      <dsp:nvSpPr>
        <dsp:cNvPr id="0" name=""/>
        <dsp:cNvSpPr/>
      </dsp:nvSpPr>
      <dsp:spPr>
        <a:xfrm rot="5400000">
          <a:off x="2028710" y="1040730"/>
          <a:ext cx="1392974" cy="1034129"/>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28B4CB00-D5CF-4E29-A1AB-51773461D4F8}">
      <dsp:nvSpPr>
        <dsp:cNvPr id="0" name=""/>
        <dsp:cNvSpPr/>
      </dsp:nvSpPr>
      <dsp:spPr>
        <a:xfrm>
          <a:off x="3543300" y="1281494"/>
          <a:ext cx="1200150"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ru-RU" sz="1000" kern="1200"/>
            <a:t>Российская Федераци (национальный внешний круг)</a:t>
          </a:r>
        </a:p>
      </dsp:txBody>
      <dsp:txXfrm>
        <a:off x="3543300" y="1281494"/>
        <a:ext cx="1200150" cy="574071"/>
      </dsp:txXfrm>
    </dsp:sp>
    <dsp:sp modelId="{9032D469-447D-4241-9E3C-F8F4085D9026}">
      <dsp:nvSpPr>
        <dsp:cNvPr id="0" name=""/>
        <dsp:cNvSpPr/>
      </dsp:nvSpPr>
      <dsp:spPr>
        <a:xfrm>
          <a:off x="3243262" y="1435179"/>
          <a:ext cx="300037"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34A079C-5AE3-4624-94B4-B527BE2A1C01}">
      <dsp:nvSpPr>
        <dsp:cNvPr id="0" name=""/>
        <dsp:cNvSpPr/>
      </dsp:nvSpPr>
      <dsp:spPr>
        <a:xfrm rot="5400000">
          <a:off x="2312946" y="1566995"/>
          <a:ext cx="1062532" cy="798099"/>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8027B47-9071-4324-AAF6-F12100C2A49B}">
      <dsp:nvSpPr>
        <dsp:cNvPr id="0" name=""/>
        <dsp:cNvSpPr/>
      </dsp:nvSpPr>
      <dsp:spPr>
        <a:xfrm>
          <a:off x="3543300" y="1713449"/>
          <a:ext cx="1200150" cy="12964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ru-RU" sz="1000" kern="1200"/>
            <a:t>Общество (общечеловеческие тенденции) в целом (глобальный внешний круг)</a:t>
          </a:r>
        </a:p>
      </dsp:txBody>
      <dsp:txXfrm>
        <a:off x="3543300" y="1713449"/>
        <a:ext cx="1200150" cy="1296449"/>
      </dsp:txXfrm>
    </dsp:sp>
    <dsp:sp modelId="{78A27590-9748-41D9-9E47-FD0971D330FD}">
      <dsp:nvSpPr>
        <dsp:cNvPr id="0" name=""/>
        <dsp:cNvSpPr/>
      </dsp:nvSpPr>
      <dsp:spPr>
        <a:xfrm>
          <a:off x="3243262" y="2009251"/>
          <a:ext cx="300037"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F54B56ED-5CBD-459F-A86B-B789B31430C1}">
      <dsp:nvSpPr>
        <dsp:cNvPr id="0" name=""/>
        <dsp:cNvSpPr/>
      </dsp:nvSpPr>
      <dsp:spPr>
        <a:xfrm rot="5400000">
          <a:off x="2597861" y="2095341"/>
          <a:ext cx="730331" cy="557669"/>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2014-05-26T00:00:00</PublishDate>
  <Abstract>Менделеевский муниципальный район: новое качество роста</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80A47269-BD6E-4950-861C-4DD3D6EC0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TS102896593</Template>
  <TotalTime>12</TotalTime>
  <Pages>1</Pages>
  <Words>56617</Words>
  <Characters>322718</Characters>
  <Application>Microsoft Office Word</Application>
  <DocSecurity>0</DocSecurity>
  <Lines>2689</Lines>
  <Paragraphs>757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стратегия социально экономического развития менделеевского муниципального района на период 2016-2021 годы и на плановый период до 2030 года</vt:lpstr>
      <vt:lpstr/>
    </vt:vector>
  </TitlesOfParts>
  <Company>Home</Company>
  <LinksUpToDate>false</LinksUpToDate>
  <CharactersWithSpaces>378578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 экономического развития менделеевского муниципального района на период 2016-2021 годы и на плановый период до 2030 года</dc:title>
  <dc:creator>Реваз</dc:creator>
  <cp:lastModifiedBy>Даутов Р.М.</cp:lastModifiedBy>
  <cp:revision>2</cp:revision>
  <cp:lastPrinted>2016-07-22T14:39:00Z</cp:lastPrinted>
  <dcterms:created xsi:type="dcterms:W3CDTF">2016-07-27T13:40:00Z</dcterms:created>
  <dcterms:modified xsi:type="dcterms:W3CDTF">2016-07-27T13:40:00Z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